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7373"/>
        <w:gridCol w:w="360"/>
        <w:gridCol w:w="9"/>
        <w:gridCol w:w="7363"/>
        <w:gridCol w:w="15"/>
      </w:tblGrid>
      <w:tr w:rsidR="00712ABA" w:rsidRPr="008C1733" w14:paraId="0EC10A3D" w14:textId="77777777" w:rsidTr="008820BE">
        <w:trPr>
          <w:trHeight w:val="8208"/>
          <w:jc w:val="center"/>
        </w:trPr>
        <w:tc>
          <w:tcPr>
            <w:tcW w:w="7375" w:type="dxa"/>
            <w:vMerge w:val="restart"/>
          </w:tcPr>
          <w:p w14:paraId="615F74A4" w14:textId="77777777" w:rsidR="00712ABA" w:rsidRDefault="00712ABA" w:rsidP="00781022">
            <w:pPr>
              <w:pStyle w:val="Heading1"/>
            </w:pPr>
            <w:r w:rsidRPr="008C1733">
              <w:rPr>
                <w:noProof/>
              </w:rPr>
              <mc:AlternateContent>
                <mc:Choice Requires="wpg">
                  <w:drawing>
                    <wp:inline distT="0" distB="0" distL="0" distR="0" wp14:anchorId="551C322C" wp14:editId="35BD9442">
                      <wp:extent cx="548054" cy="548054"/>
                      <wp:effectExtent l="0" t="0" r="23495" b="4445"/>
                      <wp:docPr id="32" name="Graphic 9" descr="Praying Icon"/>
                      <wp:cNvGraphicFramePr/>
                      <a:graphic xmlns:a="http://schemas.openxmlformats.org/drawingml/2006/main">
                        <a:graphicData uri="http://schemas.microsoft.com/office/word/2010/wordprocessingGroup">
                          <wpg:wgp>
                            <wpg:cNvGrpSpPr/>
                            <wpg:grpSpPr>
                              <a:xfrm>
                                <a:off x="0" y="0"/>
                                <a:ext cx="548054" cy="548054"/>
                                <a:chOff x="-3330" y="-7144"/>
                                <a:chExt cx="4876101" cy="4889150"/>
                              </a:xfrm>
                              <a:solidFill>
                                <a:schemeClr val="accent1">
                                  <a:lumMod val="75000"/>
                                </a:schemeClr>
                              </a:solidFill>
                            </wpg:grpSpPr>
                            <wps:wsp>
                              <wps:cNvPr id="33" name="Freeform 33"/>
                              <wps:cNvSpPr/>
                              <wps:spPr>
                                <a:xfrm>
                                  <a:off x="-3330" y="1357753"/>
                                  <a:ext cx="2390775" cy="3524250"/>
                                </a:xfrm>
                                <a:custGeom>
                                  <a:avLst/>
                                  <a:gdLst>
                                    <a:gd name="connsiteX0" fmla="*/ 2092934 w 2390775"/>
                                    <a:gd name="connsiteY0" fmla="*/ 1402525 h 3524250"/>
                                    <a:gd name="connsiteX1" fmla="*/ 1956403 w 2390775"/>
                                    <a:gd name="connsiteY1" fmla="*/ 1328802 h 3524250"/>
                                    <a:gd name="connsiteX2" fmla="*/ 1659785 w 2390775"/>
                                    <a:gd name="connsiteY2" fmla="*/ 659166 h 3524250"/>
                                    <a:gd name="connsiteX3" fmla="*/ 1263593 w 2390775"/>
                                    <a:gd name="connsiteY3" fmla="*/ 594158 h 3524250"/>
                                    <a:gd name="connsiteX4" fmla="*/ 1120746 w 2390775"/>
                                    <a:gd name="connsiteY4" fmla="*/ 271593 h 3524250"/>
                                    <a:gd name="connsiteX5" fmla="*/ 723792 w 2390775"/>
                                    <a:gd name="connsiteY5" fmla="*/ 207443 h 3524250"/>
                                    <a:gd name="connsiteX6" fmla="*/ 565429 w 2390775"/>
                                    <a:gd name="connsiteY6" fmla="*/ 23810 h 3524250"/>
                                    <a:gd name="connsiteX7" fmla="*/ 259619 w 2390775"/>
                                    <a:gd name="connsiteY7" fmla="*/ 344650 h 3524250"/>
                                    <a:gd name="connsiteX8" fmla="*/ 260096 w 2390775"/>
                                    <a:gd name="connsiteY8" fmla="*/ 345803 h 3524250"/>
                                    <a:gd name="connsiteX9" fmla="*/ 17675 w 2390775"/>
                                    <a:gd name="connsiteY9" fmla="*/ 666062 h 3524250"/>
                                    <a:gd name="connsiteX10" fmla="*/ 132375 w 2390775"/>
                                    <a:gd name="connsiteY10" fmla="*/ 930695 h 3524250"/>
                                    <a:gd name="connsiteX11" fmla="*/ 226968 w 2390775"/>
                                    <a:gd name="connsiteY11" fmla="*/ 967747 h 3524250"/>
                                    <a:gd name="connsiteX12" fmla="*/ 264020 w 2390775"/>
                                    <a:gd name="connsiteY12" fmla="*/ 873250 h 3524250"/>
                                    <a:gd name="connsiteX13" fmla="*/ 154301 w 2390775"/>
                                    <a:gd name="connsiteY13" fmla="*/ 621733 h 3524250"/>
                                    <a:gd name="connsiteX14" fmla="*/ 213661 w 2390775"/>
                                    <a:gd name="connsiteY14" fmla="*/ 497460 h 3524250"/>
                                    <a:gd name="connsiteX15" fmla="*/ 349907 w 2390775"/>
                                    <a:gd name="connsiteY15" fmla="*/ 552610 h 3524250"/>
                                    <a:gd name="connsiteX16" fmla="*/ 619331 w 2390775"/>
                                    <a:gd name="connsiteY16" fmla="*/ 1150722 h 3524250"/>
                                    <a:gd name="connsiteX17" fmla="*/ 917187 w 2390775"/>
                                    <a:gd name="connsiteY17" fmla="*/ 1511482 h 3524250"/>
                                    <a:gd name="connsiteX18" fmla="*/ 1172248 w 2390775"/>
                                    <a:gd name="connsiteY18" fmla="*/ 1574480 h 3524250"/>
                                    <a:gd name="connsiteX19" fmla="*/ 1291253 w 2390775"/>
                                    <a:gd name="connsiteY19" fmla="*/ 1486974 h 3524250"/>
                                    <a:gd name="connsiteX20" fmla="*/ 1274499 w 2390775"/>
                                    <a:gd name="connsiteY20" fmla="*/ 1411622 h 3524250"/>
                                    <a:gd name="connsiteX21" fmla="*/ 1243380 w 2390775"/>
                                    <a:gd name="connsiteY21" fmla="*/ 1380599 h 3524250"/>
                                    <a:gd name="connsiteX22" fmla="*/ 1101105 w 2390775"/>
                                    <a:gd name="connsiteY22" fmla="*/ 1174268 h 3524250"/>
                                    <a:gd name="connsiteX23" fmla="*/ 1119965 w 2390775"/>
                                    <a:gd name="connsiteY23" fmla="*/ 1100259 h 3524250"/>
                                    <a:gd name="connsiteX24" fmla="*/ 1145054 w 2390775"/>
                                    <a:gd name="connsiteY24" fmla="*/ 1066369 h 3524250"/>
                                    <a:gd name="connsiteX25" fmla="*/ 1568716 w 2390775"/>
                                    <a:gd name="connsiteY25" fmla="*/ 1282748 h 3524250"/>
                                    <a:gd name="connsiteX26" fmla="*/ 2054139 w 2390775"/>
                                    <a:gd name="connsiteY26" fmla="*/ 1549496 h 3524250"/>
                                    <a:gd name="connsiteX27" fmla="*/ 2247354 w 2390775"/>
                                    <a:gd name="connsiteY27" fmla="*/ 1985608 h 3524250"/>
                                    <a:gd name="connsiteX28" fmla="*/ 2247354 w 2390775"/>
                                    <a:gd name="connsiteY28" fmla="*/ 2266233 h 3524250"/>
                                    <a:gd name="connsiteX29" fmla="*/ 2247354 w 2390775"/>
                                    <a:gd name="connsiteY29" fmla="*/ 2622688 h 3524250"/>
                                    <a:gd name="connsiteX30" fmla="*/ 1498155 w 2390775"/>
                                    <a:gd name="connsiteY30" fmla="*/ 2622688 h 3524250"/>
                                    <a:gd name="connsiteX31" fmla="*/ 1498155 w 2390775"/>
                                    <a:gd name="connsiteY31" fmla="*/ 2350101 h 3524250"/>
                                    <a:gd name="connsiteX32" fmla="*/ 1423479 w 2390775"/>
                                    <a:gd name="connsiteY32" fmla="*/ 2196625 h 3524250"/>
                                    <a:gd name="connsiteX33" fmla="*/ 820966 w 2390775"/>
                                    <a:gd name="connsiteY33" fmla="*/ 1883738 h 3524250"/>
                                    <a:gd name="connsiteX34" fmla="*/ 565134 w 2390775"/>
                                    <a:gd name="connsiteY34" fmla="*/ 1566060 h 3524250"/>
                                    <a:gd name="connsiteX35" fmla="*/ 378910 w 2390775"/>
                                    <a:gd name="connsiteY35" fmla="*/ 1136073 h 3524250"/>
                                    <a:gd name="connsiteX36" fmla="*/ 284318 w 2390775"/>
                                    <a:gd name="connsiteY36" fmla="*/ 1099116 h 3524250"/>
                                    <a:gd name="connsiteX37" fmla="*/ 247361 w 2390775"/>
                                    <a:gd name="connsiteY37" fmla="*/ 1193613 h 3524250"/>
                                    <a:gd name="connsiteX38" fmla="*/ 429564 w 2390775"/>
                                    <a:gd name="connsiteY38" fmla="*/ 1613647 h 3524250"/>
                                    <a:gd name="connsiteX39" fmla="*/ 718229 w 2390775"/>
                                    <a:gd name="connsiteY39" fmla="*/ 1984084 h 3524250"/>
                                    <a:gd name="connsiteX40" fmla="*/ 1335782 w 2390775"/>
                                    <a:gd name="connsiteY40" fmla="*/ 2310382 h 3524250"/>
                                    <a:gd name="connsiteX41" fmla="*/ 1354547 w 2390775"/>
                                    <a:gd name="connsiteY41" fmla="*/ 2694506 h 3524250"/>
                                    <a:gd name="connsiteX42" fmla="*/ 1354547 w 2390775"/>
                                    <a:gd name="connsiteY42" fmla="*/ 3351312 h 3524250"/>
                                    <a:gd name="connsiteX43" fmla="*/ 1528035 w 2390775"/>
                                    <a:gd name="connsiteY43" fmla="*/ 3519056 h 3524250"/>
                                    <a:gd name="connsiteX44" fmla="*/ 2217483 w 2390775"/>
                                    <a:gd name="connsiteY44" fmla="*/ 3519056 h 3524250"/>
                                    <a:gd name="connsiteX45" fmla="*/ 2390972 w 2390775"/>
                                    <a:gd name="connsiteY45" fmla="*/ 3351312 h 3524250"/>
                                    <a:gd name="connsiteX46" fmla="*/ 2390972 w 2390775"/>
                                    <a:gd name="connsiteY46" fmla="*/ 2694506 h 3524250"/>
                                    <a:gd name="connsiteX47" fmla="*/ 2390972 w 2390775"/>
                                    <a:gd name="connsiteY47" fmla="*/ 1928267 h 3524250"/>
                                    <a:gd name="connsiteX48" fmla="*/ 2092934 w 2390775"/>
                                    <a:gd name="connsiteY48" fmla="*/ 1402525 h 3524250"/>
                                    <a:gd name="connsiteX49" fmla="*/ 1101696 w 2390775"/>
                                    <a:gd name="connsiteY49" fmla="*/ 1442073 h 3524250"/>
                                    <a:gd name="connsiteX50" fmla="*/ 1019543 w 2390775"/>
                                    <a:gd name="connsiteY50" fmla="*/ 1410669 h 3524250"/>
                                    <a:gd name="connsiteX51" fmla="*/ 390988 w 2390775"/>
                                    <a:gd name="connsiteY51" fmla="*/ 286443 h 3524250"/>
                                    <a:gd name="connsiteX52" fmla="*/ 389359 w 2390775"/>
                                    <a:gd name="connsiteY52" fmla="*/ 212815 h 3524250"/>
                                    <a:gd name="connsiteX53" fmla="*/ 567153 w 2390775"/>
                                    <a:gd name="connsiteY53" fmla="*/ 208414 h 3524250"/>
                                    <a:gd name="connsiteX54" fmla="*/ 965165 w 2390775"/>
                                    <a:gd name="connsiteY54" fmla="*/ 1106974 h 3524250"/>
                                    <a:gd name="connsiteX55" fmla="*/ 1101696 w 2390775"/>
                                    <a:gd name="connsiteY55" fmla="*/ 1442073 h 3524250"/>
                                    <a:gd name="connsiteX56" fmla="*/ 1055262 w 2390775"/>
                                    <a:gd name="connsiteY56" fmla="*/ 954155 h 3524250"/>
                                    <a:gd name="connsiteX57" fmla="*/ 1055166 w 2390775"/>
                                    <a:gd name="connsiteY57" fmla="*/ 954155 h 3524250"/>
                                    <a:gd name="connsiteX58" fmla="*/ 813222 w 2390775"/>
                                    <a:gd name="connsiteY58" fmla="*/ 407839 h 3524250"/>
                                    <a:gd name="connsiteX59" fmla="*/ 935961 w 2390775"/>
                                    <a:gd name="connsiteY59" fmla="*/ 279061 h 3524250"/>
                                    <a:gd name="connsiteX60" fmla="*/ 989387 w 2390775"/>
                                    <a:gd name="connsiteY60" fmla="*/ 329810 h 3524250"/>
                                    <a:gd name="connsiteX61" fmla="*/ 1216206 w 2390775"/>
                                    <a:gd name="connsiteY61" fmla="*/ 841751 h 3524250"/>
                                    <a:gd name="connsiteX62" fmla="*/ 1216206 w 2390775"/>
                                    <a:gd name="connsiteY62" fmla="*/ 841846 h 3524250"/>
                                    <a:gd name="connsiteX63" fmla="*/ 1266564 w 2390775"/>
                                    <a:gd name="connsiteY63" fmla="*/ 956451 h 3524250"/>
                                    <a:gd name="connsiteX64" fmla="*/ 1055262 w 2390775"/>
                                    <a:gd name="connsiteY64" fmla="*/ 954155 h 3524250"/>
                                    <a:gd name="connsiteX65" fmla="*/ 1473666 w 2390775"/>
                                    <a:gd name="connsiteY65" fmla="*/ 1068188 h 3524250"/>
                                    <a:gd name="connsiteX66" fmla="*/ 1349584 w 2390775"/>
                                    <a:gd name="connsiteY66" fmla="*/ 788230 h 3524250"/>
                                    <a:gd name="connsiteX67" fmla="*/ 1475009 w 2390775"/>
                                    <a:gd name="connsiteY67" fmla="*/ 666633 h 3524250"/>
                                    <a:gd name="connsiteX68" fmla="*/ 1528530 w 2390775"/>
                                    <a:gd name="connsiteY68" fmla="*/ 717278 h 3524250"/>
                                    <a:gd name="connsiteX69" fmla="*/ 1750082 w 2390775"/>
                                    <a:gd name="connsiteY69" fmla="*/ 1217445 h 3524250"/>
                                    <a:gd name="connsiteX70" fmla="*/ 1473666 w 2390775"/>
                                    <a:gd name="connsiteY70" fmla="*/ 1068188 h 3524250"/>
                                    <a:gd name="connsiteX71" fmla="*/ 2247373 w 2390775"/>
                                    <a:gd name="connsiteY71" fmla="*/ 3351302 h 3524250"/>
                                    <a:gd name="connsiteX72" fmla="*/ 2217502 w 2390775"/>
                                    <a:gd name="connsiteY72" fmla="*/ 3375429 h 3524250"/>
                                    <a:gd name="connsiteX73" fmla="*/ 1528054 w 2390775"/>
                                    <a:gd name="connsiteY73" fmla="*/ 3375429 h 3524250"/>
                                    <a:gd name="connsiteX74" fmla="*/ 1498184 w 2390775"/>
                                    <a:gd name="connsiteY74" fmla="*/ 3351302 h 3524250"/>
                                    <a:gd name="connsiteX75" fmla="*/ 1498184 w 2390775"/>
                                    <a:gd name="connsiteY75" fmla="*/ 3157231 h 3524250"/>
                                    <a:gd name="connsiteX76" fmla="*/ 2247382 w 2390775"/>
                                    <a:gd name="connsiteY76" fmla="*/ 3157231 h 3524250"/>
                                    <a:gd name="connsiteX77" fmla="*/ 2247382 w 2390775"/>
                                    <a:gd name="connsiteY77" fmla="*/ 3351302 h 3524250"/>
                                    <a:gd name="connsiteX78" fmla="*/ 2247373 w 2390775"/>
                                    <a:gd name="connsiteY78" fmla="*/ 3013613 h 3524250"/>
                                    <a:gd name="connsiteX79" fmla="*/ 1498174 w 2390775"/>
                                    <a:gd name="connsiteY79" fmla="*/ 3013613 h 3524250"/>
                                    <a:gd name="connsiteX80" fmla="*/ 1498174 w 2390775"/>
                                    <a:gd name="connsiteY80" fmla="*/ 2766305 h 3524250"/>
                                    <a:gd name="connsiteX81" fmla="*/ 2247373 w 2390775"/>
                                    <a:gd name="connsiteY81" fmla="*/ 2766305 h 3524250"/>
                                    <a:gd name="connsiteX82" fmla="*/ 2247373 w 2390775"/>
                                    <a:gd name="connsiteY82" fmla="*/ 3013613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092934" y="1402525"/>
                                      </a:moveTo>
                                      <a:lnTo>
                                        <a:pt x="1956403" y="1328802"/>
                                      </a:lnTo>
                                      <a:lnTo>
                                        <a:pt x="1659785" y="659166"/>
                                      </a:lnTo>
                                      <a:cubicBezTo>
                                        <a:pt x="1590205" y="501718"/>
                                        <a:pt x="1379921" y="466694"/>
                                        <a:pt x="1263593" y="594158"/>
                                      </a:cubicBezTo>
                                      <a:lnTo>
                                        <a:pt x="1120746" y="271593"/>
                                      </a:lnTo>
                                      <a:cubicBezTo>
                                        <a:pt x="1050671" y="113288"/>
                                        <a:pt x="839149" y="79379"/>
                                        <a:pt x="723792" y="207443"/>
                                      </a:cubicBezTo>
                                      <a:cubicBezTo>
                                        <a:pt x="706523" y="179268"/>
                                        <a:pt x="686663" y="70483"/>
                                        <a:pt x="565429" y="23810"/>
                                      </a:cubicBezTo>
                                      <a:cubicBezTo>
                                        <a:pt x="366947" y="-52923"/>
                                        <a:pt x="173228" y="149292"/>
                                        <a:pt x="259619" y="344650"/>
                                      </a:cubicBezTo>
                                      <a:lnTo>
                                        <a:pt x="260096" y="345803"/>
                                      </a:lnTo>
                                      <a:cubicBezTo>
                                        <a:pt x="104429" y="338716"/>
                                        <a:pt x="-32474" y="490735"/>
                                        <a:pt x="17675" y="666062"/>
                                      </a:cubicBezTo>
                                      <a:cubicBezTo>
                                        <a:pt x="19589" y="673072"/>
                                        <a:pt x="11179" y="652917"/>
                                        <a:pt x="132375" y="930695"/>
                                      </a:cubicBezTo>
                                      <a:cubicBezTo>
                                        <a:pt x="148272" y="967080"/>
                                        <a:pt x="190592" y="983644"/>
                                        <a:pt x="226968" y="967747"/>
                                      </a:cubicBezTo>
                                      <a:cubicBezTo>
                                        <a:pt x="263258" y="951850"/>
                                        <a:pt x="279917" y="909530"/>
                                        <a:pt x="264020" y="873250"/>
                                      </a:cubicBezTo>
                                      <a:cubicBezTo>
                                        <a:pt x="231273" y="798278"/>
                                        <a:pt x="194897" y="714792"/>
                                        <a:pt x="154301" y="621733"/>
                                      </a:cubicBezTo>
                                      <a:cubicBezTo>
                                        <a:pt x="140309" y="572507"/>
                                        <a:pt x="164484" y="518377"/>
                                        <a:pt x="213661" y="497460"/>
                                      </a:cubicBezTo>
                                      <a:cubicBezTo>
                                        <a:pt x="266192" y="475343"/>
                                        <a:pt x="327380" y="499774"/>
                                        <a:pt x="349907" y="552610"/>
                                      </a:cubicBezTo>
                                      <a:cubicBezTo>
                                        <a:pt x="355508" y="566640"/>
                                        <a:pt x="618655" y="1149208"/>
                                        <a:pt x="619331" y="1150722"/>
                                      </a:cubicBezTo>
                                      <a:cubicBezTo>
                                        <a:pt x="694779" y="1327868"/>
                                        <a:pt x="824757" y="1403640"/>
                                        <a:pt x="917187" y="1511482"/>
                                      </a:cubicBezTo>
                                      <a:cubicBezTo>
                                        <a:pt x="985624" y="1579919"/>
                                        <a:pt x="1084132" y="1601750"/>
                                        <a:pt x="1172248" y="1574480"/>
                                      </a:cubicBezTo>
                                      <a:cubicBezTo>
                                        <a:pt x="1195927" y="1574480"/>
                                        <a:pt x="1291253" y="1513749"/>
                                        <a:pt x="1291253" y="1486974"/>
                                      </a:cubicBezTo>
                                      <a:cubicBezTo>
                                        <a:pt x="1300711" y="1461752"/>
                                        <a:pt x="1294854" y="1431691"/>
                                        <a:pt x="1274499" y="1411622"/>
                                      </a:cubicBezTo>
                                      <a:cubicBezTo>
                                        <a:pt x="1273527" y="1410650"/>
                                        <a:pt x="1241352" y="1378570"/>
                                        <a:pt x="1243380" y="1380599"/>
                                      </a:cubicBezTo>
                                      <a:cubicBezTo>
                                        <a:pt x="1177001" y="1303589"/>
                                        <a:pt x="1101105" y="1270594"/>
                                        <a:pt x="1101105" y="1174268"/>
                                      </a:cubicBezTo>
                                      <a:cubicBezTo>
                                        <a:pt x="1101105" y="1138807"/>
                                        <a:pt x="1116165" y="1104060"/>
                                        <a:pt x="1119965" y="1100259"/>
                                      </a:cubicBezTo>
                                      <a:cubicBezTo>
                                        <a:pt x="1126671" y="1088000"/>
                                        <a:pt x="1135091" y="1076608"/>
                                        <a:pt x="1145054" y="1066369"/>
                                      </a:cubicBezTo>
                                      <a:cubicBezTo>
                                        <a:pt x="1175115" y="1070112"/>
                                        <a:pt x="1159656" y="1058968"/>
                                        <a:pt x="1568716" y="1282748"/>
                                      </a:cubicBezTo>
                                      <a:cubicBezTo>
                                        <a:pt x="2053253" y="1544286"/>
                                        <a:pt x="2022716" y="1525779"/>
                                        <a:pt x="2054139" y="1549496"/>
                                      </a:cubicBezTo>
                                      <a:cubicBezTo>
                                        <a:pt x="2281139" y="1718117"/>
                                        <a:pt x="2243610" y="1967643"/>
                                        <a:pt x="2247354" y="1985608"/>
                                      </a:cubicBezTo>
                                      <a:lnTo>
                                        <a:pt x="2247354" y="2266233"/>
                                      </a:lnTo>
                                      <a:lnTo>
                                        <a:pt x="2247354" y="2622688"/>
                                      </a:lnTo>
                                      <a:lnTo>
                                        <a:pt x="1498155" y="2622688"/>
                                      </a:lnTo>
                                      <a:lnTo>
                                        <a:pt x="1498155" y="2350101"/>
                                      </a:lnTo>
                                      <a:cubicBezTo>
                                        <a:pt x="1498155" y="2290074"/>
                                        <a:pt x="1470199" y="2232715"/>
                                        <a:pt x="1423479" y="2196625"/>
                                      </a:cubicBezTo>
                                      <a:cubicBezTo>
                                        <a:pt x="1230103" y="2047578"/>
                                        <a:pt x="1010542" y="2072619"/>
                                        <a:pt x="820966" y="1883738"/>
                                      </a:cubicBezTo>
                                      <a:cubicBezTo>
                                        <a:pt x="710171" y="1762275"/>
                                        <a:pt x="615445" y="1710516"/>
                                        <a:pt x="565134" y="1566060"/>
                                      </a:cubicBezTo>
                                      <a:cubicBezTo>
                                        <a:pt x="553713" y="1533551"/>
                                        <a:pt x="567658" y="1567317"/>
                                        <a:pt x="378910" y="1136073"/>
                                      </a:cubicBezTo>
                                      <a:cubicBezTo>
                                        <a:pt x="363013" y="1099783"/>
                                        <a:pt x="320694" y="1083219"/>
                                        <a:pt x="284318" y="1099116"/>
                                      </a:cubicBezTo>
                                      <a:cubicBezTo>
                                        <a:pt x="248027" y="1115013"/>
                                        <a:pt x="231463" y="1157333"/>
                                        <a:pt x="247361" y="1193613"/>
                                      </a:cubicBezTo>
                                      <a:cubicBezTo>
                                        <a:pt x="435222" y="1623153"/>
                                        <a:pt x="420001" y="1586158"/>
                                        <a:pt x="429564" y="1613647"/>
                                      </a:cubicBezTo>
                                      <a:cubicBezTo>
                                        <a:pt x="482914" y="1766333"/>
                                        <a:pt x="565019" y="1830874"/>
                                        <a:pt x="718229" y="1984084"/>
                                      </a:cubicBezTo>
                                      <a:cubicBezTo>
                                        <a:pt x="934847" y="2201035"/>
                                        <a:pt x="1170914" y="2183423"/>
                                        <a:pt x="1335782" y="2310382"/>
                                      </a:cubicBezTo>
                                      <a:cubicBezTo>
                                        <a:pt x="1368806" y="2335880"/>
                                        <a:pt x="1348193" y="2353501"/>
                                        <a:pt x="1354547" y="2694506"/>
                                      </a:cubicBezTo>
                                      <a:cubicBezTo>
                                        <a:pt x="1354547" y="2847678"/>
                                        <a:pt x="1354547" y="3227715"/>
                                        <a:pt x="1354547" y="3351312"/>
                                      </a:cubicBezTo>
                                      <a:cubicBezTo>
                                        <a:pt x="1354547" y="3443800"/>
                                        <a:pt x="1432385" y="3519056"/>
                                        <a:pt x="1528035" y="3519056"/>
                                      </a:cubicBezTo>
                                      <a:lnTo>
                                        <a:pt x="2217483" y="3519056"/>
                                      </a:lnTo>
                                      <a:cubicBezTo>
                                        <a:pt x="2313133" y="3519056"/>
                                        <a:pt x="2390972" y="3443800"/>
                                        <a:pt x="2390972" y="3351312"/>
                                      </a:cubicBezTo>
                                      <a:cubicBezTo>
                                        <a:pt x="2390972" y="3227925"/>
                                        <a:pt x="2390972" y="2849697"/>
                                        <a:pt x="2390972" y="2694506"/>
                                      </a:cubicBezTo>
                                      <a:lnTo>
                                        <a:pt x="2390972" y="1928267"/>
                                      </a:lnTo>
                                      <a:cubicBezTo>
                                        <a:pt x="2389952" y="1699153"/>
                                        <a:pt x="2259393" y="1497661"/>
                                        <a:pt x="2092934" y="1402525"/>
                                      </a:cubicBezTo>
                                      <a:close/>
                                      <a:moveTo>
                                        <a:pt x="1101696" y="1442073"/>
                                      </a:moveTo>
                                      <a:cubicBezTo>
                                        <a:pt x="1071149" y="1443416"/>
                                        <a:pt x="1041469" y="1432119"/>
                                        <a:pt x="1019543" y="1410669"/>
                                      </a:cubicBezTo>
                                      <a:cubicBezTo>
                                        <a:pt x="717581" y="1087467"/>
                                        <a:pt x="891794" y="1408860"/>
                                        <a:pt x="390988" y="286443"/>
                                      </a:cubicBezTo>
                                      <a:cubicBezTo>
                                        <a:pt x="380644" y="263078"/>
                                        <a:pt x="380073" y="236942"/>
                                        <a:pt x="389359" y="212815"/>
                                      </a:cubicBezTo>
                                      <a:cubicBezTo>
                                        <a:pt x="420449" y="132052"/>
                                        <a:pt x="532901" y="131014"/>
                                        <a:pt x="567153" y="208414"/>
                                      </a:cubicBezTo>
                                      <a:lnTo>
                                        <a:pt x="965165" y="1106974"/>
                                      </a:lnTo>
                                      <a:cubicBezTo>
                                        <a:pt x="918311" y="1308533"/>
                                        <a:pt x="1086532" y="1419128"/>
                                        <a:pt x="1101696" y="1442073"/>
                                      </a:cubicBezTo>
                                      <a:close/>
                                      <a:moveTo>
                                        <a:pt x="1055262" y="954155"/>
                                      </a:moveTo>
                                      <a:cubicBezTo>
                                        <a:pt x="1055262" y="954155"/>
                                        <a:pt x="1055262" y="954155"/>
                                        <a:pt x="1055166" y="954155"/>
                                      </a:cubicBezTo>
                                      <a:lnTo>
                                        <a:pt x="813222" y="407839"/>
                                      </a:lnTo>
                                      <a:cubicBezTo>
                                        <a:pt x="778570" y="329753"/>
                                        <a:pt x="855989" y="248143"/>
                                        <a:pt x="935961" y="279061"/>
                                      </a:cubicBezTo>
                                      <a:cubicBezTo>
                                        <a:pt x="960088" y="288443"/>
                                        <a:pt x="979043" y="306445"/>
                                        <a:pt x="989387" y="329810"/>
                                      </a:cubicBezTo>
                                      <a:lnTo>
                                        <a:pt x="1216206" y="841751"/>
                                      </a:lnTo>
                                      <a:lnTo>
                                        <a:pt x="1216206" y="841846"/>
                                      </a:lnTo>
                                      <a:cubicBezTo>
                                        <a:pt x="1219282" y="850256"/>
                                        <a:pt x="1218644" y="848047"/>
                                        <a:pt x="1266564" y="956451"/>
                                      </a:cubicBezTo>
                                      <a:cubicBezTo>
                                        <a:pt x="1195508" y="920922"/>
                                        <a:pt x="1116412" y="903930"/>
                                        <a:pt x="1055262" y="954155"/>
                                      </a:cubicBezTo>
                                      <a:close/>
                                      <a:moveTo>
                                        <a:pt x="1473666" y="1068188"/>
                                      </a:moveTo>
                                      <a:lnTo>
                                        <a:pt x="1349584" y="788230"/>
                                      </a:lnTo>
                                      <a:cubicBezTo>
                                        <a:pt x="1322647" y="711858"/>
                                        <a:pt x="1397752" y="636773"/>
                                        <a:pt x="1475009" y="666633"/>
                                      </a:cubicBezTo>
                                      <a:cubicBezTo>
                                        <a:pt x="1499231" y="675920"/>
                                        <a:pt x="1518186" y="693923"/>
                                        <a:pt x="1528530" y="717278"/>
                                      </a:cubicBezTo>
                                      <a:lnTo>
                                        <a:pt x="1750082" y="1217445"/>
                                      </a:lnTo>
                                      <a:lnTo>
                                        <a:pt x="1473666" y="1068188"/>
                                      </a:lnTo>
                                      <a:close/>
                                      <a:moveTo>
                                        <a:pt x="2247373" y="3351302"/>
                                      </a:moveTo>
                                      <a:cubicBezTo>
                                        <a:pt x="2247373" y="3364323"/>
                                        <a:pt x="2233685" y="3375429"/>
                                        <a:pt x="2217502" y="3375429"/>
                                      </a:cubicBezTo>
                                      <a:lnTo>
                                        <a:pt x="1528054" y="3375429"/>
                                      </a:lnTo>
                                      <a:cubicBezTo>
                                        <a:pt x="1511871" y="3375429"/>
                                        <a:pt x="1498184" y="3364323"/>
                                        <a:pt x="1498184" y="3351302"/>
                                      </a:cubicBezTo>
                                      <a:lnTo>
                                        <a:pt x="1498184" y="3157231"/>
                                      </a:lnTo>
                                      <a:lnTo>
                                        <a:pt x="2247382" y="3157231"/>
                                      </a:lnTo>
                                      <a:lnTo>
                                        <a:pt x="2247382" y="3351302"/>
                                      </a:lnTo>
                                      <a:close/>
                                      <a:moveTo>
                                        <a:pt x="2247373" y="3013613"/>
                                      </a:moveTo>
                                      <a:lnTo>
                                        <a:pt x="1498174" y="3013613"/>
                                      </a:lnTo>
                                      <a:lnTo>
                                        <a:pt x="1498174" y="2766305"/>
                                      </a:lnTo>
                                      <a:lnTo>
                                        <a:pt x="2247373" y="2766305"/>
                                      </a:lnTo>
                                      <a:lnTo>
                                        <a:pt x="2247373" y="301361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2481996" y="1357756"/>
                                  <a:ext cx="2390775" cy="3524250"/>
                                </a:xfrm>
                                <a:custGeom>
                                  <a:avLst/>
                                  <a:gdLst>
                                    <a:gd name="connsiteX0" fmla="*/ 2138029 w 2390775"/>
                                    <a:gd name="connsiteY0" fmla="*/ 345800 h 3524250"/>
                                    <a:gd name="connsiteX1" fmla="*/ 2138506 w 2390775"/>
                                    <a:gd name="connsiteY1" fmla="*/ 344647 h 3524250"/>
                                    <a:gd name="connsiteX2" fmla="*/ 1832696 w 2390775"/>
                                    <a:gd name="connsiteY2" fmla="*/ 23807 h 3524250"/>
                                    <a:gd name="connsiteX3" fmla="*/ 1674333 w 2390775"/>
                                    <a:gd name="connsiteY3" fmla="*/ 207440 h 3524250"/>
                                    <a:gd name="connsiteX4" fmla="*/ 1277379 w 2390775"/>
                                    <a:gd name="connsiteY4" fmla="*/ 271590 h 3524250"/>
                                    <a:gd name="connsiteX5" fmla="*/ 1134532 w 2390775"/>
                                    <a:gd name="connsiteY5" fmla="*/ 594155 h 3524250"/>
                                    <a:gd name="connsiteX6" fmla="*/ 738340 w 2390775"/>
                                    <a:gd name="connsiteY6" fmla="*/ 659163 h 3524250"/>
                                    <a:gd name="connsiteX7" fmla="*/ 441722 w 2390775"/>
                                    <a:gd name="connsiteY7" fmla="*/ 1328799 h 3524250"/>
                                    <a:gd name="connsiteX8" fmla="*/ 305191 w 2390775"/>
                                    <a:gd name="connsiteY8" fmla="*/ 1402522 h 3524250"/>
                                    <a:gd name="connsiteX9" fmla="*/ 7144 w 2390775"/>
                                    <a:gd name="connsiteY9" fmla="*/ 1928255 h 3524250"/>
                                    <a:gd name="connsiteX10" fmla="*/ 7144 w 2390775"/>
                                    <a:gd name="connsiteY10" fmla="*/ 2694493 h 3524250"/>
                                    <a:gd name="connsiteX11" fmla="*/ 7144 w 2390775"/>
                                    <a:gd name="connsiteY11" fmla="*/ 3351299 h 3524250"/>
                                    <a:gd name="connsiteX12" fmla="*/ 180632 w 2390775"/>
                                    <a:gd name="connsiteY12" fmla="*/ 3519044 h 3524250"/>
                                    <a:gd name="connsiteX13" fmla="*/ 870080 w 2390775"/>
                                    <a:gd name="connsiteY13" fmla="*/ 3519044 h 3524250"/>
                                    <a:gd name="connsiteX14" fmla="*/ 1043569 w 2390775"/>
                                    <a:gd name="connsiteY14" fmla="*/ 3351299 h 3524250"/>
                                    <a:gd name="connsiteX15" fmla="*/ 1043569 w 2390775"/>
                                    <a:gd name="connsiteY15" fmla="*/ 2694493 h 3524250"/>
                                    <a:gd name="connsiteX16" fmla="*/ 1062333 w 2390775"/>
                                    <a:gd name="connsiteY16" fmla="*/ 2310369 h 3524250"/>
                                    <a:gd name="connsiteX17" fmla="*/ 1679886 w 2390775"/>
                                    <a:gd name="connsiteY17" fmla="*/ 1984071 h 3524250"/>
                                    <a:gd name="connsiteX18" fmla="*/ 1968551 w 2390775"/>
                                    <a:gd name="connsiteY18" fmla="*/ 1613634 h 3524250"/>
                                    <a:gd name="connsiteX19" fmla="*/ 2150755 w 2390775"/>
                                    <a:gd name="connsiteY19" fmla="*/ 1193601 h 3524250"/>
                                    <a:gd name="connsiteX20" fmla="*/ 2113798 w 2390775"/>
                                    <a:gd name="connsiteY20" fmla="*/ 1099103 h 3524250"/>
                                    <a:gd name="connsiteX21" fmla="*/ 2019205 w 2390775"/>
                                    <a:gd name="connsiteY21" fmla="*/ 1136060 h 3524250"/>
                                    <a:gd name="connsiteX22" fmla="*/ 1832981 w 2390775"/>
                                    <a:gd name="connsiteY22" fmla="*/ 1566047 h 3524250"/>
                                    <a:gd name="connsiteX23" fmla="*/ 1577150 w 2390775"/>
                                    <a:gd name="connsiteY23" fmla="*/ 1883725 h 3524250"/>
                                    <a:gd name="connsiteX24" fmla="*/ 974636 w 2390775"/>
                                    <a:gd name="connsiteY24" fmla="*/ 2196612 h 3524250"/>
                                    <a:gd name="connsiteX25" fmla="*/ 899960 w 2390775"/>
                                    <a:gd name="connsiteY25" fmla="*/ 2350088 h 3524250"/>
                                    <a:gd name="connsiteX26" fmla="*/ 899960 w 2390775"/>
                                    <a:gd name="connsiteY26" fmla="*/ 2622675 h 3524250"/>
                                    <a:gd name="connsiteX27" fmla="*/ 150762 w 2390775"/>
                                    <a:gd name="connsiteY27" fmla="*/ 2622675 h 3524250"/>
                                    <a:gd name="connsiteX28" fmla="*/ 150762 w 2390775"/>
                                    <a:gd name="connsiteY28" fmla="*/ 1985595 h 3524250"/>
                                    <a:gd name="connsiteX29" fmla="*/ 343976 w 2390775"/>
                                    <a:gd name="connsiteY29" fmla="*/ 1549483 h 3524250"/>
                                    <a:gd name="connsiteX30" fmla="*/ 829399 w 2390775"/>
                                    <a:gd name="connsiteY30" fmla="*/ 1282736 h 3524250"/>
                                    <a:gd name="connsiteX31" fmla="*/ 1253061 w 2390775"/>
                                    <a:gd name="connsiteY31" fmla="*/ 1066356 h 3524250"/>
                                    <a:gd name="connsiteX32" fmla="*/ 1278150 w 2390775"/>
                                    <a:gd name="connsiteY32" fmla="*/ 1100247 h 3524250"/>
                                    <a:gd name="connsiteX33" fmla="*/ 1297010 w 2390775"/>
                                    <a:gd name="connsiteY33" fmla="*/ 1174256 h 3524250"/>
                                    <a:gd name="connsiteX34" fmla="*/ 1154735 w 2390775"/>
                                    <a:gd name="connsiteY34" fmla="*/ 1380586 h 3524250"/>
                                    <a:gd name="connsiteX35" fmla="*/ 1123617 w 2390775"/>
                                    <a:gd name="connsiteY35" fmla="*/ 1411609 h 3524250"/>
                                    <a:gd name="connsiteX36" fmla="*/ 1106862 w 2390775"/>
                                    <a:gd name="connsiteY36" fmla="*/ 1486961 h 3524250"/>
                                    <a:gd name="connsiteX37" fmla="*/ 1225877 w 2390775"/>
                                    <a:gd name="connsiteY37" fmla="*/ 1574468 h 3524250"/>
                                    <a:gd name="connsiteX38" fmla="*/ 1480938 w 2390775"/>
                                    <a:gd name="connsiteY38" fmla="*/ 1511469 h 3524250"/>
                                    <a:gd name="connsiteX39" fmla="*/ 1778794 w 2390775"/>
                                    <a:gd name="connsiteY39" fmla="*/ 1150710 h 3524250"/>
                                    <a:gd name="connsiteX40" fmla="*/ 1934956 w 2390775"/>
                                    <a:gd name="connsiteY40" fmla="*/ 804114 h 3524250"/>
                                    <a:gd name="connsiteX41" fmla="*/ 2048218 w 2390775"/>
                                    <a:gd name="connsiteY41" fmla="*/ 552597 h 3524250"/>
                                    <a:gd name="connsiteX42" fmla="*/ 2184464 w 2390775"/>
                                    <a:gd name="connsiteY42" fmla="*/ 497447 h 3524250"/>
                                    <a:gd name="connsiteX43" fmla="*/ 2243823 w 2390775"/>
                                    <a:gd name="connsiteY43" fmla="*/ 621720 h 3524250"/>
                                    <a:gd name="connsiteX44" fmla="*/ 2134105 w 2390775"/>
                                    <a:gd name="connsiteY44" fmla="*/ 873237 h 3524250"/>
                                    <a:gd name="connsiteX45" fmla="*/ 2171157 w 2390775"/>
                                    <a:gd name="connsiteY45" fmla="*/ 967735 h 3524250"/>
                                    <a:gd name="connsiteX46" fmla="*/ 2265750 w 2390775"/>
                                    <a:gd name="connsiteY46" fmla="*/ 930682 h 3524250"/>
                                    <a:gd name="connsiteX47" fmla="*/ 2380450 w 2390775"/>
                                    <a:gd name="connsiteY47" fmla="*/ 666049 h 3524250"/>
                                    <a:gd name="connsiteX48" fmla="*/ 2138029 w 2390775"/>
                                    <a:gd name="connsiteY48" fmla="*/ 345800 h 3524250"/>
                                    <a:gd name="connsiteX49" fmla="*/ 150762 w 2390775"/>
                                    <a:gd name="connsiteY49" fmla="*/ 2766302 h 3524250"/>
                                    <a:gd name="connsiteX50" fmla="*/ 899960 w 2390775"/>
                                    <a:gd name="connsiteY50" fmla="*/ 2766302 h 3524250"/>
                                    <a:gd name="connsiteX51" fmla="*/ 899960 w 2390775"/>
                                    <a:gd name="connsiteY51" fmla="*/ 3013609 h 3524250"/>
                                    <a:gd name="connsiteX52" fmla="*/ 150762 w 2390775"/>
                                    <a:gd name="connsiteY52" fmla="*/ 3013609 h 3524250"/>
                                    <a:gd name="connsiteX53" fmla="*/ 150762 w 2390775"/>
                                    <a:gd name="connsiteY53" fmla="*/ 2766302 h 3524250"/>
                                    <a:gd name="connsiteX54" fmla="*/ 150762 w 2390775"/>
                                    <a:gd name="connsiteY54" fmla="*/ 3157227 h 3524250"/>
                                    <a:gd name="connsiteX55" fmla="*/ 899960 w 2390775"/>
                                    <a:gd name="connsiteY55" fmla="*/ 3157227 h 3524250"/>
                                    <a:gd name="connsiteX56" fmla="*/ 899960 w 2390775"/>
                                    <a:gd name="connsiteY56" fmla="*/ 3351299 h 3524250"/>
                                    <a:gd name="connsiteX57" fmla="*/ 870090 w 2390775"/>
                                    <a:gd name="connsiteY57" fmla="*/ 3375426 h 3524250"/>
                                    <a:gd name="connsiteX58" fmla="*/ 180642 w 2390775"/>
                                    <a:gd name="connsiteY58" fmla="*/ 3375426 h 3524250"/>
                                    <a:gd name="connsiteX59" fmla="*/ 150771 w 2390775"/>
                                    <a:gd name="connsiteY59" fmla="*/ 3351299 h 3524250"/>
                                    <a:gd name="connsiteX60" fmla="*/ 150771 w 2390775"/>
                                    <a:gd name="connsiteY60" fmla="*/ 3157227 h 3524250"/>
                                    <a:gd name="connsiteX61" fmla="*/ 1048560 w 2390775"/>
                                    <a:gd name="connsiteY61" fmla="*/ 788236 h 3524250"/>
                                    <a:gd name="connsiteX62" fmla="*/ 924478 w 2390775"/>
                                    <a:gd name="connsiteY62" fmla="*/ 1068195 h 3524250"/>
                                    <a:gd name="connsiteX63" fmla="*/ 648062 w 2390775"/>
                                    <a:gd name="connsiteY63" fmla="*/ 1217461 h 3524250"/>
                                    <a:gd name="connsiteX64" fmla="*/ 869614 w 2390775"/>
                                    <a:gd name="connsiteY64" fmla="*/ 717294 h 3524250"/>
                                    <a:gd name="connsiteX65" fmla="*/ 923134 w 2390775"/>
                                    <a:gd name="connsiteY65" fmla="*/ 666649 h 3524250"/>
                                    <a:gd name="connsiteX66" fmla="*/ 1048560 w 2390775"/>
                                    <a:gd name="connsiteY66" fmla="*/ 788236 h 3524250"/>
                                    <a:gd name="connsiteX67" fmla="*/ 1131570 w 2390775"/>
                                    <a:gd name="connsiteY67" fmla="*/ 956457 h 3524250"/>
                                    <a:gd name="connsiteX68" fmla="*/ 1181929 w 2390775"/>
                                    <a:gd name="connsiteY68" fmla="*/ 841852 h 3524250"/>
                                    <a:gd name="connsiteX69" fmla="*/ 1181929 w 2390775"/>
                                    <a:gd name="connsiteY69" fmla="*/ 841757 h 3524250"/>
                                    <a:gd name="connsiteX70" fmla="*/ 1408748 w 2390775"/>
                                    <a:gd name="connsiteY70" fmla="*/ 329817 h 3524250"/>
                                    <a:gd name="connsiteX71" fmla="*/ 1462173 w 2390775"/>
                                    <a:gd name="connsiteY71" fmla="*/ 279068 h 3524250"/>
                                    <a:gd name="connsiteX72" fmla="*/ 1584912 w 2390775"/>
                                    <a:gd name="connsiteY72" fmla="*/ 407846 h 3524250"/>
                                    <a:gd name="connsiteX73" fmla="*/ 1342968 w 2390775"/>
                                    <a:gd name="connsiteY73" fmla="*/ 954161 h 3524250"/>
                                    <a:gd name="connsiteX74" fmla="*/ 1342873 w 2390775"/>
                                    <a:gd name="connsiteY74" fmla="*/ 954161 h 3524250"/>
                                    <a:gd name="connsiteX75" fmla="*/ 1131570 w 2390775"/>
                                    <a:gd name="connsiteY75" fmla="*/ 956457 h 3524250"/>
                                    <a:gd name="connsiteX76" fmla="*/ 2007146 w 2390775"/>
                                    <a:gd name="connsiteY76" fmla="*/ 286440 h 3524250"/>
                                    <a:gd name="connsiteX77" fmla="*/ 1378591 w 2390775"/>
                                    <a:gd name="connsiteY77" fmla="*/ 1410666 h 3524250"/>
                                    <a:gd name="connsiteX78" fmla="*/ 1296438 w 2390775"/>
                                    <a:gd name="connsiteY78" fmla="*/ 1442070 h 3524250"/>
                                    <a:gd name="connsiteX79" fmla="*/ 1432970 w 2390775"/>
                                    <a:gd name="connsiteY79" fmla="*/ 1106962 h 3524250"/>
                                    <a:gd name="connsiteX80" fmla="*/ 1830981 w 2390775"/>
                                    <a:gd name="connsiteY80" fmla="*/ 208402 h 3524250"/>
                                    <a:gd name="connsiteX81" fmla="*/ 2008775 w 2390775"/>
                                    <a:gd name="connsiteY81" fmla="*/ 212802 h 3524250"/>
                                    <a:gd name="connsiteX82" fmla="*/ 2007146 w 2390775"/>
                                    <a:gd name="connsiteY82" fmla="*/ 286440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138029" y="345800"/>
                                      </a:moveTo>
                                      <a:lnTo>
                                        <a:pt x="2138506" y="344647"/>
                                      </a:lnTo>
                                      <a:cubicBezTo>
                                        <a:pt x="2224907" y="149289"/>
                                        <a:pt x="2031178" y="-52917"/>
                                        <a:pt x="1832696" y="23807"/>
                                      </a:cubicBezTo>
                                      <a:cubicBezTo>
                                        <a:pt x="1711462" y="70480"/>
                                        <a:pt x="1691612" y="179265"/>
                                        <a:pt x="1674333" y="207440"/>
                                      </a:cubicBezTo>
                                      <a:cubicBezTo>
                                        <a:pt x="1558966" y="79376"/>
                                        <a:pt x="1347454" y="113285"/>
                                        <a:pt x="1277379" y="271590"/>
                                      </a:cubicBezTo>
                                      <a:lnTo>
                                        <a:pt x="1134532" y="594155"/>
                                      </a:lnTo>
                                      <a:cubicBezTo>
                                        <a:pt x="1018204" y="466691"/>
                                        <a:pt x="807920" y="501714"/>
                                        <a:pt x="738340" y="659163"/>
                                      </a:cubicBezTo>
                                      <a:lnTo>
                                        <a:pt x="441722" y="1328799"/>
                                      </a:lnTo>
                                      <a:lnTo>
                                        <a:pt x="305191" y="1402522"/>
                                      </a:lnTo>
                                      <a:cubicBezTo>
                                        <a:pt x="138732" y="1497658"/>
                                        <a:pt x="8163" y="1699150"/>
                                        <a:pt x="7144" y="1928255"/>
                                      </a:cubicBezTo>
                                      <a:lnTo>
                                        <a:pt x="7144" y="2694493"/>
                                      </a:lnTo>
                                      <a:cubicBezTo>
                                        <a:pt x="7144" y="2847665"/>
                                        <a:pt x="7144" y="3227703"/>
                                        <a:pt x="7144" y="3351299"/>
                                      </a:cubicBezTo>
                                      <a:cubicBezTo>
                                        <a:pt x="7144" y="3443787"/>
                                        <a:pt x="84982" y="3519044"/>
                                        <a:pt x="180632" y="3519044"/>
                                      </a:cubicBezTo>
                                      <a:lnTo>
                                        <a:pt x="870080" y="3519044"/>
                                      </a:lnTo>
                                      <a:cubicBezTo>
                                        <a:pt x="965730" y="3519044"/>
                                        <a:pt x="1043569" y="3443787"/>
                                        <a:pt x="1043569" y="3351299"/>
                                      </a:cubicBezTo>
                                      <a:cubicBezTo>
                                        <a:pt x="1043569" y="3227912"/>
                                        <a:pt x="1043569" y="2849684"/>
                                        <a:pt x="1043569" y="2694493"/>
                                      </a:cubicBezTo>
                                      <a:cubicBezTo>
                                        <a:pt x="1049922" y="2353489"/>
                                        <a:pt x="1029310" y="2335868"/>
                                        <a:pt x="1062333" y="2310369"/>
                                      </a:cubicBezTo>
                                      <a:cubicBezTo>
                                        <a:pt x="1227191" y="2183410"/>
                                        <a:pt x="1463259" y="2201022"/>
                                        <a:pt x="1679886" y="1984071"/>
                                      </a:cubicBezTo>
                                      <a:cubicBezTo>
                                        <a:pt x="1833096" y="1830862"/>
                                        <a:pt x="1915211" y="1766320"/>
                                        <a:pt x="1968551" y="1613634"/>
                                      </a:cubicBezTo>
                                      <a:cubicBezTo>
                                        <a:pt x="1978114" y="1586145"/>
                                        <a:pt x="1962893" y="1623140"/>
                                        <a:pt x="2150755" y="1193601"/>
                                      </a:cubicBezTo>
                                      <a:cubicBezTo>
                                        <a:pt x="2166652" y="1157311"/>
                                        <a:pt x="2150088" y="1114991"/>
                                        <a:pt x="2113798" y="1099103"/>
                                      </a:cubicBezTo>
                                      <a:cubicBezTo>
                                        <a:pt x="2077412" y="1083206"/>
                                        <a:pt x="2035092" y="1099770"/>
                                        <a:pt x="2019205" y="1136060"/>
                                      </a:cubicBezTo>
                                      <a:cubicBezTo>
                                        <a:pt x="1830458" y="1567305"/>
                                        <a:pt x="1844402" y="1533539"/>
                                        <a:pt x="1832981" y="1566047"/>
                                      </a:cubicBezTo>
                                      <a:cubicBezTo>
                                        <a:pt x="1782680" y="1710504"/>
                                        <a:pt x="1687944" y="1762263"/>
                                        <a:pt x="1577150" y="1883725"/>
                                      </a:cubicBezTo>
                                      <a:cubicBezTo>
                                        <a:pt x="1387564" y="2072606"/>
                                        <a:pt x="1168003" y="2047574"/>
                                        <a:pt x="974636" y="2196612"/>
                                      </a:cubicBezTo>
                                      <a:cubicBezTo>
                                        <a:pt x="927916" y="2232712"/>
                                        <a:pt x="899960" y="2290062"/>
                                        <a:pt x="899960" y="2350088"/>
                                      </a:cubicBezTo>
                                      <a:lnTo>
                                        <a:pt x="899960" y="2622675"/>
                                      </a:lnTo>
                                      <a:lnTo>
                                        <a:pt x="150762" y="2622675"/>
                                      </a:lnTo>
                                      <a:cubicBezTo>
                                        <a:pt x="150762" y="2552618"/>
                                        <a:pt x="150762" y="2047965"/>
                                        <a:pt x="150762" y="1985595"/>
                                      </a:cubicBezTo>
                                      <a:cubicBezTo>
                                        <a:pt x="154505" y="1967622"/>
                                        <a:pt x="116977" y="1718104"/>
                                        <a:pt x="343976" y="1549483"/>
                                      </a:cubicBezTo>
                                      <a:cubicBezTo>
                                        <a:pt x="375399" y="1525766"/>
                                        <a:pt x="344862" y="1544273"/>
                                        <a:pt x="829399" y="1282736"/>
                                      </a:cubicBezTo>
                                      <a:cubicBezTo>
                                        <a:pt x="1238469" y="1058956"/>
                                        <a:pt x="1223001" y="1070100"/>
                                        <a:pt x="1253061" y="1066356"/>
                                      </a:cubicBezTo>
                                      <a:cubicBezTo>
                                        <a:pt x="1263015" y="1076605"/>
                                        <a:pt x="1271445" y="1087997"/>
                                        <a:pt x="1278150" y="1100247"/>
                                      </a:cubicBezTo>
                                      <a:cubicBezTo>
                                        <a:pt x="1281951" y="1104047"/>
                                        <a:pt x="1297010" y="1138794"/>
                                        <a:pt x="1297010" y="1174256"/>
                                      </a:cubicBezTo>
                                      <a:cubicBezTo>
                                        <a:pt x="1297010" y="1270582"/>
                                        <a:pt x="1221115" y="1303577"/>
                                        <a:pt x="1154735" y="1380586"/>
                                      </a:cubicBezTo>
                                      <a:cubicBezTo>
                                        <a:pt x="1156764" y="1378557"/>
                                        <a:pt x="1124588" y="1410638"/>
                                        <a:pt x="1123617" y="1411609"/>
                                      </a:cubicBezTo>
                                      <a:cubicBezTo>
                                        <a:pt x="1103262" y="1431678"/>
                                        <a:pt x="1097404" y="1461739"/>
                                        <a:pt x="1106862" y="1486961"/>
                                      </a:cubicBezTo>
                                      <a:cubicBezTo>
                                        <a:pt x="1106862" y="1513746"/>
                                        <a:pt x="1202198" y="1574468"/>
                                        <a:pt x="1225877" y="1574468"/>
                                      </a:cubicBezTo>
                                      <a:cubicBezTo>
                                        <a:pt x="1313993" y="1601738"/>
                                        <a:pt x="1412500" y="1579906"/>
                                        <a:pt x="1480938" y="1511469"/>
                                      </a:cubicBezTo>
                                      <a:cubicBezTo>
                                        <a:pt x="1573368" y="1403627"/>
                                        <a:pt x="1703356" y="1327856"/>
                                        <a:pt x="1778794" y="1150710"/>
                                      </a:cubicBezTo>
                                      <a:lnTo>
                                        <a:pt x="1934956" y="804114"/>
                                      </a:lnTo>
                                      <a:cubicBezTo>
                                        <a:pt x="2079450" y="483312"/>
                                        <a:pt x="2040398" y="572190"/>
                                        <a:pt x="2048218" y="552597"/>
                                      </a:cubicBezTo>
                                      <a:cubicBezTo>
                                        <a:pt x="2070745" y="499762"/>
                                        <a:pt x="2131924" y="475330"/>
                                        <a:pt x="2184464" y="497447"/>
                                      </a:cubicBezTo>
                                      <a:cubicBezTo>
                                        <a:pt x="2233651" y="518364"/>
                                        <a:pt x="2257816" y="572504"/>
                                        <a:pt x="2243823" y="621720"/>
                                      </a:cubicBezTo>
                                      <a:cubicBezTo>
                                        <a:pt x="2203228" y="714779"/>
                                        <a:pt x="2166842" y="798275"/>
                                        <a:pt x="2134105" y="873237"/>
                                      </a:cubicBezTo>
                                      <a:cubicBezTo>
                                        <a:pt x="2118208" y="909527"/>
                                        <a:pt x="2134867" y="951847"/>
                                        <a:pt x="2171157" y="967735"/>
                                      </a:cubicBezTo>
                                      <a:cubicBezTo>
                                        <a:pt x="2207543" y="983632"/>
                                        <a:pt x="2249862" y="967068"/>
                                        <a:pt x="2265750" y="930682"/>
                                      </a:cubicBezTo>
                                      <a:cubicBezTo>
                                        <a:pt x="2386956" y="652895"/>
                                        <a:pt x="2378535" y="673050"/>
                                        <a:pt x="2380450" y="666049"/>
                                      </a:cubicBezTo>
                                      <a:cubicBezTo>
                                        <a:pt x="2430590" y="490723"/>
                                        <a:pt x="2293696" y="338713"/>
                                        <a:pt x="2138029" y="345800"/>
                                      </a:cubicBezTo>
                                      <a:close/>
                                      <a:moveTo>
                                        <a:pt x="150762" y="2766302"/>
                                      </a:moveTo>
                                      <a:lnTo>
                                        <a:pt x="899960" y="2766302"/>
                                      </a:lnTo>
                                      <a:lnTo>
                                        <a:pt x="899960" y="3013609"/>
                                      </a:lnTo>
                                      <a:lnTo>
                                        <a:pt x="150762" y="3013609"/>
                                      </a:lnTo>
                                      <a:lnTo>
                                        <a:pt x="150762" y="2766302"/>
                                      </a:lnTo>
                                      <a:close/>
                                      <a:moveTo>
                                        <a:pt x="150762" y="3157227"/>
                                      </a:moveTo>
                                      <a:lnTo>
                                        <a:pt x="899960" y="3157227"/>
                                      </a:lnTo>
                                      <a:lnTo>
                                        <a:pt x="899960" y="3351299"/>
                                      </a:lnTo>
                                      <a:cubicBezTo>
                                        <a:pt x="899960" y="3364320"/>
                                        <a:pt x="886273" y="3375426"/>
                                        <a:pt x="870090" y="3375426"/>
                                      </a:cubicBezTo>
                                      <a:lnTo>
                                        <a:pt x="180642" y="3375426"/>
                                      </a:lnTo>
                                      <a:cubicBezTo>
                                        <a:pt x="164459" y="3375426"/>
                                        <a:pt x="150771" y="3364320"/>
                                        <a:pt x="150771" y="3351299"/>
                                      </a:cubicBezTo>
                                      <a:lnTo>
                                        <a:pt x="150771" y="3157227"/>
                                      </a:lnTo>
                                      <a:close/>
                                      <a:moveTo>
                                        <a:pt x="1048560" y="788236"/>
                                      </a:moveTo>
                                      <a:lnTo>
                                        <a:pt x="924478" y="1068195"/>
                                      </a:lnTo>
                                      <a:lnTo>
                                        <a:pt x="648062" y="1217461"/>
                                      </a:lnTo>
                                      <a:lnTo>
                                        <a:pt x="869614" y="717294"/>
                                      </a:lnTo>
                                      <a:cubicBezTo>
                                        <a:pt x="879958" y="693929"/>
                                        <a:pt x="898912" y="675936"/>
                                        <a:pt x="923134" y="666649"/>
                                      </a:cubicBezTo>
                                      <a:cubicBezTo>
                                        <a:pt x="1000392" y="636779"/>
                                        <a:pt x="1075496" y="711855"/>
                                        <a:pt x="1048560" y="788236"/>
                                      </a:cubicBezTo>
                                      <a:close/>
                                      <a:moveTo>
                                        <a:pt x="1131570" y="956457"/>
                                      </a:moveTo>
                                      <a:cubicBezTo>
                                        <a:pt x="1179490" y="848053"/>
                                        <a:pt x="1178862" y="850253"/>
                                        <a:pt x="1181929" y="841852"/>
                                      </a:cubicBezTo>
                                      <a:lnTo>
                                        <a:pt x="1181929" y="841757"/>
                                      </a:lnTo>
                                      <a:lnTo>
                                        <a:pt x="1408748" y="329817"/>
                                      </a:lnTo>
                                      <a:cubicBezTo>
                                        <a:pt x="1419092" y="306452"/>
                                        <a:pt x="1438047" y="288459"/>
                                        <a:pt x="1462173" y="279068"/>
                                      </a:cubicBezTo>
                                      <a:cubicBezTo>
                                        <a:pt x="1542145" y="248149"/>
                                        <a:pt x="1619564" y="329750"/>
                                        <a:pt x="1584912" y="407846"/>
                                      </a:cubicBezTo>
                                      <a:lnTo>
                                        <a:pt x="1342968" y="954161"/>
                                      </a:lnTo>
                                      <a:cubicBezTo>
                                        <a:pt x="1342873" y="954161"/>
                                        <a:pt x="1342873" y="954161"/>
                                        <a:pt x="1342873" y="954161"/>
                                      </a:cubicBezTo>
                                      <a:cubicBezTo>
                                        <a:pt x="1281722" y="903927"/>
                                        <a:pt x="1202627" y="920919"/>
                                        <a:pt x="1131570" y="956457"/>
                                      </a:cubicBezTo>
                                      <a:close/>
                                      <a:moveTo>
                                        <a:pt x="2007146" y="286440"/>
                                      </a:moveTo>
                                      <a:cubicBezTo>
                                        <a:pt x="1506341" y="1408857"/>
                                        <a:pt x="1680543" y="1087464"/>
                                        <a:pt x="1378591" y="1410666"/>
                                      </a:cubicBezTo>
                                      <a:cubicBezTo>
                                        <a:pt x="1356665" y="1432116"/>
                                        <a:pt x="1326985" y="1443413"/>
                                        <a:pt x="1296438" y="1442070"/>
                                      </a:cubicBezTo>
                                      <a:cubicBezTo>
                                        <a:pt x="1311602" y="1419134"/>
                                        <a:pt x="1479823" y="1308539"/>
                                        <a:pt x="1432970" y="1106962"/>
                                      </a:cubicBezTo>
                                      <a:lnTo>
                                        <a:pt x="1830981" y="208402"/>
                                      </a:lnTo>
                                      <a:cubicBezTo>
                                        <a:pt x="1865243" y="131001"/>
                                        <a:pt x="1977695" y="132049"/>
                                        <a:pt x="2008775" y="212802"/>
                                      </a:cubicBezTo>
                                      <a:cubicBezTo>
                                        <a:pt x="2018062" y="236938"/>
                                        <a:pt x="2017490" y="263075"/>
                                        <a:pt x="2007146" y="2864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995391" y="-7144"/>
                                  <a:ext cx="2876550" cy="2552700"/>
                                </a:xfrm>
                                <a:custGeom>
                                  <a:avLst/>
                                  <a:gdLst>
                                    <a:gd name="connsiteX0" fmla="*/ 2160099 w 2876550"/>
                                    <a:gd name="connsiteY0" fmla="*/ 7144 h 2552700"/>
                                    <a:gd name="connsiteX1" fmla="*/ 1442943 w 2876550"/>
                                    <a:gd name="connsiteY1" fmla="*/ 418014 h 2552700"/>
                                    <a:gd name="connsiteX2" fmla="*/ 701193 w 2876550"/>
                                    <a:gd name="connsiteY2" fmla="*/ 7496 h 2552700"/>
                                    <a:gd name="connsiteX3" fmla="*/ 182357 w 2876550"/>
                                    <a:gd name="connsiteY3" fmla="*/ 1200769 h 2552700"/>
                                    <a:gd name="connsiteX4" fmla="*/ 698097 w 2876550"/>
                                    <a:gd name="connsiteY4" fmla="*/ 1802482 h 2552700"/>
                                    <a:gd name="connsiteX5" fmla="*/ 799348 w 2876550"/>
                                    <a:gd name="connsiteY5" fmla="*/ 1810264 h 2552700"/>
                                    <a:gd name="connsiteX6" fmla="*/ 807130 w 2876550"/>
                                    <a:gd name="connsiteY6" fmla="*/ 1709014 h 2552700"/>
                                    <a:gd name="connsiteX7" fmla="*/ 291399 w 2876550"/>
                                    <a:gd name="connsiteY7" fmla="*/ 1107300 h 2552700"/>
                                    <a:gd name="connsiteX8" fmla="*/ 150762 w 2876550"/>
                                    <a:gd name="connsiteY8" fmla="*/ 731844 h 2552700"/>
                                    <a:gd name="connsiteX9" fmla="*/ 725710 w 2876550"/>
                                    <a:gd name="connsiteY9" fmla="*/ 150762 h 2552700"/>
                                    <a:gd name="connsiteX10" fmla="*/ 1338625 w 2876550"/>
                                    <a:gd name="connsiteY10" fmla="*/ 526475 h 2552700"/>
                                    <a:gd name="connsiteX11" fmla="*/ 1442943 w 2876550"/>
                                    <a:gd name="connsiteY11" fmla="*/ 590369 h 2552700"/>
                                    <a:gd name="connsiteX12" fmla="*/ 1547261 w 2876550"/>
                                    <a:gd name="connsiteY12" fmla="*/ 526447 h 2552700"/>
                                    <a:gd name="connsiteX13" fmla="*/ 2180454 w 2876550"/>
                                    <a:gd name="connsiteY13" fmla="*/ 151057 h 2552700"/>
                                    <a:gd name="connsiteX14" fmla="*/ 2594420 w 2876550"/>
                                    <a:gd name="connsiteY14" fmla="*/ 1107310 h 2552700"/>
                                    <a:gd name="connsiteX15" fmla="*/ 1498474 w 2876550"/>
                                    <a:gd name="connsiteY15" fmla="*/ 2385841 h 2552700"/>
                                    <a:gd name="connsiteX16" fmla="*/ 1387231 w 2876550"/>
                                    <a:gd name="connsiteY16" fmla="*/ 2385841 h 2552700"/>
                                    <a:gd name="connsiteX17" fmla="*/ 994049 w 2876550"/>
                                    <a:gd name="connsiteY17" fmla="*/ 1927108 h 2552700"/>
                                    <a:gd name="connsiteX18" fmla="*/ 892798 w 2876550"/>
                                    <a:gd name="connsiteY18" fmla="*/ 1919326 h 2552700"/>
                                    <a:gd name="connsiteX19" fmla="*/ 885016 w 2876550"/>
                                    <a:gd name="connsiteY19" fmla="*/ 2020576 h 2552700"/>
                                    <a:gd name="connsiteX20" fmla="*/ 1278198 w 2876550"/>
                                    <a:gd name="connsiteY20" fmla="*/ 2479310 h 2552700"/>
                                    <a:gd name="connsiteX21" fmla="*/ 1442857 w 2876550"/>
                                    <a:gd name="connsiteY21" fmla="*/ 2555053 h 2552700"/>
                                    <a:gd name="connsiteX22" fmla="*/ 1607516 w 2876550"/>
                                    <a:gd name="connsiteY22" fmla="*/ 2479310 h 2552700"/>
                                    <a:gd name="connsiteX23" fmla="*/ 2703462 w 2876550"/>
                                    <a:gd name="connsiteY23" fmla="*/ 1200769 h 2552700"/>
                                    <a:gd name="connsiteX24" fmla="*/ 2160099 w 2876550"/>
                                    <a:gd name="connsiteY24" fmla="*/ 7144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76550" h="2552700">
                                      <a:moveTo>
                                        <a:pt x="2160099" y="7144"/>
                                      </a:moveTo>
                                      <a:cubicBezTo>
                                        <a:pt x="1862414" y="7144"/>
                                        <a:pt x="1591942" y="163354"/>
                                        <a:pt x="1442943" y="418014"/>
                                      </a:cubicBezTo>
                                      <a:cubicBezTo>
                                        <a:pt x="1289943" y="156648"/>
                                        <a:pt x="1009060" y="-1191"/>
                                        <a:pt x="701193" y="7496"/>
                                      </a:cubicBezTo>
                                      <a:cubicBezTo>
                                        <a:pt x="97775" y="24994"/>
                                        <a:pt x="-210245" y="742702"/>
                                        <a:pt x="182357" y="1200769"/>
                                      </a:cubicBezTo>
                                      <a:lnTo>
                                        <a:pt x="698097" y="1802482"/>
                                      </a:lnTo>
                                      <a:cubicBezTo>
                                        <a:pt x="723901" y="1832591"/>
                                        <a:pt x="769239" y="1836077"/>
                                        <a:pt x="799348" y="1810264"/>
                                      </a:cubicBezTo>
                                      <a:cubicBezTo>
                                        <a:pt x="829457" y="1784452"/>
                                        <a:pt x="832943" y="1739122"/>
                                        <a:pt x="807130" y="1709014"/>
                                      </a:cubicBezTo>
                                      <a:lnTo>
                                        <a:pt x="291399" y="1107300"/>
                                      </a:lnTo>
                                      <a:cubicBezTo>
                                        <a:pt x="199387" y="999944"/>
                                        <a:pt x="150762" y="870118"/>
                                        <a:pt x="150762" y="731844"/>
                                      </a:cubicBezTo>
                                      <a:cubicBezTo>
                                        <a:pt x="150753" y="434721"/>
                                        <a:pt x="377705" y="150762"/>
                                        <a:pt x="725710" y="150762"/>
                                      </a:cubicBezTo>
                                      <a:cubicBezTo>
                                        <a:pt x="985600" y="150762"/>
                                        <a:pt x="1220448" y="294723"/>
                                        <a:pt x="1338625" y="526475"/>
                                      </a:cubicBezTo>
                                      <a:cubicBezTo>
                                        <a:pt x="1358723" y="565880"/>
                                        <a:pt x="1398699" y="590369"/>
                                        <a:pt x="1442943" y="590369"/>
                                      </a:cubicBezTo>
                                      <a:cubicBezTo>
                                        <a:pt x="1487186" y="590369"/>
                                        <a:pt x="1527163" y="565880"/>
                                        <a:pt x="1547261" y="526447"/>
                                      </a:cubicBezTo>
                                      <a:cubicBezTo>
                                        <a:pt x="1668638" y="288293"/>
                                        <a:pt x="1912859" y="143380"/>
                                        <a:pt x="2180454" y="151057"/>
                                      </a:cubicBezTo>
                                      <a:cubicBezTo>
                                        <a:pt x="2661714" y="165030"/>
                                        <a:pt x="2909650" y="739492"/>
                                        <a:pt x="2594420" y="1107310"/>
                                      </a:cubicBezTo>
                                      <a:lnTo>
                                        <a:pt x="1498474" y="2385841"/>
                                      </a:lnTo>
                                      <a:cubicBezTo>
                                        <a:pt x="1469203" y="2419998"/>
                                        <a:pt x="1416559" y="2420055"/>
                                        <a:pt x="1387231" y="2385841"/>
                                      </a:cubicBezTo>
                                      <a:lnTo>
                                        <a:pt x="994049" y="1927108"/>
                                      </a:lnTo>
                                      <a:cubicBezTo>
                                        <a:pt x="968236" y="1896990"/>
                                        <a:pt x="922897" y="1893503"/>
                                        <a:pt x="892798" y="1919326"/>
                                      </a:cubicBezTo>
                                      <a:cubicBezTo>
                                        <a:pt x="862689" y="1945129"/>
                                        <a:pt x="859203" y="1990468"/>
                                        <a:pt x="885016" y="2020576"/>
                                      </a:cubicBezTo>
                                      <a:lnTo>
                                        <a:pt x="1278198" y="2479310"/>
                                      </a:lnTo>
                                      <a:cubicBezTo>
                                        <a:pt x="1319451" y="2527440"/>
                                        <a:pt x="1379468" y="2555053"/>
                                        <a:pt x="1442857" y="2555053"/>
                                      </a:cubicBezTo>
                                      <a:cubicBezTo>
                                        <a:pt x="1506246" y="2555043"/>
                                        <a:pt x="1566263" y="2527440"/>
                                        <a:pt x="1607516" y="2479310"/>
                                      </a:cubicBezTo>
                                      <a:lnTo>
                                        <a:pt x="2703462" y="1200769"/>
                                      </a:lnTo>
                                      <a:cubicBezTo>
                                        <a:pt x="3100207" y="737854"/>
                                        <a:pt x="2782025" y="7144"/>
                                        <a:pt x="2160099"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FD2313" id="Graphic 9" o:spid="_x0000_s1026" alt="Praying Icon" style="width:43.15pt;height:43.15pt;mso-position-horizontal-relative:char;mso-position-vertical-relative:line" coordorigin="-33,-71" coordsize="48761,4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">
                      <v:shape id="Freeform 33" o:spid="_x0000_s1027" style="position:absolute;left:-33;top:13577;width:23907;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" path="m2092934,1402525r-136531,-73723l1659785,659166c1590205,501718,1379921,466694,1263593,594158l1120746,271593c1050671,113288,839149,79379,723792,207443,706523,179268,686663,70483,565429,23810,366947,-52923,173228,149292,259619,344650r477,1153c104429,338716,-32474,490735,17675,666062v1914,7010,-6496,-13145,114700,264633c148272,967080,190592,983644,226968,967747v36290,-15897,52949,-58217,37052,-94497c231273,798278,194897,714792,154301,621733,140309,572507,164484,518377,213661,497460v52531,-22117,113719,2314,136246,55150c355508,566640,618655,1149208,619331,1150722v75448,177146,205426,252918,297856,360760c985624,1579919,1084132,1601750,1172248,1574480v23679,,119005,-60731,119005,-87506c1300711,1461752,1294854,1431691,1274499,1411622v-972,-972,-33147,-33052,-31119,-31023c1177001,1303589,1101105,1270594,1101105,1174268v,-35461,15060,-70208,18860,-74009c1126671,1088000,1135091,1076608,1145054,1066369v30061,3743,14602,-7401,423662,216379c2053253,1544286,2022716,1525779,2054139,1549496v227000,168621,189471,418147,193215,436112l2247354,2266233r,356455l1498155,2622688r,-272587c1498155,2290074,1470199,2232715,1423479,2196625,1230103,2047578,1010542,2072619,820966,1883738,710171,1762275,615445,1710516,565134,1566060v-11421,-32509,2524,1257,-186224,-429987c363013,1099783,320694,1083219,284318,1099116v-36291,15897,-52855,58217,-36957,94497c435222,1623153,420001,1586158,429564,1613647v53350,152686,135455,217227,288665,370437c934847,2201035,1170914,2183423,1335782,2310382v33024,25498,12411,43119,18765,384124c1354547,2847678,1354547,3227715,1354547,3351312v,92488,77838,167744,173488,167744l2217483,3519056v95650,,173489,-75256,173489,-167744c2390972,3227925,2390972,2849697,2390972,2694506r,-766239c2389952,1699153,2259393,1497661,2092934,1402525xm1101696,1442073v-30547,1343,-60227,-9954,-82153,-31404c717581,1087467,891794,1408860,390988,286443v-10344,-23365,-10915,-49501,-1629,-73628c420449,132052,532901,131014,567153,208414r398012,898560c918311,1308533,1086532,1419128,1101696,1442073xm1055262,954155v,,,,-96,l813222,407839c778570,329753,855989,248143,935961,279061v24127,9382,43082,27384,53426,50749l1216206,841751r,95c1219282,850256,1218644,848047,1266564,956451v-71056,-35529,-150152,-52521,-211302,-2296xm1473666,1068188l1349584,788230v-26937,-76372,48168,-151457,125425,-121597c1499231,675920,1518186,693923,1528530,717278r221552,500167l1473666,1068188xm2247373,3351302v,13021,-13688,24127,-29871,24127l1528054,3375429v-16183,,-29870,-11106,-29870,-24127l1498184,3157231r749198,l2247382,3351302r-9,xm2247373,3013613r-749199,l1498174,2766305r749199,l2247373,3013613xe" filled="f" stroked="f">
                        <v:stroke joinstyle="miter"/>
                        <v:path arrowok="t" o:connecttype="custom" o:connectlocs="2092934,1402525;1956403,1328802;1659785,659166;1263593,594158;1120746,271593;723792,207443;565429,23810;259619,344650;260096,345803;17675,666062;132375,930695;226968,967747;264020,873250;154301,621733;213661,497460;349907,552610;619331,1150722;917187,1511482;1172248,1574480;1291253,1486974;1274499,1411622;1243380,1380599;1101105,1174268;1119965,1100259;1145054,1066369;1568716,1282748;2054139,1549496;2247354,1985608;2247354,2266233;2247354,2622688;1498155,2622688;1498155,2350101;1423479,2196625;820966,1883738;565134,1566060;378910,1136073;284318,1099116;247361,1193613;429564,1613647;718229,1984084;1335782,2310382;1354547,2694506;1354547,3351312;1528035,3519056;2217483,3519056;2390972,3351312;2390972,2694506;2390972,1928267;2092934,1402525;1101696,1442073;1019543,1410669;390988,286443;389359,212815;567153,208414;965165,1106974;1101696,1442073;1055262,954155;1055166,954155;813222,407839;935961,279061;989387,329810;1216206,841751;1216206,841846;1266564,956451;1055262,954155;1473666,1068188;1349584,788230;1475009,666633;1528530,717278;1750082,1217445;1473666,1068188;2247373,3351302;2217502,3375429;1528054,3375429;1498184,3351302;1498184,3157231;2247382,3157231;2247382,3351302;2247373,3013613;1498174,3013613;1498174,2766305;2247373,2766305;2247373,3013613" o:connectangles="0,0,0,0,0,0,0,0,0,0,0,0,0,0,0,0,0,0,0,0,0,0,0,0,0,0,0,0,0,0,0,0,0,0,0,0,0,0,0,0,0,0,0,0,0,0,0,0,0,0,0,0,0,0,0,0,0,0,0,0,0,0,0,0,0,0,0,0,0,0,0,0,0,0,0,0,0,0,0,0,0,0,0"/>
                      </v:shape>
                      <v:shape id="Freeform 34" o:spid="_x0000_s1028" style="position:absolute;left:24819;top:13577;width:23908;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" path="m2138029,345800r477,-1153c2224907,149289,2031178,-52917,1832696,23807,1711462,70480,1691612,179265,1674333,207440,1558966,79376,1347454,113285,1277379,271590l1134532,594155c1018204,466691,807920,501714,738340,659163l441722,1328799r-136531,73723c138732,1497658,8163,1699150,7144,1928255r,766238c7144,2847665,7144,3227703,7144,3351299v,92488,77838,167745,173488,167745l870080,3519044v95650,,173489,-75257,173489,-167745c1043569,3227912,1043569,2849684,1043569,2694493v6353,-341004,-14259,-358625,18764,-384124c1227191,2183410,1463259,2201022,1679886,1984071v153210,-153209,235325,-217751,288665,-370437c1978114,1586145,1962893,1623140,2150755,1193601v15897,-36290,-667,-78610,-36957,-94498c2077412,1083206,2035092,1099770,2019205,1136060v-188747,431245,-174803,397479,-186224,429987c1782680,1710504,1687944,1762263,1577150,1883725v-189586,188881,-409147,163849,-602514,312887c927916,2232712,899960,2290062,899960,2350088r,272587l150762,2622675v,-70057,,-574710,,-637080c154505,1967622,116977,1718104,343976,1549483v31423,-23717,886,-5210,485423,-266747c1238469,1058956,1223001,1070100,1253061,1066356v9954,10249,18384,21641,25089,33891c1281951,1104047,1297010,1138794,1297010,1174256v,96326,-75895,129321,-142275,206330c1156764,1378557,1124588,1410638,1123617,1411609v-20355,20069,-26213,50130,-16755,75352c1106862,1513746,1202198,1574468,1225877,1574468v88116,27270,186623,5438,255061,-62999c1573368,1403627,1703356,1327856,1778794,1150710l1934956,804114c2079450,483312,2040398,572190,2048218,552597v22527,-52835,83706,-77267,136246,-55150c2233651,518364,2257816,572504,2243823,621720v-40595,93059,-76981,176555,-109718,251517c2118208,909527,2134867,951847,2171157,967735v36386,15897,78705,-667,94593,-37053c2386956,652895,2378535,673050,2380450,666049,2430590,490723,2293696,338713,2138029,345800xm150762,2766302r749198,l899960,3013609r-749198,l150762,2766302xm150762,3157227r749198,l899960,3351299v,13021,-13687,24127,-29870,24127l180642,3375426v-16183,,-29871,-11106,-29871,-24127l150771,3157227r-9,xm1048560,788236l924478,1068195,648062,1217461,869614,717294v10344,-23365,29298,-41358,53520,-50645c1000392,636779,1075496,711855,1048560,788236xm1131570,956457v47920,-108404,47292,-106204,50359,-114605l1181929,841757,1408748,329817v10344,-23365,29299,-41358,53425,-50749c1542145,248149,1619564,329750,1584912,407846l1342968,954161v-95,,-95,,-95,c1281722,903927,1202627,920919,1131570,956457xm2007146,286440v-500805,1122417,-326603,801024,-628555,1124226c1356665,1432116,1326985,1443413,1296438,1442070v15164,-22936,183385,-133531,136532,-335108l1830981,208402v34262,-77401,146714,-76353,177794,4400c2018062,236938,2017490,263075,2007146,286440xe" filled="f" stroked="f">
                        <v:stroke joinstyle="miter"/>
                        <v:path arrowok="t" o:connecttype="custom" o:connectlocs="2138029,345800;2138506,344647;1832696,23807;1674333,207440;1277379,271590;1134532,594155;738340,659163;441722,1328799;305191,1402522;7144,1928255;7144,2694493;7144,3351299;180632,3519044;870080,3519044;1043569,3351299;1043569,2694493;1062333,2310369;1679886,1984071;1968551,1613634;2150755,1193601;2113798,1099103;2019205,1136060;1832981,1566047;1577150,1883725;974636,2196612;899960,2350088;899960,2622675;150762,2622675;150762,1985595;343976,1549483;829399,1282736;1253061,1066356;1278150,1100247;1297010,1174256;1154735,1380586;1123617,1411609;1106862,1486961;1225877,1574468;1480938,1511469;1778794,1150710;1934956,804114;2048218,552597;2184464,497447;2243823,621720;2134105,873237;2171157,967735;2265750,930682;2380450,666049;2138029,345800;150762,2766302;899960,2766302;899960,3013609;150762,3013609;150762,2766302;150762,3157227;899960,3157227;899960,3351299;870090,3375426;180642,3375426;150771,3351299;150771,3157227;1048560,788236;924478,1068195;648062,1217461;869614,717294;923134,666649;1048560,788236;1131570,956457;1181929,841852;1181929,841757;1408748,329817;1462173,279068;1584912,407846;1342968,954161;1342873,954161;1131570,956457;2007146,286440;1378591,1410666;1296438,1442070;1432970,1106962;1830981,208402;2008775,212802;2007146,286440" o:connectangles="0,0,0,0,0,0,0,0,0,0,0,0,0,0,0,0,0,0,0,0,0,0,0,0,0,0,0,0,0,0,0,0,0,0,0,0,0,0,0,0,0,0,0,0,0,0,0,0,0,0,0,0,0,0,0,0,0,0,0,0,0,0,0,0,0,0,0,0,0,0,0,0,0,0,0,0,0,0,0,0,0,0,0"/>
                      </v:shape>
                      <v:shape id="Freeform 35" o:spid="_x0000_s1029" style="position:absolute;left:9953;top:-71;width:28766;height:25526;visibility:visible;mso-wrap-style:square;v-text-anchor:middle" coordsize="287655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" path="m2160099,7144v-297685,,-568157,156210,-717156,410870c1289943,156648,1009060,-1191,701193,7496,97775,24994,-210245,742702,182357,1200769r515740,601713c723901,1832591,769239,1836077,799348,1810264v30109,-25812,33595,-71142,7782,-101250l291399,1107300c199387,999944,150762,870118,150762,731844v-9,-297123,226943,-581082,574948,-581082c985600,150762,1220448,294723,1338625,526475v20098,39405,60074,63894,104318,63894c1487186,590369,1527163,565880,1547261,526447,1668638,288293,1912859,143380,2180454,151057v481260,13973,729196,588435,413966,956253l1498474,2385841v-29271,34157,-81915,34214,-111243,l994049,1927108v-25813,-30118,-71152,-33605,-101251,-7782c862689,1945129,859203,1990468,885016,2020576r393182,458734c1319451,2527440,1379468,2555053,1442857,2555053v63389,-10,123406,-27613,164659,-75743l2703462,1200769c3100207,737854,2782025,7144,2160099,7144xe" filled="f" stroked="f">
                        <v:stroke joinstyle="miter"/>
                        <v:path arrowok="t" o:connecttype="custom" o:connectlocs="2160099,7144;1442943,418014;701193,7496;182357,1200769;698097,1802482;799348,1810264;807130,1709014;291399,1107300;150762,731844;725710,150762;1338625,526475;1442943,590369;1547261,526447;2180454,151057;2594420,1107310;1498474,2385841;1387231,2385841;994049,1927108;892798,1919326;885016,2020576;1278198,2479310;1442857,2555053;1607516,2479310;2703462,1200769;2160099,7144" o:connectangles="0,0,0,0,0,0,0,0,0,0,0,0,0,0,0,0,0,0,0,0,0,0,0,0,0"/>
                      </v:shape>
                      <w10:anchorlock/>
                    </v:group>
                  </w:pict>
                </mc:Fallback>
              </mc:AlternateContent>
            </w:r>
          </w:p>
          <w:p w14:paraId="17A0BCA9" w14:textId="77777777" w:rsidR="00901474" w:rsidRDefault="00901474" w:rsidP="0030161C">
            <w:pPr>
              <w:pStyle w:val="Heading1"/>
              <w:rPr>
                <w:sz w:val="20"/>
                <w:szCs w:val="20"/>
              </w:rPr>
            </w:pPr>
            <w:r w:rsidRPr="00901474">
              <w:rPr>
                <w:sz w:val="28"/>
                <w:szCs w:val="28"/>
              </w:rPr>
              <w:t xml:space="preserve">Mercer County Children and Youth Services </w:t>
            </w:r>
          </w:p>
          <w:p w14:paraId="260A9949" w14:textId="675A8B59" w:rsidR="00712ABA" w:rsidRPr="0030161C" w:rsidRDefault="008639DC" w:rsidP="0030161C">
            <w:pPr>
              <w:pStyle w:val="Heading1"/>
            </w:pPr>
            <w:r>
              <w:t>A THANK YOU TO OUR PARTNERS</w:t>
            </w:r>
          </w:p>
          <w:p w14:paraId="7FA759F6" w14:textId="6840FB75" w:rsidR="00712ABA" w:rsidRPr="0030161C" w:rsidRDefault="00162868" w:rsidP="0030161C">
            <w:pPr>
              <w:pStyle w:val="Heading2"/>
            </w:pPr>
            <w:r>
              <w:rPr>
                <w:noProof/>
              </w:rPr>
              <w:drawing>
                <wp:anchor distT="0" distB="0" distL="114300" distR="114300" simplePos="0" relativeHeight="251659264" behindDoc="1" locked="0" layoutInCell="1" allowOverlap="1" wp14:anchorId="7E9A0C14" wp14:editId="0DEA556F">
                  <wp:simplePos x="0" y="0"/>
                  <wp:positionH relativeFrom="column">
                    <wp:posOffset>1438275</wp:posOffset>
                  </wp:positionH>
                  <wp:positionV relativeFrom="paragraph">
                    <wp:posOffset>153035</wp:posOffset>
                  </wp:positionV>
                  <wp:extent cx="1962150" cy="790575"/>
                  <wp:effectExtent l="0" t="0" r="0" b="9525"/>
                  <wp:wrapTight wrapText="bothSides">
                    <wp:wrapPolygon edited="0">
                      <wp:start x="7550" y="0"/>
                      <wp:lineTo x="1678" y="1041"/>
                      <wp:lineTo x="839" y="2082"/>
                      <wp:lineTo x="839" y="8328"/>
                      <wp:lineTo x="0" y="13012"/>
                      <wp:lineTo x="0" y="19258"/>
                      <wp:lineTo x="5662" y="21340"/>
                      <wp:lineTo x="6711" y="21340"/>
                      <wp:lineTo x="6920" y="21340"/>
                      <wp:lineTo x="8388" y="17176"/>
                      <wp:lineTo x="8388" y="16655"/>
                      <wp:lineTo x="21390" y="11451"/>
                      <wp:lineTo x="21390" y="8848"/>
                      <wp:lineTo x="21181" y="8328"/>
                      <wp:lineTo x="18245" y="6246"/>
                      <wp:lineTo x="9017" y="0"/>
                      <wp:lineTo x="7550" y="0"/>
                    </wp:wrapPolygon>
                  </wp:wrapTight>
                  <wp:docPr id="7" name="Picture 7"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BD828" w14:textId="3B83EB3F" w:rsidR="00712ABA" w:rsidRDefault="00712ABA" w:rsidP="0030161C">
            <w:pPr>
              <w:widowControl w:val="0"/>
              <w:autoSpaceDE w:val="0"/>
              <w:autoSpaceDN w:val="0"/>
              <w:adjustRightInd w:val="0"/>
              <w:spacing w:after="0"/>
              <w:rPr>
                <w:rFonts w:asciiTheme="majorHAnsi" w:eastAsia="Times New Roman" w:hAnsiTheme="majorHAnsi" w:cs="Arial"/>
              </w:rPr>
            </w:pPr>
          </w:p>
          <w:p w14:paraId="6E78DDC5" w14:textId="7425A8A5" w:rsidR="00162868" w:rsidRDefault="00162868" w:rsidP="0030161C">
            <w:pPr>
              <w:widowControl w:val="0"/>
              <w:autoSpaceDE w:val="0"/>
              <w:autoSpaceDN w:val="0"/>
              <w:adjustRightInd w:val="0"/>
              <w:spacing w:after="0"/>
              <w:rPr>
                <w:rFonts w:asciiTheme="majorHAnsi" w:eastAsia="Times New Roman" w:hAnsiTheme="majorHAnsi" w:cs="Arial"/>
              </w:rPr>
            </w:pPr>
          </w:p>
          <w:p w14:paraId="61C9DE37" w14:textId="63C3C4FD" w:rsidR="00162868" w:rsidRDefault="008820BE" w:rsidP="0030161C">
            <w:pPr>
              <w:widowControl w:val="0"/>
              <w:autoSpaceDE w:val="0"/>
              <w:autoSpaceDN w:val="0"/>
              <w:adjustRightInd w:val="0"/>
              <w:spacing w:after="0"/>
              <w:rPr>
                <w:rFonts w:asciiTheme="majorHAnsi" w:eastAsia="Times New Roman" w:hAnsiTheme="majorHAnsi" w:cs="Arial"/>
              </w:rPr>
            </w:pPr>
            <w:r>
              <w:rPr>
                <w:noProof/>
              </w:rPr>
              <w:drawing>
                <wp:anchor distT="0" distB="0" distL="114300" distR="114300" simplePos="0" relativeHeight="251660288" behindDoc="1" locked="0" layoutInCell="1" allowOverlap="1" wp14:anchorId="10B6DDDC" wp14:editId="6EEF7916">
                  <wp:simplePos x="0" y="0"/>
                  <wp:positionH relativeFrom="column">
                    <wp:posOffset>1490662</wp:posOffset>
                  </wp:positionH>
                  <wp:positionV relativeFrom="paragraph">
                    <wp:posOffset>95250</wp:posOffset>
                  </wp:positionV>
                  <wp:extent cx="1828800" cy="1238250"/>
                  <wp:effectExtent l="0" t="0" r="0" b="0"/>
                  <wp:wrapTight wrapText="bothSides">
                    <wp:wrapPolygon edited="0">
                      <wp:start x="0" y="0"/>
                      <wp:lineTo x="0" y="21268"/>
                      <wp:lineTo x="21375" y="21268"/>
                      <wp:lineTo x="21375" y="0"/>
                      <wp:lineTo x="0" y="0"/>
                    </wp:wrapPolygon>
                  </wp:wrapTight>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19090" w14:textId="7928BFD8" w:rsidR="00162868" w:rsidRDefault="00162868" w:rsidP="0030161C">
            <w:pPr>
              <w:widowControl w:val="0"/>
              <w:autoSpaceDE w:val="0"/>
              <w:autoSpaceDN w:val="0"/>
              <w:adjustRightInd w:val="0"/>
              <w:spacing w:after="0"/>
              <w:rPr>
                <w:rFonts w:asciiTheme="majorHAnsi" w:eastAsia="Times New Roman" w:hAnsiTheme="majorHAnsi" w:cs="Arial"/>
              </w:rPr>
            </w:pPr>
          </w:p>
          <w:p w14:paraId="55C83C4C" w14:textId="576267C4" w:rsidR="00162868" w:rsidRPr="0030161C" w:rsidRDefault="008820BE" w:rsidP="0030161C">
            <w:pPr>
              <w:widowControl w:val="0"/>
              <w:autoSpaceDE w:val="0"/>
              <w:autoSpaceDN w:val="0"/>
              <w:adjustRightInd w:val="0"/>
              <w:spacing w:after="0"/>
              <w:rPr>
                <w:rFonts w:asciiTheme="majorHAnsi" w:eastAsia="Times New Roman" w:hAnsiTheme="majorHAnsi" w:cs="Arial"/>
              </w:rPr>
            </w:pPr>
            <w:r>
              <w:rPr>
                <w:noProof/>
              </w:rPr>
              <w:drawing>
                <wp:anchor distT="0" distB="0" distL="114300" distR="114300" simplePos="0" relativeHeight="251662336" behindDoc="1" locked="0" layoutInCell="1" allowOverlap="1" wp14:anchorId="6E521BB7" wp14:editId="7D540DA2">
                  <wp:simplePos x="0" y="0"/>
                  <wp:positionH relativeFrom="column">
                    <wp:posOffset>1388110</wp:posOffset>
                  </wp:positionH>
                  <wp:positionV relativeFrom="paragraph">
                    <wp:posOffset>2130425</wp:posOffset>
                  </wp:positionV>
                  <wp:extent cx="2076450" cy="952500"/>
                  <wp:effectExtent l="0" t="0" r="0" b="0"/>
                  <wp:wrapTight wrapText="bothSides">
                    <wp:wrapPolygon edited="0">
                      <wp:start x="0" y="0"/>
                      <wp:lineTo x="0" y="21168"/>
                      <wp:lineTo x="21402" y="21168"/>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0465F7C" wp14:editId="369A656A">
                  <wp:simplePos x="0" y="0"/>
                  <wp:positionH relativeFrom="column">
                    <wp:posOffset>709295</wp:posOffset>
                  </wp:positionH>
                  <wp:positionV relativeFrom="paragraph">
                    <wp:posOffset>1031240</wp:posOffset>
                  </wp:positionV>
                  <wp:extent cx="3305175" cy="904875"/>
                  <wp:effectExtent l="0" t="0" r="9525" b="9525"/>
                  <wp:wrapTight wrapText="bothSides">
                    <wp:wrapPolygon edited="0">
                      <wp:start x="0" y="0"/>
                      <wp:lineTo x="0" y="21373"/>
                      <wp:lineTo x="21538" y="21373"/>
                      <wp:lineTo x="21538"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 w:type="dxa"/>
            <w:gridSpan w:val="2"/>
            <w:vMerge w:val="restart"/>
          </w:tcPr>
          <w:p w14:paraId="7DBE1BF4" w14:textId="77777777" w:rsidR="00712ABA" w:rsidRPr="008C1733" w:rsidRDefault="00712ABA" w:rsidP="00CB5F66">
            <w:pPr>
              <w:rPr>
                <w:rFonts w:asciiTheme="majorHAnsi" w:hAnsiTheme="majorHAnsi"/>
              </w:rPr>
            </w:pPr>
          </w:p>
        </w:tc>
        <w:tc>
          <w:tcPr>
            <w:tcW w:w="7376" w:type="dxa"/>
            <w:gridSpan w:val="2"/>
          </w:tcPr>
          <w:p w14:paraId="01435283" w14:textId="2E05ECBF" w:rsidR="00712ABA" w:rsidRPr="008C1733" w:rsidRDefault="003A77D0" w:rsidP="00CB5F66">
            <w:pPr>
              <w:rPr>
                <w:rFonts w:asciiTheme="majorHAnsi" w:hAnsiTheme="majorHAnsi"/>
              </w:rPr>
            </w:pPr>
            <w:r>
              <w:rPr>
                <w:rFonts w:ascii="Times New Roman" w:hAnsi="Times New Roman" w:cs="Times New Roman"/>
                <w:noProof/>
                <w:sz w:val="24"/>
                <w:szCs w:val="24"/>
              </w:rPr>
              <w:drawing>
                <wp:anchor distT="0" distB="0" distL="114300" distR="114300" simplePos="0" relativeHeight="251658240" behindDoc="0" locked="0" layoutInCell="1" allowOverlap="1" wp14:anchorId="61036D0D" wp14:editId="475BB772">
                  <wp:simplePos x="0" y="0"/>
                  <wp:positionH relativeFrom="column">
                    <wp:posOffset>305725</wp:posOffset>
                  </wp:positionH>
                  <wp:positionV relativeFrom="paragraph">
                    <wp:posOffset>436298</wp:posOffset>
                  </wp:positionV>
                  <wp:extent cx="4067175" cy="4067175"/>
                  <wp:effectExtent l="0" t="0" r="0" b="0"/>
                  <wp:wrapNone/>
                  <wp:docPr id="5" name="Picture 5" descr="Plans of Safe Care (POSC) - Center for Excellence on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s of Safe Care (POSC) - Center for Excellence on Addiction"/>
                          <pic:cNvPicPr>
                            <a:picLocks noChangeAspect="1" noChangeArrowheads="1"/>
                          </pic:cNvPicPr>
                        </pic:nvPicPr>
                        <pic:blipFill>
                          <a:blip r:embed="rId15">
                            <a:lum bright="40000"/>
                            <a:extLst>
                              <a:ext uri="{BEBA8EAE-BF5A-486C-A8C5-ECC9F3942E4B}">
                                <a14:imgProps xmlns:a14="http://schemas.microsoft.com/office/drawing/2010/main">
                                  <a14:imgLayer r:embed="rId1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pic:spPr>
                      </pic:pic>
                    </a:graphicData>
                  </a:graphic>
                  <wp14:sizeRelH relativeFrom="page">
                    <wp14:pctWidth>0</wp14:pctWidth>
                  </wp14:sizeRelH>
                  <wp14:sizeRelV relativeFrom="page">
                    <wp14:pctHeight>0</wp14:pctHeight>
                  </wp14:sizeRelV>
                </wp:anchor>
              </w:drawing>
            </w:r>
            <w:r w:rsidR="00712ABA">
              <w:rPr>
                <w:rFonts w:asciiTheme="majorHAnsi" w:hAnsiTheme="majorHAnsi"/>
                <w:noProof/>
              </w:rPr>
              <mc:AlternateContent>
                <mc:Choice Requires="wpg">
                  <w:drawing>
                    <wp:inline distT="0" distB="0" distL="0" distR="0" wp14:anchorId="44ED6C63" wp14:editId="3E746E45">
                      <wp:extent cx="4572000" cy="4761425"/>
                      <wp:effectExtent l="0" t="38100" r="0" b="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4761425"/>
                                <a:chOff x="0" y="0"/>
                                <a:chExt cx="4852880" cy="5053330"/>
                              </a:xfrm>
                            </wpg:grpSpPr>
                            <pic:pic xmlns:pic="http://schemas.openxmlformats.org/drawingml/2006/picture">
                              <pic:nvPicPr>
                                <pic:cNvPr id="46" name="Picture 4" descr="Watercolor background">
                                  <a:extLst>
                                    <a:ext uri="{FF2B5EF4-FFF2-40B4-BE49-F238E27FC236}">
                                      <a16:creationId xmlns:a16="http://schemas.microsoft.com/office/drawing/2014/main" id="{BA2EC21F-20AB-594D-B2C0-D6A2AEC8B058}"/>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14144" t="28888" r="21178" b="11110"/>
                                <a:stretch/>
                              </pic:blipFill>
                              <pic:spPr bwMode="auto">
                                <a:xfrm>
                                  <a:off x="8467" y="0"/>
                                  <a:ext cx="4795520" cy="5053330"/>
                                </a:xfrm>
                                <a:prstGeom prst="rect">
                                  <a:avLst/>
                                </a:prstGeom>
                                <a:ln>
                                  <a:noFill/>
                                </a:ln>
                                <a:extLst>
                                  <a:ext uri="{53640926-AAD7-44D8-BBD7-CCE9431645EC}">
                                    <a14:shadowObscured xmlns:a14="http://schemas.microsoft.com/office/drawing/2010/main"/>
                                  </a:ext>
                                </a:extLst>
                              </pic:spPr>
                            </pic:pic>
                            <wpg:grpSp>
                              <wpg:cNvPr id="2101" name="Group 2955">
                                <a:extLst>
                                  <a:ext uri="{C183D7F6-B498-43B3-948B-1728B52AA6E4}">
                                    <adec:decorative xmlns:adec="http://schemas.microsoft.com/office/drawing/2017/decorative" val="1"/>
                                  </a:ext>
                                </a:extLst>
                              </wpg:cNvPr>
                              <wpg:cNvGrpSpPr/>
                              <wpg:grpSpPr>
                                <a:xfrm rot="10800000">
                                  <a:off x="0" y="0"/>
                                  <a:ext cx="4852880" cy="1562459"/>
                                  <a:chOff x="0" y="0"/>
                                  <a:chExt cx="4099756" cy="1321043"/>
                                </a:xfrm>
                                <a:solidFill>
                                  <a:schemeClr val="bg1"/>
                                </a:solidFill>
                              </wpg:grpSpPr>
                              <wps:wsp>
                                <wps:cNvPr id="2102" name="Freeform: Shape 2102"/>
                                <wps:cNvSpPr/>
                                <wps:spPr>
                                  <a:xfrm>
                                    <a:off x="3524250" y="1263893"/>
                                    <a:ext cx="419100" cy="57150"/>
                                  </a:xfrm>
                                  <a:custGeom>
                                    <a:avLst/>
                                    <a:gdLst>
                                      <a:gd name="connsiteX0" fmla="*/ 182404 w 419100"/>
                                      <a:gd name="connsiteY0" fmla="*/ 48101 h 57150"/>
                                      <a:gd name="connsiteX1" fmla="*/ 192881 w 419100"/>
                                      <a:gd name="connsiteY1" fmla="*/ 46196 h 57150"/>
                                      <a:gd name="connsiteX2" fmla="*/ 202406 w 419100"/>
                                      <a:gd name="connsiteY2" fmla="*/ 44291 h 57150"/>
                                      <a:gd name="connsiteX3" fmla="*/ 218599 w 419100"/>
                                      <a:gd name="connsiteY3" fmla="*/ 42386 h 57150"/>
                                      <a:gd name="connsiteX4" fmla="*/ 231934 w 419100"/>
                                      <a:gd name="connsiteY4" fmla="*/ 40481 h 57150"/>
                                      <a:gd name="connsiteX5" fmla="*/ 241459 w 419100"/>
                                      <a:gd name="connsiteY5" fmla="*/ 39528 h 57150"/>
                                      <a:gd name="connsiteX6" fmla="*/ 250031 w 419100"/>
                                      <a:gd name="connsiteY6" fmla="*/ 38576 h 57150"/>
                                      <a:gd name="connsiteX7" fmla="*/ 242411 w 419100"/>
                                      <a:gd name="connsiteY7" fmla="*/ 40481 h 57150"/>
                                      <a:gd name="connsiteX8" fmla="*/ 232886 w 419100"/>
                                      <a:gd name="connsiteY8" fmla="*/ 43339 h 57150"/>
                                      <a:gd name="connsiteX9" fmla="*/ 219551 w 419100"/>
                                      <a:gd name="connsiteY9" fmla="*/ 47148 h 57150"/>
                                      <a:gd name="connsiteX10" fmla="*/ 204311 w 419100"/>
                                      <a:gd name="connsiteY10" fmla="*/ 51911 h 57150"/>
                                      <a:gd name="connsiteX11" fmla="*/ 416719 w 419100"/>
                                      <a:gd name="connsiteY11" fmla="*/ 51911 h 57150"/>
                                      <a:gd name="connsiteX12" fmla="*/ 396716 w 419100"/>
                                      <a:gd name="connsiteY12" fmla="*/ 43339 h 57150"/>
                                      <a:gd name="connsiteX13" fmla="*/ 332899 w 419100"/>
                                      <a:gd name="connsiteY13" fmla="*/ 23336 h 57150"/>
                                      <a:gd name="connsiteX14" fmla="*/ 249079 w 419100"/>
                                      <a:gd name="connsiteY14" fmla="*/ 9048 h 57150"/>
                                      <a:gd name="connsiteX15" fmla="*/ 200501 w 419100"/>
                                      <a:gd name="connsiteY15" fmla="*/ 7144 h 57150"/>
                                      <a:gd name="connsiteX16" fmla="*/ 149066 w 419100"/>
                                      <a:gd name="connsiteY16" fmla="*/ 10001 h 57150"/>
                                      <a:gd name="connsiteX17" fmla="*/ 95726 w 419100"/>
                                      <a:gd name="connsiteY17" fmla="*/ 19526 h 57150"/>
                                      <a:gd name="connsiteX18" fmla="*/ 82391 w 419100"/>
                                      <a:gd name="connsiteY18" fmla="*/ 23336 h 57150"/>
                                      <a:gd name="connsiteX19" fmla="*/ 69056 w 419100"/>
                                      <a:gd name="connsiteY19" fmla="*/ 27146 h 57150"/>
                                      <a:gd name="connsiteX20" fmla="*/ 55721 w 419100"/>
                                      <a:gd name="connsiteY20" fmla="*/ 31909 h 57150"/>
                                      <a:gd name="connsiteX21" fmla="*/ 42386 w 419100"/>
                                      <a:gd name="connsiteY21" fmla="*/ 36671 h 57150"/>
                                      <a:gd name="connsiteX22" fmla="*/ 35719 w 419100"/>
                                      <a:gd name="connsiteY22" fmla="*/ 39528 h 57150"/>
                                      <a:gd name="connsiteX23" fmla="*/ 29051 w 419100"/>
                                      <a:gd name="connsiteY23" fmla="*/ 42386 h 57150"/>
                                      <a:gd name="connsiteX24" fmla="*/ 15716 w 419100"/>
                                      <a:gd name="connsiteY24" fmla="*/ 48101 h 57150"/>
                                      <a:gd name="connsiteX25" fmla="*/ 7144 w 419100"/>
                                      <a:gd name="connsiteY25" fmla="*/ 52864 h 57150"/>
                                      <a:gd name="connsiteX26" fmla="*/ 81439 w 419100"/>
                                      <a:gd name="connsiteY26" fmla="*/ 52864 h 57150"/>
                                      <a:gd name="connsiteX27" fmla="*/ 90011 w 419100"/>
                                      <a:gd name="connsiteY27" fmla="*/ 51911 h 57150"/>
                                      <a:gd name="connsiteX28" fmla="*/ 95726 w 419100"/>
                                      <a:gd name="connsiteY28" fmla="*/ 50959 h 57150"/>
                                      <a:gd name="connsiteX29" fmla="*/ 90011 w 419100"/>
                                      <a:gd name="connsiteY29" fmla="*/ 52864 h 57150"/>
                                      <a:gd name="connsiteX30" fmla="*/ 89059 w 419100"/>
                                      <a:gd name="connsiteY30" fmla="*/ 52864 h 57150"/>
                                      <a:gd name="connsiteX31" fmla="*/ 164306 w 419100"/>
                                      <a:gd name="connsiteY31" fmla="*/ 52864 h 57150"/>
                                      <a:gd name="connsiteX32" fmla="*/ 169069 w 419100"/>
                                      <a:gd name="connsiteY32" fmla="*/ 51911 h 57150"/>
                                      <a:gd name="connsiteX33" fmla="*/ 182404 w 419100"/>
                                      <a:gd name="connsiteY33" fmla="*/ 481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182404" y="48101"/>
                                        </a:moveTo>
                                        <a:cubicBezTo>
                                          <a:pt x="186214" y="47148"/>
                                          <a:pt x="189071" y="47148"/>
                                          <a:pt x="192881" y="46196"/>
                                        </a:cubicBezTo>
                                        <a:cubicBezTo>
                                          <a:pt x="195739" y="45244"/>
                                          <a:pt x="199549" y="45244"/>
                                          <a:pt x="202406" y="44291"/>
                                        </a:cubicBezTo>
                                        <a:cubicBezTo>
                                          <a:pt x="208121" y="43339"/>
                                          <a:pt x="213836" y="42386"/>
                                          <a:pt x="218599" y="42386"/>
                                        </a:cubicBezTo>
                                        <a:cubicBezTo>
                                          <a:pt x="223361" y="41434"/>
                                          <a:pt x="228124" y="41434"/>
                                          <a:pt x="231934" y="40481"/>
                                        </a:cubicBezTo>
                                        <a:cubicBezTo>
                                          <a:pt x="235744" y="40481"/>
                                          <a:pt x="239554" y="39528"/>
                                          <a:pt x="241459" y="39528"/>
                                        </a:cubicBezTo>
                                        <a:cubicBezTo>
                                          <a:pt x="247174" y="38576"/>
                                          <a:pt x="250031" y="38576"/>
                                          <a:pt x="250031" y="38576"/>
                                        </a:cubicBezTo>
                                        <a:cubicBezTo>
                                          <a:pt x="250031" y="38576"/>
                                          <a:pt x="247174" y="39528"/>
                                          <a:pt x="242411" y="40481"/>
                                        </a:cubicBezTo>
                                        <a:cubicBezTo>
                                          <a:pt x="239554" y="41434"/>
                                          <a:pt x="236696" y="42386"/>
                                          <a:pt x="232886" y="43339"/>
                                        </a:cubicBezTo>
                                        <a:cubicBezTo>
                                          <a:pt x="229076" y="44291"/>
                                          <a:pt x="224314" y="45244"/>
                                          <a:pt x="219551" y="47148"/>
                                        </a:cubicBezTo>
                                        <a:cubicBezTo>
                                          <a:pt x="214789" y="48101"/>
                                          <a:pt x="210026" y="50006"/>
                                          <a:pt x="204311" y="51911"/>
                                        </a:cubicBezTo>
                                        <a:lnTo>
                                          <a:pt x="416719" y="51911"/>
                                        </a:lnTo>
                                        <a:cubicBezTo>
                                          <a:pt x="411004" y="49053"/>
                                          <a:pt x="404336" y="46196"/>
                                          <a:pt x="396716" y="43339"/>
                                        </a:cubicBezTo>
                                        <a:cubicBezTo>
                                          <a:pt x="379571" y="36671"/>
                                          <a:pt x="358616" y="29051"/>
                                          <a:pt x="332899" y="23336"/>
                                        </a:cubicBezTo>
                                        <a:cubicBezTo>
                                          <a:pt x="308134" y="16669"/>
                                          <a:pt x="279559" y="11906"/>
                                          <a:pt x="249079" y="9048"/>
                                        </a:cubicBezTo>
                                        <a:cubicBezTo>
                                          <a:pt x="233839" y="8096"/>
                                          <a:pt x="217646" y="7144"/>
                                          <a:pt x="200501" y="7144"/>
                                        </a:cubicBezTo>
                                        <a:cubicBezTo>
                                          <a:pt x="184309" y="7144"/>
                                          <a:pt x="167164" y="8096"/>
                                          <a:pt x="149066" y="10001"/>
                                        </a:cubicBezTo>
                                        <a:cubicBezTo>
                                          <a:pt x="131921" y="11906"/>
                                          <a:pt x="113824" y="14764"/>
                                          <a:pt x="95726" y="19526"/>
                                        </a:cubicBezTo>
                                        <a:cubicBezTo>
                                          <a:pt x="90964" y="20478"/>
                                          <a:pt x="87154" y="21431"/>
                                          <a:pt x="82391" y="23336"/>
                                        </a:cubicBezTo>
                                        <a:cubicBezTo>
                                          <a:pt x="77629" y="24289"/>
                                          <a:pt x="73819" y="25241"/>
                                          <a:pt x="69056" y="27146"/>
                                        </a:cubicBezTo>
                                        <a:cubicBezTo>
                                          <a:pt x="64294" y="29051"/>
                                          <a:pt x="60484" y="30003"/>
                                          <a:pt x="55721" y="31909"/>
                                        </a:cubicBezTo>
                                        <a:cubicBezTo>
                                          <a:pt x="50959" y="33814"/>
                                          <a:pt x="47149" y="35719"/>
                                          <a:pt x="42386" y="36671"/>
                                        </a:cubicBezTo>
                                        <a:cubicBezTo>
                                          <a:pt x="40481" y="37623"/>
                                          <a:pt x="37624" y="38576"/>
                                          <a:pt x="35719" y="39528"/>
                                        </a:cubicBezTo>
                                        <a:lnTo>
                                          <a:pt x="29051" y="42386"/>
                                        </a:lnTo>
                                        <a:cubicBezTo>
                                          <a:pt x="24289" y="44291"/>
                                          <a:pt x="20479" y="46196"/>
                                          <a:pt x="15716" y="48101"/>
                                        </a:cubicBezTo>
                                        <a:cubicBezTo>
                                          <a:pt x="12859" y="50006"/>
                                          <a:pt x="10001" y="50959"/>
                                          <a:pt x="7144" y="52864"/>
                                        </a:cubicBezTo>
                                        <a:lnTo>
                                          <a:pt x="81439" y="52864"/>
                                        </a:lnTo>
                                        <a:cubicBezTo>
                                          <a:pt x="85249" y="51911"/>
                                          <a:pt x="88106" y="51911"/>
                                          <a:pt x="90011" y="51911"/>
                                        </a:cubicBezTo>
                                        <a:cubicBezTo>
                                          <a:pt x="93821" y="50959"/>
                                          <a:pt x="95726" y="50959"/>
                                          <a:pt x="95726" y="50959"/>
                                        </a:cubicBezTo>
                                        <a:cubicBezTo>
                                          <a:pt x="95726" y="50959"/>
                                          <a:pt x="93821" y="51911"/>
                                          <a:pt x="90011" y="52864"/>
                                        </a:cubicBezTo>
                                        <a:cubicBezTo>
                                          <a:pt x="90011" y="52864"/>
                                          <a:pt x="90011" y="52864"/>
                                          <a:pt x="89059" y="52864"/>
                                        </a:cubicBezTo>
                                        <a:lnTo>
                                          <a:pt x="164306" y="52864"/>
                                        </a:lnTo>
                                        <a:cubicBezTo>
                                          <a:pt x="166211" y="52864"/>
                                          <a:pt x="168116" y="51911"/>
                                          <a:pt x="169069" y="51911"/>
                                        </a:cubicBezTo>
                                        <a:cubicBezTo>
                                          <a:pt x="174784" y="50006"/>
                                          <a:pt x="178594" y="49053"/>
                                          <a:pt x="182404" y="4810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3" name="Freeform: Shape 2103"/>
                                <wps:cNvSpPr/>
                                <wps:spPr>
                                  <a:xfrm>
                                    <a:off x="3947160"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4" name="Freeform: Shape 2104"/>
                                <wps:cNvSpPr/>
                                <wps:spPr>
                                  <a:xfrm>
                                    <a:off x="145733"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reeform: Shape 2105"/>
                                <wps:cNvSpPr/>
                                <wps:spPr>
                                  <a:xfrm>
                                    <a:off x="157163" y="1262940"/>
                                    <a:ext cx="419100" cy="57150"/>
                                  </a:xfrm>
                                  <a:custGeom>
                                    <a:avLst/>
                                    <a:gdLst>
                                      <a:gd name="connsiteX0" fmla="*/ 394811 w 419100"/>
                                      <a:gd name="connsiteY0" fmla="*/ 42386 h 57150"/>
                                      <a:gd name="connsiteX1" fmla="*/ 388144 w 419100"/>
                                      <a:gd name="connsiteY1" fmla="*/ 39529 h 57150"/>
                                      <a:gd name="connsiteX2" fmla="*/ 381476 w 419100"/>
                                      <a:gd name="connsiteY2" fmla="*/ 36672 h 57150"/>
                                      <a:gd name="connsiteX3" fmla="*/ 368141 w 419100"/>
                                      <a:gd name="connsiteY3" fmla="*/ 31909 h 57150"/>
                                      <a:gd name="connsiteX4" fmla="*/ 354806 w 419100"/>
                                      <a:gd name="connsiteY4" fmla="*/ 27147 h 57150"/>
                                      <a:gd name="connsiteX5" fmla="*/ 341471 w 419100"/>
                                      <a:gd name="connsiteY5" fmla="*/ 23336 h 57150"/>
                                      <a:gd name="connsiteX6" fmla="*/ 328136 w 419100"/>
                                      <a:gd name="connsiteY6" fmla="*/ 19526 h 57150"/>
                                      <a:gd name="connsiteX7" fmla="*/ 274796 w 419100"/>
                                      <a:gd name="connsiteY7" fmla="*/ 10001 h 57150"/>
                                      <a:gd name="connsiteX8" fmla="*/ 223361 w 419100"/>
                                      <a:gd name="connsiteY8" fmla="*/ 7144 h 57150"/>
                                      <a:gd name="connsiteX9" fmla="*/ 174784 w 419100"/>
                                      <a:gd name="connsiteY9" fmla="*/ 9049 h 57150"/>
                                      <a:gd name="connsiteX10" fmla="*/ 90964 w 419100"/>
                                      <a:gd name="connsiteY10" fmla="*/ 23336 h 57150"/>
                                      <a:gd name="connsiteX11" fmla="*/ 27146 w 419100"/>
                                      <a:gd name="connsiteY11" fmla="*/ 43339 h 57150"/>
                                      <a:gd name="connsiteX12" fmla="*/ 7144 w 419100"/>
                                      <a:gd name="connsiteY12" fmla="*/ 51911 h 57150"/>
                                      <a:gd name="connsiteX13" fmla="*/ 219551 w 419100"/>
                                      <a:gd name="connsiteY13" fmla="*/ 51911 h 57150"/>
                                      <a:gd name="connsiteX14" fmla="*/ 204311 w 419100"/>
                                      <a:gd name="connsiteY14" fmla="*/ 47149 h 57150"/>
                                      <a:gd name="connsiteX15" fmla="*/ 190976 w 419100"/>
                                      <a:gd name="connsiteY15" fmla="*/ 43339 h 57150"/>
                                      <a:gd name="connsiteX16" fmla="*/ 181451 w 419100"/>
                                      <a:gd name="connsiteY16" fmla="*/ 40481 h 57150"/>
                                      <a:gd name="connsiteX17" fmla="*/ 173831 w 419100"/>
                                      <a:gd name="connsiteY17" fmla="*/ 38576 h 57150"/>
                                      <a:gd name="connsiteX18" fmla="*/ 182404 w 419100"/>
                                      <a:gd name="connsiteY18" fmla="*/ 39529 h 57150"/>
                                      <a:gd name="connsiteX19" fmla="*/ 191929 w 419100"/>
                                      <a:gd name="connsiteY19" fmla="*/ 40481 h 57150"/>
                                      <a:gd name="connsiteX20" fmla="*/ 205264 w 419100"/>
                                      <a:gd name="connsiteY20" fmla="*/ 42386 h 57150"/>
                                      <a:gd name="connsiteX21" fmla="*/ 221456 w 419100"/>
                                      <a:gd name="connsiteY21" fmla="*/ 44291 h 57150"/>
                                      <a:gd name="connsiteX22" fmla="*/ 230981 w 419100"/>
                                      <a:gd name="connsiteY22" fmla="*/ 46197 h 57150"/>
                                      <a:gd name="connsiteX23" fmla="*/ 241459 w 419100"/>
                                      <a:gd name="connsiteY23" fmla="*/ 48101 h 57150"/>
                                      <a:gd name="connsiteX24" fmla="*/ 251936 w 419100"/>
                                      <a:gd name="connsiteY24" fmla="*/ 50006 h 57150"/>
                                      <a:gd name="connsiteX25" fmla="*/ 256699 w 419100"/>
                                      <a:gd name="connsiteY25" fmla="*/ 50959 h 57150"/>
                                      <a:gd name="connsiteX26" fmla="*/ 331946 w 419100"/>
                                      <a:gd name="connsiteY26" fmla="*/ 50959 h 57150"/>
                                      <a:gd name="connsiteX27" fmla="*/ 330994 w 419100"/>
                                      <a:gd name="connsiteY27" fmla="*/ 50959 h 57150"/>
                                      <a:gd name="connsiteX28" fmla="*/ 325279 w 419100"/>
                                      <a:gd name="connsiteY28" fmla="*/ 49054 h 57150"/>
                                      <a:gd name="connsiteX29" fmla="*/ 330994 w 419100"/>
                                      <a:gd name="connsiteY29" fmla="*/ 50006 h 57150"/>
                                      <a:gd name="connsiteX30" fmla="*/ 339566 w 419100"/>
                                      <a:gd name="connsiteY30" fmla="*/ 50959 h 57150"/>
                                      <a:gd name="connsiteX31" fmla="*/ 413861 w 419100"/>
                                      <a:gd name="connsiteY31" fmla="*/ 50959 h 57150"/>
                                      <a:gd name="connsiteX32" fmla="*/ 405289 w 419100"/>
                                      <a:gd name="connsiteY32" fmla="*/ 46197 h 57150"/>
                                      <a:gd name="connsiteX33" fmla="*/ 394811 w 419100"/>
                                      <a:gd name="connsiteY33" fmla="*/ 42386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394811" y="42386"/>
                                        </a:moveTo>
                                        <a:lnTo>
                                          <a:pt x="388144" y="39529"/>
                                        </a:lnTo>
                                        <a:cubicBezTo>
                                          <a:pt x="386239" y="38576"/>
                                          <a:pt x="383381" y="37624"/>
                                          <a:pt x="381476" y="36672"/>
                                        </a:cubicBezTo>
                                        <a:cubicBezTo>
                                          <a:pt x="376714" y="34766"/>
                                          <a:pt x="372904" y="32861"/>
                                          <a:pt x="368141" y="31909"/>
                                        </a:cubicBezTo>
                                        <a:cubicBezTo>
                                          <a:pt x="363379" y="30004"/>
                                          <a:pt x="359569" y="29051"/>
                                          <a:pt x="354806" y="27147"/>
                                        </a:cubicBezTo>
                                        <a:cubicBezTo>
                                          <a:pt x="350044" y="25241"/>
                                          <a:pt x="346234" y="24289"/>
                                          <a:pt x="341471" y="23336"/>
                                        </a:cubicBezTo>
                                        <a:cubicBezTo>
                                          <a:pt x="336709" y="22384"/>
                                          <a:pt x="332899" y="20479"/>
                                          <a:pt x="328136" y="19526"/>
                                        </a:cubicBezTo>
                                        <a:cubicBezTo>
                                          <a:pt x="310039" y="14764"/>
                                          <a:pt x="292894" y="11906"/>
                                          <a:pt x="274796" y="10001"/>
                                        </a:cubicBezTo>
                                        <a:cubicBezTo>
                                          <a:pt x="257651" y="8097"/>
                                          <a:pt x="240506" y="7144"/>
                                          <a:pt x="223361" y="7144"/>
                                        </a:cubicBezTo>
                                        <a:cubicBezTo>
                                          <a:pt x="207169" y="7144"/>
                                          <a:pt x="190976" y="8097"/>
                                          <a:pt x="174784" y="9049"/>
                                        </a:cubicBezTo>
                                        <a:cubicBezTo>
                                          <a:pt x="144304" y="11906"/>
                                          <a:pt x="115729" y="17622"/>
                                          <a:pt x="90964" y="23336"/>
                                        </a:cubicBezTo>
                                        <a:cubicBezTo>
                                          <a:pt x="66199" y="30004"/>
                                          <a:pt x="45244" y="36672"/>
                                          <a:pt x="27146" y="43339"/>
                                        </a:cubicBezTo>
                                        <a:cubicBezTo>
                                          <a:pt x="19526" y="46197"/>
                                          <a:pt x="13811" y="49054"/>
                                          <a:pt x="7144" y="51911"/>
                                        </a:cubicBezTo>
                                        <a:lnTo>
                                          <a:pt x="219551" y="51911"/>
                                        </a:lnTo>
                                        <a:cubicBezTo>
                                          <a:pt x="213836" y="50006"/>
                                          <a:pt x="209074" y="49054"/>
                                          <a:pt x="204311" y="47149"/>
                                        </a:cubicBezTo>
                                        <a:cubicBezTo>
                                          <a:pt x="199549" y="45244"/>
                                          <a:pt x="194786" y="44291"/>
                                          <a:pt x="190976" y="43339"/>
                                        </a:cubicBezTo>
                                        <a:cubicBezTo>
                                          <a:pt x="187166" y="42386"/>
                                          <a:pt x="184309" y="41434"/>
                                          <a:pt x="181451" y="40481"/>
                                        </a:cubicBezTo>
                                        <a:cubicBezTo>
                                          <a:pt x="175736" y="39529"/>
                                          <a:pt x="173831" y="38576"/>
                                          <a:pt x="173831" y="38576"/>
                                        </a:cubicBezTo>
                                        <a:cubicBezTo>
                                          <a:pt x="173831" y="38576"/>
                                          <a:pt x="176689" y="38576"/>
                                          <a:pt x="182404" y="39529"/>
                                        </a:cubicBezTo>
                                        <a:cubicBezTo>
                                          <a:pt x="185261" y="39529"/>
                                          <a:pt x="188119" y="40481"/>
                                          <a:pt x="191929" y="40481"/>
                                        </a:cubicBezTo>
                                        <a:cubicBezTo>
                                          <a:pt x="195739" y="40481"/>
                                          <a:pt x="200501" y="41434"/>
                                          <a:pt x="205264" y="42386"/>
                                        </a:cubicBezTo>
                                        <a:cubicBezTo>
                                          <a:pt x="210026" y="43339"/>
                                          <a:pt x="215741" y="44291"/>
                                          <a:pt x="221456" y="44291"/>
                                        </a:cubicBezTo>
                                        <a:cubicBezTo>
                                          <a:pt x="224314" y="44291"/>
                                          <a:pt x="227171" y="45244"/>
                                          <a:pt x="230981" y="46197"/>
                                        </a:cubicBezTo>
                                        <a:cubicBezTo>
                                          <a:pt x="233839" y="47149"/>
                                          <a:pt x="237649" y="47149"/>
                                          <a:pt x="241459" y="48101"/>
                                        </a:cubicBezTo>
                                        <a:cubicBezTo>
                                          <a:pt x="245269" y="49054"/>
                                          <a:pt x="248126" y="49054"/>
                                          <a:pt x="251936" y="50006"/>
                                        </a:cubicBezTo>
                                        <a:cubicBezTo>
                                          <a:pt x="253841" y="50006"/>
                                          <a:pt x="254794" y="50959"/>
                                          <a:pt x="256699" y="50959"/>
                                        </a:cubicBezTo>
                                        <a:lnTo>
                                          <a:pt x="331946" y="50959"/>
                                        </a:lnTo>
                                        <a:cubicBezTo>
                                          <a:pt x="331946" y="50959"/>
                                          <a:pt x="331946" y="50959"/>
                                          <a:pt x="330994" y="50959"/>
                                        </a:cubicBezTo>
                                        <a:cubicBezTo>
                                          <a:pt x="327184" y="50006"/>
                                          <a:pt x="325279" y="49054"/>
                                          <a:pt x="325279" y="49054"/>
                                        </a:cubicBezTo>
                                        <a:cubicBezTo>
                                          <a:pt x="325279" y="49054"/>
                                          <a:pt x="327184" y="49054"/>
                                          <a:pt x="330994" y="50006"/>
                                        </a:cubicBezTo>
                                        <a:cubicBezTo>
                                          <a:pt x="332899" y="50006"/>
                                          <a:pt x="335756" y="50959"/>
                                          <a:pt x="339566" y="50959"/>
                                        </a:cubicBezTo>
                                        <a:lnTo>
                                          <a:pt x="413861" y="50959"/>
                                        </a:lnTo>
                                        <a:cubicBezTo>
                                          <a:pt x="411004" y="49054"/>
                                          <a:pt x="408146" y="48101"/>
                                          <a:pt x="405289" y="46197"/>
                                        </a:cubicBezTo>
                                        <a:cubicBezTo>
                                          <a:pt x="403384" y="46197"/>
                                          <a:pt x="399574" y="44291"/>
                                          <a:pt x="394811" y="42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reeform: Shape 2106"/>
                                <wps:cNvSpPr/>
                                <wps:spPr>
                                  <a:xfrm>
                                    <a:off x="3228581" y="910477"/>
                                    <a:ext cx="466725" cy="323850"/>
                                  </a:xfrm>
                                  <a:custGeom>
                                    <a:avLst/>
                                    <a:gdLst>
                                      <a:gd name="connsiteX0" fmla="*/ 426638 w 466725"/>
                                      <a:gd name="connsiteY0" fmla="*/ 292932 h 323850"/>
                                      <a:gd name="connsiteX1" fmla="*/ 380918 w 466725"/>
                                      <a:gd name="connsiteY1" fmla="*/ 291980 h 323850"/>
                                      <a:gd name="connsiteX2" fmla="*/ 321863 w 466725"/>
                                      <a:gd name="connsiteY2" fmla="*/ 294837 h 323850"/>
                                      <a:gd name="connsiteX3" fmla="*/ 252331 w 466725"/>
                                      <a:gd name="connsiteY3" fmla="*/ 297695 h 323850"/>
                                      <a:gd name="connsiteX4" fmla="*/ 178036 w 466725"/>
                                      <a:gd name="connsiteY4" fmla="*/ 290075 h 323850"/>
                                      <a:gd name="connsiteX5" fmla="*/ 142793 w 466725"/>
                                      <a:gd name="connsiteY5" fmla="*/ 277692 h 323850"/>
                                      <a:gd name="connsiteX6" fmla="*/ 134221 w 466725"/>
                                      <a:gd name="connsiteY6" fmla="*/ 272930 h 323850"/>
                                      <a:gd name="connsiteX7" fmla="*/ 126601 w 466725"/>
                                      <a:gd name="connsiteY7" fmla="*/ 268167 h 323850"/>
                                      <a:gd name="connsiteX8" fmla="*/ 122791 w 466725"/>
                                      <a:gd name="connsiteY8" fmla="*/ 265310 h 323850"/>
                                      <a:gd name="connsiteX9" fmla="*/ 118028 w 466725"/>
                                      <a:gd name="connsiteY9" fmla="*/ 262452 h 323850"/>
                                      <a:gd name="connsiteX10" fmla="*/ 116123 w 466725"/>
                                      <a:gd name="connsiteY10" fmla="*/ 260548 h 323850"/>
                                      <a:gd name="connsiteX11" fmla="*/ 116123 w 466725"/>
                                      <a:gd name="connsiteY11" fmla="*/ 260548 h 323850"/>
                                      <a:gd name="connsiteX12" fmla="*/ 116123 w 466725"/>
                                      <a:gd name="connsiteY12" fmla="*/ 260548 h 323850"/>
                                      <a:gd name="connsiteX13" fmla="*/ 116123 w 466725"/>
                                      <a:gd name="connsiteY13" fmla="*/ 260548 h 323850"/>
                                      <a:gd name="connsiteX14" fmla="*/ 115171 w 466725"/>
                                      <a:gd name="connsiteY14" fmla="*/ 259595 h 323850"/>
                                      <a:gd name="connsiteX15" fmla="*/ 111361 w 466725"/>
                                      <a:gd name="connsiteY15" fmla="*/ 256737 h 323850"/>
                                      <a:gd name="connsiteX16" fmla="*/ 85643 w 466725"/>
                                      <a:gd name="connsiteY16" fmla="*/ 230067 h 323850"/>
                                      <a:gd name="connsiteX17" fmla="*/ 69451 w 466725"/>
                                      <a:gd name="connsiteY17" fmla="*/ 198635 h 323850"/>
                                      <a:gd name="connsiteX18" fmla="*/ 74213 w 466725"/>
                                      <a:gd name="connsiteY18" fmla="*/ 135770 h 323850"/>
                                      <a:gd name="connsiteX19" fmla="*/ 92311 w 466725"/>
                                      <a:gd name="connsiteY19" fmla="*/ 111005 h 323850"/>
                                      <a:gd name="connsiteX20" fmla="*/ 104693 w 466725"/>
                                      <a:gd name="connsiteY20" fmla="*/ 101480 h 323850"/>
                                      <a:gd name="connsiteX21" fmla="*/ 111361 w 466725"/>
                                      <a:gd name="connsiteY21" fmla="*/ 97670 h 323850"/>
                                      <a:gd name="connsiteX22" fmla="*/ 113266 w 466725"/>
                                      <a:gd name="connsiteY22" fmla="*/ 96717 h 323850"/>
                                      <a:gd name="connsiteX23" fmla="*/ 115171 w 466725"/>
                                      <a:gd name="connsiteY23" fmla="*/ 95765 h 323850"/>
                                      <a:gd name="connsiteX24" fmla="*/ 118028 w 466725"/>
                                      <a:gd name="connsiteY24" fmla="*/ 93860 h 323850"/>
                                      <a:gd name="connsiteX25" fmla="*/ 119933 w 466725"/>
                                      <a:gd name="connsiteY25" fmla="*/ 92907 h 323850"/>
                                      <a:gd name="connsiteX26" fmla="*/ 121838 w 466725"/>
                                      <a:gd name="connsiteY26" fmla="*/ 91955 h 323850"/>
                                      <a:gd name="connsiteX27" fmla="*/ 123743 w 466725"/>
                                      <a:gd name="connsiteY27" fmla="*/ 91002 h 323850"/>
                                      <a:gd name="connsiteX28" fmla="*/ 124696 w 466725"/>
                                      <a:gd name="connsiteY28" fmla="*/ 90050 h 323850"/>
                                      <a:gd name="connsiteX29" fmla="*/ 125648 w 466725"/>
                                      <a:gd name="connsiteY29" fmla="*/ 90050 h 323850"/>
                                      <a:gd name="connsiteX30" fmla="*/ 124696 w 466725"/>
                                      <a:gd name="connsiteY30" fmla="*/ 90050 h 323850"/>
                                      <a:gd name="connsiteX31" fmla="*/ 124696 w 466725"/>
                                      <a:gd name="connsiteY31" fmla="*/ 90050 h 323850"/>
                                      <a:gd name="connsiteX32" fmla="*/ 127553 w 466725"/>
                                      <a:gd name="connsiteY32" fmla="*/ 89098 h 323850"/>
                                      <a:gd name="connsiteX33" fmla="*/ 130411 w 466725"/>
                                      <a:gd name="connsiteY33" fmla="*/ 88145 h 323850"/>
                                      <a:gd name="connsiteX34" fmla="*/ 136126 w 466725"/>
                                      <a:gd name="connsiteY34" fmla="*/ 87192 h 323850"/>
                                      <a:gd name="connsiteX35" fmla="*/ 138983 w 466725"/>
                                      <a:gd name="connsiteY35" fmla="*/ 86240 h 323850"/>
                                      <a:gd name="connsiteX36" fmla="*/ 141841 w 466725"/>
                                      <a:gd name="connsiteY36" fmla="*/ 86240 h 323850"/>
                                      <a:gd name="connsiteX37" fmla="*/ 167558 w 466725"/>
                                      <a:gd name="connsiteY37" fmla="*/ 88145 h 323850"/>
                                      <a:gd name="connsiteX38" fmla="*/ 185656 w 466725"/>
                                      <a:gd name="connsiteY38" fmla="*/ 93860 h 323850"/>
                                      <a:gd name="connsiteX39" fmla="*/ 160891 w 466725"/>
                                      <a:gd name="connsiteY39" fmla="*/ 211017 h 323850"/>
                                      <a:gd name="connsiteX40" fmla="*/ 277096 w 466725"/>
                                      <a:gd name="connsiteY40" fmla="*/ 257690 h 323850"/>
                                      <a:gd name="connsiteX41" fmla="*/ 308528 w 466725"/>
                                      <a:gd name="connsiteY41" fmla="*/ 227210 h 323850"/>
                                      <a:gd name="connsiteX42" fmla="*/ 313291 w 466725"/>
                                      <a:gd name="connsiteY42" fmla="*/ 217685 h 323850"/>
                                      <a:gd name="connsiteX43" fmla="*/ 314243 w 466725"/>
                                      <a:gd name="connsiteY43" fmla="*/ 213875 h 323850"/>
                                      <a:gd name="connsiteX44" fmla="*/ 316148 w 466725"/>
                                      <a:gd name="connsiteY44" fmla="*/ 209112 h 323850"/>
                                      <a:gd name="connsiteX45" fmla="*/ 319006 w 466725"/>
                                      <a:gd name="connsiteY45" fmla="*/ 198635 h 323850"/>
                                      <a:gd name="connsiteX46" fmla="*/ 321863 w 466725"/>
                                      <a:gd name="connsiteY46" fmla="*/ 187205 h 323850"/>
                                      <a:gd name="connsiteX47" fmla="*/ 323768 w 466725"/>
                                      <a:gd name="connsiteY47" fmla="*/ 173870 h 323850"/>
                                      <a:gd name="connsiteX48" fmla="*/ 323768 w 466725"/>
                                      <a:gd name="connsiteY48" fmla="*/ 170060 h 323850"/>
                                      <a:gd name="connsiteX49" fmla="*/ 323768 w 466725"/>
                                      <a:gd name="connsiteY49" fmla="*/ 166250 h 323850"/>
                                      <a:gd name="connsiteX50" fmla="*/ 323768 w 466725"/>
                                      <a:gd name="connsiteY50" fmla="*/ 158630 h 323850"/>
                                      <a:gd name="connsiteX51" fmla="*/ 323768 w 466725"/>
                                      <a:gd name="connsiteY51" fmla="*/ 150057 h 323850"/>
                                      <a:gd name="connsiteX52" fmla="*/ 322816 w 466725"/>
                                      <a:gd name="connsiteY52" fmla="*/ 141485 h 323850"/>
                                      <a:gd name="connsiteX53" fmla="*/ 314243 w 466725"/>
                                      <a:gd name="connsiteY53" fmla="*/ 105290 h 323850"/>
                                      <a:gd name="connsiteX54" fmla="*/ 293288 w 466725"/>
                                      <a:gd name="connsiteY54" fmla="*/ 70048 h 323850"/>
                                      <a:gd name="connsiteX55" fmla="*/ 261856 w 466725"/>
                                      <a:gd name="connsiteY55" fmla="*/ 40520 h 323850"/>
                                      <a:gd name="connsiteX56" fmla="*/ 178036 w 466725"/>
                                      <a:gd name="connsiteY56" fmla="*/ 8135 h 323850"/>
                                      <a:gd name="connsiteX57" fmla="*/ 128506 w 466725"/>
                                      <a:gd name="connsiteY57" fmla="*/ 10040 h 323850"/>
                                      <a:gd name="connsiteX58" fmla="*/ 121838 w 466725"/>
                                      <a:gd name="connsiteY58" fmla="*/ 10992 h 323850"/>
                                      <a:gd name="connsiteX59" fmla="*/ 115171 w 466725"/>
                                      <a:gd name="connsiteY59" fmla="*/ 12898 h 323850"/>
                                      <a:gd name="connsiteX60" fmla="*/ 102788 w 466725"/>
                                      <a:gd name="connsiteY60" fmla="*/ 17660 h 323850"/>
                                      <a:gd name="connsiteX61" fmla="*/ 96121 w 466725"/>
                                      <a:gd name="connsiteY61" fmla="*/ 20517 h 323850"/>
                                      <a:gd name="connsiteX62" fmla="*/ 89453 w 466725"/>
                                      <a:gd name="connsiteY62" fmla="*/ 23375 h 323850"/>
                                      <a:gd name="connsiteX63" fmla="*/ 89453 w 466725"/>
                                      <a:gd name="connsiteY63" fmla="*/ 23375 h 323850"/>
                                      <a:gd name="connsiteX64" fmla="*/ 88501 w 466725"/>
                                      <a:gd name="connsiteY64" fmla="*/ 24327 h 323850"/>
                                      <a:gd name="connsiteX65" fmla="*/ 87548 w 466725"/>
                                      <a:gd name="connsiteY65" fmla="*/ 24327 h 323850"/>
                                      <a:gd name="connsiteX66" fmla="*/ 86596 w 466725"/>
                                      <a:gd name="connsiteY66" fmla="*/ 25280 h 323850"/>
                                      <a:gd name="connsiteX67" fmla="*/ 84691 w 466725"/>
                                      <a:gd name="connsiteY67" fmla="*/ 26232 h 323850"/>
                                      <a:gd name="connsiteX68" fmla="*/ 82786 w 466725"/>
                                      <a:gd name="connsiteY68" fmla="*/ 27185 h 323850"/>
                                      <a:gd name="connsiteX69" fmla="*/ 79928 w 466725"/>
                                      <a:gd name="connsiteY69" fmla="*/ 29090 h 323850"/>
                                      <a:gd name="connsiteX70" fmla="*/ 74213 w 466725"/>
                                      <a:gd name="connsiteY70" fmla="*/ 32900 h 323850"/>
                                      <a:gd name="connsiteX71" fmla="*/ 71356 w 466725"/>
                                      <a:gd name="connsiteY71" fmla="*/ 34805 h 323850"/>
                                      <a:gd name="connsiteX72" fmla="*/ 68498 w 466725"/>
                                      <a:gd name="connsiteY72" fmla="*/ 36710 h 323850"/>
                                      <a:gd name="connsiteX73" fmla="*/ 58973 w 466725"/>
                                      <a:gd name="connsiteY73" fmla="*/ 45282 h 323850"/>
                                      <a:gd name="connsiteX74" fmla="*/ 40876 w 466725"/>
                                      <a:gd name="connsiteY74" fmla="*/ 64332 h 323850"/>
                                      <a:gd name="connsiteX75" fmla="*/ 15158 w 466725"/>
                                      <a:gd name="connsiteY75" fmla="*/ 110052 h 323850"/>
                                      <a:gd name="connsiteX76" fmla="*/ 8491 w 466725"/>
                                      <a:gd name="connsiteY76" fmla="*/ 135770 h 323850"/>
                                      <a:gd name="connsiteX77" fmla="*/ 7538 w 466725"/>
                                      <a:gd name="connsiteY77" fmla="*/ 162440 h 323850"/>
                                      <a:gd name="connsiteX78" fmla="*/ 11348 w 466725"/>
                                      <a:gd name="connsiteY78" fmla="*/ 189110 h 323850"/>
                                      <a:gd name="connsiteX79" fmla="*/ 19921 w 466725"/>
                                      <a:gd name="connsiteY79" fmla="*/ 213875 h 323850"/>
                                      <a:gd name="connsiteX80" fmla="*/ 48496 w 466725"/>
                                      <a:gd name="connsiteY80" fmla="*/ 256737 h 323850"/>
                                      <a:gd name="connsiteX81" fmla="*/ 85643 w 466725"/>
                                      <a:gd name="connsiteY81" fmla="*/ 287217 h 323850"/>
                                      <a:gd name="connsiteX82" fmla="*/ 90406 w 466725"/>
                                      <a:gd name="connsiteY82" fmla="*/ 290075 h 323850"/>
                                      <a:gd name="connsiteX83" fmla="*/ 93263 w 466725"/>
                                      <a:gd name="connsiteY83" fmla="*/ 291980 h 323850"/>
                                      <a:gd name="connsiteX84" fmla="*/ 95168 w 466725"/>
                                      <a:gd name="connsiteY84" fmla="*/ 292932 h 323850"/>
                                      <a:gd name="connsiteX85" fmla="*/ 99931 w 466725"/>
                                      <a:gd name="connsiteY85" fmla="*/ 295790 h 323850"/>
                                      <a:gd name="connsiteX86" fmla="*/ 104693 w 466725"/>
                                      <a:gd name="connsiteY86" fmla="*/ 298648 h 323850"/>
                                      <a:gd name="connsiteX87" fmla="*/ 115171 w 466725"/>
                                      <a:gd name="connsiteY87" fmla="*/ 303410 h 323850"/>
                                      <a:gd name="connsiteX88" fmla="*/ 125648 w 466725"/>
                                      <a:gd name="connsiteY88" fmla="*/ 307220 h 323850"/>
                                      <a:gd name="connsiteX89" fmla="*/ 169463 w 466725"/>
                                      <a:gd name="connsiteY89" fmla="*/ 317698 h 323850"/>
                                      <a:gd name="connsiteX90" fmla="*/ 250426 w 466725"/>
                                      <a:gd name="connsiteY90" fmla="*/ 316745 h 323850"/>
                                      <a:gd name="connsiteX91" fmla="*/ 319958 w 466725"/>
                                      <a:gd name="connsiteY91" fmla="*/ 306267 h 323850"/>
                                      <a:gd name="connsiteX92" fmla="*/ 378061 w 466725"/>
                                      <a:gd name="connsiteY92" fmla="*/ 297695 h 323850"/>
                                      <a:gd name="connsiteX93" fmla="*/ 422828 w 466725"/>
                                      <a:gd name="connsiteY93" fmla="*/ 292932 h 323850"/>
                                      <a:gd name="connsiteX94" fmla="*/ 452356 w 466725"/>
                                      <a:gd name="connsiteY94" fmla="*/ 291980 h 323850"/>
                                      <a:gd name="connsiteX95" fmla="*/ 462833 w 466725"/>
                                      <a:gd name="connsiteY95" fmla="*/ 291980 h 323850"/>
                                      <a:gd name="connsiteX96" fmla="*/ 452356 w 466725"/>
                                      <a:gd name="connsiteY96" fmla="*/ 291027 h 323850"/>
                                      <a:gd name="connsiteX97" fmla="*/ 426638 w 466725"/>
                                      <a:gd name="connsiteY97" fmla="*/ 292932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426638" y="292932"/>
                                        </a:moveTo>
                                        <a:cubicBezTo>
                                          <a:pt x="414256" y="291980"/>
                                          <a:pt x="399016" y="291980"/>
                                          <a:pt x="380918" y="291980"/>
                                        </a:cubicBezTo>
                                        <a:cubicBezTo>
                                          <a:pt x="362821" y="291980"/>
                                          <a:pt x="343771" y="292932"/>
                                          <a:pt x="321863" y="294837"/>
                                        </a:cubicBezTo>
                                        <a:cubicBezTo>
                                          <a:pt x="299956" y="295790"/>
                                          <a:pt x="277096" y="297695"/>
                                          <a:pt x="252331" y="297695"/>
                                        </a:cubicBezTo>
                                        <a:cubicBezTo>
                                          <a:pt x="228518" y="297695"/>
                                          <a:pt x="202801" y="296742"/>
                                          <a:pt x="178036" y="290075"/>
                                        </a:cubicBezTo>
                                        <a:cubicBezTo>
                                          <a:pt x="165653" y="287217"/>
                                          <a:pt x="154223" y="282455"/>
                                          <a:pt x="142793" y="277692"/>
                                        </a:cubicBezTo>
                                        <a:cubicBezTo>
                                          <a:pt x="139936" y="276740"/>
                                          <a:pt x="137078" y="274835"/>
                                          <a:pt x="134221" y="272930"/>
                                        </a:cubicBezTo>
                                        <a:cubicBezTo>
                                          <a:pt x="131363" y="271025"/>
                                          <a:pt x="129458" y="270073"/>
                                          <a:pt x="126601" y="268167"/>
                                        </a:cubicBezTo>
                                        <a:cubicBezTo>
                                          <a:pt x="125648" y="267215"/>
                                          <a:pt x="123743" y="266262"/>
                                          <a:pt x="122791" y="265310"/>
                                        </a:cubicBezTo>
                                        <a:lnTo>
                                          <a:pt x="118028" y="262452"/>
                                        </a:lnTo>
                                        <a:lnTo>
                                          <a:pt x="116123" y="260548"/>
                                        </a:lnTo>
                                        <a:cubicBezTo>
                                          <a:pt x="117076" y="261500"/>
                                          <a:pt x="116123" y="260548"/>
                                          <a:pt x="116123" y="260548"/>
                                        </a:cubicBezTo>
                                        <a:lnTo>
                                          <a:pt x="116123" y="260548"/>
                                        </a:lnTo>
                                        <a:lnTo>
                                          <a:pt x="116123" y="260548"/>
                                        </a:lnTo>
                                        <a:lnTo>
                                          <a:pt x="115171" y="259595"/>
                                        </a:lnTo>
                                        <a:lnTo>
                                          <a:pt x="111361" y="256737"/>
                                        </a:lnTo>
                                        <a:cubicBezTo>
                                          <a:pt x="101836" y="249117"/>
                                          <a:pt x="92311" y="239592"/>
                                          <a:pt x="85643" y="230067"/>
                                        </a:cubicBezTo>
                                        <a:cubicBezTo>
                                          <a:pt x="78023" y="220542"/>
                                          <a:pt x="73261" y="210065"/>
                                          <a:pt x="69451" y="198635"/>
                                        </a:cubicBezTo>
                                        <a:cubicBezTo>
                                          <a:pt x="62783" y="176727"/>
                                          <a:pt x="64688" y="153867"/>
                                          <a:pt x="74213" y="135770"/>
                                        </a:cubicBezTo>
                                        <a:cubicBezTo>
                                          <a:pt x="78976" y="126245"/>
                                          <a:pt x="85643" y="117673"/>
                                          <a:pt x="92311" y="111005"/>
                                        </a:cubicBezTo>
                                        <a:cubicBezTo>
                                          <a:pt x="96121" y="107195"/>
                                          <a:pt x="99931" y="104337"/>
                                          <a:pt x="104693" y="101480"/>
                                        </a:cubicBezTo>
                                        <a:cubicBezTo>
                                          <a:pt x="106598" y="99575"/>
                                          <a:pt x="108503" y="98623"/>
                                          <a:pt x="111361" y="97670"/>
                                        </a:cubicBezTo>
                                        <a:lnTo>
                                          <a:pt x="113266" y="96717"/>
                                        </a:lnTo>
                                        <a:lnTo>
                                          <a:pt x="115171" y="95765"/>
                                        </a:lnTo>
                                        <a:lnTo>
                                          <a:pt x="118028" y="93860"/>
                                        </a:lnTo>
                                        <a:cubicBezTo>
                                          <a:pt x="118028" y="93860"/>
                                          <a:pt x="118981" y="92907"/>
                                          <a:pt x="119933" y="92907"/>
                                        </a:cubicBezTo>
                                        <a:lnTo>
                                          <a:pt x="121838" y="91955"/>
                                        </a:lnTo>
                                        <a:lnTo>
                                          <a:pt x="123743" y="91002"/>
                                        </a:lnTo>
                                        <a:lnTo>
                                          <a:pt x="124696" y="90050"/>
                                        </a:lnTo>
                                        <a:lnTo>
                                          <a:pt x="125648" y="90050"/>
                                        </a:lnTo>
                                        <a:cubicBezTo>
                                          <a:pt x="125648" y="90050"/>
                                          <a:pt x="126601" y="89098"/>
                                          <a:pt x="124696" y="90050"/>
                                        </a:cubicBezTo>
                                        <a:lnTo>
                                          <a:pt x="124696" y="90050"/>
                                        </a:lnTo>
                                        <a:lnTo>
                                          <a:pt x="127553" y="89098"/>
                                        </a:lnTo>
                                        <a:cubicBezTo>
                                          <a:pt x="128506" y="89098"/>
                                          <a:pt x="129458" y="88145"/>
                                          <a:pt x="130411" y="88145"/>
                                        </a:cubicBezTo>
                                        <a:cubicBezTo>
                                          <a:pt x="132316" y="87192"/>
                                          <a:pt x="134221" y="87192"/>
                                          <a:pt x="136126" y="87192"/>
                                        </a:cubicBezTo>
                                        <a:lnTo>
                                          <a:pt x="138983" y="86240"/>
                                        </a:lnTo>
                                        <a:lnTo>
                                          <a:pt x="141841" y="86240"/>
                                        </a:lnTo>
                                        <a:cubicBezTo>
                                          <a:pt x="150413" y="85287"/>
                                          <a:pt x="158986" y="86240"/>
                                          <a:pt x="167558" y="88145"/>
                                        </a:cubicBezTo>
                                        <a:cubicBezTo>
                                          <a:pt x="174226" y="90050"/>
                                          <a:pt x="179941" y="91955"/>
                                          <a:pt x="185656" y="93860"/>
                                        </a:cubicBezTo>
                                        <a:cubicBezTo>
                                          <a:pt x="150413" y="116720"/>
                                          <a:pt x="138983" y="167202"/>
                                          <a:pt x="160891" y="211017"/>
                                        </a:cubicBezTo>
                                        <a:cubicBezTo>
                                          <a:pt x="183751" y="257690"/>
                                          <a:pt x="236138" y="278645"/>
                                          <a:pt x="277096" y="257690"/>
                                        </a:cubicBezTo>
                                        <a:cubicBezTo>
                                          <a:pt x="290431" y="251023"/>
                                          <a:pt x="301861" y="239592"/>
                                          <a:pt x="308528" y="227210"/>
                                        </a:cubicBezTo>
                                        <a:cubicBezTo>
                                          <a:pt x="308528" y="227210"/>
                                          <a:pt x="310433" y="224352"/>
                                          <a:pt x="313291" y="217685"/>
                                        </a:cubicBezTo>
                                        <a:cubicBezTo>
                                          <a:pt x="313291" y="216732"/>
                                          <a:pt x="314243" y="215780"/>
                                          <a:pt x="314243" y="213875"/>
                                        </a:cubicBezTo>
                                        <a:cubicBezTo>
                                          <a:pt x="315196" y="212923"/>
                                          <a:pt x="315196" y="211017"/>
                                          <a:pt x="316148" y="209112"/>
                                        </a:cubicBezTo>
                                        <a:cubicBezTo>
                                          <a:pt x="317101" y="206255"/>
                                          <a:pt x="318053" y="202445"/>
                                          <a:pt x="319006" y="198635"/>
                                        </a:cubicBezTo>
                                        <a:cubicBezTo>
                                          <a:pt x="319958" y="194825"/>
                                          <a:pt x="320911" y="191967"/>
                                          <a:pt x="321863" y="187205"/>
                                        </a:cubicBezTo>
                                        <a:cubicBezTo>
                                          <a:pt x="322816" y="183395"/>
                                          <a:pt x="322816" y="178632"/>
                                          <a:pt x="323768" y="173870"/>
                                        </a:cubicBezTo>
                                        <a:cubicBezTo>
                                          <a:pt x="323768" y="172917"/>
                                          <a:pt x="323768" y="171965"/>
                                          <a:pt x="323768" y="170060"/>
                                        </a:cubicBezTo>
                                        <a:cubicBezTo>
                                          <a:pt x="323768" y="169107"/>
                                          <a:pt x="323768" y="167202"/>
                                          <a:pt x="323768" y="166250"/>
                                        </a:cubicBezTo>
                                        <a:cubicBezTo>
                                          <a:pt x="323768" y="163392"/>
                                          <a:pt x="323768" y="161487"/>
                                          <a:pt x="323768" y="158630"/>
                                        </a:cubicBezTo>
                                        <a:cubicBezTo>
                                          <a:pt x="323768" y="155773"/>
                                          <a:pt x="323768" y="152915"/>
                                          <a:pt x="323768" y="150057"/>
                                        </a:cubicBezTo>
                                        <a:cubicBezTo>
                                          <a:pt x="323768" y="147200"/>
                                          <a:pt x="323768" y="144342"/>
                                          <a:pt x="322816" y="141485"/>
                                        </a:cubicBezTo>
                                        <a:cubicBezTo>
                                          <a:pt x="321863" y="130055"/>
                                          <a:pt x="319006" y="117673"/>
                                          <a:pt x="314243" y="105290"/>
                                        </a:cubicBezTo>
                                        <a:cubicBezTo>
                                          <a:pt x="309481" y="92907"/>
                                          <a:pt x="302813" y="80525"/>
                                          <a:pt x="293288" y="70048"/>
                                        </a:cubicBezTo>
                                        <a:cubicBezTo>
                                          <a:pt x="284716" y="58617"/>
                                          <a:pt x="274238" y="49092"/>
                                          <a:pt x="261856" y="40520"/>
                                        </a:cubicBezTo>
                                        <a:cubicBezTo>
                                          <a:pt x="238043" y="23375"/>
                                          <a:pt x="209468" y="11945"/>
                                          <a:pt x="178036" y="8135"/>
                                        </a:cubicBezTo>
                                        <a:cubicBezTo>
                                          <a:pt x="161843" y="6230"/>
                                          <a:pt x="145651" y="7182"/>
                                          <a:pt x="128506" y="10040"/>
                                        </a:cubicBezTo>
                                        <a:cubicBezTo>
                                          <a:pt x="126601" y="10040"/>
                                          <a:pt x="124696" y="10992"/>
                                          <a:pt x="121838" y="10992"/>
                                        </a:cubicBezTo>
                                        <a:cubicBezTo>
                                          <a:pt x="119933" y="11945"/>
                                          <a:pt x="118028" y="11945"/>
                                          <a:pt x="115171" y="12898"/>
                                        </a:cubicBezTo>
                                        <a:cubicBezTo>
                                          <a:pt x="111361" y="13850"/>
                                          <a:pt x="106598" y="15755"/>
                                          <a:pt x="102788" y="17660"/>
                                        </a:cubicBezTo>
                                        <a:cubicBezTo>
                                          <a:pt x="100883" y="18612"/>
                                          <a:pt x="98978" y="19565"/>
                                          <a:pt x="96121" y="20517"/>
                                        </a:cubicBezTo>
                                        <a:cubicBezTo>
                                          <a:pt x="94216" y="21470"/>
                                          <a:pt x="92311" y="22423"/>
                                          <a:pt x="89453" y="23375"/>
                                        </a:cubicBezTo>
                                        <a:lnTo>
                                          <a:pt x="89453" y="23375"/>
                                        </a:lnTo>
                                        <a:cubicBezTo>
                                          <a:pt x="87548" y="24327"/>
                                          <a:pt x="88501" y="23375"/>
                                          <a:pt x="88501" y="24327"/>
                                        </a:cubicBezTo>
                                        <a:lnTo>
                                          <a:pt x="87548" y="24327"/>
                                        </a:lnTo>
                                        <a:lnTo>
                                          <a:pt x="86596" y="25280"/>
                                        </a:lnTo>
                                        <a:lnTo>
                                          <a:pt x="84691" y="26232"/>
                                        </a:lnTo>
                                        <a:lnTo>
                                          <a:pt x="82786" y="27185"/>
                                        </a:lnTo>
                                        <a:cubicBezTo>
                                          <a:pt x="81833" y="27185"/>
                                          <a:pt x="81833" y="28137"/>
                                          <a:pt x="79928" y="29090"/>
                                        </a:cubicBezTo>
                                        <a:cubicBezTo>
                                          <a:pt x="78023" y="30042"/>
                                          <a:pt x="76118" y="31948"/>
                                          <a:pt x="74213" y="32900"/>
                                        </a:cubicBezTo>
                                        <a:lnTo>
                                          <a:pt x="71356" y="34805"/>
                                        </a:lnTo>
                                        <a:lnTo>
                                          <a:pt x="68498" y="36710"/>
                                        </a:lnTo>
                                        <a:cubicBezTo>
                                          <a:pt x="64688" y="39567"/>
                                          <a:pt x="61831" y="41473"/>
                                          <a:pt x="58973" y="45282"/>
                                        </a:cubicBezTo>
                                        <a:cubicBezTo>
                                          <a:pt x="52306" y="50998"/>
                                          <a:pt x="46591" y="57665"/>
                                          <a:pt x="40876" y="64332"/>
                                        </a:cubicBezTo>
                                        <a:cubicBezTo>
                                          <a:pt x="29446" y="77667"/>
                                          <a:pt x="20873" y="93860"/>
                                          <a:pt x="15158" y="110052"/>
                                        </a:cubicBezTo>
                                        <a:cubicBezTo>
                                          <a:pt x="12301" y="118625"/>
                                          <a:pt x="10396" y="127198"/>
                                          <a:pt x="8491" y="135770"/>
                                        </a:cubicBezTo>
                                        <a:cubicBezTo>
                                          <a:pt x="7538" y="144342"/>
                                          <a:pt x="6586" y="153867"/>
                                          <a:pt x="7538" y="162440"/>
                                        </a:cubicBezTo>
                                        <a:cubicBezTo>
                                          <a:pt x="7538" y="171012"/>
                                          <a:pt x="9443" y="180537"/>
                                          <a:pt x="11348" y="189110"/>
                                        </a:cubicBezTo>
                                        <a:cubicBezTo>
                                          <a:pt x="13253" y="197682"/>
                                          <a:pt x="16111" y="206255"/>
                                          <a:pt x="19921" y="213875"/>
                                        </a:cubicBezTo>
                                        <a:cubicBezTo>
                                          <a:pt x="27541" y="230067"/>
                                          <a:pt x="37066" y="244355"/>
                                          <a:pt x="48496" y="256737"/>
                                        </a:cubicBezTo>
                                        <a:cubicBezTo>
                                          <a:pt x="59926" y="269120"/>
                                          <a:pt x="72308" y="278645"/>
                                          <a:pt x="85643" y="287217"/>
                                        </a:cubicBezTo>
                                        <a:lnTo>
                                          <a:pt x="90406" y="290075"/>
                                        </a:lnTo>
                                        <a:lnTo>
                                          <a:pt x="93263" y="291980"/>
                                        </a:lnTo>
                                        <a:lnTo>
                                          <a:pt x="95168" y="292932"/>
                                        </a:lnTo>
                                        <a:lnTo>
                                          <a:pt x="99931" y="295790"/>
                                        </a:lnTo>
                                        <a:cubicBezTo>
                                          <a:pt x="101836" y="296742"/>
                                          <a:pt x="102788" y="297695"/>
                                          <a:pt x="104693" y="298648"/>
                                        </a:cubicBezTo>
                                        <a:cubicBezTo>
                                          <a:pt x="108503" y="300552"/>
                                          <a:pt x="112313" y="302457"/>
                                          <a:pt x="115171" y="303410"/>
                                        </a:cubicBezTo>
                                        <a:cubicBezTo>
                                          <a:pt x="118981" y="304362"/>
                                          <a:pt x="121838" y="306267"/>
                                          <a:pt x="125648" y="307220"/>
                                        </a:cubicBezTo>
                                        <a:cubicBezTo>
                                          <a:pt x="139936" y="311982"/>
                                          <a:pt x="154223" y="315792"/>
                                          <a:pt x="169463" y="317698"/>
                                        </a:cubicBezTo>
                                        <a:cubicBezTo>
                                          <a:pt x="198038" y="321507"/>
                                          <a:pt x="225661" y="319602"/>
                                          <a:pt x="250426" y="316745"/>
                                        </a:cubicBezTo>
                                        <a:cubicBezTo>
                                          <a:pt x="275191" y="313887"/>
                                          <a:pt x="299003" y="310077"/>
                                          <a:pt x="319958" y="306267"/>
                                        </a:cubicBezTo>
                                        <a:cubicBezTo>
                                          <a:pt x="340913" y="302457"/>
                                          <a:pt x="360916" y="299600"/>
                                          <a:pt x="378061" y="297695"/>
                                        </a:cubicBezTo>
                                        <a:cubicBezTo>
                                          <a:pt x="395206" y="295790"/>
                                          <a:pt x="410446" y="293885"/>
                                          <a:pt x="422828" y="292932"/>
                                        </a:cubicBezTo>
                                        <a:cubicBezTo>
                                          <a:pt x="435211" y="291980"/>
                                          <a:pt x="445688" y="291980"/>
                                          <a:pt x="452356" y="291980"/>
                                        </a:cubicBezTo>
                                        <a:cubicBezTo>
                                          <a:pt x="459023" y="291980"/>
                                          <a:pt x="462833" y="291980"/>
                                          <a:pt x="462833" y="291980"/>
                                        </a:cubicBezTo>
                                        <a:cubicBezTo>
                                          <a:pt x="462833" y="291980"/>
                                          <a:pt x="459023" y="291980"/>
                                          <a:pt x="452356" y="291027"/>
                                        </a:cubicBezTo>
                                        <a:cubicBezTo>
                                          <a:pt x="449498" y="293885"/>
                                          <a:pt x="439021" y="293885"/>
                                          <a:pt x="426638" y="2929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reeform: Shape 2107"/>
                                <wps:cNvSpPr/>
                                <wps:spPr>
                                  <a:xfrm>
                                    <a:off x="3861104" y="301638"/>
                                    <a:ext cx="238125" cy="561975"/>
                                  </a:xfrm>
                                  <a:custGeom>
                                    <a:avLst/>
                                    <a:gdLst>
                                      <a:gd name="connsiteX0" fmla="*/ 143683 w 238125"/>
                                      <a:gd name="connsiteY0" fmla="*/ 14994 h 561975"/>
                                      <a:gd name="connsiteX1" fmla="*/ 111298 w 238125"/>
                                      <a:gd name="connsiteY1" fmla="*/ 27376 h 561975"/>
                                      <a:gd name="connsiteX2" fmla="*/ 81771 w 238125"/>
                                      <a:gd name="connsiteY2" fmla="*/ 46426 h 561975"/>
                                      <a:gd name="connsiteX3" fmla="*/ 56053 w 238125"/>
                                      <a:gd name="connsiteY3" fmla="*/ 70239 h 561975"/>
                                      <a:gd name="connsiteX4" fmla="*/ 36051 w 238125"/>
                                      <a:gd name="connsiteY4" fmla="*/ 97862 h 561975"/>
                                      <a:gd name="connsiteX5" fmla="*/ 12238 w 238125"/>
                                      <a:gd name="connsiteY5" fmla="*/ 159774 h 561975"/>
                                      <a:gd name="connsiteX6" fmla="*/ 7476 w 238125"/>
                                      <a:gd name="connsiteY6" fmla="*/ 222639 h 561975"/>
                                      <a:gd name="connsiteX7" fmla="*/ 8428 w 238125"/>
                                      <a:gd name="connsiteY7" fmla="*/ 230259 h 561975"/>
                                      <a:gd name="connsiteX8" fmla="*/ 8428 w 238125"/>
                                      <a:gd name="connsiteY8" fmla="*/ 235021 h 561975"/>
                                      <a:gd name="connsiteX9" fmla="*/ 8428 w 238125"/>
                                      <a:gd name="connsiteY9" fmla="*/ 238831 h 561975"/>
                                      <a:gd name="connsiteX10" fmla="*/ 9381 w 238125"/>
                                      <a:gd name="connsiteY10" fmla="*/ 245499 h 561975"/>
                                      <a:gd name="connsiteX11" fmla="*/ 10333 w 238125"/>
                                      <a:gd name="connsiteY11" fmla="*/ 253119 h 561975"/>
                                      <a:gd name="connsiteX12" fmla="*/ 13191 w 238125"/>
                                      <a:gd name="connsiteY12" fmla="*/ 268359 h 561975"/>
                                      <a:gd name="connsiteX13" fmla="*/ 17001 w 238125"/>
                                      <a:gd name="connsiteY13" fmla="*/ 282646 h 561975"/>
                                      <a:gd name="connsiteX14" fmla="*/ 38908 w 238125"/>
                                      <a:gd name="connsiteY14" fmla="*/ 336939 h 561975"/>
                                      <a:gd name="connsiteX15" fmla="*/ 100821 w 238125"/>
                                      <a:gd name="connsiteY15" fmla="*/ 422664 h 561975"/>
                                      <a:gd name="connsiteX16" fmla="*/ 164638 w 238125"/>
                                      <a:gd name="connsiteY16" fmla="*/ 488387 h 561975"/>
                                      <a:gd name="connsiteX17" fmla="*/ 217978 w 238125"/>
                                      <a:gd name="connsiteY17" fmla="*/ 543631 h 561975"/>
                                      <a:gd name="connsiteX18" fmla="*/ 235123 w 238125"/>
                                      <a:gd name="connsiteY18" fmla="*/ 562681 h 561975"/>
                                      <a:gd name="connsiteX19" fmla="*/ 235123 w 238125"/>
                                      <a:gd name="connsiteY19" fmla="*/ 546489 h 561975"/>
                                      <a:gd name="connsiteX20" fmla="*/ 227503 w 238125"/>
                                      <a:gd name="connsiteY20" fmla="*/ 536012 h 561975"/>
                                      <a:gd name="connsiteX21" fmla="*/ 179878 w 238125"/>
                                      <a:gd name="connsiteY21" fmla="*/ 475051 h 561975"/>
                                      <a:gd name="connsiteX22" fmla="*/ 124633 w 238125"/>
                                      <a:gd name="connsiteY22" fmla="*/ 403614 h 561975"/>
                                      <a:gd name="connsiteX23" fmla="*/ 77008 w 238125"/>
                                      <a:gd name="connsiteY23" fmla="*/ 319794 h 561975"/>
                                      <a:gd name="connsiteX24" fmla="*/ 63673 w 238125"/>
                                      <a:gd name="connsiteY24" fmla="*/ 272169 h 561975"/>
                                      <a:gd name="connsiteX25" fmla="*/ 61768 w 238125"/>
                                      <a:gd name="connsiteY25" fmla="*/ 259787 h 561975"/>
                                      <a:gd name="connsiteX26" fmla="*/ 60816 w 238125"/>
                                      <a:gd name="connsiteY26" fmla="*/ 248356 h 561975"/>
                                      <a:gd name="connsiteX27" fmla="*/ 60816 w 238125"/>
                                      <a:gd name="connsiteY27" fmla="*/ 241689 h 561975"/>
                                      <a:gd name="connsiteX28" fmla="*/ 60816 w 238125"/>
                                      <a:gd name="connsiteY28" fmla="*/ 235021 h 561975"/>
                                      <a:gd name="connsiteX29" fmla="*/ 60816 w 238125"/>
                                      <a:gd name="connsiteY29" fmla="*/ 231212 h 561975"/>
                                      <a:gd name="connsiteX30" fmla="*/ 60816 w 238125"/>
                                      <a:gd name="connsiteY30" fmla="*/ 231212 h 561975"/>
                                      <a:gd name="connsiteX31" fmla="*/ 60816 w 238125"/>
                                      <a:gd name="connsiteY31" fmla="*/ 231212 h 561975"/>
                                      <a:gd name="connsiteX32" fmla="*/ 60816 w 238125"/>
                                      <a:gd name="connsiteY32" fmla="*/ 230259 h 561975"/>
                                      <a:gd name="connsiteX33" fmla="*/ 60816 w 238125"/>
                                      <a:gd name="connsiteY33" fmla="*/ 228354 h 561975"/>
                                      <a:gd name="connsiteX34" fmla="*/ 60816 w 238125"/>
                                      <a:gd name="connsiteY34" fmla="*/ 221687 h 561975"/>
                                      <a:gd name="connsiteX35" fmla="*/ 69388 w 238125"/>
                                      <a:gd name="connsiteY35" fmla="*/ 174062 h 561975"/>
                                      <a:gd name="connsiteX36" fmla="*/ 90343 w 238125"/>
                                      <a:gd name="connsiteY36" fmla="*/ 133104 h 561975"/>
                                      <a:gd name="connsiteX37" fmla="*/ 160828 w 238125"/>
                                      <a:gd name="connsiteY37" fmla="*/ 90241 h 561975"/>
                                      <a:gd name="connsiteX38" fmla="*/ 201786 w 238125"/>
                                      <a:gd name="connsiteY38" fmla="*/ 91194 h 561975"/>
                                      <a:gd name="connsiteX39" fmla="*/ 220836 w 238125"/>
                                      <a:gd name="connsiteY39" fmla="*/ 96909 h 561975"/>
                                      <a:gd name="connsiteX40" fmla="*/ 230361 w 238125"/>
                                      <a:gd name="connsiteY40" fmla="*/ 100719 h 561975"/>
                                      <a:gd name="connsiteX41" fmla="*/ 232266 w 238125"/>
                                      <a:gd name="connsiteY41" fmla="*/ 101671 h 561975"/>
                                      <a:gd name="connsiteX42" fmla="*/ 234171 w 238125"/>
                                      <a:gd name="connsiteY42" fmla="*/ 102624 h 561975"/>
                                      <a:gd name="connsiteX43" fmla="*/ 234171 w 238125"/>
                                      <a:gd name="connsiteY43" fmla="*/ 10231 h 561975"/>
                                      <a:gd name="connsiteX44" fmla="*/ 211311 w 238125"/>
                                      <a:gd name="connsiteY44" fmla="*/ 7374 h 561975"/>
                                      <a:gd name="connsiteX45" fmla="*/ 143683 w 238125"/>
                                      <a:gd name="connsiteY45" fmla="*/ 14994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143683" y="14994"/>
                                        </a:moveTo>
                                        <a:cubicBezTo>
                                          <a:pt x="132253" y="17851"/>
                                          <a:pt x="121776" y="22614"/>
                                          <a:pt x="111298" y="27376"/>
                                        </a:cubicBezTo>
                                        <a:cubicBezTo>
                                          <a:pt x="100821" y="33091"/>
                                          <a:pt x="91296" y="38806"/>
                                          <a:pt x="81771" y="46426"/>
                                        </a:cubicBezTo>
                                        <a:cubicBezTo>
                                          <a:pt x="72246" y="54046"/>
                                          <a:pt x="63673" y="61666"/>
                                          <a:pt x="56053" y="70239"/>
                                        </a:cubicBezTo>
                                        <a:cubicBezTo>
                                          <a:pt x="48433" y="78811"/>
                                          <a:pt x="41766" y="88336"/>
                                          <a:pt x="36051" y="97862"/>
                                        </a:cubicBezTo>
                                        <a:cubicBezTo>
                                          <a:pt x="24621" y="117864"/>
                                          <a:pt x="17001" y="138819"/>
                                          <a:pt x="12238" y="159774"/>
                                        </a:cubicBezTo>
                                        <a:cubicBezTo>
                                          <a:pt x="7476" y="180729"/>
                                          <a:pt x="6523" y="202637"/>
                                          <a:pt x="7476" y="222639"/>
                                        </a:cubicBezTo>
                                        <a:lnTo>
                                          <a:pt x="8428" y="230259"/>
                                        </a:lnTo>
                                        <a:lnTo>
                                          <a:pt x="8428" y="235021"/>
                                        </a:lnTo>
                                        <a:lnTo>
                                          <a:pt x="8428" y="238831"/>
                                        </a:lnTo>
                                        <a:lnTo>
                                          <a:pt x="9381" y="245499"/>
                                        </a:lnTo>
                                        <a:cubicBezTo>
                                          <a:pt x="9381" y="247404"/>
                                          <a:pt x="10333" y="250262"/>
                                          <a:pt x="10333" y="253119"/>
                                        </a:cubicBezTo>
                                        <a:cubicBezTo>
                                          <a:pt x="11286" y="257881"/>
                                          <a:pt x="12238" y="263596"/>
                                          <a:pt x="13191" y="268359"/>
                                        </a:cubicBezTo>
                                        <a:cubicBezTo>
                                          <a:pt x="14143" y="273121"/>
                                          <a:pt x="15096" y="277884"/>
                                          <a:pt x="17001" y="282646"/>
                                        </a:cubicBezTo>
                                        <a:cubicBezTo>
                                          <a:pt x="22716" y="301696"/>
                                          <a:pt x="29383" y="319794"/>
                                          <a:pt x="38908" y="336939"/>
                                        </a:cubicBezTo>
                                        <a:cubicBezTo>
                                          <a:pt x="56053" y="370276"/>
                                          <a:pt x="78913" y="398851"/>
                                          <a:pt x="100821" y="422664"/>
                                        </a:cubicBezTo>
                                        <a:cubicBezTo>
                                          <a:pt x="122728" y="447429"/>
                                          <a:pt x="144636" y="468384"/>
                                          <a:pt x="164638" y="488387"/>
                                        </a:cubicBezTo>
                                        <a:cubicBezTo>
                                          <a:pt x="184641" y="508389"/>
                                          <a:pt x="202738" y="526487"/>
                                          <a:pt x="217978" y="543631"/>
                                        </a:cubicBezTo>
                                        <a:cubicBezTo>
                                          <a:pt x="223693" y="550299"/>
                                          <a:pt x="229408" y="556966"/>
                                          <a:pt x="235123" y="562681"/>
                                        </a:cubicBezTo>
                                        <a:lnTo>
                                          <a:pt x="235123" y="546489"/>
                                        </a:lnTo>
                                        <a:cubicBezTo>
                                          <a:pt x="232266" y="542679"/>
                                          <a:pt x="230361" y="539821"/>
                                          <a:pt x="227503" y="536012"/>
                                        </a:cubicBezTo>
                                        <a:cubicBezTo>
                                          <a:pt x="214168" y="516962"/>
                                          <a:pt x="197976" y="496959"/>
                                          <a:pt x="179878" y="475051"/>
                                        </a:cubicBezTo>
                                        <a:cubicBezTo>
                                          <a:pt x="162733" y="453144"/>
                                          <a:pt x="142731" y="429331"/>
                                          <a:pt x="124633" y="403614"/>
                                        </a:cubicBezTo>
                                        <a:cubicBezTo>
                                          <a:pt x="106536" y="377896"/>
                                          <a:pt x="88438" y="350274"/>
                                          <a:pt x="77008" y="319794"/>
                                        </a:cubicBezTo>
                                        <a:cubicBezTo>
                                          <a:pt x="71293" y="304554"/>
                                          <a:pt x="66531" y="288362"/>
                                          <a:pt x="63673" y="272169"/>
                                        </a:cubicBezTo>
                                        <a:cubicBezTo>
                                          <a:pt x="62721" y="268359"/>
                                          <a:pt x="62721" y="263596"/>
                                          <a:pt x="61768" y="259787"/>
                                        </a:cubicBezTo>
                                        <a:cubicBezTo>
                                          <a:pt x="60816" y="255976"/>
                                          <a:pt x="60816" y="252166"/>
                                          <a:pt x="60816" y="248356"/>
                                        </a:cubicBezTo>
                                        <a:cubicBezTo>
                                          <a:pt x="60816" y="246451"/>
                                          <a:pt x="60816" y="244546"/>
                                          <a:pt x="60816" y="241689"/>
                                        </a:cubicBezTo>
                                        <a:lnTo>
                                          <a:pt x="60816" y="235021"/>
                                        </a:lnTo>
                                        <a:lnTo>
                                          <a:pt x="60816" y="231212"/>
                                        </a:lnTo>
                                        <a:cubicBezTo>
                                          <a:pt x="60816" y="232164"/>
                                          <a:pt x="60816" y="231212"/>
                                          <a:pt x="60816" y="231212"/>
                                        </a:cubicBezTo>
                                        <a:lnTo>
                                          <a:pt x="60816" y="231212"/>
                                        </a:lnTo>
                                        <a:lnTo>
                                          <a:pt x="60816" y="230259"/>
                                        </a:lnTo>
                                        <a:lnTo>
                                          <a:pt x="60816" y="228354"/>
                                        </a:lnTo>
                                        <a:lnTo>
                                          <a:pt x="60816" y="221687"/>
                                        </a:lnTo>
                                        <a:cubicBezTo>
                                          <a:pt x="61768" y="205494"/>
                                          <a:pt x="64626" y="189301"/>
                                          <a:pt x="69388" y="174062"/>
                                        </a:cubicBezTo>
                                        <a:cubicBezTo>
                                          <a:pt x="74151" y="158821"/>
                                          <a:pt x="81771" y="145487"/>
                                          <a:pt x="90343" y="133104"/>
                                        </a:cubicBezTo>
                                        <a:cubicBezTo>
                                          <a:pt x="108441" y="109291"/>
                                          <a:pt x="134158" y="94051"/>
                                          <a:pt x="160828" y="90241"/>
                                        </a:cubicBezTo>
                                        <a:cubicBezTo>
                                          <a:pt x="174163" y="88336"/>
                                          <a:pt x="188451" y="88336"/>
                                          <a:pt x="201786" y="91194"/>
                                        </a:cubicBezTo>
                                        <a:cubicBezTo>
                                          <a:pt x="208453" y="93099"/>
                                          <a:pt x="215121" y="94051"/>
                                          <a:pt x="220836" y="96909"/>
                                        </a:cubicBezTo>
                                        <a:cubicBezTo>
                                          <a:pt x="223693" y="97862"/>
                                          <a:pt x="227503" y="99766"/>
                                          <a:pt x="230361" y="100719"/>
                                        </a:cubicBezTo>
                                        <a:lnTo>
                                          <a:pt x="232266" y="101671"/>
                                        </a:lnTo>
                                        <a:lnTo>
                                          <a:pt x="234171" y="102624"/>
                                        </a:lnTo>
                                        <a:lnTo>
                                          <a:pt x="234171" y="10231"/>
                                        </a:lnTo>
                                        <a:cubicBezTo>
                                          <a:pt x="226551" y="9279"/>
                                          <a:pt x="218931" y="7374"/>
                                          <a:pt x="211311" y="7374"/>
                                        </a:cubicBezTo>
                                        <a:cubicBezTo>
                                          <a:pt x="189403" y="6421"/>
                                          <a:pt x="165591" y="8326"/>
                                          <a:pt x="143683" y="1499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reeform: Shape 2108"/>
                                <wps:cNvSpPr/>
                                <wps:spPr>
                                  <a:xfrm>
                                    <a:off x="3985456" y="470460"/>
                                    <a:ext cx="114300" cy="247650"/>
                                  </a:xfrm>
                                  <a:custGeom>
                                    <a:avLst/>
                                    <a:gdLst>
                                      <a:gd name="connsiteX0" fmla="*/ 23140 w 114300"/>
                                      <a:gd name="connsiteY0" fmla="*/ 73819 h 247650"/>
                                      <a:gd name="connsiteX1" fmla="*/ 60288 w 114300"/>
                                      <a:gd name="connsiteY1" fmla="*/ 231934 h 247650"/>
                                      <a:gd name="connsiteX2" fmla="*/ 109817 w 114300"/>
                                      <a:gd name="connsiteY2" fmla="*/ 243364 h 247650"/>
                                      <a:gd name="connsiteX3" fmla="*/ 109817 w 114300"/>
                                      <a:gd name="connsiteY3" fmla="*/ 7144 h 247650"/>
                                      <a:gd name="connsiteX4" fmla="*/ 23140 w 114300"/>
                                      <a:gd name="connsiteY4" fmla="*/ 73819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23140" y="73819"/>
                                        </a:moveTo>
                                        <a:cubicBezTo>
                                          <a:pt x="-8292" y="133827"/>
                                          <a:pt x="7900" y="204311"/>
                                          <a:pt x="60288" y="231934"/>
                                        </a:cubicBezTo>
                                        <a:cubicBezTo>
                                          <a:pt x="75528" y="240506"/>
                                          <a:pt x="92673" y="243364"/>
                                          <a:pt x="109817" y="243364"/>
                                        </a:cubicBezTo>
                                        <a:lnTo>
                                          <a:pt x="109817" y="7144"/>
                                        </a:lnTo>
                                        <a:cubicBezTo>
                                          <a:pt x="75528" y="13811"/>
                                          <a:pt x="43142" y="36672"/>
                                          <a:pt x="23140" y="7381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reeform: Shape 2109"/>
                                <wps:cNvSpPr/>
                                <wps:spPr>
                                  <a:xfrm>
                                    <a:off x="3572527" y="762534"/>
                                    <a:ext cx="447675" cy="190500"/>
                                  </a:xfrm>
                                  <a:custGeom>
                                    <a:avLst/>
                                    <a:gdLst>
                                      <a:gd name="connsiteX0" fmla="*/ 248427 w 447675"/>
                                      <a:gd name="connsiteY0" fmla="*/ 28442 h 190500"/>
                                      <a:gd name="connsiteX1" fmla="*/ 237950 w 447675"/>
                                      <a:gd name="connsiteY1" fmla="*/ 23680 h 190500"/>
                                      <a:gd name="connsiteX2" fmla="*/ 233187 w 447675"/>
                                      <a:gd name="connsiteY2" fmla="*/ 21775 h 190500"/>
                                      <a:gd name="connsiteX3" fmla="*/ 227472 w 447675"/>
                                      <a:gd name="connsiteY3" fmla="*/ 18917 h 190500"/>
                                      <a:gd name="connsiteX4" fmla="*/ 178895 w 447675"/>
                                      <a:gd name="connsiteY4" fmla="*/ 7487 h 190500"/>
                                      <a:gd name="connsiteX5" fmla="*/ 130317 w 447675"/>
                                      <a:gd name="connsiteY5" fmla="*/ 11297 h 190500"/>
                                      <a:gd name="connsiteX6" fmla="*/ 89360 w 447675"/>
                                      <a:gd name="connsiteY6" fmla="*/ 25585 h 190500"/>
                                      <a:gd name="connsiteX7" fmla="*/ 57927 w 447675"/>
                                      <a:gd name="connsiteY7" fmla="*/ 44635 h 190500"/>
                                      <a:gd name="connsiteX8" fmla="*/ 36020 w 447675"/>
                                      <a:gd name="connsiteY8" fmla="*/ 62732 h 190500"/>
                                      <a:gd name="connsiteX9" fmla="*/ 22685 w 447675"/>
                                      <a:gd name="connsiteY9" fmla="*/ 76067 h 190500"/>
                                      <a:gd name="connsiteX10" fmla="*/ 18875 w 447675"/>
                                      <a:gd name="connsiteY10" fmla="*/ 79878 h 190500"/>
                                      <a:gd name="connsiteX11" fmla="*/ 17922 w 447675"/>
                                      <a:gd name="connsiteY11" fmla="*/ 80830 h 190500"/>
                                      <a:gd name="connsiteX12" fmla="*/ 17922 w 447675"/>
                                      <a:gd name="connsiteY12" fmla="*/ 81782 h 190500"/>
                                      <a:gd name="connsiteX13" fmla="*/ 17922 w 447675"/>
                                      <a:gd name="connsiteY13" fmla="*/ 81782 h 190500"/>
                                      <a:gd name="connsiteX14" fmla="*/ 17922 w 447675"/>
                                      <a:gd name="connsiteY14" fmla="*/ 81782 h 190500"/>
                                      <a:gd name="connsiteX15" fmla="*/ 16017 w 447675"/>
                                      <a:gd name="connsiteY15" fmla="*/ 84640 h 190500"/>
                                      <a:gd name="connsiteX16" fmla="*/ 27447 w 447675"/>
                                      <a:gd name="connsiteY16" fmla="*/ 153220 h 190500"/>
                                      <a:gd name="connsiteX17" fmla="*/ 95075 w 447675"/>
                                      <a:gd name="connsiteY17" fmla="*/ 140837 h 190500"/>
                                      <a:gd name="connsiteX18" fmla="*/ 99837 w 447675"/>
                                      <a:gd name="connsiteY18" fmla="*/ 132265 h 190500"/>
                                      <a:gd name="connsiteX19" fmla="*/ 103647 w 447675"/>
                                      <a:gd name="connsiteY19" fmla="*/ 125597 h 190500"/>
                                      <a:gd name="connsiteX20" fmla="*/ 130317 w 447675"/>
                                      <a:gd name="connsiteY20" fmla="*/ 96070 h 190500"/>
                                      <a:gd name="connsiteX21" fmla="*/ 178895 w 447675"/>
                                      <a:gd name="connsiteY21" fmla="*/ 74162 h 190500"/>
                                      <a:gd name="connsiteX22" fmla="*/ 211280 w 447675"/>
                                      <a:gd name="connsiteY22" fmla="*/ 74162 h 190500"/>
                                      <a:gd name="connsiteX23" fmla="*/ 215090 w 447675"/>
                                      <a:gd name="connsiteY23" fmla="*/ 75115 h 190500"/>
                                      <a:gd name="connsiteX24" fmla="*/ 219852 w 447675"/>
                                      <a:gd name="connsiteY24" fmla="*/ 76067 h 190500"/>
                                      <a:gd name="connsiteX25" fmla="*/ 229377 w 447675"/>
                                      <a:gd name="connsiteY25" fmla="*/ 77972 h 190500"/>
                                      <a:gd name="connsiteX26" fmla="*/ 238902 w 447675"/>
                                      <a:gd name="connsiteY26" fmla="*/ 80830 h 190500"/>
                                      <a:gd name="connsiteX27" fmla="*/ 248427 w 447675"/>
                                      <a:gd name="connsiteY27" fmla="*/ 83687 h 190500"/>
                                      <a:gd name="connsiteX28" fmla="*/ 285575 w 447675"/>
                                      <a:gd name="connsiteY28" fmla="*/ 98928 h 190500"/>
                                      <a:gd name="connsiteX29" fmla="*/ 320817 w 447675"/>
                                      <a:gd name="connsiteY29" fmla="*/ 117978 h 190500"/>
                                      <a:gd name="connsiteX30" fmla="*/ 382730 w 447675"/>
                                      <a:gd name="connsiteY30" fmla="*/ 156078 h 190500"/>
                                      <a:gd name="connsiteX31" fmla="*/ 408447 w 447675"/>
                                      <a:gd name="connsiteY31" fmla="*/ 170365 h 190500"/>
                                      <a:gd name="connsiteX32" fmla="*/ 428450 w 447675"/>
                                      <a:gd name="connsiteY32" fmla="*/ 180842 h 190500"/>
                                      <a:gd name="connsiteX33" fmla="*/ 441785 w 447675"/>
                                      <a:gd name="connsiteY33" fmla="*/ 186557 h 190500"/>
                                      <a:gd name="connsiteX34" fmla="*/ 446547 w 447675"/>
                                      <a:gd name="connsiteY34" fmla="*/ 188462 h 190500"/>
                                      <a:gd name="connsiteX35" fmla="*/ 441785 w 447675"/>
                                      <a:gd name="connsiteY35" fmla="*/ 185605 h 190500"/>
                                      <a:gd name="connsiteX36" fmla="*/ 430355 w 447675"/>
                                      <a:gd name="connsiteY36" fmla="*/ 177032 h 190500"/>
                                      <a:gd name="connsiteX37" fmla="*/ 413210 w 447675"/>
                                      <a:gd name="connsiteY37" fmla="*/ 162745 h 190500"/>
                                      <a:gd name="connsiteX38" fmla="*/ 391302 w 447675"/>
                                      <a:gd name="connsiteY38" fmla="*/ 143695 h 190500"/>
                                      <a:gd name="connsiteX39" fmla="*/ 337962 w 447675"/>
                                      <a:gd name="connsiteY39" fmla="*/ 93212 h 190500"/>
                                      <a:gd name="connsiteX40" fmla="*/ 305577 w 447675"/>
                                      <a:gd name="connsiteY40" fmla="*/ 65590 h 190500"/>
                                      <a:gd name="connsiteX41" fmla="*/ 268430 w 447675"/>
                                      <a:gd name="connsiteY41" fmla="*/ 39872 h 190500"/>
                                      <a:gd name="connsiteX42" fmla="*/ 257952 w 447675"/>
                                      <a:gd name="connsiteY42" fmla="*/ 34157 h 190500"/>
                                      <a:gd name="connsiteX43" fmla="*/ 248427 w 447675"/>
                                      <a:gd name="connsiteY43" fmla="*/ 28442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48427" y="28442"/>
                                        </a:moveTo>
                                        <a:cubicBezTo>
                                          <a:pt x="244617" y="26537"/>
                                          <a:pt x="240807" y="24632"/>
                                          <a:pt x="237950" y="23680"/>
                                        </a:cubicBezTo>
                                        <a:lnTo>
                                          <a:pt x="233187" y="21775"/>
                                        </a:lnTo>
                                        <a:lnTo>
                                          <a:pt x="227472" y="18917"/>
                                        </a:lnTo>
                                        <a:cubicBezTo>
                                          <a:pt x="212232" y="13203"/>
                                          <a:pt x="195087" y="8440"/>
                                          <a:pt x="178895" y="7487"/>
                                        </a:cubicBezTo>
                                        <a:cubicBezTo>
                                          <a:pt x="161750" y="6535"/>
                                          <a:pt x="145557" y="7487"/>
                                          <a:pt x="130317" y="11297"/>
                                        </a:cubicBezTo>
                                        <a:cubicBezTo>
                                          <a:pt x="115077" y="15107"/>
                                          <a:pt x="100790" y="19870"/>
                                          <a:pt x="89360" y="25585"/>
                                        </a:cubicBezTo>
                                        <a:cubicBezTo>
                                          <a:pt x="76977" y="31300"/>
                                          <a:pt x="67452" y="37967"/>
                                          <a:pt x="57927" y="44635"/>
                                        </a:cubicBezTo>
                                        <a:cubicBezTo>
                                          <a:pt x="49355" y="51303"/>
                                          <a:pt x="41735" y="57017"/>
                                          <a:pt x="36020" y="62732"/>
                                        </a:cubicBezTo>
                                        <a:cubicBezTo>
                                          <a:pt x="30305" y="68447"/>
                                          <a:pt x="25542" y="72257"/>
                                          <a:pt x="22685" y="76067"/>
                                        </a:cubicBezTo>
                                        <a:cubicBezTo>
                                          <a:pt x="20780" y="77972"/>
                                          <a:pt x="19827" y="78925"/>
                                          <a:pt x="18875" y="79878"/>
                                        </a:cubicBezTo>
                                        <a:cubicBezTo>
                                          <a:pt x="18875" y="80830"/>
                                          <a:pt x="17922" y="80830"/>
                                          <a:pt x="17922" y="80830"/>
                                        </a:cubicBezTo>
                                        <a:cubicBezTo>
                                          <a:pt x="17922" y="80830"/>
                                          <a:pt x="17922" y="80830"/>
                                          <a:pt x="17922" y="81782"/>
                                        </a:cubicBezTo>
                                        <a:cubicBezTo>
                                          <a:pt x="17922" y="81782"/>
                                          <a:pt x="17922" y="81782"/>
                                          <a:pt x="17922" y="81782"/>
                                        </a:cubicBezTo>
                                        <a:lnTo>
                                          <a:pt x="17922" y="81782"/>
                                        </a:lnTo>
                                        <a:cubicBezTo>
                                          <a:pt x="16970" y="82735"/>
                                          <a:pt x="16017" y="83687"/>
                                          <a:pt x="16017" y="84640"/>
                                        </a:cubicBezTo>
                                        <a:cubicBezTo>
                                          <a:pt x="777" y="106547"/>
                                          <a:pt x="5540" y="137980"/>
                                          <a:pt x="27447" y="153220"/>
                                        </a:cubicBezTo>
                                        <a:cubicBezTo>
                                          <a:pt x="49355" y="168460"/>
                                          <a:pt x="79835" y="162745"/>
                                          <a:pt x="95075" y="140837"/>
                                        </a:cubicBezTo>
                                        <a:cubicBezTo>
                                          <a:pt x="96980" y="137980"/>
                                          <a:pt x="98885" y="135122"/>
                                          <a:pt x="99837" y="132265"/>
                                        </a:cubicBezTo>
                                        <a:cubicBezTo>
                                          <a:pt x="100790" y="130360"/>
                                          <a:pt x="101742" y="128455"/>
                                          <a:pt x="103647" y="125597"/>
                                        </a:cubicBezTo>
                                        <a:cubicBezTo>
                                          <a:pt x="109362" y="117978"/>
                                          <a:pt x="117935" y="106547"/>
                                          <a:pt x="130317" y="96070"/>
                                        </a:cubicBezTo>
                                        <a:cubicBezTo>
                                          <a:pt x="142700" y="85592"/>
                                          <a:pt x="158892" y="77020"/>
                                          <a:pt x="178895" y="74162"/>
                                        </a:cubicBezTo>
                                        <a:cubicBezTo>
                                          <a:pt x="188420" y="72257"/>
                                          <a:pt x="199850" y="72257"/>
                                          <a:pt x="211280" y="74162"/>
                                        </a:cubicBezTo>
                                        <a:lnTo>
                                          <a:pt x="215090" y="75115"/>
                                        </a:lnTo>
                                        <a:lnTo>
                                          <a:pt x="219852" y="76067"/>
                                        </a:lnTo>
                                        <a:cubicBezTo>
                                          <a:pt x="223662" y="77020"/>
                                          <a:pt x="226520" y="77972"/>
                                          <a:pt x="229377" y="77972"/>
                                        </a:cubicBezTo>
                                        <a:cubicBezTo>
                                          <a:pt x="232235" y="78925"/>
                                          <a:pt x="236045" y="79878"/>
                                          <a:pt x="238902" y="80830"/>
                                        </a:cubicBezTo>
                                        <a:cubicBezTo>
                                          <a:pt x="241760" y="81782"/>
                                          <a:pt x="245570" y="82735"/>
                                          <a:pt x="248427" y="83687"/>
                                        </a:cubicBezTo>
                                        <a:cubicBezTo>
                                          <a:pt x="260810" y="87497"/>
                                          <a:pt x="273192" y="93212"/>
                                          <a:pt x="285575" y="98928"/>
                                        </a:cubicBezTo>
                                        <a:cubicBezTo>
                                          <a:pt x="297957" y="104642"/>
                                          <a:pt x="309387" y="111310"/>
                                          <a:pt x="320817" y="117978"/>
                                        </a:cubicBezTo>
                                        <a:cubicBezTo>
                                          <a:pt x="343677" y="131312"/>
                                          <a:pt x="364632" y="144647"/>
                                          <a:pt x="382730" y="156078"/>
                                        </a:cubicBezTo>
                                        <a:cubicBezTo>
                                          <a:pt x="392255" y="161792"/>
                                          <a:pt x="400827" y="166555"/>
                                          <a:pt x="408447" y="170365"/>
                                        </a:cubicBezTo>
                                        <a:cubicBezTo>
                                          <a:pt x="416067" y="174175"/>
                                          <a:pt x="422735" y="177985"/>
                                          <a:pt x="428450" y="180842"/>
                                        </a:cubicBezTo>
                                        <a:cubicBezTo>
                                          <a:pt x="434165" y="183700"/>
                                          <a:pt x="438927" y="185605"/>
                                          <a:pt x="441785" y="186557"/>
                                        </a:cubicBezTo>
                                        <a:cubicBezTo>
                                          <a:pt x="444642" y="187510"/>
                                          <a:pt x="446547" y="188462"/>
                                          <a:pt x="446547" y="188462"/>
                                        </a:cubicBezTo>
                                        <a:cubicBezTo>
                                          <a:pt x="446547" y="188462"/>
                                          <a:pt x="444642" y="187510"/>
                                          <a:pt x="441785" y="185605"/>
                                        </a:cubicBezTo>
                                        <a:cubicBezTo>
                                          <a:pt x="438927" y="183700"/>
                                          <a:pt x="435117" y="180842"/>
                                          <a:pt x="430355" y="177032"/>
                                        </a:cubicBezTo>
                                        <a:cubicBezTo>
                                          <a:pt x="425592" y="173222"/>
                                          <a:pt x="419877" y="168460"/>
                                          <a:pt x="413210" y="162745"/>
                                        </a:cubicBezTo>
                                        <a:cubicBezTo>
                                          <a:pt x="406542" y="157030"/>
                                          <a:pt x="399875" y="150362"/>
                                          <a:pt x="391302" y="143695"/>
                                        </a:cubicBezTo>
                                        <a:cubicBezTo>
                                          <a:pt x="376062" y="129407"/>
                                          <a:pt x="357965" y="111310"/>
                                          <a:pt x="337962" y="93212"/>
                                        </a:cubicBezTo>
                                        <a:cubicBezTo>
                                          <a:pt x="327485" y="83687"/>
                                          <a:pt x="317007" y="75115"/>
                                          <a:pt x="305577" y="65590"/>
                                        </a:cubicBezTo>
                                        <a:cubicBezTo>
                                          <a:pt x="294147" y="57017"/>
                                          <a:pt x="281765" y="48445"/>
                                          <a:pt x="268430" y="39872"/>
                                        </a:cubicBezTo>
                                        <a:cubicBezTo>
                                          <a:pt x="264620" y="37967"/>
                                          <a:pt x="261762" y="36062"/>
                                          <a:pt x="257952" y="34157"/>
                                        </a:cubicBezTo>
                                        <a:cubicBezTo>
                                          <a:pt x="255095" y="32253"/>
                                          <a:pt x="252237" y="30347"/>
                                          <a:pt x="248427" y="2844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reeform: Shape 2110"/>
                                <wps:cNvSpPr/>
                                <wps:spPr>
                                  <a:xfrm>
                                    <a:off x="3002653" y="757568"/>
                                    <a:ext cx="419100" cy="542925"/>
                                  </a:xfrm>
                                  <a:custGeom>
                                    <a:avLst/>
                                    <a:gdLst>
                                      <a:gd name="connsiteX0" fmla="*/ 404917 w 419100"/>
                                      <a:gd name="connsiteY0" fmla="*/ 540139 h 542925"/>
                                      <a:gd name="connsiteX1" fmla="*/ 394439 w 419100"/>
                                      <a:gd name="connsiteY1" fmla="*/ 539186 h 542925"/>
                                      <a:gd name="connsiteX2" fmla="*/ 387771 w 419100"/>
                                      <a:gd name="connsiteY2" fmla="*/ 538234 h 542925"/>
                                      <a:gd name="connsiteX3" fmla="*/ 381104 w 419100"/>
                                      <a:gd name="connsiteY3" fmla="*/ 537281 h 542925"/>
                                      <a:gd name="connsiteX4" fmla="*/ 373484 w 419100"/>
                                      <a:gd name="connsiteY4" fmla="*/ 536329 h 542925"/>
                                      <a:gd name="connsiteX5" fmla="*/ 365864 w 419100"/>
                                      <a:gd name="connsiteY5" fmla="*/ 535376 h 542925"/>
                                      <a:gd name="connsiteX6" fmla="*/ 329669 w 419100"/>
                                      <a:gd name="connsiteY6" fmla="*/ 527756 h 542925"/>
                                      <a:gd name="connsiteX7" fmla="*/ 289664 w 419100"/>
                                      <a:gd name="connsiteY7" fmla="*/ 513469 h 542925"/>
                                      <a:gd name="connsiteX8" fmla="*/ 248707 w 419100"/>
                                      <a:gd name="connsiteY8" fmla="*/ 491561 h 542925"/>
                                      <a:gd name="connsiteX9" fmla="*/ 210607 w 419100"/>
                                      <a:gd name="connsiteY9" fmla="*/ 460129 h 542925"/>
                                      <a:gd name="connsiteX10" fmla="*/ 178221 w 419100"/>
                                      <a:gd name="connsiteY10" fmla="*/ 422029 h 542925"/>
                                      <a:gd name="connsiteX11" fmla="*/ 152504 w 419100"/>
                                      <a:gd name="connsiteY11" fmla="*/ 379166 h 542925"/>
                                      <a:gd name="connsiteX12" fmla="*/ 133454 w 419100"/>
                                      <a:gd name="connsiteY12" fmla="*/ 334398 h 542925"/>
                                      <a:gd name="connsiteX13" fmla="*/ 120119 w 419100"/>
                                      <a:gd name="connsiteY13" fmla="*/ 290584 h 542925"/>
                                      <a:gd name="connsiteX14" fmla="*/ 113451 w 419100"/>
                                      <a:gd name="connsiteY14" fmla="*/ 262009 h 542925"/>
                                      <a:gd name="connsiteX15" fmla="*/ 202034 w 419100"/>
                                      <a:gd name="connsiteY15" fmla="*/ 98179 h 542925"/>
                                      <a:gd name="connsiteX16" fmla="*/ 57254 w 419100"/>
                                      <a:gd name="connsiteY16" fmla="*/ 25789 h 542925"/>
                                      <a:gd name="connsiteX17" fmla="*/ 8676 w 419100"/>
                                      <a:gd name="connsiteY17" fmla="*/ 174379 h 542925"/>
                                      <a:gd name="connsiteX18" fmla="*/ 10582 w 419100"/>
                                      <a:gd name="connsiteY18" fmla="*/ 190571 h 542925"/>
                                      <a:gd name="connsiteX19" fmla="*/ 12486 w 419100"/>
                                      <a:gd name="connsiteY19" fmla="*/ 202001 h 542925"/>
                                      <a:gd name="connsiteX20" fmla="*/ 31536 w 419100"/>
                                      <a:gd name="connsiteY20" fmla="*/ 270581 h 542925"/>
                                      <a:gd name="connsiteX21" fmla="*/ 48682 w 419100"/>
                                      <a:gd name="connsiteY21" fmla="*/ 314396 h 542925"/>
                                      <a:gd name="connsiteX22" fmla="*/ 72494 w 419100"/>
                                      <a:gd name="connsiteY22" fmla="*/ 361069 h 542925"/>
                                      <a:gd name="connsiteX23" fmla="*/ 102974 w 419100"/>
                                      <a:gd name="connsiteY23" fmla="*/ 408694 h 542925"/>
                                      <a:gd name="connsiteX24" fmla="*/ 141074 w 419100"/>
                                      <a:gd name="connsiteY24" fmla="*/ 452509 h 542925"/>
                                      <a:gd name="connsiteX25" fmla="*/ 185842 w 419100"/>
                                      <a:gd name="connsiteY25" fmla="*/ 489656 h 542925"/>
                                      <a:gd name="connsiteX26" fmla="*/ 234419 w 419100"/>
                                      <a:gd name="connsiteY26" fmla="*/ 517279 h 542925"/>
                                      <a:gd name="connsiteX27" fmla="*/ 282996 w 419100"/>
                                      <a:gd name="connsiteY27" fmla="*/ 534423 h 542925"/>
                                      <a:gd name="connsiteX28" fmla="*/ 327764 w 419100"/>
                                      <a:gd name="connsiteY28" fmla="*/ 542044 h 542925"/>
                                      <a:gd name="connsiteX29" fmla="*/ 365864 w 419100"/>
                                      <a:gd name="connsiteY29" fmla="*/ 543948 h 542925"/>
                                      <a:gd name="connsiteX30" fmla="*/ 374436 w 419100"/>
                                      <a:gd name="connsiteY30" fmla="*/ 543948 h 542925"/>
                                      <a:gd name="connsiteX31" fmla="*/ 382057 w 419100"/>
                                      <a:gd name="connsiteY31" fmla="*/ 543948 h 542925"/>
                                      <a:gd name="connsiteX32" fmla="*/ 388724 w 419100"/>
                                      <a:gd name="connsiteY32" fmla="*/ 543948 h 542925"/>
                                      <a:gd name="connsiteX33" fmla="*/ 395392 w 419100"/>
                                      <a:gd name="connsiteY33" fmla="*/ 542996 h 542925"/>
                                      <a:gd name="connsiteX34" fmla="*/ 405869 w 419100"/>
                                      <a:gd name="connsiteY34" fmla="*/ 542044 h 542925"/>
                                      <a:gd name="connsiteX35" fmla="*/ 413489 w 419100"/>
                                      <a:gd name="connsiteY35" fmla="*/ 541091 h 542925"/>
                                      <a:gd name="connsiteX36" fmla="*/ 420157 w 419100"/>
                                      <a:gd name="connsiteY36" fmla="*/ 540139 h 542925"/>
                                      <a:gd name="connsiteX37" fmla="*/ 413489 w 419100"/>
                                      <a:gd name="connsiteY37" fmla="*/ 540139 h 542925"/>
                                      <a:gd name="connsiteX38" fmla="*/ 404917 w 419100"/>
                                      <a:gd name="connsiteY38" fmla="*/ 540139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404917" y="540139"/>
                                        </a:moveTo>
                                        <a:cubicBezTo>
                                          <a:pt x="402059" y="540139"/>
                                          <a:pt x="398249" y="539186"/>
                                          <a:pt x="394439" y="539186"/>
                                        </a:cubicBezTo>
                                        <a:cubicBezTo>
                                          <a:pt x="392534" y="539186"/>
                                          <a:pt x="390629" y="539186"/>
                                          <a:pt x="387771" y="538234"/>
                                        </a:cubicBezTo>
                                        <a:cubicBezTo>
                                          <a:pt x="385867" y="538234"/>
                                          <a:pt x="383009" y="537281"/>
                                          <a:pt x="381104" y="537281"/>
                                        </a:cubicBezTo>
                                        <a:cubicBezTo>
                                          <a:pt x="379199" y="537281"/>
                                          <a:pt x="376342" y="536329"/>
                                          <a:pt x="373484" y="536329"/>
                                        </a:cubicBezTo>
                                        <a:cubicBezTo>
                                          <a:pt x="370626" y="536329"/>
                                          <a:pt x="368721" y="535376"/>
                                          <a:pt x="365864" y="535376"/>
                                        </a:cubicBezTo>
                                        <a:cubicBezTo>
                                          <a:pt x="355386" y="533471"/>
                                          <a:pt x="343004" y="531566"/>
                                          <a:pt x="329669" y="527756"/>
                                        </a:cubicBezTo>
                                        <a:cubicBezTo>
                                          <a:pt x="316334" y="523946"/>
                                          <a:pt x="302999" y="519184"/>
                                          <a:pt x="289664" y="513469"/>
                                        </a:cubicBezTo>
                                        <a:cubicBezTo>
                                          <a:pt x="276329" y="507754"/>
                                          <a:pt x="262042" y="500134"/>
                                          <a:pt x="248707" y="491561"/>
                                        </a:cubicBezTo>
                                        <a:cubicBezTo>
                                          <a:pt x="235371" y="482989"/>
                                          <a:pt x="222036" y="472511"/>
                                          <a:pt x="210607" y="460129"/>
                                        </a:cubicBezTo>
                                        <a:cubicBezTo>
                                          <a:pt x="198224" y="448698"/>
                                          <a:pt x="187746" y="435364"/>
                                          <a:pt x="178221" y="422029"/>
                                        </a:cubicBezTo>
                                        <a:cubicBezTo>
                                          <a:pt x="168696" y="408694"/>
                                          <a:pt x="160124" y="393454"/>
                                          <a:pt x="152504" y="379166"/>
                                        </a:cubicBezTo>
                                        <a:cubicBezTo>
                                          <a:pt x="144884" y="363926"/>
                                          <a:pt x="139169" y="349639"/>
                                          <a:pt x="133454" y="334398"/>
                                        </a:cubicBezTo>
                                        <a:cubicBezTo>
                                          <a:pt x="127739" y="319159"/>
                                          <a:pt x="123929" y="304871"/>
                                          <a:pt x="120119" y="290584"/>
                                        </a:cubicBezTo>
                                        <a:cubicBezTo>
                                          <a:pt x="117261" y="281059"/>
                                          <a:pt x="115357" y="270581"/>
                                          <a:pt x="113451" y="262009"/>
                                        </a:cubicBezTo>
                                        <a:cubicBezTo>
                                          <a:pt x="94401" y="141041"/>
                                          <a:pt x="194414" y="164854"/>
                                          <a:pt x="202034" y="98179"/>
                                        </a:cubicBezTo>
                                        <a:cubicBezTo>
                                          <a:pt x="210607" y="19121"/>
                                          <a:pt x="119167" y="-18027"/>
                                          <a:pt x="57254" y="25789"/>
                                        </a:cubicBezTo>
                                        <a:cubicBezTo>
                                          <a:pt x="7724" y="61031"/>
                                          <a:pt x="3914" y="130564"/>
                                          <a:pt x="8676" y="174379"/>
                                        </a:cubicBezTo>
                                        <a:cubicBezTo>
                                          <a:pt x="8676" y="174379"/>
                                          <a:pt x="10582" y="187714"/>
                                          <a:pt x="10582" y="190571"/>
                                        </a:cubicBezTo>
                                        <a:cubicBezTo>
                                          <a:pt x="11534" y="195334"/>
                                          <a:pt x="12486" y="199144"/>
                                          <a:pt x="12486" y="202001"/>
                                        </a:cubicBezTo>
                                        <a:cubicBezTo>
                                          <a:pt x="16296" y="219146"/>
                                          <a:pt x="22011" y="242959"/>
                                          <a:pt x="31536" y="270581"/>
                                        </a:cubicBezTo>
                                        <a:cubicBezTo>
                                          <a:pt x="36299" y="284869"/>
                                          <a:pt x="42014" y="299156"/>
                                          <a:pt x="48682" y="314396"/>
                                        </a:cubicBezTo>
                                        <a:cubicBezTo>
                                          <a:pt x="55349" y="329636"/>
                                          <a:pt x="62969" y="345829"/>
                                          <a:pt x="72494" y="361069"/>
                                        </a:cubicBezTo>
                                        <a:cubicBezTo>
                                          <a:pt x="81067" y="377261"/>
                                          <a:pt x="91544" y="393454"/>
                                          <a:pt x="102974" y="408694"/>
                                        </a:cubicBezTo>
                                        <a:cubicBezTo>
                                          <a:pt x="114404" y="423934"/>
                                          <a:pt x="126786" y="439173"/>
                                          <a:pt x="141074" y="452509"/>
                                        </a:cubicBezTo>
                                        <a:cubicBezTo>
                                          <a:pt x="154409" y="466796"/>
                                          <a:pt x="169649" y="479179"/>
                                          <a:pt x="185842" y="489656"/>
                                        </a:cubicBezTo>
                                        <a:cubicBezTo>
                                          <a:pt x="201082" y="500134"/>
                                          <a:pt x="218226" y="509659"/>
                                          <a:pt x="234419" y="517279"/>
                                        </a:cubicBezTo>
                                        <a:cubicBezTo>
                                          <a:pt x="250611" y="524898"/>
                                          <a:pt x="266804" y="529661"/>
                                          <a:pt x="282996" y="534423"/>
                                        </a:cubicBezTo>
                                        <a:cubicBezTo>
                                          <a:pt x="299189" y="538234"/>
                                          <a:pt x="313476" y="541091"/>
                                          <a:pt x="327764" y="542044"/>
                                        </a:cubicBezTo>
                                        <a:cubicBezTo>
                                          <a:pt x="342051" y="542996"/>
                                          <a:pt x="354434" y="543948"/>
                                          <a:pt x="365864" y="543948"/>
                                        </a:cubicBezTo>
                                        <a:cubicBezTo>
                                          <a:pt x="368721" y="543948"/>
                                          <a:pt x="371579" y="543948"/>
                                          <a:pt x="374436" y="543948"/>
                                        </a:cubicBezTo>
                                        <a:cubicBezTo>
                                          <a:pt x="377294" y="543948"/>
                                          <a:pt x="379199" y="543948"/>
                                          <a:pt x="382057" y="543948"/>
                                        </a:cubicBezTo>
                                        <a:cubicBezTo>
                                          <a:pt x="384914" y="543948"/>
                                          <a:pt x="386819" y="543948"/>
                                          <a:pt x="388724" y="543948"/>
                                        </a:cubicBezTo>
                                        <a:cubicBezTo>
                                          <a:pt x="390629" y="543948"/>
                                          <a:pt x="393486" y="543948"/>
                                          <a:pt x="395392" y="542996"/>
                                        </a:cubicBezTo>
                                        <a:cubicBezTo>
                                          <a:pt x="399201" y="542996"/>
                                          <a:pt x="403011" y="542044"/>
                                          <a:pt x="405869" y="542044"/>
                                        </a:cubicBezTo>
                                        <a:cubicBezTo>
                                          <a:pt x="408726" y="542044"/>
                                          <a:pt x="411584" y="541091"/>
                                          <a:pt x="413489" y="541091"/>
                                        </a:cubicBezTo>
                                        <a:cubicBezTo>
                                          <a:pt x="417299" y="540139"/>
                                          <a:pt x="420157" y="540139"/>
                                          <a:pt x="420157" y="540139"/>
                                        </a:cubicBezTo>
                                        <a:cubicBezTo>
                                          <a:pt x="420157" y="540139"/>
                                          <a:pt x="418251" y="540139"/>
                                          <a:pt x="413489" y="540139"/>
                                        </a:cubicBezTo>
                                        <a:cubicBezTo>
                                          <a:pt x="410632" y="541091"/>
                                          <a:pt x="407774" y="541091"/>
                                          <a:pt x="404917" y="54013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 name="Freeform: Shape 2111"/>
                                <wps:cNvSpPr/>
                                <wps:spPr>
                                  <a:xfrm>
                                    <a:off x="2504965" y="1150545"/>
                                    <a:ext cx="247650" cy="104775"/>
                                  </a:xfrm>
                                  <a:custGeom>
                                    <a:avLst/>
                                    <a:gdLst>
                                      <a:gd name="connsiteX0" fmla="*/ 230139 w 247650"/>
                                      <a:gd name="connsiteY0" fmla="*/ 51911 h 104775"/>
                                      <a:gd name="connsiteX1" fmla="*/ 225377 w 247650"/>
                                      <a:gd name="connsiteY1" fmla="*/ 47149 h 104775"/>
                                      <a:gd name="connsiteX2" fmla="*/ 219661 w 247650"/>
                                      <a:gd name="connsiteY2" fmla="*/ 42386 h 104775"/>
                                      <a:gd name="connsiteX3" fmla="*/ 216804 w 247650"/>
                                      <a:gd name="connsiteY3" fmla="*/ 39529 h 104775"/>
                                      <a:gd name="connsiteX4" fmla="*/ 212994 w 247650"/>
                                      <a:gd name="connsiteY4" fmla="*/ 36671 h 104775"/>
                                      <a:gd name="connsiteX5" fmla="*/ 205374 w 247650"/>
                                      <a:gd name="connsiteY5" fmla="*/ 30956 h 104775"/>
                                      <a:gd name="connsiteX6" fmla="*/ 196802 w 247650"/>
                                      <a:gd name="connsiteY6" fmla="*/ 26194 h 104775"/>
                                      <a:gd name="connsiteX7" fmla="*/ 188229 w 247650"/>
                                      <a:gd name="connsiteY7" fmla="*/ 21431 h 104775"/>
                                      <a:gd name="connsiteX8" fmla="*/ 178704 w 247650"/>
                                      <a:gd name="connsiteY8" fmla="*/ 16669 h 104775"/>
                                      <a:gd name="connsiteX9" fmla="*/ 168227 w 247650"/>
                                      <a:gd name="connsiteY9" fmla="*/ 12859 h 104775"/>
                                      <a:gd name="connsiteX10" fmla="*/ 146319 w 247650"/>
                                      <a:gd name="connsiteY10" fmla="*/ 8096 h 104775"/>
                                      <a:gd name="connsiteX11" fmla="*/ 123459 w 247650"/>
                                      <a:gd name="connsiteY11" fmla="*/ 7144 h 104775"/>
                                      <a:gd name="connsiteX12" fmla="*/ 100599 w 247650"/>
                                      <a:gd name="connsiteY12" fmla="*/ 10001 h 104775"/>
                                      <a:gd name="connsiteX13" fmla="*/ 79644 w 247650"/>
                                      <a:gd name="connsiteY13" fmla="*/ 15716 h 104775"/>
                                      <a:gd name="connsiteX14" fmla="*/ 61546 w 247650"/>
                                      <a:gd name="connsiteY14" fmla="*/ 23336 h 104775"/>
                                      <a:gd name="connsiteX15" fmla="*/ 47259 w 247650"/>
                                      <a:gd name="connsiteY15" fmla="*/ 30956 h 104775"/>
                                      <a:gd name="connsiteX16" fmla="*/ 36782 w 247650"/>
                                      <a:gd name="connsiteY16" fmla="*/ 37624 h 104775"/>
                                      <a:gd name="connsiteX17" fmla="*/ 30114 w 247650"/>
                                      <a:gd name="connsiteY17" fmla="*/ 43339 h 104775"/>
                                      <a:gd name="connsiteX18" fmla="*/ 29161 w 247650"/>
                                      <a:gd name="connsiteY18" fmla="*/ 44291 h 104775"/>
                                      <a:gd name="connsiteX19" fmla="*/ 28209 w 247650"/>
                                      <a:gd name="connsiteY19" fmla="*/ 45244 h 104775"/>
                                      <a:gd name="connsiteX20" fmla="*/ 27257 w 247650"/>
                                      <a:gd name="connsiteY20" fmla="*/ 46196 h 104775"/>
                                      <a:gd name="connsiteX21" fmla="*/ 12969 w 247650"/>
                                      <a:gd name="connsiteY21" fmla="*/ 96679 h 104775"/>
                                      <a:gd name="connsiteX22" fmla="*/ 62499 w 247650"/>
                                      <a:gd name="connsiteY22" fmla="*/ 79534 h 104775"/>
                                      <a:gd name="connsiteX23" fmla="*/ 64404 w 247650"/>
                                      <a:gd name="connsiteY23" fmla="*/ 77629 h 104775"/>
                                      <a:gd name="connsiteX24" fmla="*/ 67261 w 247650"/>
                                      <a:gd name="connsiteY24" fmla="*/ 73819 h 104775"/>
                                      <a:gd name="connsiteX25" fmla="*/ 73929 w 247650"/>
                                      <a:gd name="connsiteY25" fmla="*/ 67151 h 104775"/>
                                      <a:gd name="connsiteX26" fmla="*/ 83454 w 247650"/>
                                      <a:gd name="connsiteY26" fmla="*/ 58579 h 104775"/>
                                      <a:gd name="connsiteX27" fmla="*/ 110124 w 247650"/>
                                      <a:gd name="connsiteY27" fmla="*/ 42386 h 104775"/>
                                      <a:gd name="connsiteX28" fmla="*/ 127269 w 247650"/>
                                      <a:gd name="connsiteY28" fmla="*/ 36671 h 104775"/>
                                      <a:gd name="connsiteX29" fmla="*/ 145367 w 247650"/>
                                      <a:gd name="connsiteY29" fmla="*/ 33814 h 104775"/>
                                      <a:gd name="connsiteX30" fmla="*/ 164417 w 247650"/>
                                      <a:gd name="connsiteY30" fmla="*/ 33814 h 104775"/>
                                      <a:gd name="connsiteX31" fmla="*/ 173942 w 247650"/>
                                      <a:gd name="connsiteY31" fmla="*/ 34766 h 104775"/>
                                      <a:gd name="connsiteX32" fmla="*/ 183467 w 247650"/>
                                      <a:gd name="connsiteY32" fmla="*/ 36671 h 104775"/>
                                      <a:gd name="connsiteX33" fmla="*/ 192039 w 247650"/>
                                      <a:gd name="connsiteY33" fmla="*/ 39529 h 104775"/>
                                      <a:gd name="connsiteX34" fmla="*/ 200611 w 247650"/>
                                      <a:gd name="connsiteY34" fmla="*/ 42386 h 104775"/>
                                      <a:gd name="connsiteX35" fmla="*/ 208232 w 247650"/>
                                      <a:gd name="connsiteY35" fmla="*/ 46196 h 104775"/>
                                      <a:gd name="connsiteX36" fmla="*/ 212042 w 247650"/>
                                      <a:gd name="connsiteY36" fmla="*/ 48101 h 104775"/>
                                      <a:gd name="connsiteX37" fmla="*/ 215852 w 247650"/>
                                      <a:gd name="connsiteY37" fmla="*/ 50006 h 104775"/>
                                      <a:gd name="connsiteX38" fmla="*/ 222519 w 247650"/>
                                      <a:gd name="connsiteY38" fmla="*/ 53816 h 104775"/>
                                      <a:gd name="connsiteX39" fmla="*/ 228234 w 247650"/>
                                      <a:gd name="connsiteY39" fmla="*/ 57626 h 104775"/>
                                      <a:gd name="connsiteX40" fmla="*/ 237759 w 247650"/>
                                      <a:gd name="connsiteY40" fmla="*/ 63341 h 104775"/>
                                      <a:gd name="connsiteX41" fmla="*/ 245379 w 247650"/>
                                      <a:gd name="connsiteY41" fmla="*/ 69056 h 104775"/>
                                      <a:gd name="connsiteX42" fmla="*/ 238711 w 247650"/>
                                      <a:gd name="connsiteY42" fmla="*/ 62389 h 104775"/>
                                      <a:gd name="connsiteX43" fmla="*/ 230139 w 247650"/>
                                      <a:gd name="connsiteY43" fmla="*/ 51911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30139" y="51911"/>
                                        </a:moveTo>
                                        <a:cubicBezTo>
                                          <a:pt x="228234" y="50006"/>
                                          <a:pt x="227282" y="49054"/>
                                          <a:pt x="225377" y="47149"/>
                                        </a:cubicBezTo>
                                        <a:cubicBezTo>
                                          <a:pt x="223471" y="45244"/>
                                          <a:pt x="221567" y="44291"/>
                                          <a:pt x="219661" y="42386"/>
                                        </a:cubicBezTo>
                                        <a:cubicBezTo>
                                          <a:pt x="218709" y="41434"/>
                                          <a:pt x="217757" y="40481"/>
                                          <a:pt x="216804" y="39529"/>
                                        </a:cubicBezTo>
                                        <a:cubicBezTo>
                                          <a:pt x="215852" y="38576"/>
                                          <a:pt x="214899" y="37624"/>
                                          <a:pt x="212994" y="36671"/>
                                        </a:cubicBezTo>
                                        <a:cubicBezTo>
                                          <a:pt x="211089" y="34766"/>
                                          <a:pt x="208232" y="32861"/>
                                          <a:pt x="205374" y="30956"/>
                                        </a:cubicBezTo>
                                        <a:cubicBezTo>
                                          <a:pt x="202517" y="29051"/>
                                          <a:pt x="199659" y="27146"/>
                                          <a:pt x="196802" y="26194"/>
                                        </a:cubicBezTo>
                                        <a:cubicBezTo>
                                          <a:pt x="193944" y="24289"/>
                                          <a:pt x="191086" y="23336"/>
                                          <a:pt x="188229" y="21431"/>
                                        </a:cubicBezTo>
                                        <a:cubicBezTo>
                                          <a:pt x="185371" y="19526"/>
                                          <a:pt x="181561" y="18574"/>
                                          <a:pt x="178704" y="16669"/>
                                        </a:cubicBezTo>
                                        <a:cubicBezTo>
                                          <a:pt x="174894" y="15716"/>
                                          <a:pt x="172036" y="13811"/>
                                          <a:pt x="168227" y="12859"/>
                                        </a:cubicBezTo>
                                        <a:cubicBezTo>
                                          <a:pt x="161559" y="10954"/>
                                          <a:pt x="153939" y="9049"/>
                                          <a:pt x="146319" y="8096"/>
                                        </a:cubicBezTo>
                                        <a:cubicBezTo>
                                          <a:pt x="138699" y="7144"/>
                                          <a:pt x="131079" y="7144"/>
                                          <a:pt x="123459" y="7144"/>
                                        </a:cubicBezTo>
                                        <a:cubicBezTo>
                                          <a:pt x="115839" y="7144"/>
                                          <a:pt x="108219" y="8096"/>
                                          <a:pt x="100599" y="10001"/>
                                        </a:cubicBezTo>
                                        <a:cubicBezTo>
                                          <a:pt x="92979" y="11906"/>
                                          <a:pt x="86311" y="13811"/>
                                          <a:pt x="79644" y="15716"/>
                                        </a:cubicBezTo>
                                        <a:cubicBezTo>
                                          <a:pt x="72976" y="17621"/>
                                          <a:pt x="67261" y="20479"/>
                                          <a:pt x="61546" y="23336"/>
                                        </a:cubicBezTo>
                                        <a:cubicBezTo>
                                          <a:pt x="55832" y="26194"/>
                                          <a:pt x="51069" y="29051"/>
                                          <a:pt x="47259" y="30956"/>
                                        </a:cubicBezTo>
                                        <a:cubicBezTo>
                                          <a:pt x="43449" y="33814"/>
                                          <a:pt x="39639" y="35719"/>
                                          <a:pt x="36782" y="37624"/>
                                        </a:cubicBezTo>
                                        <a:cubicBezTo>
                                          <a:pt x="33924" y="39529"/>
                                          <a:pt x="32019" y="41434"/>
                                          <a:pt x="30114" y="43339"/>
                                        </a:cubicBezTo>
                                        <a:cubicBezTo>
                                          <a:pt x="30114" y="43339"/>
                                          <a:pt x="29161" y="44291"/>
                                          <a:pt x="29161" y="44291"/>
                                        </a:cubicBezTo>
                                        <a:cubicBezTo>
                                          <a:pt x="29161" y="44291"/>
                                          <a:pt x="28209" y="45244"/>
                                          <a:pt x="28209" y="45244"/>
                                        </a:cubicBezTo>
                                        <a:cubicBezTo>
                                          <a:pt x="28209" y="45244"/>
                                          <a:pt x="27257" y="46196"/>
                                          <a:pt x="27257" y="46196"/>
                                        </a:cubicBezTo>
                                        <a:cubicBezTo>
                                          <a:pt x="9159" y="59531"/>
                                          <a:pt x="586" y="86201"/>
                                          <a:pt x="12969" y="96679"/>
                                        </a:cubicBezTo>
                                        <a:cubicBezTo>
                                          <a:pt x="27257" y="109061"/>
                                          <a:pt x="47259" y="97631"/>
                                          <a:pt x="62499" y="79534"/>
                                        </a:cubicBezTo>
                                        <a:cubicBezTo>
                                          <a:pt x="63451" y="78581"/>
                                          <a:pt x="63451" y="77629"/>
                                          <a:pt x="64404" y="77629"/>
                                        </a:cubicBezTo>
                                        <a:cubicBezTo>
                                          <a:pt x="65357" y="76676"/>
                                          <a:pt x="66309" y="75724"/>
                                          <a:pt x="67261" y="73819"/>
                                        </a:cubicBezTo>
                                        <a:cubicBezTo>
                                          <a:pt x="69167" y="71914"/>
                                          <a:pt x="71071" y="70009"/>
                                          <a:pt x="73929" y="67151"/>
                                        </a:cubicBezTo>
                                        <a:cubicBezTo>
                                          <a:pt x="76786" y="64294"/>
                                          <a:pt x="79644" y="61436"/>
                                          <a:pt x="83454" y="58579"/>
                                        </a:cubicBezTo>
                                        <a:cubicBezTo>
                                          <a:pt x="90121" y="52864"/>
                                          <a:pt x="99646" y="47149"/>
                                          <a:pt x="110124" y="42386"/>
                                        </a:cubicBezTo>
                                        <a:cubicBezTo>
                                          <a:pt x="114886" y="39529"/>
                                          <a:pt x="120601" y="38576"/>
                                          <a:pt x="127269" y="36671"/>
                                        </a:cubicBezTo>
                                        <a:cubicBezTo>
                                          <a:pt x="132984" y="35719"/>
                                          <a:pt x="139652" y="33814"/>
                                          <a:pt x="145367" y="33814"/>
                                        </a:cubicBezTo>
                                        <a:cubicBezTo>
                                          <a:pt x="152034" y="32861"/>
                                          <a:pt x="157749" y="33814"/>
                                          <a:pt x="164417" y="33814"/>
                                        </a:cubicBezTo>
                                        <a:cubicBezTo>
                                          <a:pt x="167274" y="33814"/>
                                          <a:pt x="171084" y="34766"/>
                                          <a:pt x="173942" y="34766"/>
                                        </a:cubicBezTo>
                                        <a:cubicBezTo>
                                          <a:pt x="176799" y="35719"/>
                                          <a:pt x="179657" y="35719"/>
                                          <a:pt x="183467" y="36671"/>
                                        </a:cubicBezTo>
                                        <a:cubicBezTo>
                                          <a:pt x="186324" y="37624"/>
                                          <a:pt x="189182" y="38576"/>
                                          <a:pt x="192039" y="39529"/>
                                        </a:cubicBezTo>
                                        <a:cubicBezTo>
                                          <a:pt x="194896" y="40481"/>
                                          <a:pt x="197754" y="41434"/>
                                          <a:pt x="200611" y="42386"/>
                                        </a:cubicBezTo>
                                        <a:cubicBezTo>
                                          <a:pt x="203469" y="43339"/>
                                          <a:pt x="206327" y="44291"/>
                                          <a:pt x="208232" y="46196"/>
                                        </a:cubicBezTo>
                                        <a:cubicBezTo>
                                          <a:pt x="209184" y="47149"/>
                                          <a:pt x="211089" y="47149"/>
                                          <a:pt x="212042" y="48101"/>
                                        </a:cubicBezTo>
                                        <a:cubicBezTo>
                                          <a:pt x="212994" y="49054"/>
                                          <a:pt x="213946" y="49054"/>
                                          <a:pt x="215852" y="50006"/>
                                        </a:cubicBezTo>
                                        <a:cubicBezTo>
                                          <a:pt x="217757" y="50959"/>
                                          <a:pt x="220614" y="51911"/>
                                          <a:pt x="222519" y="53816"/>
                                        </a:cubicBezTo>
                                        <a:cubicBezTo>
                                          <a:pt x="224424" y="54769"/>
                                          <a:pt x="226329" y="55721"/>
                                          <a:pt x="228234" y="57626"/>
                                        </a:cubicBezTo>
                                        <a:cubicBezTo>
                                          <a:pt x="232044" y="59531"/>
                                          <a:pt x="234902" y="61436"/>
                                          <a:pt x="237759" y="63341"/>
                                        </a:cubicBezTo>
                                        <a:cubicBezTo>
                                          <a:pt x="242521" y="67151"/>
                                          <a:pt x="245379" y="69056"/>
                                          <a:pt x="245379" y="69056"/>
                                        </a:cubicBezTo>
                                        <a:cubicBezTo>
                                          <a:pt x="245379" y="69056"/>
                                          <a:pt x="242521" y="66199"/>
                                          <a:pt x="238711" y="62389"/>
                                        </a:cubicBezTo>
                                        <a:cubicBezTo>
                                          <a:pt x="235854" y="57626"/>
                                          <a:pt x="232996" y="54769"/>
                                          <a:pt x="230139" y="519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2" name="Freeform: Shape 2112"/>
                                <wps:cNvSpPr/>
                                <wps:spPr>
                                  <a:xfrm>
                                    <a:off x="3465860" y="617008"/>
                                    <a:ext cx="200025" cy="161925"/>
                                  </a:xfrm>
                                  <a:custGeom>
                                    <a:avLst/>
                                    <a:gdLst>
                                      <a:gd name="connsiteX0" fmla="*/ 156021 w 200025"/>
                                      <a:gd name="connsiteY0" fmla="*/ 157776 h 161925"/>
                                      <a:gd name="connsiteX1" fmla="*/ 159831 w 200025"/>
                                      <a:gd name="connsiteY1" fmla="*/ 157776 h 161925"/>
                                      <a:gd name="connsiteX2" fmla="*/ 167451 w 200025"/>
                                      <a:gd name="connsiteY2" fmla="*/ 156824 h 161925"/>
                                      <a:gd name="connsiteX3" fmla="*/ 174119 w 200025"/>
                                      <a:gd name="connsiteY3" fmla="*/ 155871 h 161925"/>
                                      <a:gd name="connsiteX4" fmla="*/ 184596 w 200025"/>
                                      <a:gd name="connsiteY4" fmla="*/ 153967 h 161925"/>
                                      <a:gd name="connsiteX5" fmla="*/ 193169 w 200025"/>
                                      <a:gd name="connsiteY5" fmla="*/ 152062 h 161925"/>
                                      <a:gd name="connsiteX6" fmla="*/ 183644 w 200025"/>
                                      <a:gd name="connsiteY6" fmla="*/ 152062 h 161925"/>
                                      <a:gd name="connsiteX7" fmla="*/ 173166 w 200025"/>
                                      <a:gd name="connsiteY7" fmla="*/ 152062 h 161925"/>
                                      <a:gd name="connsiteX8" fmla="*/ 166499 w 200025"/>
                                      <a:gd name="connsiteY8" fmla="*/ 152062 h 161925"/>
                                      <a:gd name="connsiteX9" fmla="*/ 159831 w 200025"/>
                                      <a:gd name="connsiteY9" fmla="*/ 151109 h 161925"/>
                                      <a:gd name="connsiteX10" fmla="*/ 156021 w 200025"/>
                                      <a:gd name="connsiteY10" fmla="*/ 151109 h 161925"/>
                                      <a:gd name="connsiteX11" fmla="*/ 152211 w 200025"/>
                                      <a:gd name="connsiteY11" fmla="*/ 150156 h 161925"/>
                                      <a:gd name="connsiteX12" fmla="*/ 144591 w 200025"/>
                                      <a:gd name="connsiteY12" fmla="*/ 148251 h 161925"/>
                                      <a:gd name="connsiteX13" fmla="*/ 136019 w 200025"/>
                                      <a:gd name="connsiteY13" fmla="*/ 146346 h 161925"/>
                                      <a:gd name="connsiteX14" fmla="*/ 127446 w 200025"/>
                                      <a:gd name="connsiteY14" fmla="*/ 143489 h 161925"/>
                                      <a:gd name="connsiteX15" fmla="*/ 118874 w 200025"/>
                                      <a:gd name="connsiteY15" fmla="*/ 140631 h 161925"/>
                                      <a:gd name="connsiteX16" fmla="*/ 110301 w 200025"/>
                                      <a:gd name="connsiteY16" fmla="*/ 136821 h 161925"/>
                                      <a:gd name="connsiteX17" fmla="*/ 95061 w 200025"/>
                                      <a:gd name="connsiteY17" fmla="*/ 126344 h 161925"/>
                                      <a:gd name="connsiteX18" fmla="*/ 82679 w 200025"/>
                                      <a:gd name="connsiteY18" fmla="*/ 113962 h 161925"/>
                                      <a:gd name="connsiteX19" fmla="*/ 72201 w 200025"/>
                                      <a:gd name="connsiteY19" fmla="*/ 100626 h 161925"/>
                                      <a:gd name="connsiteX20" fmla="*/ 59819 w 200025"/>
                                      <a:gd name="connsiteY20" fmla="*/ 73956 h 161925"/>
                                      <a:gd name="connsiteX21" fmla="*/ 56961 w 200025"/>
                                      <a:gd name="connsiteY21" fmla="*/ 62526 h 161925"/>
                                      <a:gd name="connsiteX22" fmla="*/ 55056 w 200025"/>
                                      <a:gd name="connsiteY22" fmla="*/ 53954 h 161925"/>
                                      <a:gd name="connsiteX23" fmla="*/ 55056 w 200025"/>
                                      <a:gd name="connsiteY23" fmla="*/ 50144 h 161925"/>
                                      <a:gd name="connsiteX24" fmla="*/ 55056 w 200025"/>
                                      <a:gd name="connsiteY24" fmla="*/ 47287 h 161925"/>
                                      <a:gd name="connsiteX25" fmla="*/ 25529 w 200025"/>
                                      <a:gd name="connsiteY25" fmla="*/ 7281 h 161925"/>
                                      <a:gd name="connsiteX26" fmla="*/ 10289 w 200025"/>
                                      <a:gd name="connsiteY26" fmla="*/ 54906 h 161925"/>
                                      <a:gd name="connsiteX27" fmla="*/ 10289 w 200025"/>
                                      <a:gd name="connsiteY27" fmla="*/ 55859 h 161925"/>
                                      <a:gd name="connsiteX28" fmla="*/ 10289 w 200025"/>
                                      <a:gd name="connsiteY28" fmla="*/ 56812 h 161925"/>
                                      <a:gd name="connsiteX29" fmla="*/ 10289 w 200025"/>
                                      <a:gd name="connsiteY29" fmla="*/ 57764 h 161925"/>
                                      <a:gd name="connsiteX30" fmla="*/ 13146 w 200025"/>
                                      <a:gd name="connsiteY30" fmla="*/ 65384 h 161925"/>
                                      <a:gd name="connsiteX31" fmla="*/ 17909 w 200025"/>
                                      <a:gd name="connsiteY31" fmla="*/ 76814 h 161925"/>
                                      <a:gd name="connsiteX32" fmla="*/ 25529 w 200025"/>
                                      <a:gd name="connsiteY32" fmla="*/ 90149 h 161925"/>
                                      <a:gd name="connsiteX33" fmla="*/ 36006 w 200025"/>
                                      <a:gd name="connsiteY33" fmla="*/ 105389 h 161925"/>
                                      <a:gd name="connsiteX34" fmla="*/ 49341 w 200025"/>
                                      <a:gd name="connsiteY34" fmla="*/ 120629 h 161925"/>
                                      <a:gd name="connsiteX35" fmla="*/ 65534 w 200025"/>
                                      <a:gd name="connsiteY35" fmla="*/ 134917 h 161925"/>
                                      <a:gd name="connsiteX36" fmla="*/ 84584 w 200025"/>
                                      <a:gd name="connsiteY36" fmla="*/ 146346 h 161925"/>
                                      <a:gd name="connsiteX37" fmla="*/ 104586 w 200025"/>
                                      <a:gd name="connsiteY37" fmla="*/ 153967 h 161925"/>
                                      <a:gd name="connsiteX38" fmla="*/ 115064 w 200025"/>
                                      <a:gd name="connsiteY38" fmla="*/ 156824 h 161925"/>
                                      <a:gd name="connsiteX39" fmla="*/ 124589 w 200025"/>
                                      <a:gd name="connsiteY39" fmla="*/ 158729 h 161925"/>
                                      <a:gd name="connsiteX40" fmla="*/ 134114 w 200025"/>
                                      <a:gd name="connsiteY40" fmla="*/ 159681 h 161925"/>
                                      <a:gd name="connsiteX41" fmla="*/ 143639 w 200025"/>
                                      <a:gd name="connsiteY41" fmla="*/ 159681 h 161925"/>
                                      <a:gd name="connsiteX42" fmla="*/ 152211 w 200025"/>
                                      <a:gd name="connsiteY42" fmla="*/ 159681 h 161925"/>
                                      <a:gd name="connsiteX43" fmla="*/ 156021 w 200025"/>
                                      <a:gd name="connsiteY43" fmla="*/ 157776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156021" y="157776"/>
                                        </a:moveTo>
                                        <a:cubicBezTo>
                                          <a:pt x="156974" y="157776"/>
                                          <a:pt x="158879" y="157776"/>
                                          <a:pt x="159831" y="157776"/>
                                        </a:cubicBezTo>
                                        <a:cubicBezTo>
                                          <a:pt x="162689" y="157776"/>
                                          <a:pt x="164594" y="156824"/>
                                          <a:pt x="167451" y="156824"/>
                                        </a:cubicBezTo>
                                        <a:cubicBezTo>
                                          <a:pt x="169356" y="156824"/>
                                          <a:pt x="172214" y="155871"/>
                                          <a:pt x="174119" y="155871"/>
                                        </a:cubicBezTo>
                                        <a:cubicBezTo>
                                          <a:pt x="177929" y="154919"/>
                                          <a:pt x="181739" y="154919"/>
                                          <a:pt x="184596" y="153967"/>
                                        </a:cubicBezTo>
                                        <a:cubicBezTo>
                                          <a:pt x="190311" y="153014"/>
                                          <a:pt x="193169" y="152062"/>
                                          <a:pt x="193169" y="152062"/>
                                        </a:cubicBezTo>
                                        <a:cubicBezTo>
                                          <a:pt x="193169" y="152062"/>
                                          <a:pt x="189359" y="152062"/>
                                          <a:pt x="183644" y="152062"/>
                                        </a:cubicBezTo>
                                        <a:cubicBezTo>
                                          <a:pt x="180786" y="152062"/>
                                          <a:pt x="176976" y="152062"/>
                                          <a:pt x="173166" y="152062"/>
                                        </a:cubicBezTo>
                                        <a:cubicBezTo>
                                          <a:pt x="171261" y="152062"/>
                                          <a:pt x="169356" y="152062"/>
                                          <a:pt x="166499" y="152062"/>
                                        </a:cubicBezTo>
                                        <a:cubicBezTo>
                                          <a:pt x="164594" y="152062"/>
                                          <a:pt x="161736" y="151109"/>
                                          <a:pt x="159831" y="151109"/>
                                        </a:cubicBezTo>
                                        <a:cubicBezTo>
                                          <a:pt x="158879" y="151109"/>
                                          <a:pt x="156974" y="151109"/>
                                          <a:pt x="156021" y="151109"/>
                                        </a:cubicBezTo>
                                        <a:cubicBezTo>
                                          <a:pt x="155069" y="151109"/>
                                          <a:pt x="153164" y="151109"/>
                                          <a:pt x="152211" y="150156"/>
                                        </a:cubicBezTo>
                                        <a:cubicBezTo>
                                          <a:pt x="149354" y="149204"/>
                                          <a:pt x="146496" y="149204"/>
                                          <a:pt x="144591" y="148251"/>
                                        </a:cubicBezTo>
                                        <a:cubicBezTo>
                                          <a:pt x="141734" y="147299"/>
                                          <a:pt x="138876" y="147299"/>
                                          <a:pt x="136019" y="146346"/>
                                        </a:cubicBezTo>
                                        <a:cubicBezTo>
                                          <a:pt x="133161" y="145394"/>
                                          <a:pt x="130304" y="144442"/>
                                          <a:pt x="127446" y="143489"/>
                                        </a:cubicBezTo>
                                        <a:cubicBezTo>
                                          <a:pt x="124589" y="142537"/>
                                          <a:pt x="121731" y="141584"/>
                                          <a:pt x="118874" y="140631"/>
                                        </a:cubicBezTo>
                                        <a:cubicBezTo>
                                          <a:pt x="116016" y="139679"/>
                                          <a:pt x="113159" y="137774"/>
                                          <a:pt x="110301" y="136821"/>
                                        </a:cubicBezTo>
                                        <a:cubicBezTo>
                                          <a:pt x="104586" y="133964"/>
                                          <a:pt x="99824" y="130154"/>
                                          <a:pt x="95061" y="126344"/>
                                        </a:cubicBezTo>
                                        <a:cubicBezTo>
                                          <a:pt x="90299" y="122534"/>
                                          <a:pt x="86489" y="118724"/>
                                          <a:pt x="82679" y="113962"/>
                                        </a:cubicBezTo>
                                        <a:cubicBezTo>
                                          <a:pt x="78869" y="109199"/>
                                          <a:pt x="75059" y="105389"/>
                                          <a:pt x="72201" y="100626"/>
                                        </a:cubicBezTo>
                                        <a:cubicBezTo>
                                          <a:pt x="66486" y="91101"/>
                                          <a:pt x="62676" y="81576"/>
                                          <a:pt x="59819" y="73956"/>
                                        </a:cubicBezTo>
                                        <a:cubicBezTo>
                                          <a:pt x="58866" y="70146"/>
                                          <a:pt x="57914" y="66337"/>
                                          <a:pt x="56961" y="62526"/>
                                        </a:cubicBezTo>
                                        <a:cubicBezTo>
                                          <a:pt x="56009" y="58717"/>
                                          <a:pt x="56009" y="55859"/>
                                          <a:pt x="55056" y="53954"/>
                                        </a:cubicBezTo>
                                        <a:cubicBezTo>
                                          <a:pt x="55056" y="52049"/>
                                          <a:pt x="55056" y="51096"/>
                                          <a:pt x="55056" y="50144"/>
                                        </a:cubicBezTo>
                                        <a:cubicBezTo>
                                          <a:pt x="55056" y="49192"/>
                                          <a:pt x="55056" y="48239"/>
                                          <a:pt x="55056" y="47287"/>
                                        </a:cubicBezTo>
                                        <a:cubicBezTo>
                                          <a:pt x="53151" y="23474"/>
                                          <a:pt x="43626" y="5376"/>
                                          <a:pt x="25529" y="7281"/>
                                        </a:cubicBezTo>
                                        <a:cubicBezTo>
                                          <a:pt x="9336" y="9187"/>
                                          <a:pt x="2669" y="34904"/>
                                          <a:pt x="10289" y="54906"/>
                                        </a:cubicBezTo>
                                        <a:cubicBezTo>
                                          <a:pt x="10289" y="54906"/>
                                          <a:pt x="10289" y="54906"/>
                                          <a:pt x="10289" y="55859"/>
                                        </a:cubicBezTo>
                                        <a:cubicBezTo>
                                          <a:pt x="10289" y="55859"/>
                                          <a:pt x="10289" y="56812"/>
                                          <a:pt x="10289" y="56812"/>
                                        </a:cubicBezTo>
                                        <a:cubicBezTo>
                                          <a:pt x="10289" y="56812"/>
                                          <a:pt x="10289" y="57764"/>
                                          <a:pt x="10289" y="57764"/>
                                        </a:cubicBezTo>
                                        <a:cubicBezTo>
                                          <a:pt x="11241" y="59669"/>
                                          <a:pt x="11241" y="62526"/>
                                          <a:pt x="13146" y="65384"/>
                                        </a:cubicBezTo>
                                        <a:cubicBezTo>
                                          <a:pt x="14099" y="68242"/>
                                          <a:pt x="16004" y="72051"/>
                                          <a:pt x="17909" y="76814"/>
                                        </a:cubicBezTo>
                                        <a:cubicBezTo>
                                          <a:pt x="19814" y="80624"/>
                                          <a:pt x="21719" y="85387"/>
                                          <a:pt x="25529" y="90149"/>
                                        </a:cubicBezTo>
                                        <a:cubicBezTo>
                                          <a:pt x="28386" y="94912"/>
                                          <a:pt x="31244" y="100626"/>
                                          <a:pt x="36006" y="105389"/>
                                        </a:cubicBezTo>
                                        <a:cubicBezTo>
                                          <a:pt x="39816" y="111104"/>
                                          <a:pt x="44579" y="115867"/>
                                          <a:pt x="49341" y="120629"/>
                                        </a:cubicBezTo>
                                        <a:cubicBezTo>
                                          <a:pt x="54104" y="125392"/>
                                          <a:pt x="59819" y="130154"/>
                                          <a:pt x="65534" y="134917"/>
                                        </a:cubicBezTo>
                                        <a:cubicBezTo>
                                          <a:pt x="71249" y="138726"/>
                                          <a:pt x="77916" y="143489"/>
                                          <a:pt x="84584" y="146346"/>
                                        </a:cubicBezTo>
                                        <a:cubicBezTo>
                                          <a:pt x="91251" y="149204"/>
                                          <a:pt x="97919" y="152062"/>
                                          <a:pt x="104586" y="153967"/>
                                        </a:cubicBezTo>
                                        <a:cubicBezTo>
                                          <a:pt x="108396" y="154919"/>
                                          <a:pt x="111254" y="155871"/>
                                          <a:pt x="115064" y="156824"/>
                                        </a:cubicBezTo>
                                        <a:cubicBezTo>
                                          <a:pt x="118874" y="157776"/>
                                          <a:pt x="121731" y="157776"/>
                                          <a:pt x="124589" y="158729"/>
                                        </a:cubicBezTo>
                                        <a:cubicBezTo>
                                          <a:pt x="127446" y="158729"/>
                                          <a:pt x="131256" y="159681"/>
                                          <a:pt x="134114" y="159681"/>
                                        </a:cubicBezTo>
                                        <a:cubicBezTo>
                                          <a:pt x="136971" y="159681"/>
                                          <a:pt x="140781" y="159681"/>
                                          <a:pt x="143639" y="159681"/>
                                        </a:cubicBezTo>
                                        <a:cubicBezTo>
                                          <a:pt x="146496" y="159681"/>
                                          <a:pt x="149354" y="159681"/>
                                          <a:pt x="152211" y="159681"/>
                                        </a:cubicBezTo>
                                        <a:cubicBezTo>
                                          <a:pt x="154116" y="157776"/>
                                          <a:pt x="155069" y="157776"/>
                                          <a:pt x="156021" y="15777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3" name="Freeform: Shape 2113"/>
                                <wps:cNvSpPr/>
                                <wps:spPr>
                                  <a:xfrm>
                                    <a:off x="3459330" y="782880"/>
                                    <a:ext cx="161925" cy="133350"/>
                                  </a:xfrm>
                                  <a:custGeom>
                                    <a:avLst/>
                                    <a:gdLst>
                                      <a:gd name="connsiteX0" fmla="*/ 138739 w 161925"/>
                                      <a:gd name="connsiteY0" fmla="*/ 8096 h 133350"/>
                                      <a:gd name="connsiteX1" fmla="*/ 133024 w 161925"/>
                                      <a:gd name="connsiteY1" fmla="*/ 7144 h 133350"/>
                                      <a:gd name="connsiteX2" fmla="*/ 127309 w 161925"/>
                                      <a:gd name="connsiteY2" fmla="*/ 7144 h 133350"/>
                                      <a:gd name="connsiteX3" fmla="*/ 124451 w 161925"/>
                                      <a:gd name="connsiteY3" fmla="*/ 7144 h 133350"/>
                                      <a:gd name="connsiteX4" fmla="*/ 121593 w 161925"/>
                                      <a:gd name="connsiteY4" fmla="*/ 7144 h 133350"/>
                                      <a:gd name="connsiteX5" fmla="*/ 114926 w 161925"/>
                                      <a:gd name="connsiteY5" fmla="*/ 7144 h 133350"/>
                                      <a:gd name="connsiteX6" fmla="*/ 107306 w 161925"/>
                                      <a:gd name="connsiteY6" fmla="*/ 7144 h 133350"/>
                                      <a:gd name="connsiteX7" fmla="*/ 99686 w 161925"/>
                                      <a:gd name="connsiteY7" fmla="*/ 8096 h 133350"/>
                                      <a:gd name="connsiteX8" fmla="*/ 92066 w 161925"/>
                                      <a:gd name="connsiteY8" fmla="*/ 10001 h 133350"/>
                                      <a:gd name="connsiteX9" fmla="*/ 83493 w 161925"/>
                                      <a:gd name="connsiteY9" fmla="*/ 11906 h 133350"/>
                                      <a:gd name="connsiteX10" fmla="*/ 67301 w 161925"/>
                                      <a:gd name="connsiteY10" fmla="*/ 18573 h 133350"/>
                                      <a:gd name="connsiteX11" fmla="*/ 52061 w 161925"/>
                                      <a:gd name="connsiteY11" fmla="*/ 28098 h 133350"/>
                                      <a:gd name="connsiteX12" fmla="*/ 38726 w 161925"/>
                                      <a:gd name="connsiteY12" fmla="*/ 40481 h 133350"/>
                                      <a:gd name="connsiteX13" fmla="*/ 28249 w 161925"/>
                                      <a:gd name="connsiteY13" fmla="*/ 53816 h 133350"/>
                                      <a:gd name="connsiteX14" fmla="*/ 20629 w 161925"/>
                                      <a:gd name="connsiteY14" fmla="*/ 66198 h 133350"/>
                                      <a:gd name="connsiteX15" fmla="*/ 14914 w 161925"/>
                                      <a:gd name="connsiteY15" fmla="*/ 77628 h 133350"/>
                                      <a:gd name="connsiteX16" fmla="*/ 11104 w 161925"/>
                                      <a:gd name="connsiteY16" fmla="*/ 87153 h 133350"/>
                                      <a:gd name="connsiteX17" fmla="*/ 9199 w 161925"/>
                                      <a:gd name="connsiteY17" fmla="*/ 93821 h 133350"/>
                                      <a:gd name="connsiteX18" fmla="*/ 9199 w 161925"/>
                                      <a:gd name="connsiteY18" fmla="*/ 94773 h 133350"/>
                                      <a:gd name="connsiteX19" fmla="*/ 9199 w 161925"/>
                                      <a:gd name="connsiteY19" fmla="*/ 95726 h 133350"/>
                                      <a:gd name="connsiteX20" fmla="*/ 9199 w 161925"/>
                                      <a:gd name="connsiteY20" fmla="*/ 96678 h 133350"/>
                                      <a:gd name="connsiteX21" fmla="*/ 23486 w 161925"/>
                                      <a:gd name="connsiteY21" fmla="*/ 134778 h 133350"/>
                                      <a:gd name="connsiteX22" fmla="*/ 47299 w 161925"/>
                                      <a:gd name="connsiteY22" fmla="*/ 101441 h 133350"/>
                                      <a:gd name="connsiteX23" fmla="*/ 47299 w 161925"/>
                                      <a:gd name="connsiteY23" fmla="*/ 99536 h 133350"/>
                                      <a:gd name="connsiteX24" fmla="*/ 47299 w 161925"/>
                                      <a:gd name="connsiteY24" fmla="*/ 95726 h 133350"/>
                                      <a:gd name="connsiteX25" fmla="*/ 48251 w 161925"/>
                                      <a:gd name="connsiteY25" fmla="*/ 88106 h 133350"/>
                                      <a:gd name="connsiteX26" fmla="*/ 50156 w 161925"/>
                                      <a:gd name="connsiteY26" fmla="*/ 78581 h 133350"/>
                                      <a:gd name="connsiteX27" fmla="*/ 59681 w 161925"/>
                                      <a:gd name="connsiteY27" fmla="*/ 56673 h 133350"/>
                                      <a:gd name="connsiteX28" fmla="*/ 67301 w 161925"/>
                                      <a:gd name="connsiteY28" fmla="*/ 45244 h 133350"/>
                                      <a:gd name="connsiteX29" fmla="*/ 77779 w 161925"/>
                                      <a:gd name="connsiteY29" fmla="*/ 34766 h 133350"/>
                                      <a:gd name="connsiteX30" fmla="*/ 90161 w 161925"/>
                                      <a:gd name="connsiteY30" fmla="*/ 26194 h 133350"/>
                                      <a:gd name="connsiteX31" fmla="*/ 96829 w 161925"/>
                                      <a:gd name="connsiteY31" fmla="*/ 22384 h 133350"/>
                                      <a:gd name="connsiteX32" fmla="*/ 103496 w 161925"/>
                                      <a:gd name="connsiteY32" fmla="*/ 19526 h 133350"/>
                                      <a:gd name="connsiteX33" fmla="*/ 110164 w 161925"/>
                                      <a:gd name="connsiteY33" fmla="*/ 16669 h 133350"/>
                                      <a:gd name="connsiteX34" fmla="*/ 116831 w 161925"/>
                                      <a:gd name="connsiteY34" fmla="*/ 14764 h 133350"/>
                                      <a:gd name="connsiteX35" fmla="*/ 123499 w 161925"/>
                                      <a:gd name="connsiteY35" fmla="*/ 13811 h 133350"/>
                                      <a:gd name="connsiteX36" fmla="*/ 126356 w 161925"/>
                                      <a:gd name="connsiteY36" fmla="*/ 12859 h 133350"/>
                                      <a:gd name="connsiteX37" fmla="*/ 129214 w 161925"/>
                                      <a:gd name="connsiteY37" fmla="*/ 12859 h 133350"/>
                                      <a:gd name="connsiteX38" fmla="*/ 134929 w 161925"/>
                                      <a:gd name="connsiteY38" fmla="*/ 11906 h 133350"/>
                                      <a:gd name="connsiteX39" fmla="*/ 139691 w 161925"/>
                                      <a:gd name="connsiteY39" fmla="*/ 11906 h 133350"/>
                                      <a:gd name="connsiteX40" fmla="*/ 148264 w 161925"/>
                                      <a:gd name="connsiteY40" fmla="*/ 11906 h 133350"/>
                                      <a:gd name="connsiteX41" fmla="*/ 155884 w 161925"/>
                                      <a:gd name="connsiteY41" fmla="*/ 11906 h 133350"/>
                                      <a:gd name="connsiteX42" fmla="*/ 148264 w 161925"/>
                                      <a:gd name="connsiteY42" fmla="*/ 10001 h 133350"/>
                                      <a:gd name="connsiteX43" fmla="*/ 138739 w 161925"/>
                                      <a:gd name="connsiteY43" fmla="*/ 809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61925" h="133350">
                                        <a:moveTo>
                                          <a:pt x="138739" y="8096"/>
                                        </a:moveTo>
                                        <a:cubicBezTo>
                                          <a:pt x="136834" y="8096"/>
                                          <a:pt x="134929" y="7144"/>
                                          <a:pt x="133024" y="7144"/>
                                        </a:cubicBezTo>
                                        <a:cubicBezTo>
                                          <a:pt x="131118" y="7144"/>
                                          <a:pt x="129214" y="7144"/>
                                          <a:pt x="127309" y="7144"/>
                                        </a:cubicBezTo>
                                        <a:cubicBezTo>
                                          <a:pt x="126356" y="7144"/>
                                          <a:pt x="125404" y="7144"/>
                                          <a:pt x="124451" y="7144"/>
                                        </a:cubicBezTo>
                                        <a:cubicBezTo>
                                          <a:pt x="123499" y="7144"/>
                                          <a:pt x="122546" y="7144"/>
                                          <a:pt x="121593" y="7144"/>
                                        </a:cubicBezTo>
                                        <a:cubicBezTo>
                                          <a:pt x="119689" y="7144"/>
                                          <a:pt x="116831" y="7144"/>
                                          <a:pt x="114926" y="7144"/>
                                        </a:cubicBezTo>
                                        <a:cubicBezTo>
                                          <a:pt x="112068" y="7144"/>
                                          <a:pt x="110164" y="7144"/>
                                          <a:pt x="107306" y="7144"/>
                                        </a:cubicBezTo>
                                        <a:cubicBezTo>
                                          <a:pt x="104449" y="7144"/>
                                          <a:pt x="102543" y="8096"/>
                                          <a:pt x="99686" y="8096"/>
                                        </a:cubicBezTo>
                                        <a:cubicBezTo>
                                          <a:pt x="96829" y="8096"/>
                                          <a:pt x="93971" y="9048"/>
                                          <a:pt x="92066" y="10001"/>
                                        </a:cubicBezTo>
                                        <a:cubicBezTo>
                                          <a:pt x="89209" y="10953"/>
                                          <a:pt x="86351" y="11906"/>
                                          <a:pt x="83493" y="11906"/>
                                        </a:cubicBezTo>
                                        <a:cubicBezTo>
                                          <a:pt x="77779" y="13811"/>
                                          <a:pt x="72064" y="15716"/>
                                          <a:pt x="67301" y="18573"/>
                                        </a:cubicBezTo>
                                        <a:cubicBezTo>
                                          <a:pt x="61586" y="21431"/>
                                          <a:pt x="56824" y="24289"/>
                                          <a:pt x="52061" y="28098"/>
                                        </a:cubicBezTo>
                                        <a:cubicBezTo>
                                          <a:pt x="47299" y="31909"/>
                                          <a:pt x="42536" y="35719"/>
                                          <a:pt x="38726" y="40481"/>
                                        </a:cubicBezTo>
                                        <a:cubicBezTo>
                                          <a:pt x="34916" y="44291"/>
                                          <a:pt x="31106" y="49053"/>
                                          <a:pt x="28249" y="53816"/>
                                        </a:cubicBezTo>
                                        <a:cubicBezTo>
                                          <a:pt x="25391" y="58578"/>
                                          <a:pt x="22534" y="62389"/>
                                          <a:pt x="20629" y="66198"/>
                                        </a:cubicBezTo>
                                        <a:cubicBezTo>
                                          <a:pt x="18724" y="70009"/>
                                          <a:pt x="16818" y="73819"/>
                                          <a:pt x="14914" y="77628"/>
                                        </a:cubicBezTo>
                                        <a:cubicBezTo>
                                          <a:pt x="13009" y="81439"/>
                                          <a:pt x="12056" y="84296"/>
                                          <a:pt x="11104" y="87153"/>
                                        </a:cubicBezTo>
                                        <a:cubicBezTo>
                                          <a:pt x="10151" y="90011"/>
                                          <a:pt x="9199" y="91916"/>
                                          <a:pt x="9199" y="93821"/>
                                        </a:cubicBezTo>
                                        <a:cubicBezTo>
                                          <a:pt x="9199" y="93821"/>
                                          <a:pt x="9199" y="94773"/>
                                          <a:pt x="9199" y="94773"/>
                                        </a:cubicBezTo>
                                        <a:cubicBezTo>
                                          <a:pt x="9199" y="94773"/>
                                          <a:pt x="9199" y="95726"/>
                                          <a:pt x="9199" y="95726"/>
                                        </a:cubicBezTo>
                                        <a:cubicBezTo>
                                          <a:pt x="9199" y="95726"/>
                                          <a:pt x="9199" y="96678"/>
                                          <a:pt x="9199" y="96678"/>
                                        </a:cubicBezTo>
                                        <a:cubicBezTo>
                                          <a:pt x="3484" y="112871"/>
                                          <a:pt x="10151" y="133826"/>
                                          <a:pt x="23486" y="134778"/>
                                        </a:cubicBezTo>
                                        <a:cubicBezTo>
                                          <a:pt x="38726" y="135731"/>
                                          <a:pt x="45393" y="120491"/>
                                          <a:pt x="47299" y="101441"/>
                                        </a:cubicBezTo>
                                        <a:cubicBezTo>
                                          <a:pt x="47299" y="100489"/>
                                          <a:pt x="47299" y="99536"/>
                                          <a:pt x="47299" y="99536"/>
                                        </a:cubicBezTo>
                                        <a:cubicBezTo>
                                          <a:pt x="47299" y="98584"/>
                                          <a:pt x="47299" y="97631"/>
                                          <a:pt x="47299" y="95726"/>
                                        </a:cubicBezTo>
                                        <a:cubicBezTo>
                                          <a:pt x="47299" y="93821"/>
                                          <a:pt x="48251" y="90964"/>
                                          <a:pt x="48251" y="88106"/>
                                        </a:cubicBezTo>
                                        <a:cubicBezTo>
                                          <a:pt x="49204" y="85248"/>
                                          <a:pt x="49204" y="82391"/>
                                          <a:pt x="50156" y="78581"/>
                                        </a:cubicBezTo>
                                        <a:cubicBezTo>
                                          <a:pt x="52061" y="71914"/>
                                          <a:pt x="54918" y="64294"/>
                                          <a:pt x="59681" y="56673"/>
                                        </a:cubicBezTo>
                                        <a:cubicBezTo>
                                          <a:pt x="61586" y="52864"/>
                                          <a:pt x="64443" y="49053"/>
                                          <a:pt x="67301" y="45244"/>
                                        </a:cubicBezTo>
                                        <a:cubicBezTo>
                                          <a:pt x="70159" y="41434"/>
                                          <a:pt x="73968" y="37623"/>
                                          <a:pt x="77779" y="34766"/>
                                        </a:cubicBezTo>
                                        <a:cubicBezTo>
                                          <a:pt x="81589" y="31909"/>
                                          <a:pt x="85399" y="29051"/>
                                          <a:pt x="90161" y="26194"/>
                                        </a:cubicBezTo>
                                        <a:cubicBezTo>
                                          <a:pt x="92066" y="25241"/>
                                          <a:pt x="94924" y="24289"/>
                                          <a:pt x="96829" y="22384"/>
                                        </a:cubicBezTo>
                                        <a:cubicBezTo>
                                          <a:pt x="98734" y="21431"/>
                                          <a:pt x="101591" y="20478"/>
                                          <a:pt x="103496" y="19526"/>
                                        </a:cubicBezTo>
                                        <a:cubicBezTo>
                                          <a:pt x="105401" y="18573"/>
                                          <a:pt x="108259" y="17621"/>
                                          <a:pt x="110164" y="16669"/>
                                        </a:cubicBezTo>
                                        <a:cubicBezTo>
                                          <a:pt x="112068" y="15716"/>
                                          <a:pt x="114926" y="15716"/>
                                          <a:pt x="116831" y="14764"/>
                                        </a:cubicBezTo>
                                        <a:cubicBezTo>
                                          <a:pt x="118736" y="13811"/>
                                          <a:pt x="121593" y="13811"/>
                                          <a:pt x="123499" y="13811"/>
                                        </a:cubicBezTo>
                                        <a:cubicBezTo>
                                          <a:pt x="124451" y="13811"/>
                                          <a:pt x="125404" y="13811"/>
                                          <a:pt x="126356" y="12859"/>
                                        </a:cubicBezTo>
                                        <a:cubicBezTo>
                                          <a:pt x="127309" y="12859"/>
                                          <a:pt x="128261" y="12859"/>
                                          <a:pt x="129214" y="12859"/>
                                        </a:cubicBezTo>
                                        <a:cubicBezTo>
                                          <a:pt x="131118" y="12859"/>
                                          <a:pt x="133024" y="11906"/>
                                          <a:pt x="134929" y="11906"/>
                                        </a:cubicBezTo>
                                        <a:cubicBezTo>
                                          <a:pt x="136834" y="11906"/>
                                          <a:pt x="138739" y="11906"/>
                                          <a:pt x="139691" y="11906"/>
                                        </a:cubicBezTo>
                                        <a:cubicBezTo>
                                          <a:pt x="142549" y="11906"/>
                                          <a:pt x="145406" y="10953"/>
                                          <a:pt x="148264" y="11906"/>
                                        </a:cubicBezTo>
                                        <a:cubicBezTo>
                                          <a:pt x="153026" y="11906"/>
                                          <a:pt x="155884" y="11906"/>
                                          <a:pt x="155884" y="11906"/>
                                        </a:cubicBezTo>
                                        <a:cubicBezTo>
                                          <a:pt x="155884" y="11906"/>
                                          <a:pt x="153026" y="10953"/>
                                          <a:pt x="148264" y="10001"/>
                                        </a:cubicBezTo>
                                        <a:cubicBezTo>
                                          <a:pt x="144454" y="8096"/>
                                          <a:pt x="141596" y="8096"/>
                                          <a:pt x="138739" y="80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reeform: Shape 2114"/>
                                <wps:cNvSpPr/>
                                <wps:spPr>
                                  <a:xfrm>
                                    <a:off x="3634884" y="45285"/>
                                    <a:ext cx="152400" cy="257175"/>
                                  </a:xfrm>
                                  <a:custGeom>
                                    <a:avLst/>
                                    <a:gdLst>
                                      <a:gd name="connsiteX0" fmla="*/ 140350 w 152400"/>
                                      <a:gd name="connsiteY0" fmla="*/ 105611 h 257175"/>
                                      <a:gd name="connsiteX1" fmla="*/ 129872 w 152400"/>
                                      <a:gd name="connsiteY1" fmla="*/ 82751 h 257175"/>
                                      <a:gd name="connsiteX2" fmla="*/ 116537 w 152400"/>
                                      <a:gd name="connsiteY2" fmla="*/ 62749 h 257175"/>
                                      <a:gd name="connsiteX3" fmla="*/ 102250 w 152400"/>
                                      <a:gd name="connsiteY3" fmla="*/ 46556 h 257175"/>
                                      <a:gd name="connsiteX4" fmla="*/ 88915 w 152400"/>
                                      <a:gd name="connsiteY4" fmla="*/ 34174 h 257175"/>
                                      <a:gd name="connsiteX5" fmla="*/ 77485 w 152400"/>
                                      <a:gd name="connsiteY5" fmla="*/ 25601 h 257175"/>
                                      <a:gd name="connsiteX6" fmla="*/ 69865 w 152400"/>
                                      <a:gd name="connsiteY6" fmla="*/ 19886 h 257175"/>
                                      <a:gd name="connsiteX7" fmla="*/ 68912 w 152400"/>
                                      <a:gd name="connsiteY7" fmla="*/ 18934 h 257175"/>
                                      <a:gd name="connsiteX8" fmla="*/ 67960 w 152400"/>
                                      <a:gd name="connsiteY8" fmla="*/ 17981 h 257175"/>
                                      <a:gd name="connsiteX9" fmla="*/ 67007 w 152400"/>
                                      <a:gd name="connsiteY9" fmla="*/ 17981 h 257175"/>
                                      <a:gd name="connsiteX10" fmla="*/ 8905 w 152400"/>
                                      <a:gd name="connsiteY10" fmla="*/ 19886 h 257175"/>
                                      <a:gd name="connsiteX11" fmla="*/ 44147 w 152400"/>
                                      <a:gd name="connsiteY11" fmla="*/ 66559 h 257175"/>
                                      <a:gd name="connsiteX12" fmla="*/ 47005 w 152400"/>
                                      <a:gd name="connsiteY12" fmla="*/ 67511 h 257175"/>
                                      <a:gd name="connsiteX13" fmla="*/ 51767 w 152400"/>
                                      <a:gd name="connsiteY13" fmla="*/ 69416 h 257175"/>
                                      <a:gd name="connsiteX14" fmla="*/ 61292 w 152400"/>
                                      <a:gd name="connsiteY14" fmla="*/ 74179 h 257175"/>
                                      <a:gd name="connsiteX15" fmla="*/ 72722 w 152400"/>
                                      <a:gd name="connsiteY15" fmla="*/ 80846 h 257175"/>
                                      <a:gd name="connsiteX16" fmla="*/ 99392 w 152400"/>
                                      <a:gd name="connsiteY16" fmla="*/ 103706 h 257175"/>
                                      <a:gd name="connsiteX17" fmla="*/ 111775 w 152400"/>
                                      <a:gd name="connsiteY17" fmla="*/ 118946 h 257175"/>
                                      <a:gd name="connsiteX18" fmla="*/ 121300 w 152400"/>
                                      <a:gd name="connsiteY18" fmla="*/ 137044 h 257175"/>
                                      <a:gd name="connsiteX19" fmla="*/ 127967 w 152400"/>
                                      <a:gd name="connsiteY19" fmla="*/ 157046 h 257175"/>
                                      <a:gd name="connsiteX20" fmla="*/ 129872 w 152400"/>
                                      <a:gd name="connsiteY20" fmla="*/ 167524 h 257175"/>
                                      <a:gd name="connsiteX21" fmla="*/ 130825 w 152400"/>
                                      <a:gd name="connsiteY21" fmla="*/ 178001 h 257175"/>
                                      <a:gd name="connsiteX22" fmla="*/ 130825 w 152400"/>
                                      <a:gd name="connsiteY22" fmla="*/ 188479 h 257175"/>
                                      <a:gd name="connsiteX23" fmla="*/ 130825 w 152400"/>
                                      <a:gd name="connsiteY23" fmla="*/ 198004 h 257175"/>
                                      <a:gd name="connsiteX24" fmla="*/ 129872 w 152400"/>
                                      <a:gd name="connsiteY24" fmla="*/ 207529 h 257175"/>
                                      <a:gd name="connsiteX25" fmla="*/ 129872 w 152400"/>
                                      <a:gd name="connsiteY25" fmla="*/ 212291 h 257175"/>
                                      <a:gd name="connsiteX26" fmla="*/ 128920 w 152400"/>
                                      <a:gd name="connsiteY26" fmla="*/ 217054 h 257175"/>
                                      <a:gd name="connsiteX27" fmla="*/ 127967 w 152400"/>
                                      <a:gd name="connsiteY27" fmla="*/ 225626 h 257175"/>
                                      <a:gd name="connsiteX28" fmla="*/ 126062 w 152400"/>
                                      <a:gd name="connsiteY28" fmla="*/ 233246 h 257175"/>
                                      <a:gd name="connsiteX29" fmla="*/ 123205 w 152400"/>
                                      <a:gd name="connsiteY29" fmla="*/ 244676 h 257175"/>
                                      <a:gd name="connsiteX30" fmla="*/ 120347 w 152400"/>
                                      <a:gd name="connsiteY30" fmla="*/ 255154 h 257175"/>
                                      <a:gd name="connsiteX31" fmla="*/ 125110 w 152400"/>
                                      <a:gd name="connsiteY31" fmla="*/ 245629 h 257175"/>
                                      <a:gd name="connsiteX32" fmla="*/ 130825 w 152400"/>
                                      <a:gd name="connsiteY32" fmla="*/ 234199 h 257175"/>
                                      <a:gd name="connsiteX33" fmla="*/ 133682 w 152400"/>
                                      <a:gd name="connsiteY33" fmla="*/ 227531 h 257175"/>
                                      <a:gd name="connsiteX34" fmla="*/ 136540 w 152400"/>
                                      <a:gd name="connsiteY34" fmla="*/ 219911 h 257175"/>
                                      <a:gd name="connsiteX35" fmla="*/ 138445 w 152400"/>
                                      <a:gd name="connsiteY35" fmla="*/ 216101 h 257175"/>
                                      <a:gd name="connsiteX36" fmla="*/ 140350 w 152400"/>
                                      <a:gd name="connsiteY36" fmla="*/ 211339 h 257175"/>
                                      <a:gd name="connsiteX37" fmla="*/ 143207 w 152400"/>
                                      <a:gd name="connsiteY37" fmla="*/ 201814 h 257175"/>
                                      <a:gd name="connsiteX38" fmla="*/ 146065 w 152400"/>
                                      <a:gd name="connsiteY38" fmla="*/ 191336 h 257175"/>
                                      <a:gd name="connsiteX39" fmla="*/ 147970 w 152400"/>
                                      <a:gd name="connsiteY39" fmla="*/ 179906 h 257175"/>
                                      <a:gd name="connsiteX40" fmla="*/ 148922 w 152400"/>
                                      <a:gd name="connsiteY40" fmla="*/ 168476 h 257175"/>
                                      <a:gd name="connsiteX41" fmla="*/ 148922 w 152400"/>
                                      <a:gd name="connsiteY41" fmla="*/ 156094 h 257175"/>
                                      <a:gd name="connsiteX42" fmla="*/ 147017 w 152400"/>
                                      <a:gd name="connsiteY42" fmla="*/ 131329 h 257175"/>
                                      <a:gd name="connsiteX43" fmla="*/ 140350 w 152400"/>
                                      <a:gd name="connsiteY43" fmla="*/ 1056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140350" y="105611"/>
                                        </a:moveTo>
                                        <a:cubicBezTo>
                                          <a:pt x="137492" y="97991"/>
                                          <a:pt x="133682" y="89419"/>
                                          <a:pt x="129872" y="82751"/>
                                        </a:cubicBezTo>
                                        <a:cubicBezTo>
                                          <a:pt x="126062" y="76084"/>
                                          <a:pt x="121300" y="69416"/>
                                          <a:pt x="116537" y="62749"/>
                                        </a:cubicBezTo>
                                        <a:cubicBezTo>
                                          <a:pt x="111775" y="57034"/>
                                          <a:pt x="107012" y="51319"/>
                                          <a:pt x="102250" y="46556"/>
                                        </a:cubicBezTo>
                                        <a:cubicBezTo>
                                          <a:pt x="97487" y="41794"/>
                                          <a:pt x="92725" y="37984"/>
                                          <a:pt x="88915" y="34174"/>
                                        </a:cubicBezTo>
                                        <a:cubicBezTo>
                                          <a:pt x="85105" y="30364"/>
                                          <a:pt x="81295" y="27506"/>
                                          <a:pt x="77485" y="25601"/>
                                        </a:cubicBezTo>
                                        <a:cubicBezTo>
                                          <a:pt x="74627" y="23696"/>
                                          <a:pt x="71770" y="21791"/>
                                          <a:pt x="69865" y="19886"/>
                                        </a:cubicBezTo>
                                        <a:cubicBezTo>
                                          <a:pt x="68912" y="19886"/>
                                          <a:pt x="68912" y="18934"/>
                                          <a:pt x="68912" y="18934"/>
                                        </a:cubicBezTo>
                                        <a:cubicBezTo>
                                          <a:pt x="67960" y="18934"/>
                                          <a:pt x="67960" y="17981"/>
                                          <a:pt x="67960" y="17981"/>
                                        </a:cubicBezTo>
                                        <a:cubicBezTo>
                                          <a:pt x="67007" y="17981"/>
                                          <a:pt x="67007" y="17981"/>
                                          <a:pt x="67007" y="17981"/>
                                        </a:cubicBezTo>
                                        <a:cubicBezTo>
                                          <a:pt x="47005" y="3694"/>
                                          <a:pt x="15572" y="2741"/>
                                          <a:pt x="8905" y="19886"/>
                                        </a:cubicBezTo>
                                        <a:cubicBezTo>
                                          <a:pt x="1285" y="39889"/>
                                          <a:pt x="19382" y="56081"/>
                                          <a:pt x="44147" y="66559"/>
                                        </a:cubicBezTo>
                                        <a:cubicBezTo>
                                          <a:pt x="45100" y="66559"/>
                                          <a:pt x="46052" y="67511"/>
                                          <a:pt x="47005" y="67511"/>
                                        </a:cubicBezTo>
                                        <a:cubicBezTo>
                                          <a:pt x="47957" y="67511"/>
                                          <a:pt x="49862" y="68464"/>
                                          <a:pt x="51767" y="69416"/>
                                        </a:cubicBezTo>
                                        <a:cubicBezTo>
                                          <a:pt x="54625" y="70369"/>
                                          <a:pt x="57482" y="72274"/>
                                          <a:pt x="61292" y="74179"/>
                                        </a:cubicBezTo>
                                        <a:cubicBezTo>
                                          <a:pt x="65102" y="76084"/>
                                          <a:pt x="68912" y="77989"/>
                                          <a:pt x="72722" y="80846"/>
                                        </a:cubicBezTo>
                                        <a:cubicBezTo>
                                          <a:pt x="81295" y="86561"/>
                                          <a:pt x="90820" y="94181"/>
                                          <a:pt x="99392" y="103706"/>
                                        </a:cubicBezTo>
                                        <a:cubicBezTo>
                                          <a:pt x="104155" y="108469"/>
                                          <a:pt x="107965" y="113231"/>
                                          <a:pt x="111775" y="118946"/>
                                        </a:cubicBezTo>
                                        <a:cubicBezTo>
                                          <a:pt x="115585" y="124661"/>
                                          <a:pt x="118442" y="130376"/>
                                          <a:pt x="121300" y="137044"/>
                                        </a:cubicBezTo>
                                        <a:cubicBezTo>
                                          <a:pt x="124157" y="143711"/>
                                          <a:pt x="126062" y="150379"/>
                                          <a:pt x="127967" y="157046"/>
                                        </a:cubicBezTo>
                                        <a:cubicBezTo>
                                          <a:pt x="128920" y="160856"/>
                                          <a:pt x="128920" y="163714"/>
                                          <a:pt x="129872" y="167524"/>
                                        </a:cubicBezTo>
                                        <a:cubicBezTo>
                                          <a:pt x="129872" y="171334"/>
                                          <a:pt x="130825" y="174191"/>
                                          <a:pt x="130825" y="178001"/>
                                        </a:cubicBezTo>
                                        <a:cubicBezTo>
                                          <a:pt x="130825" y="181811"/>
                                          <a:pt x="130825" y="184669"/>
                                          <a:pt x="130825" y="188479"/>
                                        </a:cubicBezTo>
                                        <a:cubicBezTo>
                                          <a:pt x="130825" y="192289"/>
                                          <a:pt x="130825" y="195146"/>
                                          <a:pt x="130825" y="198004"/>
                                        </a:cubicBezTo>
                                        <a:cubicBezTo>
                                          <a:pt x="130825" y="200861"/>
                                          <a:pt x="129872" y="204671"/>
                                          <a:pt x="129872" y="207529"/>
                                        </a:cubicBezTo>
                                        <a:cubicBezTo>
                                          <a:pt x="129872" y="209434"/>
                                          <a:pt x="129872" y="210386"/>
                                          <a:pt x="129872" y="212291"/>
                                        </a:cubicBezTo>
                                        <a:cubicBezTo>
                                          <a:pt x="129872" y="214196"/>
                                          <a:pt x="128920" y="215149"/>
                                          <a:pt x="128920" y="217054"/>
                                        </a:cubicBezTo>
                                        <a:cubicBezTo>
                                          <a:pt x="127967" y="219911"/>
                                          <a:pt x="127967" y="222769"/>
                                          <a:pt x="127967" y="225626"/>
                                        </a:cubicBezTo>
                                        <a:cubicBezTo>
                                          <a:pt x="127967" y="228484"/>
                                          <a:pt x="127015" y="230389"/>
                                          <a:pt x="126062" y="233246"/>
                                        </a:cubicBezTo>
                                        <a:cubicBezTo>
                                          <a:pt x="125110" y="238009"/>
                                          <a:pt x="124157" y="241819"/>
                                          <a:pt x="123205" y="244676"/>
                                        </a:cubicBezTo>
                                        <a:cubicBezTo>
                                          <a:pt x="121300" y="251344"/>
                                          <a:pt x="120347" y="255154"/>
                                          <a:pt x="120347" y="255154"/>
                                        </a:cubicBezTo>
                                        <a:cubicBezTo>
                                          <a:pt x="120347" y="255154"/>
                                          <a:pt x="122252" y="251344"/>
                                          <a:pt x="125110" y="245629"/>
                                        </a:cubicBezTo>
                                        <a:cubicBezTo>
                                          <a:pt x="127015" y="242771"/>
                                          <a:pt x="128920" y="238961"/>
                                          <a:pt x="130825" y="234199"/>
                                        </a:cubicBezTo>
                                        <a:cubicBezTo>
                                          <a:pt x="131777" y="232294"/>
                                          <a:pt x="132730" y="229436"/>
                                          <a:pt x="133682" y="227531"/>
                                        </a:cubicBezTo>
                                        <a:cubicBezTo>
                                          <a:pt x="134635" y="224674"/>
                                          <a:pt x="135587" y="222769"/>
                                          <a:pt x="136540" y="219911"/>
                                        </a:cubicBezTo>
                                        <a:cubicBezTo>
                                          <a:pt x="137492" y="218959"/>
                                          <a:pt x="137492" y="217054"/>
                                          <a:pt x="138445" y="216101"/>
                                        </a:cubicBezTo>
                                        <a:cubicBezTo>
                                          <a:pt x="139397" y="214196"/>
                                          <a:pt x="139397" y="213244"/>
                                          <a:pt x="140350" y="211339"/>
                                        </a:cubicBezTo>
                                        <a:cubicBezTo>
                                          <a:pt x="141302" y="208481"/>
                                          <a:pt x="142255" y="204671"/>
                                          <a:pt x="143207" y="201814"/>
                                        </a:cubicBezTo>
                                        <a:cubicBezTo>
                                          <a:pt x="144160" y="198004"/>
                                          <a:pt x="145112" y="195146"/>
                                          <a:pt x="146065" y="191336"/>
                                        </a:cubicBezTo>
                                        <a:cubicBezTo>
                                          <a:pt x="147017" y="187526"/>
                                          <a:pt x="147017" y="183716"/>
                                          <a:pt x="147970" y="179906"/>
                                        </a:cubicBezTo>
                                        <a:cubicBezTo>
                                          <a:pt x="148922" y="176096"/>
                                          <a:pt x="148922" y="172286"/>
                                          <a:pt x="148922" y="168476"/>
                                        </a:cubicBezTo>
                                        <a:cubicBezTo>
                                          <a:pt x="148922" y="164666"/>
                                          <a:pt x="148922" y="160856"/>
                                          <a:pt x="148922" y="156094"/>
                                        </a:cubicBezTo>
                                        <a:cubicBezTo>
                                          <a:pt x="148922" y="147521"/>
                                          <a:pt x="147970" y="138949"/>
                                          <a:pt x="147017" y="131329"/>
                                        </a:cubicBezTo>
                                        <a:cubicBezTo>
                                          <a:pt x="145112" y="121804"/>
                                          <a:pt x="143207" y="114184"/>
                                          <a:pt x="140350" y="1056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reeform: Shape 2115"/>
                                <wps:cNvSpPr/>
                                <wps:spPr>
                                  <a:xfrm>
                                    <a:off x="3791903" y="0"/>
                                    <a:ext cx="190500" cy="219075"/>
                                  </a:xfrm>
                                  <a:custGeom>
                                    <a:avLst/>
                                    <a:gdLst>
                                      <a:gd name="connsiteX0" fmla="*/ 8096 w 190500"/>
                                      <a:gd name="connsiteY0" fmla="*/ 176614 h 219075"/>
                                      <a:gd name="connsiteX1" fmla="*/ 8096 w 190500"/>
                                      <a:gd name="connsiteY1" fmla="*/ 181377 h 219075"/>
                                      <a:gd name="connsiteX2" fmla="*/ 9049 w 190500"/>
                                      <a:gd name="connsiteY2" fmla="*/ 189949 h 219075"/>
                                      <a:gd name="connsiteX3" fmla="*/ 10001 w 190500"/>
                                      <a:gd name="connsiteY3" fmla="*/ 197570 h 219075"/>
                                      <a:gd name="connsiteX4" fmla="*/ 11906 w 190500"/>
                                      <a:gd name="connsiteY4" fmla="*/ 209952 h 219075"/>
                                      <a:gd name="connsiteX5" fmla="*/ 13811 w 190500"/>
                                      <a:gd name="connsiteY5" fmla="*/ 220430 h 219075"/>
                                      <a:gd name="connsiteX6" fmla="*/ 13811 w 190500"/>
                                      <a:gd name="connsiteY6" fmla="*/ 209952 h 219075"/>
                                      <a:gd name="connsiteX7" fmla="*/ 14764 w 190500"/>
                                      <a:gd name="connsiteY7" fmla="*/ 197570 h 219075"/>
                                      <a:gd name="connsiteX8" fmla="*/ 15716 w 190500"/>
                                      <a:gd name="connsiteY8" fmla="*/ 189949 h 219075"/>
                                      <a:gd name="connsiteX9" fmla="*/ 16669 w 190500"/>
                                      <a:gd name="connsiteY9" fmla="*/ 181377 h 219075"/>
                                      <a:gd name="connsiteX10" fmla="*/ 17621 w 190500"/>
                                      <a:gd name="connsiteY10" fmla="*/ 176614 h 219075"/>
                                      <a:gd name="connsiteX11" fmla="*/ 18574 w 190500"/>
                                      <a:gd name="connsiteY11" fmla="*/ 171852 h 219075"/>
                                      <a:gd name="connsiteX12" fmla="*/ 20479 w 190500"/>
                                      <a:gd name="connsiteY12" fmla="*/ 162327 h 219075"/>
                                      <a:gd name="connsiteX13" fmla="*/ 23336 w 190500"/>
                                      <a:gd name="connsiteY13" fmla="*/ 152802 h 219075"/>
                                      <a:gd name="connsiteX14" fmla="*/ 26194 w 190500"/>
                                      <a:gd name="connsiteY14" fmla="*/ 143277 h 219075"/>
                                      <a:gd name="connsiteX15" fmla="*/ 30004 w 190500"/>
                                      <a:gd name="connsiteY15" fmla="*/ 133752 h 219075"/>
                                      <a:gd name="connsiteX16" fmla="*/ 34766 w 190500"/>
                                      <a:gd name="connsiteY16" fmla="*/ 124227 h 219075"/>
                                      <a:gd name="connsiteX17" fmla="*/ 47149 w 190500"/>
                                      <a:gd name="connsiteY17" fmla="*/ 107082 h 219075"/>
                                      <a:gd name="connsiteX18" fmla="*/ 61436 w 190500"/>
                                      <a:gd name="connsiteY18" fmla="*/ 92795 h 219075"/>
                                      <a:gd name="connsiteX19" fmla="*/ 77629 w 190500"/>
                                      <a:gd name="connsiteY19" fmla="*/ 81364 h 219075"/>
                                      <a:gd name="connsiteX20" fmla="*/ 109061 w 190500"/>
                                      <a:gd name="connsiteY20" fmla="*/ 68030 h 219075"/>
                                      <a:gd name="connsiteX21" fmla="*/ 122396 w 190500"/>
                                      <a:gd name="connsiteY21" fmla="*/ 65172 h 219075"/>
                                      <a:gd name="connsiteX22" fmla="*/ 132874 w 190500"/>
                                      <a:gd name="connsiteY22" fmla="*/ 63267 h 219075"/>
                                      <a:gd name="connsiteX23" fmla="*/ 137636 w 190500"/>
                                      <a:gd name="connsiteY23" fmla="*/ 63267 h 219075"/>
                                      <a:gd name="connsiteX24" fmla="*/ 140494 w 190500"/>
                                      <a:gd name="connsiteY24" fmla="*/ 63267 h 219075"/>
                                      <a:gd name="connsiteX25" fmla="*/ 188119 w 190500"/>
                                      <a:gd name="connsiteY25" fmla="*/ 28977 h 219075"/>
                                      <a:gd name="connsiteX26" fmla="*/ 132874 w 190500"/>
                                      <a:gd name="connsiteY26" fmla="*/ 9927 h 219075"/>
                                      <a:gd name="connsiteX27" fmla="*/ 131921 w 190500"/>
                                      <a:gd name="connsiteY27" fmla="*/ 9927 h 219075"/>
                                      <a:gd name="connsiteX28" fmla="*/ 130969 w 190500"/>
                                      <a:gd name="connsiteY28" fmla="*/ 9927 h 219075"/>
                                      <a:gd name="connsiteX29" fmla="*/ 129064 w 190500"/>
                                      <a:gd name="connsiteY29" fmla="*/ 9927 h 219075"/>
                                      <a:gd name="connsiteX30" fmla="*/ 119539 w 190500"/>
                                      <a:gd name="connsiteY30" fmla="*/ 12784 h 219075"/>
                                      <a:gd name="connsiteX31" fmla="*/ 106204 w 190500"/>
                                      <a:gd name="connsiteY31" fmla="*/ 17547 h 219075"/>
                                      <a:gd name="connsiteX32" fmla="*/ 90011 w 190500"/>
                                      <a:gd name="connsiteY32" fmla="*/ 25167 h 219075"/>
                                      <a:gd name="connsiteX33" fmla="*/ 71914 w 190500"/>
                                      <a:gd name="connsiteY33" fmla="*/ 36597 h 219075"/>
                                      <a:gd name="connsiteX34" fmla="*/ 53816 w 190500"/>
                                      <a:gd name="connsiteY34" fmla="*/ 51837 h 219075"/>
                                      <a:gd name="connsiteX35" fmla="*/ 36671 w 190500"/>
                                      <a:gd name="connsiteY35" fmla="*/ 70887 h 219075"/>
                                      <a:gd name="connsiteX36" fmla="*/ 23336 w 190500"/>
                                      <a:gd name="connsiteY36" fmla="*/ 92795 h 219075"/>
                                      <a:gd name="connsiteX37" fmla="*/ 13811 w 190500"/>
                                      <a:gd name="connsiteY37" fmla="*/ 116607 h 219075"/>
                                      <a:gd name="connsiteX38" fmla="*/ 10954 w 190500"/>
                                      <a:gd name="connsiteY38" fmla="*/ 128037 h 219075"/>
                                      <a:gd name="connsiteX39" fmla="*/ 9049 w 190500"/>
                                      <a:gd name="connsiteY39" fmla="*/ 139467 h 219075"/>
                                      <a:gd name="connsiteX40" fmla="*/ 8096 w 190500"/>
                                      <a:gd name="connsiteY40" fmla="*/ 150897 h 219075"/>
                                      <a:gd name="connsiteX41" fmla="*/ 7144 w 190500"/>
                                      <a:gd name="connsiteY41" fmla="*/ 161374 h 219075"/>
                                      <a:gd name="connsiteX42" fmla="*/ 7144 w 190500"/>
                                      <a:gd name="connsiteY42" fmla="*/ 171852 h 219075"/>
                                      <a:gd name="connsiteX43" fmla="*/ 8096 w 190500"/>
                                      <a:gd name="connsiteY43" fmla="*/ 17661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8096" y="176614"/>
                                        </a:moveTo>
                                        <a:cubicBezTo>
                                          <a:pt x="8096" y="178520"/>
                                          <a:pt x="8096" y="179472"/>
                                          <a:pt x="8096" y="181377"/>
                                        </a:cubicBezTo>
                                        <a:cubicBezTo>
                                          <a:pt x="8096" y="184234"/>
                                          <a:pt x="9049" y="187092"/>
                                          <a:pt x="9049" y="189949"/>
                                        </a:cubicBezTo>
                                        <a:cubicBezTo>
                                          <a:pt x="9049" y="192807"/>
                                          <a:pt x="10001" y="194712"/>
                                          <a:pt x="10001" y="197570"/>
                                        </a:cubicBezTo>
                                        <a:cubicBezTo>
                                          <a:pt x="10954" y="202332"/>
                                          <a:pt x="10954" y="206142"/>
                                          <a:pt x="11906" y="209952"/>
                                        </a:cubicBezTo>
                                        <a:cubicBezTo>
                                          <a:pt x="12859" y="216620"/>
                                          <a:pt x="13811" y="220430"/>
                                          <a:pt x="13811" y="220430"/>
                                        </a:cubicBezTo>
                                        <a:cubicBezTo>
                                          <a:pt x="13811" y="220430"/>
                                          <a:pt x="13811" y="216620"/>
                                          <a:pt x="13811" y="209952"/>
                                        </a:cubicBezTo>
                                        <a:cubicBezTo>
                                          <a:pt x="13811" y="206142"/>
                                          <a:pt x="13811" y="202332"/>
                                          <a:pt x="14764" y="197570"/>
                                        </a:cubicBezTo>
                                        <a:cubicBezTo>
                                          <a:pt x="14764" y="195664"/>
                                          <a:pt x="14764" y="192807"/>
                                          <a:pt x="15716" y="189949"/>
                                        </a:cubicBezTo>
                                        <a:cubicBezTo>
                                          <a:pt x="15716" y="187092"/>
                                          <a:pt x="16669" y="184234"/>
                                          <a:pt x="16669" y="181377"/>
                                        </a:cubicBezTo>
                                        <a:cubicBezTo>
                                          <a:pt x="16669" y="180424"/>
                                          <a:pt x="16669" y="178520"/>
                                          <a:pt x="17621" y="176614"/>
                                        </a:cubicBezTo>
                                        <a:cubicBezTo>
                                          <a:pt x="17621" y="174709"/>
                                          <a:pt x="18574" y="173757"/>
                                          <a:pt x="18574" y="171852"/>
                                        </a:cubicBezTo>
                                        <a:cubicBezTo>
                                          <a:pt x="19526" y="168995"/>
                                          <a:pt x="19526" y="166137"/>
                                          <a:pt x="20479" y="162327"/>
                                        </a:cubicBezTo>
                                        <a:cubicBezTo>
                                          <a:pt x="21431" y="159470"/>
                                          <a:pt x="22384" y="155659"/>
                                          <a:pt x="23336" y="152802"/>
                                        </a:cubicBezTo>
                                        <a:cubicBezTo>
                                          <a:pt x="24289" y="149945"/>
                                          <a:pt x="25241" y="146134"/>
                                          <a:pt x="26194" y="143277"/>
                                        </a:cubicBezTo>
                                        <a:cubicBezTo>
                                          <a:pt x="27146" y="140420"/>
                                          <a:pt x="29051" y="136609"/>
                                          <a:pt x="30004" y="133752"/>
                                        </a:cubicBezTo>
                                        <a:cubicBezTo>
                                          <a:pt x="31909" y="130895"/>
                                          <a:pt x="32861" y="127084"/>
                                          <a:pt x="34766" y="124227"/>
                                        </a:cubicBezTo>
                                        <a:cubicBezTo>
                                          <a:pt x="38576" y="118512"/>
                                          <a:pt x="42386" y="111845"/>
                                          <a:pt x="47149" y="107082"/>
                                        </a:cubicBezTo>
                                        <a:cubicBezTo>
                                          <a:pt x="51911" y="101367"/>
                                          <a:pt x="56674" y="96605"/>
                                          <a:pt x="61436" y="92795"/>
                                        </a:cubicBezTo>
                                        <a:cubicBezTo>
                                          <a:pt x="67151" y="88984"/>
                                          <a:pt x="71914" y="84222"/>
                                          <a:pt x="77629" y="81364"/>
                                        </a:cubicBezTo>
                                        <a:cubicBezTo>
                                          <a:pt x="88106" y="74697"/>
                                          <a:pt x="99536" y="69934"/>
                                          <a:pt x="109061" y="68030"/>
                                        </a:cubicBezTo>
                                        <a:cubicBezTo>
                                          <a:pt x="113824" y="66124"/>
                                          <a:pt x="118586" y="65172"/>
                                          <a:pt x="122396" y="65172"/>
                                        </a:cubicBezTo>
                                        <a:cubicBezTo>
                                          <a:pt x="126206" y="64220"/>
                                          <a:pt x="130016" y="64220"/>
                                          <a:pt x="132874" y="63267"/>
                                        </a:cubicBezTo>
                                        <a:cubicBezTo>
                                          <a:pt x="134779" y="63267"/>
                                          <a:pt x="136684" y="63267"/>
                                          <a:pt x="137636" y="63267"/>
                                        </a:cubicBezTo>
                                        <a:cubicBezTo>
                                          <a:pt x="138589" y="63267"/>
                                          <a:pt x="139541" y="63267"/>
                                          <a:pt x="140494" y="63267"/>
                                        </a:cubicBezTo>
                                        <a:cubicBezTo>
                                          <a:pt x="168116" y="61362"/>
                                          <a:pt x="190024" y="50884"/>
                                          <a:pt x="188119" y="28977"/>
                                        </a:cubicBezTo>
                                        <a:cubicBezTo>
                                          <a:pt x="186214" y="10880"/>
                                          <a:pt x="156686" y="2307"/>
                                          <a:pt x="132874" y="9927"/>
                                        </a:cubicBezTo>
                                        <a:cubicBezTo>
                                          <a:pt x="132874" y="9927"/>
                                          <a:pt x="132874" y="9927"/>
                                          <a:pt x="131921" y="9927"/>
                                        </a:cubicBezTo>
                                        <a:cubicBezTo>
                                          <a:pt x="131921" y="9927"/>
                                          <a:pt x="130969" y="9927"/>
                                          <a:pt x="130969" y="9927"/>
                                        </a:cubicBezTo>
                                        <a:cubicBezTo>
                                          <a:pt x="130969" y="9927"/>
                                          <a:pt x="130016" y="9927"/>
                                          <a:pt x="129064" y="9927"/>
                                        </a:cubicBezTo>
                                        <a:cubicBezTo>
                                          <a:pt x="127159" y="10880"/>
                                          <a:pt x="123349" y="11832"/>
                                          <a:pt x="119539" y="12784"/>
                                        </a:cubicBezTo>
                                        <a:cubicBezTo>
                                          <a:pt x="115729" y="13737"/>
                                          <a:pt x="110966" y="15642"/>
                                          <a:pt x="106204" y="17547"/>
                                        </a:cubicBezTo>
                                        <a:cubicBezTo>
                                          <a:pt x="101441" y="19452"/>
                                          <a:pt x="95726" y="22309"/>
                                          <a:pt x="90011" y="25167"/>
                                        </a:cubicBezTo>
                                        <a:cubicBezTo>
                                          <a:pt x="84296" y="28024"/>
                                          <a:pt x="78581" y="31834"/>
                                          <a:pt x="71914" y="36597"/>
                                        </a:cubicBezTo>
                                        <a:cubicBezTo>
                                          <a:pt x="66199" y="41359"/>
                                          <a:pt x="59531" y="46122"/>
                                          <a:pt x="53816" y="51837"/>
                                        </a:cubicBezTo>
                                        <a:cubicBezTo>
                                          <a:pt x="48101" y="57552"/>
                                          <a:pt x="42386" y="64220"/>
                                          <a:pt x="36671" y="70887"/>
                                        </a:cubicBezTo>
                                        <a:cubicBezTo>
                                          <a:pt x="31909" y="77555"/>
                                          <a:pt x="27146" y="85174"/>
                                          <a:pt x="23336" y="92795"/>
                                        </a:cubicBezTo>
                                        <a:cubicBezTo>
                                          <a:pt x="19526" y="100414"/>
                                          <a:pt x="16669" y="108034"/>
                                          <a:pt x="13811" y="116607"/>
                                        </a:cubicBezTo>
                                        <a:cubicBezTo>
                                          <a:pt x="12859" y="120417"/>
                                          <a:pt x="11906" y="124227"/>
                                          <a:pt x="10954" y="128037"/>
                                        </a:cubicBezTo>
                                        <a:cubicBezTo>
                                          <a:pt x="10001" y="131847"/>
                                          <a:pt x="9049" y="135657"/>
                                          <a:pt x="9049" y="139467"/>
                                        </a:cubicBezTo>
                                        <a:cubicBezTo>
                                          <a:pt x="9049" y="143277"/>
                                          <a:pt x="8096" y="147087"/>
                                          <a:pt x="8096" y="150897"/>
                                        </a:cubicBezTo>
                                        <a:cubicBezTo>
                                          <a:pt x="8096" y="154707"/>
                                          <a:pt x="8096" y="158517"/>
                                          <a:pt x="7144" y="161374"/>
                                        </a:cubicBezTo>
                                        <a:cubicBezTo>
                                          <a:pt x="7144" y="165184"/>
                                          <a:pt x="7144" y="168042"/>
                                          <a:pt x="7144" y="171852"/>
                                        </a:cubicBezTo>
                                        <a:cubicBezTo>
                                          <a:pt x="8096" y="173757"/>
                                          <a:pt x="8096" y="174709"/>
                                          <a:pt x="8096" y="17661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reeform: Shape 2116"/>
                                <wps:cNvSpPr/>
                                <wps:spPr>
                                  <a:xfrm>
                                    <a:off x="2697480" y="883698"/>
                                    <a:ext cx="219075" cy="409575"/>
                                  </a:xfrm>
                                  <a:custGeom>
                                    <a:avLst/>
                                    <a:gdLst>
                                      <a:gd name="connsiteX0" fmla="*/ 145256 w 219075"/>
                                      <a:gd name="connsiteY0" fmla="*/ 347333 h 409575"/>
                                      <a:gd name="connsiteX1" fmla="*/ 125254 w 219075"/>
                                      <a:gd name="connsiteY1" fmla="*/ 321616 h 409575"/>
                                      <a:gd name="connsiteX2" fmla="*/ 123349 w 219075"/>
                                      <a:gd name="connsiteY2" fmla="*/ 317805 h 409575"/>
                                      <a:gd name="connsiteX3" fmla="*/ 121444 w 219075"/>
                                      <a:gd name="connsiteY3" fmla="*/ 313996 h 409575"/>
                                      <a:gd name="connsiteX4" fmla="*/ 116681 w 219075"/>
                                      <a:gd name="connsiteY4" fmla="*/ 306376 h 409575"/>
                                      <a:gd name="connsiteX5" fmla="*/ 112871 w 219075"/>
                                      <a:gd name="connsiteY5" fmla="*/ 298755 h 409575"/>
                                      <a:gd name="connsiteX6" fmla="*/ 109061 w 219075"/>
                                      <a:gd name="connsiteY6" fmla="*/ 291135 h 409575"/>
                                      <a:gd name="connsiteX7" fmla="*/ 105251 w 219075"/>
                                      <a:gd name="connsiteY7" fmla="*/ 283516 h 409575"/>
                                      <a:gd name="connsiteX8" fmla="*/ 102394 w 219075"/>
                                      <a:gd name="connsiteY8" fmla="*/ 275896 h 409575"/>
                                      <a:gd name="connsiteX9" fmla="*/ 96679 w 219075"/>
                                      <a:gd name="connsiteY9" fmla="*/ 259703 h 409575"/>
                                      <a:gd name="connsiteX10" fmla="*/ 94774 w 219075"/>
                                      <a:gd name="connsiteY10" fmla="*/ 251130 h 409575"/>
                                      <a:gd name="connsiteX11" fmla="*/ 92869 w 219075"/>
                                      <a:gd name="connsiteY11" fmla="*/ 242558 h 409575"/>
                                      <a:gd name="connsiteX12" fmla="*/ 91916 w 219075"/>
                                      <a:gd name="connsiteY12" fmla="*/ 238748 h 409575"/>
                                      <a:gd name="connsiteX13" fmla="*/ 90964 w 219075"/>
                                      <a:gd name="connsiteY13" fmla="*/ 234938 h 409575"/>
                                      <a:gd name="connsiteX14" fmla="*/ 90011 w 219075"/>
                                      <a:gd name="connsiteY14" fmla="*/ 226366 h 409575"/>
                                      <a:gd name="connsiteX15" fmla="*/ 87154 w 219075"/>
                                      <a:gd name="connsiteY15" fmla="*/ 193028 h 409575"/>
                                      <a:gd name="connsiteX16" fmla="*/ 88106 w 219075"/>
                                      <a:gd name="connsiteY16" fmla="*/ 161596 h 409575"/>
                                      <a:gd name="connsiteX17" fmla="*/ 110966 w 219075"/>
                                      <a:gd name="connsiteY17" fmla="*/ 65393 h 409575"/>
                                      <a:gd name="connsiteX18" fmla="*/ 69056 w 219075"/>
                                      <a:gd name="connsiteY18" fmla="*/ 8243 h 409575"/>
                                      <a:gd name="connsiteX19" fmla="*/ 9049 w 219075"/>
                                      <a:gd name="connsiteY19" fmla="*/ 46343 h 409575"/>
                                      <a:gd name="connsiteX20" fmla="*/ 7144 w 219075"/>
                                      <a:gd name="connsiteY20" fmla="*/ 82538 h 409575"/>
                                      <a:gd name="connsiteX21" fmla="*/ 7144 w 219075"/>
                                      <a:gd name="connsiteY21" fmla="*/ 105398 h 409575"/>
                                      <a:gd name="connsiteX22" fmla="*/ 9049 w 219075"/>
                                      <a:gd name="connsiteY22" fmla="*/ 133973 h 409575"/>
                                      <a:gd name="connsiteX23" fmla="*/ 13811 w 219075"/>
                                      <a:gd name="connsiteY23" fmla="*/ 167310 h 409575"/>
                                      <a:gd name="connsiteX24" fmla="*/ 22384 w 219075"/>
                                      <a:gd name="connsiteY24" fmla="*/ 204458 h 409575"/>
                                      <a:gd name="connsiteX25" fmla="*/ 35719 w 219075"/>
                                      <a:gd name="connsiteY25" fmla="*/ 242558 h 409575"/>
                                      <a:gd name="connsiteX26" fmla="*/ 39529 w 219075"/>
                                      <a:gd name="connsiteY26" fmla="*/ 252083 h 409575"/>
                                      <a:gd name="connsiteX27" fmla="*/ 41434 w 219075"/>
                                      <a:gd name="connsiteY27" fmla="*/ 256846 h 409575"/>
                                      <a:gd name="connsiteX28" fmla="*/ 43339 w 219075"/>
                                      <a:gd name="connsiteY28" fmla="*/ 261608 h 409575"/>
                                      <a:gd name="connsiteX29" fmla="*/ 48101 w 219075"/>
                                      <a:gd name="connsiteY29" fmla="*/ 271133 h 409575"/>
                                      <a:gd name="connsiteX30" fmla="*/ 52864 w 219075"/>
                                      <a:gd name="connsiteY30" fmla="*/ 280658 h 409575"/>
                                      <a:gd name="connsiteX31" fmla="*/ 64294 w 219075"/>
                                      <a:gd name="connsiteY31" fmla="*/ 297803 h 409575"/>
                                      <a:gd name="connsiteX32" fmla="*/ 70009 w 219075"/>
                                      <a:gd name="connsiteY32" fmla="*/ 306376 h 409575"/>
                                      <a:gd name="connsiteX33" fmla="*/ 75724 w 219075"/>
                                      <a:gd name="connsiteY33" fmla="*/ 314948 h 409575"/>
                                      <a:gd name="connsiteX34" fmla="*/ 82391 w 219075"/>
                                      <a:gd name="connsiteY34" fmla="*/ 322568 h 409575"/>
                                      <a:gd name="connsiteX35" fmla="*/ 89059 w 219075"/>
                                      <a:gd name="connsiteY35" fmla="*/ 330188 h 409575"/>
                                      <a:gd name="connsiteX36" fmla="*/ 95726 w 219075"/>
                                      <a:gd name="connsiteY36" fmla="*/ 336855 h 409575"/>
                                      <a:gd name="connsiteX37" fmla="*/ 99536 w 219075"/>
                                      <a:gd name="connsiteY37" fmla="*/ 340666 h 409575"/>
                                      <a:gd name="connsiteX38" fmla="*/ 103346 w 219075"/>
                                      <a:gd name="connsiteY38" fmla="*/ 343523 h 409575"/>
                                      <a:gd name="connsiteX39" fmla="*/ 131921 w 219075"/>
                                      <a:gd name="connsiteY39" fmla="*/ 366383 h 409575"/>
                                      <a:gd name="connsiteX40" fmla="*/ 146209 w 219075"/>
                                      <a:gd name="connsiteY40" fmla="*/ 374955 h 409575"/>
                                      <a:gd name="connsiteX41" fmla="*/ 159544 w 219075"/>
                                      <a:gd name="connsiteY41" fmla="*/ 382576 h 409575"/>
                                      <a:gd name="connsiteX42" fmla="*/ 171926 w 219075"/>
                                      <a:gd name="connsiteY42" fmla="*/ 388291 h 409575"/>
                                      <a:gd name="connsiteX43" fmla="*/ 183356 w 219075"/>
                                      <a:gd name="connsiteY43" fmla="*/ 393053 h 409575"/>
                                      <a:gd name="connsiteX44" fmla="*/ 193834 w 219075"/>
                                      <a:gd name="connsiteY44" fmla="*/ 396863 h 409575"/>
                                      <a:gd name="connsiteX45" fmla="*/ 198596 w 219075"/>
                                      <a:gd name="connsiteY45" fmla="*/ 398768 h 409575"/>
                                      <a:gd name="connsiteX46" fmla="*/ 202406 w 219075"/>
                                      <a:gd name="connsiteY46" fmla="*/ 399721 h 409575"/>
                                      <a:gd name="connsiteX47" fmla="*/ 219551 w 219075"/>
                                      <a:gd name="connsiteY47" fmla="*/ 404483 h 409575"/>
                                      <a:gd name="connsiteX48" fmla="*/ 204311 w 219075"/>
                                      <a:gd name="connsiteY48" fmla="*/ 395910 h 409575"/>
                                      <a:gd name="connsiteX49" fmla="*/ 200501 w 219075"/>
                                      <a:gd name="connsiteY49" fmla="*/ 394005 h 409575"/>
                                      <a:gd name="connsiteX50" fmla="*/ 196691 w 219075"/>
                                      <a:gd name="connsiteY50" fmla="*/ 391148 h 409575"/>
                                      <a:gd name="connsiteX51" fmla="*/ 188119 w 219075"/>
                                      <a:gd name="connsiteY51" fmla="*/ 385433 h 409575"/>
                                      <a:gd name="connsiteX52" fmla="*/ 178594 w 219075"/>
                                      <a:gd name="connsiteY52" fmla="*/ 377813 h 409575"/>
                                      <a:gd name="connsiteX53" fmla="*/ 168116 w 219075"/>
                                      <a:gd name="connsiteY53" fmla="*/ 369241 h 409575"/>
                                      <a:gd name="connsiteX54" fmla="*/ 157639 w 219075"/>
                                      <a:gd name="connsiteY54" fmla="*/ 359716 h 409575"/>
                                      <a:gd name="connsiteX55" fmla="*/ 145256 w 219075"/>
                                      <a:gd name="connsiteY55" fmla="*/ 34733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45256" y="347333"/>
                                        </a:moveTo>
                                        <a:cubicBezTo>
                                          <a:pt x="138589" y="339713"/>
                                          <a:pt x="131921" y="331141"/>
                                          <a:pt x="125254" y="321616"/>
                                        </a:cubicBezTo>
                                        <a:cubicBezTo>
                                          <a:pt x="124301" y="320663"/>
                                          <a:pt x="123349" y="319710"/>
                                          <a:pt x="123349" y="317805"/>
                                        </a:cubicBezTo>
                                        <a:cubicBezTo>
                                          <a:pt x="122396" y="316853"/>
                                          <a:pt x="121444" y="314948"/>
                                          <a:pt x="121444" y="313996"/>
                                        </a:cubicBezTo>
                                        <a:cubicBezTo>
                                          <a:pt x="120491" y="311138"/>
                                          <a:pt x="118586" y="309233"/>
                                          <a:pt x="116681" y="306376"/>
                                        </a:cubicBezTo>
                                        <a:cubicBezTo>
                                          <a:pt x="114776" y="304471"/>
                                          <a:pt x="113824" y="301613"/>
                                          <a:pt x="112871" y="298755"/>
                                        </a:cubicBezTo>
                                        <a:cubicBezTo>
                                          <a:pt x="111919" y="295898"/>
                                          <a:pt x="110014" y="293993"/>
                                          <a:pt x="109061" y="291135"/>
                                        </a:cubicBezTo>
                                        <a:cubicBezTo>
                                          <a:pt x="108109" y="288278"/>
                                          <a:pt x="107156" y="285421"/>
                                          <a:pt x="105251" y="283516"/>
                                        </a:cubicBezTo>
                                        <a:cubicBezTo>
                                          <a:pt x="104299" y="280658"/>
                                          <a:pt x="103346" y="277801"/>
                                          <a:pt x="102394" y="275896"/>
                                        </a:cubicBezTo>
                                        <a:cubicBezTo>
                                          <a:pt x="100489" y="270180"/>
                                          <a:pt x="98584" y="265418"/>
                                          <a:pt x="96679" y="259703"/>
                                        </a:cubicBezTo>
                                        <a:lnTo>
                                          <a:pt x="94774" y="251130"/>
                                        </a:lnTo>
                                        <a:cubicBezTo>
                                          <a:pt x="93821" y="248273"/>
                                          <a:pt x="93821" y="245416"/>
                                          <a:pt x="92869" y="242558"/>
                                        </a:cubicBezTo>
                                        <a:lnTo>
                                          <a:pt x="91916" y="238748"/>
                                        </a:lnTo>
                                        <a:lnTo>
                                          <a:pt x="90964" y="234938"/>
                                        </a:lnTo>
                                        <a:cubicBezTo>
                                          <a:pt x="90964" y="232080"/>
                                          <a:pt x="90011" y="229223"/>
                                          <a:pt x="90011" y="226366"/>
                                        </a:cubicBezTo>
                                        <a:cubicBezTo>
                                          <a:pt x="88106" y="214935"/>
                                          <a:pt x="87154" y="204458"/>
                                          <a:pt x="87154" y="193028"/>
                                        </a:cubicBezTo>
                                        <a:cubicBezTo>
                                          <a:pt x="87154" y="182551"/>
                                          <a:pt x="87154" y="172073"/>
                                          <a:pt x="88106" y="161596"/>
                                        </a:cubicBezTo>
                                        <a:cubicBezTo>
                                          <a:pt x="89059" y="116828"/>
                                          <a:pt x="110014" y="72060"/>
                                          <a:pt x="110966" y="65393"/>
                                        </a:cubicBezTo>
                                        <a:cubicBezTo>
                                          <a:pt x="115729" y="39676"/>
                                          <a:pt x="96679" y="13958"/>
                                          <a:pt x="69056" y="8243"/>
                                        </a:cubicBezTo>
                                        <a:cubicBezTo>
                                          <a:pt x="40481" y="2528"/>
                                          <a:pt x="13811" y="19673"/>
                                          <a:pt x="9049" y="46343"/>
                                        </a:cubicBezTo>
                                        <a:cubicBezTo>
                                          <a:pt x="8096" y="52058"/>
                                          <a:pt x="8096" y="75871"/>
                                          <a:pt x="7144" y="82538"/>
                                        </a:cubicBezTo>
                                        <a:cubicBezTo>
                                          <a:pt x="7144" y="89205"/>
                                          <a:pt x="7144" y="96826"/>
                                          <a:pt x="7144" y="105398"/>
                                        </a:cubicBezTo>
                                        <a:cubicBezTo>
                                          <a:pt x="7144" y="113971"/>
                                          <a:pt x="8096" y="123496"/>
                                          <a:pt x="9049" y="133973"/>
                                        </a:cubicBezTo>
                                        <a:cubicBezTo>
                                          <a:pt x="10001" y="144451"/>
                                          <a:pt x="11906" y="155880"/>
                                          <a:pt x="13811" y="167310"/>
                                        </a:cubicBezTo>
                                        <a:cubicBezTo>
                                          <a:pt x="15716" y="178741"/>
                                          <a:pt x="18574" y="191123"/>
                                          <a:pt x="22384" y="204458"/>
                                        </a:cubicBezTo>
                                        <a:cubicBezTo>
                                          <a:pt x="26194" y="216841"/>
                                          <a:pt x="30004" y="230176"/>
                                          <a:pt x="35719" y="242558"/>
                                        </a:cubicBezTo>
                                        <a:cubicBezTo>
                                          <a:pt x="36671" y="245416"/>
                                          <a:pt x="38576" y="249226"/>
                                          <a:pt x="39529" y="252083"/>
                                        </a:cubicBezTo>
                                        <a:lnTo>
                                          <a:pt x="41434" y="256846"/>
                                        </a:lnTo>
                                        <a:lnTo>
                                          <a:pt x="43339" y="261608"/>
                                        </a:lnTo>
                                        <a:cubicBezTo>
                                          <a:pt x="45244" y="264466"/>
                                          <a:pt x="46196" y="268276"/>
                                          <a:pt x="48101" y="271133"/>
                                        </a:cubicBezTo>
                                        <a:lnTo>
                                          <a:pt x="52864" y="280658"/>
                                        </a:lnTo>
                                        <a:cubicBezTo>
                                          <a:pt x="55721" y="286373"/>
                                          <a:pt x="60484" y="292088"/>
                                          <a:pt x="64294" y="297803"/>
                                        </a:cubicBezTo>
                                        <a:cubicBezTo>
                                          <a:pt x="66199" y="300660"/>
                                          <a:pt x="68104" y="303518"/>
                                          <a:pt x="70009" y="306376"/>
                                        </a:cubicBezTo>
                                        <a:cubicBezTo>
                                          <a:pt x="71914" y="309233"/>
                                          <a:pt x="73819" y="312091"/>
                                          <a:pt x="75724" y="314948"/>
                                        </a:cubicBezTo>
                                        <a:cubicBezTo>
                                          <a:pt x="77629" y="317805"/>
                                          <a:pt x="80486" y="319710"/>
                                          <a:pt x="82391" y="322568"/>
                                        </a:cubicBezTo>
                                        <a:cubicBezTo>
                                          <a:pt x="84296" y="325426"/>
                                          <a:pt x="86201" y="327330"/>
                                          <a:pt x="89059" y="330188"/>
                                        </a:cubicBezTo>
                                        <a:cubicBezTo>
                                          <a:pt x="90964" y="332093"/>
                                          <a:pt x="93821" y="334951"/>
                                          <a:pt x="95726" y="336855"/>
                                        </a:cubicBezTo>
                                        <a:cubicBezTo>
                                          <a:pt x="96679" y="337808"/>
                                          <a:pt x="97631" y="338760"/>
                                          <a:pt x="99536" y="340666"/>
                                        </a:cubicBezTo>
                                        <a:cubicBezTo>
                                          <a:pt x="100489" y="341618"/>
                                          <a:pt x="102394" y="342571"/>
                                          <a:pt x="103346" y="343523"/>
                                        </a:cubicBezTo>
                                        <a:cubicBezTo>
                                          <a:pt x="112871" y="352096"/>
                                          <a:pt x="122396" y="359716"/>
                                          <a:pt x="131921" y="366383"/>
                                        </a:cubicBezTo>
                                        <a:cubicBezTo>
                                          <a:pt x="136684" y="369241"/>
                                          <a:pt x="141446" y="373051"/>
                                          <a:pt x="146209" y="374955"/>
                                        </a:cubicBezTo>
                                        <a:cubicBezTo>
                                          <a:pt x="150971" y="377813"/>
                                          <a:pt x="155734" y="379718"/>
                                          <a:pt x="159544" y="382576"/>
                                        </a:cubicBezTo>
                                        <a:cubicBezTo>
                                          <a:pt x="164306" y="384480"/>
                                          <a:pt x="168116" y="386385"/>
                                          <a:pt x="171926" y="388291"/>
                                        </a:cubicBezTo>
                                        <a:cubicBezTo>
                                          <a:pt x="175736" y="390196"/>
                                          <a:pt x="179546" y="392101"/>
                                          <a:pt x="183356" y="393053"/>
                                        </a:cubicBezTo>
                                        <a:cubicBezTo>
                                          <a:pt x="187166" y="394005"/>
                                          <a:pt x="190024" y="395910"/>
                                          <a:pt x="193834" y="396863"/>
                                        </a:cubicBezTo>
                                        <a:cubicBezTo>
                                          <a:pt x="195739" y="397816"/>
                                          <a:pt x="196691" y="397816"/>
                                          <a:pt x="198596" y="398768"/>
                                        </a:cubicBezTo>
                                        <a:cubicBezTo>
                                          <a:pt x="200501" y="399721"/>
                                          <a:pt x="201454" y="399721"/>
                                          <a:pt x="202406" y="399721"/>
                                        </a:cubicBezTo>
                                        <a:cubicBezTo>
                                          <a:pt x="212884" y="402578"/>
                                          <a:pt x="219551" y="404483"/>
                                          <a:pt x="219551" y="404483"/>
                                        </a:cubicBezTo>
                                        <a:cubicBezTo>
                                          <a:pt x="219551" y="404483"/>
                                          <a:pt x="213836" y="401626"/>
                                          <a:pt x="204311" y="395910"/>
                                        </a:cubicBezTo>
                                        <a:cubicBezTo>
                                          <a:pt x="203359" y="394958"/>
                                          <a:pt x="201454" y="394958"/>
                                          <a:pt x="200501" y="394005"/>
                                        </a:cubicBezTo>
                                        <a:cubicBezTo>
                                          <a:pt x="199549" y="393053"/>
                                          <a:pt x="197644" y="392101"/>
                                          <a:pt x="196691" y="391148"/>
                                        </a:cubicBezTo>
                                        <a:cubicBezTo>
                                          <a:pt x="193834" y="389243"/>
                                          <a:pt x="190976" y="387338"/>
                                          <a:pt x="188119" y="385433"/>
                                        </a:cubicBezTo>
                                        <a:cubicBezTo>
                                          <a:pt x="185261" y="383528"/>
                                          <a:pt x="181451" y="380671"/>
                                          <a:pt x="178594" y="377813"/>
                                        </a:cubicBezTo>
                                        <a:cubicBezTo>
                                          <a:pt x="175736" y="374955"/>
                                          <a:pt x="171926" y="372098"/>
                                          <a:pt x="168116" y="369241"/>
                                        </a:cubicBezTo>
                                        <a:cubicBezTo>
                                          <a:pt x="164306" y="366383"/>
                                          <a:pt x="161449" y="362573"/>
                                          <a:pt x="157639" y="359716"/>
                                        </a:cubicBezTo>
                                        <a:cubicBezTo>
                                          <a:pt x="151924" y="354953"/>
                                          <a:pt x="149066" y="350191"/>
                                          <a:pt x="145256" y="3473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reeform: Shape 2117"/>
                                <wps:cNvSpPr/>
                                <wps:spPr>
                                  <a:xfrm>
                                    <a:off x="3840319" y="921945"/>
                                    <a:ext cx="257175" cy="161925"/>
                                  </a:xfrm>
                                  <a:custGeom>
                                    <a:avLst/>
                                    <a:gdLst>
                                      <a:gd name="connsiteX0" fmla="*/ 241620 w 257175"/>
                                      <a:gd name="connsiteY0" fmla="*/ 103346 h 161925"/>
                                      <a:gd name="connsiteX1" fmla="*/ 239715 w 257175"/>
                                      <a:gd name="connsiteY1" fmla="*/ 100489 h 161925"/>
                                      <a:gd name="connsiteX2" fmla="*/ 237810 w 257175"/>
                                      <a:gd name="connsiteY2" fmla="*/ 97631 h 161925"/>
                                      <a:gd name="connsiteX3" fmla="*/ 233047 w 257175"/>
                                      <a:gd name="connsiteY3" fmla="*/ 91916 h 161925"/>
                                      <a:gd name="connsiteX4" fmla="*/ 228285 w 257175"/>
                                      <a:gd name="connsiteY4" fmla="*/ 86201 h 161925"/>
                                      <a:gd name="connsiteX5" fmla="*/ 223522 w 257175"/>
                                      <a:gd name="connsiteY5" fmla="*/ 80486 h 161925"/>
                                      <a:gd name="connsiteX6" fmla="*/ 218760 w 257175"/>
                                      <a:gd name="connsiteY6" fmla="*/ 75724 h 161925"/>
                                      <a:gd name="connsiteX7" fmla="*/ 213045 w 257175"/>
                                      <a:gd name="connsiteY7" fmla="*/ 70961 h 161925"/>
                                      <a:gd name="connsiteX8" fmla="*/ 201615 w 257175"/>
                                      <a:gd name="connsiteY8" fmla="*/ 61436 h 161925"/>
                                      <a:gd name="connsiteX9" fmla="*/ 195900 w 257175"/>
                                      <a:gd name="connsiteY9" fmla="*/ 56674 h 161925"/>
                                      <a:gd name="connsiteX10" fmla="*/ 189232 w 257175"/>
                                      <a:gd name="connsiteY10" fmla="*/ 52864 h 161925"/>
                                      <a:gd name="connsiteX11" fmla="*/ 186375 w 257175"/>
                                      <a:gd name="connsiteY11" fmla="*/ 50959 h 161925"/>
                                      <a:gd name="connsiteX12" fmla="*/ 183517 w 257175"/>
                                      <a:gd name="connsiteY12" fmla="*/ 49054 h 161925"/>
                                      <a:gd name="connsiteX13" fmla="*/ 176850 w 257175"/>
                                      <a:gd name="connsiteY13" fmla="*/ 45244 h 161925"/>
                                      <a:gd name="connsiteX14" fmla="*/ 151132 w 257175"/>
                                      <a:gd name="connsiteY14" fmla="*/ 31909 h 161925"/>
                                      <a:gd name="connsiteX15" fmla="*/ 125415 w 257175"/>
                                      <a:gd name="connsiteY15" fmla="*/ 22384 h 161925"/>
                                      <a:gd name="connsiteX16" fmla="*/ 101603 w 257175"/>
                                      <a:gd name="connsiteY16" fmla="*/ 15716 h 161925"/>
                                      <a:gd name="connsiteX17" fmla="*/ 81600 w 257175"/>
                                      <a:gd name="connsiteY17" fmla="*/ 11906 h 161925"/>
                                      <a:gd name="connsiteX18" fmla="*/ 65407 w 257175"/>
                                      <a:gd name="connsiteY18" fmla="*/ 10001 h 161925"/>
                                      <a:gd name="connsiteX19" fmla="*/ 39690 w 257175"/>
                                      <a:gd name="connsiteY19" fmla="*/ 7144 h 161925"/>
                                      <a:gd name="connsiteX20" fmla="*/ 7305 w 257175"/>
                                      <a:gd name="connsiteY20" fmla="*/ 46196 h 161925"/>
                                      <a:gd name="connsiteX21" fmla="*/ 43500 w 257175"/>
                                      <a:gd name="connsiteY21" fmla="*/ 81439 h 161925"/>
                                      <a:gd name="connsiteX22" fmla="*/ 114938 w 257175"/>
                                      <a:gd name="connsiteY22" fmla="*/ 74771 h 161925"/>
                                      <a:gd name="connsiteX23" fmla="*/ 136845 w 257175"/>
                                      <a:gd name="connsiteY23" fmla="*/ 77629 h 161925"/>
                                      <a:gd name="connsiteX24" fmla="*/ 160657 w 257175"/>
                                      <a:gd name="connsiteY24" fmla="*/ 83344 h 161925"/>
                                      <a:gd name="connsiteX25" fmla="*/ 166372 w 257175"/>
                                      <a:gd name="connsiteY25" fmla="*/ 85249 h 161925"/>
                                      <a:gd name="connsiteX26" fmla="*/ 169230 w 257175"/>
                                      <a:gd name="connsiteY26" fmla="*/ 86201 h 161925"/>
                                      <a:gd name="connsiteX27" fmla="*/ 172088 w 257175"/>
                                      <a:gd name="connsiteY27" fmla="*/ 87154 h 161925"/>
                                      <a:gd name="connsiteX28" fmla="*/ 177803 w 257175"/>
                                      <a:gd name="connsiteY28" fmla="*/ 89059 h 161925"/>
                                      <a:gd name="connsiteX29" fmla="*/ 183517 w 257175"/>
                                      <a:gd name="connsiteY29" fmla="*/ 91916 h 161925"/>
                                      <a:gd name="connsiteX30" fmla="*/ 194947 w 257175"/>
                                      <a:gd name="connsiteY30" fmla="*/ 97631 h 161925"/>
                                      <a:gd name="connsiteX31" fmla="*/ 200663 w 257175"/>
                                      <a:gd name="connsiteY31" fmla="*/ 100489 h 161925"/>
                                      <a:gd name="connsiteX32" fmla="*/ 206378 w 257175"/>
                                      <a:gd name="connsiteY32" fmla="*/ 103346 h 161925"/>
                                      <a:gd name="connsiteX33" fmla="*/ 211140 w 257175"/>
                                      <a:gd name="connsiteY33" fmla="*/ 107156 h 161925"/>
                                      <a:gd name="connsiteX34" fmla="*/ 215903 w 257175"/>
                                      <a:gd name="connsiteY34" fmla="*/ 110966 h 161925"/>
                                      <a:gd name="connsiteX35" fmla="*/ 220665 w 257175"/>
                                      <a:gd name="connsiteY35" fmla="*/ 114776 h 161925"/>
                                      <a:gd name="connsiteX36" fmla="*/ 223522 w 257175"/>
                                      <a:gd name="connsiteY36" fmla="*/ 116681 h 161925"/>
                                      <a:gd name="connsiteX37" fmla="*/ 225428 w 257175"/>
                                      <a:gd name="connsiteY37" fmla="*/ 118586 h 161925"/>
                                      <a:gd name="connsiteX38" fmla="*/ 241620 w 257175"/>
                                      <a:gd name="connsiteY38" fmla="*/ 135731 h 161925"/>
                                      <a:gd name="connsiteX39" fmla="*/ 248288 w 257175"/>
                                      <a:gd name="connsiteY39" fmla="*/ 144304 h 161925"/>
                                      <a:gd name="connsiteX40" fmla="*/ 254003 w 257175"/>
                                      <a:gd name="connsiteY40" fmla="*/ 152876 h 161925"/>
                                      <a:gd name="connsiteX41" fmla="*/ 255907 w 257175"/>
                                      <a:gd name="connsiteY41" fmla="*/ 155734 h 161925"/>
                                      <a:gd name="connsiteX42" fmla="*/ 255907 w 257175"/>
                                      <a:gd name="connsiteY42" fmla="*/ 129064 h 161925"/>
                                      <a:gd name="connsiteX43" fmla="*/ 254955 w 257175"/>
                                      <a:gd name="connsiteY43" fmla="*/ 127159 h 161925"/>
                                      <a:gd name="connsiteX44" fmla="*/ 241620 w 257175"/>
                                      <a:gd name="connsiteY44" fmla="*/ 103346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241620" y="103346"/>
                                        </a:moveTo>
                                        <a:cubicBezTo>
                                          <a:pt x="240667" y="102394"/>
                                          <a:pt x="240667" y="101441"/>
                                          <a:pt x="239715" y="100489"/>
                                        </a:cubicBezTo>
                                        <a:cubicBezTo>
                                          <a:pt x="238763" y="99536"/>
                                          <a:pt x="238763" y="98584"/>
                                          <a:pt x="237810" y="97631"/>
                                        </a:cubicBezTo>
                                        <a:cubicBezTo>
                                          <a:pt x="236857" y="95726"/>
                                          <a:pt x="234953" y="93821"/>
                                          <a:pt x="233047" y="91916"/>
                                        </a:cubicBezTo>
                                        <a:cubicBezTo>
                                          <a:pt x="232095" y="90011"/>
                                          <a:pt x="230190" y="88106"/>
                                          <a:pt x="228285" y="86201"/>
                                        </a:cubicBezTo>
                                        <a:cubicBezTo>
                                          <a:pt x="226380" y="84296"/>
                                          <a:pt x="225428" y="82391"/>
                                          <a:pt x="223522" y="80486"/>
                                        </a:cubicBezTo>
                                        <a:cubicBezTo>
                                          <a:pt x="221617" y="78581"/>
                                          <a:pt x="219713" y="76676"/>
                                          <a:pt x="218760" y="75724"/>
                                        </a:cubicBezTo>
                                        <a:cubicBezTo>
                                          <a:pt x="216855" y="73819"/>
                                          <a:pt x="214950" y="71914"/>
                                          <a:pt x="213045" y="70961"/>
                                        </a:cubicBezTo>
                                        <a:cubicBezTo>
                                          <a:pt x="209235" y="68104"/>
                                          <a:pt x="205425" y="64294"/>
                                          <a:pt x="201615" y="61436"/>
                                        </a:cubicBezTo>
                                        <a:lnTo>
                                          <a:pt x="195900" y="56674"/>
                                        </a:lnTo>
                                        <a:cubicBezTo>
                                          <a:pt x="193995" y="55721"/>
                                          <a:pt x="192090" y="53816"/>
                                          <a:pt x="189232" y="52864"/>
                                        </a:cubicBezTo>
                                        <a:lnTo>
                                          <a:pt x="186375" y="50959"/>
                                        </a:lnTo>
                                        <a:lnTo>
                                          <a:pt x="183517" y="49054"/>
                                        </a:lnTo>
                                        <a:cubicBezTo>
                                          <a:pt x="181613" y="48101"/>
                                          <a:pt x="179707" y="46196"/>
                                          <a:pt x="176850" y="45244"/>
                                        </a:cubicBezTo>
                                        <a:cubicBezTo>
                                          <a:pt x="168278" y="40481"/>
                                          <a:pt x="159705" y="35719"/>
                                          <a:pt x="151132" y="31909"/>
                                        </a:cubicBezTo>
                                        <a:cubicBezTo>
                                          <a:pt x="142560" y="28099"/>
                                          <a:pt x="133988" y="25241"/>
                                          <a:pt x="125415" y="22384"/>
                                        </a:cubicBezTo>
                                        <a:cubicBezTo>
                                          <a:pt x="116842" y="19526"/>
                                          <a:pt x="109222" y="17621"/>
                                          <a:pt x="101603" y="15716"/>
                                        </a:cubicBezTo>
                                        <a:cubicBezTo>
                                          <a:pt x="93982" y="13811"/>
                                          <a:pt x="87315" y="12859"/>
                                          <a:pt x="81600" y="11906"/>
                                        </a:cubicBezTo>
                                        <a:cubicBezTo>
                                          <a:pt x="75885" y="10954"/>
                                          <a:pt x="70170" y="10001"/>
                                          <a:pt x="65407" y="10001"/>
                                        </a:cubicBezTo>
                                        <a:cubicBezTo>
                                          <a:pt x="60645" y="10001"/>
                                          <a:pt x="43500" y="7144"/>
                                          <a:pt x="39690" y="7144"/>
                                        </a:cubicBezTo>
                                        <a:cubicBezTo>
                                          <a:pt x="20640" y="8096"/>
                                          <a:pt x="5400" y="25241"/>
                                          <a:pt x="7305" y="46196"/>
                                        </a:cubicBezTo>
                                        <a:cubicBezTo>
                                          <a:pt x="8257" y="67151"/>
                                          <a:pt x="24450" y="82391"/>
                                          <a:pt x="43500" y="81439"/>
                                        </a:cubicBezTo>
                                        <a:cubicBezTo>
                                          <a:pt x="49215" y="81439"/>
                                          <a:pt x="82553" y="70961"/>
                                          <a:pt x="114938" y="74771"/>
                                        </a:cubicBezTo>
                                        <a:cubicBezTo>
                                          <a:pt x="121605" y="75724"/>
                                          <a:pt x="129225" y="75724"/>
                                          <a:pt x="136845" y="77629"/>
                                        </a:cubicBezTo>
                                        <a:cubicBezTo>
                                          <a:pt x="144465" y="78581"/>
                                          <a:pt x="152085" y="80486"/>
                                          <a:pt x="160657" y="83344"/>
                                        </a:cubicBezTo>
                                        <a:cubicBezTo>
                                          <a:pt x="162563" y="84296"/>
                                          <a:pt x="164467" y="84296"/>
                                          <a:pt x="166372" y="85249"/>
                                        </a:cubicBezTo>
                                        <a:lnTo>
                                          <a:pt x="169230" y="86201"/>
                                        </a:lnTo>
                                        <a:lnTo>
                                          <a:pt x="172088" y="87154"/>
                                        </a:lnTo>
                                        <a:cubicBezTo>
                                          <a:pt x="173992" y="88106"/>
                                          <a:pt x="175897" y="89059"/>
                                          <a:pt x="177803" y="89059"/>
                                        </a:cubicBezTo>
                                        <a:lnTo>
                                          <a:pt x="183517" y="91916"/>
                                        </a:lnTo>
                                        <a:cubicBezTo>
                                          <a:pt x="187328" y="93821"/>
                                          <a:pt x="191138" y="95726"/>
                                          <a:pt x="194947" y="97631"/>
                                        </a:cubicBezTo>
                                        <a:cubicBezTo>
                                          <a:pt x="196853" y="98584"/>
                                          <a:pt x="198757" y="99536"/>
                                          <a:pt x="200663" y="100489"/>
                                        </a:cubicBezTo>
                                        <a:cubicBezTo>
                                          <a:pt x="202567" y="101441"/>
                                          <a:pt x="204472" y="102394"/>
                                          <a:pt x="206378" y="103346"/>
                                        </a:cubicBezTo>
                                        <a:cubicBezTo>
                                          <a:pt x="208282" y="104299"/>
                                          <a:pt x="210188" y="105251"/>
                                          <a:pt x="211140" y="107156"/>
                                        </a:cubicBezTo>
                                        <a:cubicBezTo>
                                          <a:pt x="213045" y="108109"/>
                                          <a:pt x="214950" y="109061"/>
                                          <a:pt x="215903" y="110966"/>
                                        </a:cubicBezTo>
                                        <a:cubicBezTo>
                                          <a:pt x="217807" y="111919"/>
                                          <a:pt x="218760" y="113824"/>
                                          <a:pt x="220665" y="114776"/>
                                        </a:cubicBezTo>
                                        <a:cubicBezTo>
                                          <a:pt x="221617" y="115729"/>
                                          <a:pt x="222570" y="115729"/>
                                          <a:pt x="223522" y="116681"/>
                                        </a:cubicBezTo>
                                        <a:cubicBezTo>
                                          <a:pt x="224475" y="117634"/>
                                          <a:pt x="225428" y="117634"/>
                                          <a:pt x="225428" y="118586"/>
                                        </a:cubicBezTo>
                                        <a:cubicBezTo>
                                          <a:pt x="231142" y="124301"/>
                                          <a:pt x="236857" y="130016"/>
                                          <a:pt x="241620" y="135731"/>
                                        </a:cubicBezTo>
                                        <a:cubicBezTo>
                                          <a:pt x="243525" y="138589"/>
                                          <a:pt x="246382" y="141446"/>
                                          <a:pt x="248288" y="144304"/>
                                        </a:cubicBezTo>
                                        <a:cubicBezTo>
                                          <a:pt x="250192" y="147161"/>
                                          <a:pt x="252097" y="150019"/>
                                          <a:pt x="254003" y="152876"/>
                                        </a:cubicBezTo>
                                        <a:cubicBezTo>
                                          <a:pt x="254955" y="153829"/>
                                          <a:pt x="254955" y="154781"/>
                                          <a:pt x="255907" y="155734"/>
                                        </a:cubicBezTo>
                                        <a:lnTo>
                                          <a:pt x="255907" y="129064"/>
                                        </a:lnTo>
                                        <a:cubicBezTo>
                                          <a:pt x="255907" y="128111"/>
                                          <a:pt x="254955" y="127159"/>
                                          <a:pt x="254955" y="127159"/>
                                        </a:cubicBezTo>
                                        <a:cubicBezTo>
                                          <a:pt x="251145" y="118586"/>
                                          <a:pt x="246382" y="110966"/>
                                          <a:pt x="241620" y="10334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reeform: Shape 2118"/>
                                <wps:cNvSpPr/>
                                <wps:spPr>
                                  <a:xfrm>
                                    <a:off x="3566274" y="227573"/>
                                    <a:ext cx="85725" cy="180975"/>
                                  </a:xfrm>
                                  <a:custGeom>
                                    <a:avLst/>
                                    <a:gdLst>
                                      <a:gd name="connsiteX0" fmla="*/ 67990 w 85725"/>
                                      <a:gd name="connsiteY0" fmla="*/ 56674 h 180975"/>
                                      <a:gd name="connsiteX1" fmla="*/ 67990 w 85725"/>
                                      <a:gd name="connsiteY1" fmla="*/ 60484 h 180975"/>
                                      <a:gd name="connsiteX2" fmla="*/ 67990 w 85725"/>
                                      <a:gd name="connsiteY2" fmla="*/ 64294 h 180975"/>
                                      <a:gd name="connsiteX3" fmla="*/ 67037 w 85725"/>
                                      <a:gd name="connsiteY3" fmla="*/ 68104 h 180975"/>
                                      <a:gd name="connsiteX4" fmla="*/ 66085 w 85725"/>
                                      <a:gd name="connsiteY4" fmla="*/ 71914 h 180975"/>
                                      <a:gd name="connsiteX5" fmla="*/ 65133 w 85725"/>
                                      <a:gd name="connsiteY5" fmla="*/ 75724 h 180975"/>
                                      <a:gd name="connsiteX6" fmla="*/ 63227 w 85725"/>
                                      <a:gd name="connsiteY6" fmla="*/ 82391 h 180975"/>
                                      <a:gd name="connsiteX7" fmla="*/ 62275 w 85725"/>
                                      <a:gd name="connsiteY7" fmla="*/ 86201 h 180975"/>
                                      <a:gd name="connsiteX8" fmla="*/ 61323 w 85725"/>
                                      <a:gd name="connsiteY8" fmla="*/ 89059 h 180975"/>
                                      <a:gd name="connsiteX9" fmla="*/ 60370 w 85725"/>
                                      <a:gd name="connsiteY9" fmla="*/ 90964 h 180975"/>
                                      <a:gd name="connsiteX10" fmla="*/ 59418 w 85725"/>
                                      <a:gd name="connsiteY10" fmla="*/ 92869 h 180975"/>
                                      <a:gd name="connsiteX11" fmla="*/ 57512 w 85725"/>
                                      <a:gd name="connsiteY11" fmla="*/ 95726 h 180975"/>
                                      <a:gd name="connsiteX12" fmla="*/ 50845 w 85725"/>
                                      <a:gd name="connsiteY12" fmla="*/ 107156 h 180975"/>
                                      <a:gd name="connsiteX13" fmla="*/ 43225 w 85725"/>
                                      <a:gd name="connsiteY13" fmla="*/ 117634 h 180975"/>
                                      <a:gd name="connsiteX14" fmla="*/ 12745 w 85725"/>
                                      <a:gd name="connsiteY14" fmla="*/ 145256 h 180975"/>
                                      <a:gd name="connsiteX15" fmla="*/ 13698 w 85725"/>
                                      <a:gd name="connsiteY15" fmla="*/ 174784 h 180975"/>
                                      <a:gd name="connsiteX16" fmla="*/ 43225 w 85725"/>
                                      <a:gd name="connsiteY16" fmla="*/ 175736 h 180975"/>
                                      <a:gd name="connsiteX17" fmla="*/ 51798 w 85725"/>
                                      <a:gd name="connsiteY17" fmla="*/ 164306 h 180975"/>
                                      <a:gd name="connsiteX18" fmla="*/ 57512 w 85725"/>
                                      <a:gd name="connsiteY18" fmla="*/ 156686 h 180975"/>
                                      <a:gd name="connsiteX19" fmla="*/ 64180 w 85725"/>
                                      <a:gd name="connsiteY19" fmla="*/ 146209 h 180975"/>
                                      <a:gd name="connsiteX20" fmla="*/ 70848 w 85725"/>
                                      <a:gd name="connsiteY20" fmla="*/ 133826 h 180975"/>
                                      <a:gd name="connsiteX21" fmla="*/ 76562 w 85725"/>
                                      <a:gd name="connsiteY21" fmla="*/ 119539 h 180975"/>
                                      <a:gd name="connsiteX22" fmla="*/ 81325 w 85725"/>
                                      <a:gd name="connsiteY22" fmla="*/ 103346 h 180975"/>
                                      <a:gd name="connsiteX23" fmla="*/ 82277 w 85725"/>
                                      <a:gd name="connsiteY23" fmla="*/ 99536 h 180975"/>
                                      <a:gd name="connsiteX24" fmla="*/ 82277 w 85725"/>
                                      <a:gd name="connsiteY24" fmla="*/ 97631 h 180975"/>
                                      <a:gd name="connsiteX25" fmla="*/ 82277 w 85725"/>
                                      <a:gd name="connsiteY25" fmla="*/ 95726 h 180975"/>
                                      <a:gd name="connsiteX26" fmla="*/ 83230 w 85725"/>
                                      <a:gd name="connsiteY26" fmla="*/ 91916 h 180975"/>
                                      <a:gd name="connsiteX27" fmla="*/ 83230 w 85725"/>
                                      <a:gd name="connsiteY27" fmla="*/ 88106 h 180975"/>
                                      <a:gd name="connsiteX28" fmla="*/ 83230 w 85725"/>
                                      <a:gd name="connsiteY28" fmla="*/ 79534 h 180975"/>
                                      <a:gd name="connsiteX29" fmla="*/ 83230 w 85725"/>
                                      <a:gd name="connsiteY29" fmla="*/ 75724 h 180975"/>
                                      <a:gd name="connsiteX30" fmla="*/ 83230 w 85725"/>
                                      <a:gd name="connsiteY30" fmla="*/ 71914 h 180975"/>
                                      <a:gd name="connsiteX31" fmla="*/ 83230 w 85725"/>
                                      <a:gd name="connsiteY31" fmla="*/ 68104 h 180975"/>
                                      <a:gd name="connsiteX32" fmla="*/ 83230 w 85725"/>
                                      <a:gd name="connsiteY32" fmla="*/ 64294 h 180975"/>
                                      <a:gd name="connsiteX33" fmla="*/ 82277 w 85725"/>
                                      <a:gd name="connsiteY33" fmla="*/ 60484 h 180975"/>
                                      <a:gd name="connsiteX34" fmla="*/ 82277 w 85725"/>
                                      <a:gd name="connsiteY34" fmla="*/ 58579 h 180975"/>
                                      <a:gd name="connsiteX35" fmla="*/ 82277 w 85725"/>
                                      <a:gd name="connsiteY35" fmla="*/ 56674 h 180975"/>
                                      <a:gd name="connsiteX36" fmla="*/ 78468 w 85725"/>
                                      <a:gd name="connsiteY36" fmla="*/ 42386 h 180975"/>
                                      <a:gd name="connsiteX37" fmla="*/ 75610 w 85725"/>
                                      <a:gd name="connsiteY37" fmla="*/ 35719 h 180975"/>
                                      <a:gd name="connsiteX38" fmla="*/ 72752 w 85725"/>
                                      <a:gd name="connsiteY38" fmla="*/ 30004 h 180975"/>
                                      <a:gd name="connsiteX39" fmla="*/ 69895 w 85725"/>
                                      <a:gd name="connsiteY39" fmla="*/ 25241 h 180975"/>
                                      <a:gd name="connsiteX40" fmla="*/ 67037 w 85725"/>
                                      <a:gd name="connsiteY40" fmla="*/ 20479 h 180975"/>
                                      <a:gd name="connsiteX41" fmla="*/ 64180 w 85725"/>
                                      <a:gd name="connsiteY41" fmla="*/ 16669 h 180975"/>
                                      <a:gd name="connsiteX42" fmla="*/ 63227 w 85725"/>
                                      <a:gd name="connsiteY42" fmla="*/ 14764 h 180975"/>
                                      <a:gd name="connsiteX43" fmla="*/ 62275 w 85725"/>
                                      <a:gd name="connsiteY43" fmla="*/ 12859 h 180975"/>
                                      <a:gd name="connsiteX44" fmla="*/ 57512 w 85725"/>
                                      <a:gd name="connsiteY44" fmla="*/ 7144 h 180975"/>
                                      <a:gd name="connsiteX45" fmla="*/ 60370 w 85725"/>
                                      <a:gd name="connsiteY45" fmla="*/ 13811 h 180975"/>
                                      <a:gd name="connsiteX46" fmla="*/ 61323 w 85725"/>
                                      <a:gd name="connsiteY46" fmla="*/ 15716 h 180975"/>
                                      <a:gd name="connsiteX47" fmla="*/ 62275 w 85725"/>
                                      <a:gd name="connsiteY47" fmla="*/ 17621 h 180975"/>
                                      <a:gd name="connsiteX48" fmla="*/ 64180 w 85725"/>
                                      <a:gd name="connsiteY48" fmla="*/ 21431 h 180975"/>
                                      <a:gd name="connsiteX49" fmla="*/ 66085 w 85725"/>
                                      <a:gd name="connsiteY49" fmla="*/ 26194 h 180975"/>
                                      <a:gd name="connsiteX50" fmla="*/ 67990 w 85725"/>
                                      <a:gd name="connsiteY50" fmla="*/ 31909 h 180975"/>
                                      <a:gd name="connsiteX51" fmla="*/ 68943 w 85725"/>
                                      <a:gd name="connsiteY51" fmla="*/ 37624 h 180975"/>
                                      <a:gd name="connsiteX52" fmla="*/ 69895 w 85725"/>
                                      <a:gd name="connsiteY52" fmla="*/ 44291 h 180975"/>
                                      <a:gd name="connsiteX53" fmla="*/ 70848 w 85725"/>
                                      <a:gd name="connsiteY53" fmla="*/ 57626 h 180975"/>
                                      <a:gd name="connsiteX54" fmla="*/ 70848 w 85725"/>
                                      <a:gd name="connsiteY54" fmla="*/ 59531 h 180975"/>
                                      <a:gd name="connsiteX55" fmla="*/ 67990 w 85725"/>
                                      <a:gd name="connsiteY55" fmla="*/ 5667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67990" y="56674"/>
                                        </a:moveTo>
                                        <a:cubicBezTo>
                                          <a:pt x="67990" y="57626"/>
                                          <a:pt x="67990" y="58579"/>
                                          <a:pt x="67990" y="60484"/>
                                        </a:cubicBezTo>
                                        <a:cubicBezTo>
                                          <a:pt x="67990" y="61436"/>
                                          <a:pt x="67990" y="62389"/>
                                          <a:pt x="67990" y="64294"/>
                                        </a:cubicBezTo>
                                        <a:cubicBezTo>
                                          <a:pt x="67990" y="65246"/>
                                          <a:pt x="67990" y="66199"/>
                                          <a:pt x="67037" y="68104"/>
                                        </a:cubicBezTo>
                                        <a:cubicBezTo>
                                          <a:pt x="67037" y="69056"/>
                                          <a:pt x="66085" y="70009"/>
                                          <a:pt x="66085" y="71914"/>
                                        </a:cubicBezTo>
                                        <a:cubicBezTo>
                                          <a:pt x="66085" y="72866"/>
                                          <a:pt x="66085" y="73819"/>
                                          <a:pt x="65133" y="75724"/>
                                        </a:cubicBezTo>
                                        <a:cubicBezTo>
                                          <a:pt x="64180" y="77629"/>
                                          <a:pt x="64180" y="80486"/>
                                          <a:pt x="63227" y="82391"/>
                                        </a:cubicBezTo>
                                        <a:lnTo>
                                          <a:pt x="62275" y="86201"/>
                                        </a:lnTo>
                                        <a:cubicBezTo>
                                          <a:pt x="62275" y="87154"/>
                                          <a:pt x="61323" y="88106"/>
                                          <a:pt x="61323" y="89059"/>
                                        </a:cubicBezTo>
                                        <a:lnTo>
                                          <a:pt x="60370" y="90964"/>
                                        </a:lnTo>
                                        <a:lnTo>
                                          <a:pt x="59418" y="92869"/>
                                        </a:lnTo>
                                        <a:cubicBezTo>
                                          <a:pt x="58465" y="93821"/>
                                          <a:pt x="58465" y="94774"/>
                                          <a:pt x="57512" y="95726"/>
                                        </a:cubicBezTo>
                                        <a:cubicBezTo>
                                          <a:pt x="55608" y="99536"/>
                                          <a:pt x="52750" y="104299"/>
                                          <a:pt x="50845" y="107156"/>
                                        </a:cubicBezTo>
                                        <a:cubicBezTo>
                                          <a:pt x="47987" y="110966"/>
                                          <a:pt x="46083" y="113824"/>
                                          <a:pt x="43225" y="117634"/>
                                        </a:cubicBezTo>
                                        <a:cubicBezTo>
                                          <a:pt x="31795" y="132874"/>
                                          <a:pt x="14650" y="142399"/>
                                          <a:pt x="12745" y="145256"/>
                                        </a:cubicBezTo>
                                        <a:cubicBezTo>
                                          <a:pt x="5125" y="152876"/>
                                          <a:pt x="5125" y="166211"/>
                                          <a:pt x="13698" y="174784"/>
                                        </a:cubicBezTo>
                                        <a:cubicBezTo>
                                          <a:pt x="22270" y="183356"/>
                                          <a:pt x="34652" y="183356"/>
                                          <a:pt x="43225" y="175736"/>
                                        </a:cubicBezTo>
                                        <a:cubicBezTo>
                                          <a:pt x="45130" y="173831"/>
                                          <a:pt x="50845" y="166211"/>
                                          <a:pt x="51798" y="164306"/>
                                        </a:cubicBezTo>
                                        <a:cubicBezTo>
                                          <a:pt x="53702" y="162401"/>
                                          <a:pt x="55608" y="159544"/>
                                          <a:pt x="57512" y="156686"/>
                                        </a:cubicBezTo>
                                        <a:cubicBezTo>
                                          <a:pt x="59418" y="153829"/>
                                          <a:pt x="61323" y="150019"/>
                                          <a:pt x="64180" y="146209"/>
                                        </a:cubicBezTo>
                                        <a:cubicBezTo>
                                          <a:pt x="66085" y="142399"/>
                                          <a:pt x="67990" y="138589"/>
                                          <a:pt x="70848" y="133826"/>
                                        </a:cubicBezTo>
                                        <a:cubicBezTo>
                                          <a:pt x="72752" y="129064"/>
                                          <a:pt x="74658" y="124301"/>
                                          <a:pt x="76562" y="119539"/>
                                        </a:cubicBezTo>
                                        <a:cubicBezTo>
                                          <a:pt x="78468" y="114776"/>
                                          <a:pt x="79420" y="109061"/>
                                          <a:pt x="81325" y="103346"/>
                                        </a:cubicBezTo>
                                        <a:cubicBezTo>
                                          <a:pt x="81325" y="102394"/>
                                          <a:pt x="82277" y="100489"/>
                                          <a:pt x="82277" y="99536"/>
                                        </a:cubicBezTo>
                                        <a:lnTo>
                                          <a:pt x="82277" y="97631"/>
                                        </a:lnTo>
                                        <a:lnTo>
                                          <a:pt x="82277" y="95726"/>
                                        </a:lnTo>
                                        <a:cubicBezTo>
                                          <a:pt x="82277" y="94774"/>
                                          <a:pt x="82277" y="92869"/>
                                          <a:pt x="83230" y="91916"/>
                                        </a:cubicBezTo>
                                        <a:lnTo>
                                          <a:pt x="83230" y="88106"/>
                                        </a:lnTo>
                                        <a:cubicBezTo>
                                          <a:pt x="83230" y="85249"/>
                                          <a:pt x="83230" y="82391"/>
                                          <a:pt x="83230" y="79534"/>
                                        </a:cubicBezTo>
                                        <a:cubicBezTo>
                                          <a:pt x="83230" y="78581"/>
                                          <a:pt x="83230" y="76676"/>
                                          <a:pt x="83230" y="75724"/>
                                        </a:cubicBezTo>
                                        <a:cubicBezTo>
                                          <a:pt x="83230" y="74771"/>
                                          <a:pt x="83230" y="72866"/>
                                          <a:pt x="83230" y="71914"/>
                                        </a:cubicBezTo>
                                        <a:cubicBezTo>
                                          <a:pt x="83230" y="70961"/>
                                          <a:pt x="83230" y="69056"/>
                                          <a:pt x="83230" y="68104"/>
                                        </a:cubicBezTo>
                                        <a:cubicBezTo>
                                          <a:pt x="83230" y="67151"/>
                                          <a:pt x="83230" y="65246"/>
                                          <a:pt x="83230" y="64294"/>
                                        </a:cubicBezTo>
                                        <a:cubicBezTo>
                                          <a:pt x="83230" y="63341"/>
                                          <a:pt x="83230" y="61436"/>
                                          <a:pt x="82277" y="60484"/>
                                        </a:cubicBezTo>
                                        <a:cubicBezTo>
                                          <a:pt x="82277" y="59531"/>
                                          <a:pt x="82277" y="59531"/>
                                          <a:pt x="82277" y="58579"/>
                                        </a:cubicBezTo>
                                        <a:cubicBezTo>
                                          <a:pt x="82277" y="57626"/>
                                          <a:pt x="82277" y="57626"/>
                                          <a:pt x="82277" y="56674"/>
                                        </a:cubicBezTo>
                                        <a:cubicBezTo>
                                          <a:pt x="81325" y="51911"/>
                                          <a:pt x="79420" y="47149"/>
                                          <a:pt x="78468" y="42386"/>
                                        </a:cubicBezTo>
                                        <a:cubicBezTo>
                                          <a:pt x="77515" y="40481"/>
                                          <a:pt x="76562" y="37624"/>
                                          <a:pt x="75610" y="35719"/>
                                        </a:cubicBezTo>
                                        <a:cubicBezTo>
                                          <a:pt x="74658" y="33814"/>
                                          <a:pt x="73705" y="31909"/>
                                          <a:pt x="72752" y="30004"/>
                                        </a:cubicBezTo>
                                        <a:cubicBezTo>
                                          <a:pt x="71800" y="28099"/>
                                          <a:pt x="70848" y="26194"/>
                                          <a:pt x="69895" y="25241"/>
                                        </a:cubicBezTo>
                                        <a:cubicBezTo>
                                          <a:pt x="68943" y="23336"/>
                                          <a:pt x="67990" y="22384"/>
                                          <a:pt x="67037" y="20479"/>
                                        </a:cubicBezTo>
                                        <a:cubicBezTo>
                                          <a:pt x="66085" y="19526"/>
                                          <a:pt x="65133" y="17621"/>
                                          <a:pt x="64180" y="16669"/>
                                        </a:cubicBezTo>
                                        <a:cubicBezTo>
                                          <a:pt x="64180" y="15716"/>
                                          <a:pt x="63227" y="15716"/>
                                          <a:pt x="63227" y="14764"/>
                                        </a:cubicBezTo>
                                        <a:cubicBezTo>
                                          <a:pt x="63227" y="13811"/>
                                          <a:pt x="62275" y="13811"/>
                                          <a:pt x="62275" y="12859"/>
                                        </a:cubicBezTo>
                                        <a:cubicBezTo>
                                          <a:pt x="59418" y="9049"/>
                                          <a:pt x="57512" y="7144"/>
                                          <a:pt x="57512" y="7144"/>
                                        </a:cubicBezTo>
                                        <a:cubicBezTo>
                                          <a:pt x="57512" y="7144"/>
                                          <a:pt x="58465" y="9049"/>
                                          <a:pt x="60370" y="13811"/>
                                        </a:cubicBezTo>
                                        <a:cubicBezTo>
                                          <a:pt x="60370" y="14764"/>
                                          <a:pt x="61323" y="14764"/>
                                          <a:pt x="61323" y="15716"/>
                                        </a:cubicBezTo>
                                        <a:cubicBezTo>
                                          <a:pt x="61323" y="16669"/>
                                          <a:pt x="61323" y="16669"/>
                                          <a:pt x="62275" y="17621"/>
                                        </a:cubicBezTo>
                                        <a:cubicBezTo>
                                          <a:pt x="63227" y="18574"/>
                                          <a:pt x="63227" y="20479"/>
                                          <a:pt x="64180" y="21431"/>
                                        </a:cubicBezTo>
                                        <a:cubicBezTo>
                                          <a:pt x="65133" y="23336"/>
                                          <a:pt x="65133" y="24289"/>
                                          <a:pt x="66085" y="26194"/>
                                        </a:cubicBezTo>
                                        <a:cubicBezTo>
                                          <a:pt x="67037" y="28099"/>
                                          <a:pt x="67037" y="30004"/>
                                          <a:pt x="67990" y="31909"/>
                                        </a:cubicBezTo>
                                        <a:cubicBezTo>
                                          <a:pt x="67990" y="33814"/>
                                          <a:pt x="68943" y="35719"/>
                                          <a:pt x="68943" y="37624"/>
                                        </a:cubicBezTo>
                                        <a:cubicBezTo>
                                          <a:pt x="68943" y="39529"/>
                                          <a:pt x="69895" y="41434"/>
                                          <a:pt x="69895" y="44291"/>
                                        </a:cubicBezTo>
                                        <a:cubicBezTo>
                                          <a:pt x="70848" y="48101"/>
                                          <a:pt x="70848" y="52864"/>
                                          <a:pt x="70848" y="57626"/>
                                        </a:cubicBezTo>
                                        <a:cubicBezTo>
                                          <a:pt x="70848" y="58579"/>
                                          <a:pt x="70848" y="58579"/>
                                          <a:pt x="70848" y="59531"/>
                                        </a:cubicBezTo>
                                        <a:cubicBezTo>
                                          <a:pt x="67990" y="55721"/>
                                          <a:pt x="67990" y="56674"/>
                                          <a:pt x="67990" y="5667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reeform: Shape 2119"/>
                                <wps:cNvSpPr/>
                                <wps:spPr>
                                  <a:xfrm>
                                    <a:off x="3390496" y="287091"/>
                                    <a:ext cx="180975" cy="76200"/>
                                  </a:xfrm>
                                  <a:custGeom>
                                    <a:avLst/>
                                    <a:gdLst>
                                      <a:gd name="connsiteX0" fmla="*/ 178998 w 180975"/>
                                      <a:gd name="connsiteY0" fmla="*/ 44780 h 76200"/>
                                      <a:gd name="connsiteX1" fmla="*/ 177093 w 180975"/>
                                      <a:gd name="connsiteY1" fmla="*/ 45733 h 76200"/>
                                      <a:gd name="connsiteX2" fmla="*/ 173283 w 180975"/>
                                      <a:gd name="connsiteY2" fmla="*/ 47638 h 76200"/>
                                      <a:gd name="connsiteX3" fmla="*/ 168521 w 180975"/>
                                      <a:gd name="connsiteY3" fmla="*/ 49542 h 76200"/>
                                      <a:gd name="connsiteX4" fmla="*/ 163758 w 180975"/>
                                      <a:gd name="connsiteY4" fmla="*/ 51448 h 76200"/>
                                      <a:gd name="connsiteX5" fmla="*/ 158043 w 180975"/>
                                      <a:gd name="connsiteY5" fmla="*/ 53353 h 76200"/>
                                      <a:gd name="connsiteX6" fmla="*/ 152328 w 180975"/>
                                      <a:gd name="connsiteY6" fmla="*/ 55258 h 76200"/>
                                      <a:gd name="connsiteX7" fmla="*/ 138993 w 180975"/>
                                      <a:gd name="connsiteY7" fmla="*/ 57163 h 76200"/>
                                      <a:gd name="connsiteX8" fmla="*/ 137088 w 180975"/>
                                      <a:gd name="connsiteY8" fmla="*/ 57163 h 76200"/>
                                      <a:gd name="connsiteX9" fmla="*/ 135183 w 180975"/>
                                      <a:gd name="connsiteY9" fmla="*/ 57163 h 76200"/>
                                      <a:gd name="connsiteX10" fmla="*/ 131373 w 180975"/>
                                      <a:gd name="connsiteY10" fmla="*/ 57163 h 76200"/>
                                      <a:gd name="connsiteX11" fmla="*/ 127563 w 180975"/>
                                      <a:gd name="connsiteY11" fmla="*/ 57163 h 76200"/>
                                      <a:gd name="connsiteX12" fmla="*/ 123753 w 180975"/>
                                      <a:gd name="connsiteY12" fmla="*/ 57163 h 76200"/>
                                      <a:gd name="connsiteX13" fmla="*/ 119943 w 180975"/>
                                      <a:gd name="connsiteY13" fmla="*/ 57163 h 76200"/>
                                      <a:gd name="connsiteX14" fmla="*/ 116133 w 180975"/>
                                      <a:gd name="connsiteY14" fmla="*/ 57163 h 76200"/>
                                      <a:gd name="connsiteX15" fmla="*/ 109466 w 180975"/>
                                      <a:gd name="connsiteY15" fmla="*/ 56210 h 76200"/>
                                      <a:gd name="connsiteX16" fmla="*/ 105656 w 180975"/>
                                      <a:gd name="connsiteY16" fmla="*/ 55258 h 76200"/>
                                      <a:gd name="connsiteX17" fmla="*/ 101846 w 180975"/>
                                      <a:gd name="connsiteY17" fmla="*/ 54305 h 76200"/>
                                      <a:gd name="connsiteX18" fmla="*/ 99941 w 180975"/>
                                      <a:gd name="connsiteY18" fmla="*/ 53353 h 76200"/>
                                      <a:gd name="connsiteX19" fmla="*/ 98036 w 180975"/>
                                      <a:gd name="connsiteY19" fmla="*/ 52400 h 76200"/>
                                      <a:gd name="connsiteX20" fmla="*/ 95178 w 180975"/>
                                      <a:gd name="connsiteY20" fmla="*/ 51448 h 76200"/>
                                      <a:gd name="connsiteX21" fmla="*/ 82796 w 180975"/>
                                      <a:gd name="connsiteY21" fmla="*/ 45733 h 76200"/>
                                      <a:gd name="connsiteX22" fmla="*/ 71366 w 180975"/>
                                      <a:gd name="connsiteY22" fmla="*/ 39065 h 76200"/>
                                      <a:gd name="connsiteX23" fmla="*/ 40886 w 180975"/>
                                      <a:gd name="connsiteY23" fmla="*/ 11442 h 76200"/>
                                      <a:gd name="connsiteX24" fmla="*/ 12311 w 180975"/>
                                      <a:gd name="connsiteY24" fmla="*/ 15253 h 76200"/>
                                      <a:gd name="connsiteX25" fmla="*/ 14216 w 180975"/>
                                      <a:gd name="connsiteY25" fmla="*/ 44780 h 76200"/>
                                      <a:gd name="connsiteX26" fmla="*/ 26598 w 180975"/>
                                      <a:gd name="connsiteY26" fmla="*/ 52400 h 76200"/>
                                      <a:gd name="connsiteX27" fmla="*/ 35171 w 180975"/>
                                      <a:gd name="connsiteY27" fmla="*/ 57163 h 76200"/>
                                      <a:gd name="connsiteX28" fmla="*/ 45648 w 180975"/>
                                      <a:gd name="connsiteY28" fmla="*/ 61925 h 76200"/>
                                      <a:gd name="connsiteX29" fmla="*/ 58983 w 180975"/>
                                      <a:gd name="connsiteY29" fmla="*/ 66688 h 76200"/>
                                      <a:gd name="connsiteX30" fmla="*/ 74223 w 180975"/>
                                      <a:gd name="connsiteY30" fmla="*/ 71450 h 76200"/>
                                      <a:gd name="connsiteX31" fmla="*/ 90416 w 180975"/>
                                      <a:gd name="connsiteY31" fmla="*/ 74308 h 76200"/>
                                      <a:gd name="connsiteX32" fmla="*/ 94226 w 180975"/>
                                      <a:gd name="connsiteY32" fmla="*/ 74308 h 76200"/>
                                      <a:gd name="connsiteX33" fmla="*/ 96131 w 180975"/>
                                      <a:gd name="connsiteY33" fmla="*/ 74308 h 76200"/>
                                      <a:gd name="connsiteX34" fmla="*/ 98036 w 180975"/>
                                      <a:gd name="connsiteY34" fmla="*/ 74308 h 76200"/>
                                      <a:gd name="connsiteX35" fmla="*/ 102798 w 180975"/>
                                      <a:gd name="connsiteY35" fmla="*/ 74308 h 76200"/>
                                      <a:gd name="connsiteX36" fmla="*/ 106608 w 180975"/>
                                      <a:gd name="connsiteY36" fmla="*/ 74308 h 76200"/>
                                      <a:gd name="connsiteX37" fmla="*/ 115181 w 180975"/>
                                      <a:gd name="connsiteY37" fmla="*/ 74308 h 76200"/>
                                      <a:gd name="connsiteX38" fmla="*/ 118991 w 180975"/>
                                      <a:gd name="connsiteY38" fmla="*/ 74308 h 76200"/>
                                      <a:gd name="connsiteX39" fmla="*/ 122801 w 180975"/>
                                      <a:gd name="connsiteY39" fmla="*/ 73355 h 76200"/>
                                      <a:gd name="connsiteX40" fmla="*/ 126611 w 180975"/>
                                      <a:gd name="connsiteY40" fmla="*/ 72403 h 76200"/>
                                      <a:gd name="connsiteX41" fmla="*/ 130421 w 180975"/>
                                      <a:gd name="connsiteY41" fmla="*/ 71450 h 76200"/>
                                      <a:gd name="connsiteX42" fmla="*/ 134231 w 180975"/>
                                      <a:gd name="connsiteY42" fmla="*/ 70498 h 76200"/>
                                      <a:gd name="connsiteX43" fmla="*/ 136136 w 180975"/>
                                      <a:gd name="connsiteY43" fmla="*/ 69545 h 76200"/>
                                      <a:gd name="connsiteX44" fmla="*/ 138041 w 180975"/>
                                      <a:gd name="connsiteY44" fmla="*/ 68592 h 76200"/>
                                      <a:gd name="connsiteX45" fmla="*/ 151376 w 180975"/>
                                      <a:gd name="connsiteY45" fmla="*/ 62878 h 76200"/>
                                      <a:gd name="connsiteX46" fmla="*/ 157091 w 180975"/>
                                      <a:gd name="connsiteY46" fmla="*/ 60020 h 76200"/>
                                      <a:gd name="connsiteX47" fmla="*/ 162806 w 180975"/>
                                      <a:gd name="connsiteY47" fmla="*/ 56210 h 76200"/>
                                      <a:gd name="connsiteX48" fmla="*/ 167568 w 180975"/>
                                      <a:gd name="connsiteY48" fmla="*/ 52400 h 76200"/>
                                      <a:gd name="connsiteX49" fmla="*/ 171378 w 180975"/>
                                      <a:gd name="connsiteY49" fmla="*/ 49542 h 76200"/>
                                      <a:gd name="connsiteX50" fmla="*/ 175188 w 180975"/>
                                      <a:gd name="connsiteY50" fmla="*/ 46685 h 76200"/>
                                      <a:gd name="connsiteX51" fmla="*/ 177093 w 180975"/>
                                      <a:gd name="connsiteY51" fmla="*/ 45733 h 76200"/>
                                      <a:gd name="connsiteX52" fmla="*/ 178046 w 180975"/>
                                      <a:gd name="connsiteY52" fmla="*/ 44780 h 76200"/>
                                      <a:gd name="connsiteX53" fmla="*/ 182808 w 180975"/>
                                      <a:gd name="connsiteY53" fmla="*/ 40017 h 76200"/>
                                      <a:gd name="connsiteX54" fmla="*/ 177093 w 180975"/>
                                      <a:gd name="connsiteY54" fmla="*/ 43828 h 76200"/>
                                      <a:gd name="connsiteX55" fmla="*/ 178998 w 180975"/>
                                      <a:gd name="connsiteY55" fmla="*/ 44780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80975" h="76200">
                                        <a:moveTo>
                                          <a:pt x="178998" y="44780"/>
                                        </a:moveTo>
                                        <a:cubicBezTo>
                                          <a:pt x="178046" y="44780"/>
                                          <a:pt x="178046" y="45733"/>
                                          <a:pt x="177093" y="45733"/>
                                        </a:cubicBezTo>
                                        <a:cubicBezTo>
                                          <a:pt x="176141" y="46685"/>
                                          <a:pt x="174236" y="46685"/>
                                          <a:pt x="173283" y="47638"/>
                                        </a:cubicBezTo>
                                        <a:cubicBezTo>
                                          <a:pt x="172331" y="48590"/>
                                          <a:pt x="170426" y="48590"/>
                                          <a:pt x="168521" y="49542"/>
                                        </a:cubicBezTo>
                                        <a:cubicBezTo>
                                          <a:pt x="166616" y="50495"/>
                                          <a:pt x="165663" y="50495"/>
                                          <a:pt x="163758" y="51448"/>
                                        </a:cubicBezTo>
                                        <a:cubicBezTo>
                                          <a:pt x="161853" y="52400"/>
                                          <a:pt x="159948" y="52400"/>
                                          <a:pt x="158043" y="53353"/>
                                        </a:cubicBezTo>
                                        <a:cubicBezTo>
                                          <a:pt x="156138" y="54305"/>
                                          <a:pt x="154233" y="54305"/>
                                          <a:pt x="152328" y="55258"/>
                                        </a:cubicBezTo>
                                        <a:cubicBezTo>
                                          <a:pt x="148518" y="56210"/>
                                          <a:pt x="143756" y="57163"/>
                                          <a:pt x="138993" y="57163"/>
                                        </a:cubicBezTo>
                                        <a:cubicBezTo>
                                          <a:pt x="138041" y="57163"/>
                                          <a:pt x="138041" y="57163"/>
                                          <a:pt x="137088" y="57163"/>
                                        </a:cubicBezTo>
                                        <a:cubicBezTo>
                                          <a:pt x="136136" y="57163"/>
                                          <a:pt x="136136" y="57163"/>
                                          <a:pt x="135183" y="57163"/>
                                        </a:cubicBezTo>
                                        <a:cubicBezTo>
                                          <a:pt x="134231" y="57163"/>
                                          <a:pt x="133278" y="57163"/>
                                          <a:pt x="131373" y="57163"/>
                                        </a:cubicBezTo>
                                        <a:cubicBezTo>
                                          <a:pt x="130421" y="57163"/>
                                          <a:pt x="129468" y="57163"/>
                                          <a:pt x="127563" y="57163"/>
                                        </a:cubicBezTo>
                                        <a:cubicBezTo>
                                          <a:pt x="126611" y="57163"/>
                                          <a:pt x="125658" y="57163"/>
                                          <a:pt x="123753" y="57163"/>
                                        </a:cubicBezTo>
                                        <a:cubicBezTo>
                                          <a:pt x="122801" y="57163"/>
                                          <a:pt x="121848" y="57163"/>
                                          <a:pt x="119943" y="57163"/>
                                        </a:cubicBezTo>
                                        <a:cubicBezTo>
                                          <a:pt x="118991" y="57163"/>
                                          <a:pt x="118038" y="57163"/>
                                          <a:pt x="116133" y="57163"/>
                                        </a:cubicBezTo>
                                        <a:cubicBezTo>
                                          <a:pt x="114228" y="57163"/>
                                          <a:pt x="111371" y="56210"/>
                                          <a:pt x="109466" y="56210"/>
                                        </a:cubicBezTo>
                                        <a:lnTo>
                                          <a:pt x="105656" y="55258"/>
                                        </a:lnTo>
                                        <a:cubicBezTo>
                                          <a:pt x="104703" y="55258"/>
                                          <a:pt x="103751" y="54305"/>
                                          <a:pt x="101846" y="54305"/>
                                        </a:cubicBezTo>
                                        <a:lnTo>
                                          <a:pt x="99941" y="53353"/>
                                        </a:lnTo>
                                        <a:lnTo>
                                          <a:pt x="98036" y="52400"/>
                                        </a:lnTo>
                                        <a:cubicBezTo>
                                          <a:pt x="97083" y="52400"/>
                                          <a:pt x="96131" y="51448"/>
                                          <a:pt x="95178" y="51448"/>
                                        </a:cubicBezTo>
                                        <a:cubicBezTo>
                                          <a:pt x="90416" y="49542"/>
                                          <a:pt x="86606" y="47638"/>
                                          <a:pt x="82796" y="45733"/>
                                        </a:cubicBezTo>
                                        <a:cubicBezTo>
                                          <a:pt x="78986" y="43828"/>
                                          <a:pt x="75176" y="40970"/>
                                          <a:pt x="71366" y="39065"/>
                                        </a:cubicBezTo>
                                        <a:cubicBezTo>
                                          <a:pt x="55173" y="29540"/>
                                          <a:pt x="43743" y="13348"/>
                                          <a:pt x="40886" y="11442"/>
                                        </a:cubicBezTo>
                                        <a:cubicBezTo>
                                          <a:pt x="32313" y="4775"/>
                                          <a:pt x="19931" y="5728"/>
                                          <a:pt x="12311" y="15253"/>
                                        </a:cubicBezTo>
                                        <a:cubicBezTo>
                                          <a:pt x="4691" y="24778"/>
                                          <a:pt x="5643" y="37160"/>
                                          <a:pt x="14216" y="44780"/>
                                        </a:cubicBezTo>
                                        <a:cubicBezTo>
                                          <a:pt x="16121" y="45733"/>
                                          <a:pt x="24693" y="51448"/>
                                          <a:pt x="26598" y="52400"/>
                                        </a:cubicBezTo>
                                        <a:cubicBezTo>
                                          <a:pt x="28503" y="53353"/>
                                          <a:pt x="31361" y="55258"/>
                                          <a:pt x="35171" y="57163"/>
                                        </a:cubicBezTo>
                                        <a:cubicBezTo>
                                          <a:pt x="38028" y="59067"/>
                                          <a:pt x="41838" y="60973"/>
                                          <a:pt x="45648" y="61925"/>
                                        </a:cubicBezTo>
                                        <a:cubicBezTo>
                                          <a:pt x="49458" y="63830"/>
                                          <a:pt x="54221" y="65735"/>
                                          <a:pt x="58983" y="66688"/>
                                        </a:cubicBezTo>
                                        <a:cubicBezTo>
                                          <a:pt x="63746" y="68592"/>
                                          <a:pt x="68508" y="69545"/>
                                          <a:pt x="74223" y="71450"/>
                                        </a:cubicBezTo>
                                        <a:cubicBezTo>
                                          <a:pt x="78986" y="72403"/>
                                          <a:pt x="84701" y="73355"/>
                                          <a:pt x="90416" y="74308"/>
                                        </a:cubicBezTo>
                                        <a:cubicBezTo>
                                          <a:pt x="91368" y="74308"/>
                                          <a:pt x="93273" y="74308"/>
                                          <a:pt x="94226" y="74308"/>
                                        </a:cubicBezTo>
                                        <a:lnTo>
                                          <a:pt x="96131" y="74308"/>
                                        </a:lnTo>
                                        <a:lnTo>
                                          <a:pt x="98036" y="74308"/>
                                        </a:lnTo>
                                        <a:cubicBezTo>
                                          <a:pt x="98988" y="74308"/>
                                          <a:pt x="100893" y="74308"/>
                                          <a:pt x="102798" y="74308"/>
                                        </a:cubicBezTo>
                                        <a:lnTo>
                                          <a:pt x="106608" y="74308"/>
                                        </a:lnTo>
                                        <a:cubicBezTo>
                                          <a:pt x="109466" y="74308"/>
                                          <a:pt x="112323" y="74308"/>
                                          <a:pt x="115181" y="74308"/>
                                        </a:cubicBezTo>
                                        <a:cubicBezTo>
                                          <a:pt x="116133" y="74308"/>
                                          <a:pt x="118038" y="74308"/>
                                          <a:pt x="118991" y="74308"/>
                                        </a:cubicBezTo>
                                        <a:cubicBezTo>
                                          <a:pt x="119943" y="74308"/>
                                          <a:pt x="121848" y="74308"/>
                                          <a:pt x="122801" y="73355"/>
                                        </a:cubicBezTo>
                                        <a:cubicBezTo>
                                          <a:pt x="123753" y="73355"/>
                                          <a:pt x="125658" y="72403"/>
                                          <a:pt x="126611" y="72403"/>
                                        </a:cubicBezTo>
                                        <a:cubicBezTo>
                                          <a:pt x="127563" y="72403"/>
                                          <a:pt x="129468" y="71450"/>
                                          <a:pt x="130421" y="71450"/>
                                        </a:cubicBezTo>
                                        <a:cubicBezTo>
                                          <a:pt x="131373" y="71450"/>
                                          <a:pt x="133278" y="70498"/>
                                          <a:pt x="134231" y="70498"/>
                                        </a:cubicBezTo>
                                        <a:cubicBezTo>
                                          <a:pt x="135183" y="70498"/>
                                          <a:pt x="135183" y="70498"/>
                                          <a:pt x="136136" y="69545"/>
                                        </a:cubicBezTo>
                                        <a:cubicBezTo>
                                          <a:pt x="137088" y="69545"/>
                                          <a:pt x="137088" y="69545"/>
                                          <a:pt x="138041" y="68592"/>
                                        </a:cubicBezTo>
                                        <a:cubicBezTo>
                                          <a:pt x="142803" y="66688"/>
                                          <a:pt x="147566" y="64783"/>
                                          <a:pt x="151376" y="62878"/>
                                        </a:cubicBezTo>
                                        <a:cubicBezTo>
                                          <a:pt x="153281" y="61925"/>
                                          <a:pt x="155186" y="60973"/>
                                          <a:pt x="157091" y="60020"/>
                                        </a:cubicBezTo>
                                        <a:cubicBezTo>
                                          <a:pt x="158996" y="59067"/>
                                          <a:pt x="160901" y="58115"/>
                                          <a:pt x="162806" y="56210"/>
                                        </a:cubicBezTo>
                                        <a:cubicBezTo>
                                          <a:pt x="164711" y="55258"/>
                                          <a:pt x="165663" y="54305"/>
                                          <a:pt x="167568" y="52400"/>
                                        </a:cubicBezTo>
                                        <a:cubicBezTo>
                                          <a:pt x="169473" y="51448"/>
                                          <a:pt x="170426" y="50495"/>
                                          <a:pt x="171378" y="49542"/>
                                        </a:cubicBezTo>
                                        <a:cubicBezTo>
                                          <a:pt x="172331" y="48590"/>
                                          <a:pt x="173283" y="47638"/>
                                          <a:pt x="175188" y="46685"/>
                                        </a:cubicBezTo>
                                        <a:cubicBezTo>
                                          <a:pt x="176141" y="46685"/>
                                          <a:pt x="176141" y="45733"/>
                                          <a:pt x="177093" y="45733"/>
                                        </a:cubicBezTo>
                                        <a:cubicBezTo>
                                          <a:pt x="178046" y="45733"/>
                                          <a:pt x="178046" y="44780"/>
                                          <a:pt x="178046" y="44780"/>
                                        </a:cubicBezTo>
                                        <a:cubicBezTo>
                                          <a:pt x="180903" y="41923"/>
                                          <a:pt x="182808" y="40017"/>
                                          <a:pt x="182808" y="40017"/>
                                        </a:cubicBezTo>
                                        <a:cubicBezTo>
                                          <a:pt x="182808" y="40017"/>
                                          <a:pt x="180903" y="40970"/>
                                          <a:pt x="177093" y="43828"/>
                                        </a:cubicBezTo>
                                        <a:cubicBezTo>
                                          <a:pt x="179951" y="44780"/>
                                          <a:pt x="178998" y="44780"/>
                                          <a:pt x="178998" y="447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reeform: Shape 2120"/>
                                <wps:cNvSpPr/>
                                <wps:spPr>
                                  <a:xfrm>
                                    <a:off x="3414713" y="124757"/>
                                    <a:ext cx="76200" cy="180975"/>
                                  </a:xfrm>
                                  <a:custGeom>
                                    <a:avLst/>
                                    <a:gdLst>
                                      <a:gd name="connsiteX0" fmla="*/ 9049 w 76200"/>
                                      <a:gd name="connsiteY0" fmla="*/ 85194 h 180975"/>
                                      <a:gd name="connsiteX1" fmla="*/ 10954 w 76200"/>
                                      <a:gd name="connsiteY1" fmla="*/ 101387 h 180975"/>
                                      <a:gd name="connsiteX2" fmla="*/ 11906 w 76200"/>
                                      <a:gd name="connsiteY2" fmla="*/ 105197 h 180975"/>
                                      <a:gd name="connsiteX3" fmla="*/ 11906 w 76200"/>
                                      <a:gd name="connsiteY3" fmla="*/ 107102 h 180975"/>
                                      <a:gd name="connsiteX4" fmla="*/ 12859 w 76200"/>
                                      <a:gd name="connsiteY4" fmla="*/ 109007 h 180975"/>
                                      <a:gd name="connsiteX5" fmla="*/ 13811 w 76200"/>
                                      <a:gd name="connsiteY5" fmla="*/ 112817 h 180975"/>
                                      <a:gd name="connsiteX6" fmla="*/ 14764 w 76200"/>
                                      <a:gd name="connsiteY6" fmla="*/ 116627 h 180975"/>
                                      <a:gd name="connsiteX7" fmla="*/ 17621 w 76200"/>
                                      <a:gd name="connsiteY7" fmla="*/ 124247 h 180975"/>
                                      <a:gd name="connsiteX8" fmla="*/ 19526 w 76200"/>
                                      <a:gd name="connsiteY8" fmla="*/ 128057 h 180975"/>
                                      <a:gd name="connsiteX9" fmla="*/ 21431 w 76200"/>
                                      <a:gd name="connsiteY9" fmla="*/ 131867 h 180975"/>
                                      <a:gd name="connsiteX10" fmla="*/ 23336 w 76200"/>
                                      <a:gd name="connsiteY10" fmla="*/ 135677 h 180975"/>
                                      <a:gd name="connsiteX11" fmla="*/ 25241 w 76200"/>
                                      <a:gd name="connsiteY11" fmla="*/ 139487 h 180975"/>
                                      <a:gd name="connsiteX12" fmla="*/ 27146 w 76200"/>
                                      <a:gd name="connsiteY12" fmla="*/ 143297 h 180975"/>
                                      <a:gd name="connsiteX13" fmla="*/ 28099 w 76200"/>
                                      <a:gd name="connsiteY13" fmla="*/ 145202 h 180975"/>
                                      <a:gd name="connsiteX14" fmla="*/ 29051 w 76200"/>
                                      <a:gd name="connsiteY14" fmla="*/ 147107 h 180975"/>
                                      <a:gd name="connsiteX15" fmla="*/ 38576 w 76200"/>
                                      <a:gd name="connsiteY15" fmla="*/ 158537 h 180975"/>
                                      <a:gd name="connsiteX16" fmla="*/ 43339 w 76200"/>
                                      <a:gd name="connsiteY16" fmla="*/ 163299 h 180975"/>
                                      <a:gd name="connsiteX17" fmla="*/ 48101 w 76200"/>
                                      <a:gd name="connsiteY17" fmla="*/ 167109 h 180975"/>
                                      <a:gd name="connsiteX18" fmla="*/ 52864 w 76200"/>
                                      <a:gd name="connsiteY18" fmla="*/ 170919 h 180975"/>
                                      <a:gd name="connsiteX19" fmla="*/ 56674 w 76200"/>
                                      <a:gd name="connsiteY19" fmla="*/ 173777 h 180975"/>
                                      <a:gd name="connsiteX20" fmla="*/ 60484 w 76200"/>
                                      <a:gd name="connsiteY20" fmla="*/ 176634 h 180975"/>
                                      <a:gd name="connsiteX21" fmla="*/ 62389 w 76200"/>
                                      <a:gd name="connsiteY21" fmla="*/ 177587 h 180975"/>
                                      <a:gd name="connsiteX22" fmla="*/ 64294 w 76200"/>
                                      <a:gd name="connsiteY22" fmla="*/ 178539 h 180975"/>
                                      <a:gd name="connsiteX23" fmla="*/ 70961 w 76200"/>
                                      <a:gd name="connsiteY23" fmla="*/ 182349 h 180975"/>
                                      <a:gd name="connsiteX24" fmla="*/ 65246 w 76200"/>
                                      <a:gd name="connsiteY24" fmla="*/ 177587 h 180975"/>
                                      <a:gd name="connsiteX25" fmla="*/ 64294 w 76200"/>
                                      <a:gd name="connsiteY25" fmla="*/ 176634 h 180975"/>
                                      <a:gd name="connsiteX26" fmla="*/ 63341 w 76200"/>
                                      <a:gd name="connsiteY26" fmla="*/ 175682 h 180975"/>
                                      <a:gd name="connsiteX27" fmla="*/ 60484 w 76200"/>
                                      <a:gd name="connsiteY27" fmla="*/ 172824 h 180975"/>
                                      <a:gd name="connsiteX28" fmla="*/ 57626 w 76200"/>
                                      <a:gd name="connsiteY28" fmla="*/ 169014 h 180975"/>
                                      <a:gd name="connsiteX29" fmla="*/ 53816 w 76200"/>
                                      <a:gd name="connsiteY29" fmla="*/ 165204 h 180975"/>
                                      <a:gd name="connsiteX30" fmla="*/ 50006 w 76200"/>
                                      <a:gd name="connsiteY30" fmla="*/ 160442 h 180975"/>
                                      <a:gd name="connsiteX31" fmla="*/ 47149 w 76200"/>
                                      <a:gd name="connsiteY31" fmla="*/ 154727 h 180975"/>
                                      <a:gd name="connsiteX32" fmla="*/ 41434 w 76200"/>
                                      <a:gd name="connsiteY32" fmla="*/ 142344 h 180975"/>
                                      <a:gd name="connsiteX33" fmla="*/ 40481 w 76200"/>
                                      <a:gd name="connsiteY33" fmla="*/ 140439 h 180975"/>
                                      <a:gd name="connsiteX34" fmla="*/ 39529 w 76200"/>
                                      <a:gd name="connsiteY34" fmla="*/ 138534 h 180975"/>
                                      <a:gd name="connsiteX35" fmla="*/ 38576 w 76200"/>
                                      <a:gd name="connsiteY35" fmla="*/ 135677 h 180975"/>
                                      <a:gd name="connsiteX36" fmla="*/ 37624 w 76200"/>
                                      <a:gd name="connsiteY36" fmla="*/ 131867 h 180975"/>
                                      <a:gd name="connsiteX37" fmla="*/ 36671 w 76200"/>
                                      <a:gd name="connsiteY37" fmla="*/ 128057 h 180975"/>
                                      <a:gd name="connsiteX38" fmla="*/ 35719 w 76200"/>
                                      <a:gd name="connsiteY38" fmla="*/ 124247 h 180975"/>
                                      <a:gd name="connsiteX39" fmla="*/ 34766 w 76200"/>
                                      <a:gd name="connsiteY39" fmla="*/ 120437 h 180975"/>
                                      <a:gd name="connsiteX40" fmla="*/ 33814 w 76200"/>
                                      <a:gd name="connsiteY40" fmla="*/ 113769 h 180975"/>
                                      <a:gd name="connsiteX41" fmla="*/ 33814 w 76200"/>
                                      <a:gd name="connsiteY41" fmla="*/ 109959 h 180975"/>
                                      <a:gd name="connsiteX42" fmla="*/ 33814 w 76200"/>
                                      <a:gd name="connsiteY42" fmla="*/ 106149 h 180975"/>
                                      <a:gd name="connsiteX43" fmla="*/ 33814 w 76200"/>
                                      <a:gd name="connsiteY43" fmla="*/ 104244 h 180975"/>
                                      <a:gd name="connsiteX44" fmla="*/ 33814 w 76200"/>
                                      <a:gd name="connsiteY44" fmla="*/ 102339 h 180975"/>
                                      <a:gd name="connsiteX45" fmla="*/ 33814 w 76200"/>
                                      <a:gd name="connsiteY45" fmla="*/ 98529 h 180975"/>
                                      <a:gd name="connsiteX46" fmla="*/ 35719 w 76200"/>
                                      <a:gd name="connsiteY46" fmla="*/ 85194 h 180975"/>
                                      <a:gd name="connsiteX47" fmla="*/ 38576 w 76200"/>
                                      <a:gd name="connsiteY47" fmla="*/ 72812 h 180975"/>
                                      <a:gd name="connsiteX48" fmla="*/ 55721 w 76200"/>
                                      <a:gd name="connsiteY48" fmla="*/ 35664 h 180975"/>
                                      <a:gd name="connsiteX49" fmla="*/ 43339 w 76200"/>
                                      <a:gd name="connsiteY49" fmla="*/ 8994 h 180975"/>
                                      <a:gd name="connsiteX50" fmla="*/ 15716 w 76200"/>
                                      <a:gd name="connsiteY50" fmla="*/ 19472 h 180975"/>
                                      <a:gd name="connsiteX51" fmla="*/ 11906 w 76200"/>
                                      <a:gd name="connsiteY51" fmla="*/ 33759 h 180975"/>
                                      <a:gd name="connsiteX52" fmla="*/ 10001 w 76200"/>
                                      <a:gd name="connsiteY52" fmla="*/ 43284 h 180975"/>
                                      <a:gd name="connsiteX53" fmla="*/ 8096 w 76200"/>
                                      <a:gd name="connsiteY53" fmla="*/ 54714 h 180975"/>
                                      <a:gd name="connsiteX54" fmla="*/ 7144 w 76200"/>
                                      <a:gd name="connsiteY54" fmla="*/ 69002 h 180975"/>
                                      <a:gd name="connsiteX55" fmla="*/ 9049 w 76200"/>
                                      <a:gd name="connsiteY55" fmla="*/ 8519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9049" y="85194"/>
                                        </a:moveTo>
                                        <a:cubicBezTo>
                                          <a:pt x="9049" y="90909"/>
                                          <a:pt x="10001" y="95672"/>
                                          <a:pt x="10954" y="101387"/>
                                        </a:cubicBezTo>
                                        <a:cubicBezTo>
                                          <a:pt x="10954" y="102339"/>
                                          <a:pt x="11906" y="104244"/>
                                          <a:pt x="11906" y="105197"/>
                                        </a:cubicBezTo>
                                        <a:lnTo>
                                          <a:pt x="11906" y="107102"/>
                                        </a:lnTo>
                                        <a:lnTo>
                                          <a:pt x="12859" y="109007"/>
                                        </a:lnTo>
                                        <a:cubicBezTo>
                                          <a:pt x="12859" y="109959"/>
                                          <a:pt x="13811" y="111864"/>
                                          <a:pt x="13811" y="112817"/>
                                        </a:cubicBezTo>
                                        <a:lnTo>
                                          <a:pt x="14764" y="116627"/>
                                        </a:lnTo>
                                        <a:cubicBezTo>
                                          <a:pt x="15716" y="119484"/>
                                          <a:pt x="16669" y="122342"/>
                                          <a:pt x="17621" y="124247"/>
                                        </a:cubicBezTo>
                                        <a:cubicBezTo>
                                          <a:pt x="17621" y="125199"/>
                                          <a:pt x="18574" y="127104"/>
                                          <a:pt x="19526" y="128057"/>
                                        </a:cubicBezTo>
                                        <a:cubicBezTo>
                                          <a:pt x="20479" y="129009"/>
                                          <a:pt x="20479" y="130914"/>
                                          <a:pt x="21431" y="131867"/>
                                        </a:cubicBezTo>
                                        <a:cubicBezTo>
                                          <a:pt x="22384" y="132819"/>
                                          <a:pt x="22384" y="134724"/>
                                          <a:pt x="23336" y="135677"/>
                                        </a:cubicBezTo>
                                        <a:cubicBezTo>
                                          <a:pt x="24289" y="136629"/>
                                          <a:pt x="24289" y="138534"/>
                                          <a:pt x="25241" y="139487"/>
                                        </a:cubicBezTo>
                                        <a:cubicBezTo>
                                          <a:pt x="26194" y="140439"/>
                                          <a:pt x="27146" y="141392"/>
                                          <a:pt x="27146" y="143297"/>
                                        </a:cubicBezTo>
                                        <a:cubicBezTo>
                                          <a:pt x="27146" y="144249"/>
                                          <a:pt x="28099" y="144249"/>
                                          <a:pt x="28099" y="145202"/>
                                        </a:cubicBezTo>
                                        <a:cubicBezTo>
                                          <a:pt x="28099" y="146154"/>
                                          <a:pt x="29051" y="146154"/>
                                          <a:pt x="29051" y="147107"/>
                                        </a:cubicBezTo>
                                        <a:cubicBezTo>
                                          <a:pt x="31909" y="150917"/>
                                          <a:pt x="35719" y="155679"/>
                                          <a:pt x="38576" y="158537"/>
                                        </a:cubicBezTo>
                                        <a:cubicBezTo>
                                          <a:pt x="40481" y="160442"/>
                                          <a:pt x="41434" y="161394"/>
                                          <a:pt x="43339" y="163299"/>
                                        </a:cubicBezTo>
                                        <a:cubicBezTo>
                                          <a:pt x="45244" y="164252"/>
                                          <a:pt x="46196" y="166157"/>
                                          <a:pt x="48101" y="167109"/>
                                        </a:cubicBezTo>
                                        <a:cubicBezTo>
                                          <a:pt x="50006" y="168062"/>
                                          <a:pt x="50959" y="169014"/>
                                          <a:pt x="52864" y="170919"/>
                                        </a:cubicBezTo>
                                        <a:cubicBezTo>
                                          <a:pt x="54769" y="171872"/>
                                          <a:pt x="55721" y="172824"/>
                                          <a:pt x="56674" y="173777"/>
                                        </a:cubicBezTo>
                                        <a:cubicBezTo>
                                          <a:pt x="57626" y="174729"/>
                                          <a:pt x="59531" y="175682"/>
                                          <a:pt x="60484" y="176634"/>
                                        </a:cubicBezTo>
                                        <a:cubicBezTo>
                                          <a:pt x="61436" y="176634"/>
                                          <a:pt x="61436" y="177587"/>
                                          <a:pt x="62389" y="177587"/>
                                        </a:cubicBezTo>
                                        <a:cubicBezTo>
                                          <a:pt x="63341" y="177587"/>
                                          <a:pt x="63341" y="178539"/>
                                          <a:pt x="64294" y="178539"/>
                                        </a:cubicBezTo>
                                        <a:cubicBezTo>
                                          <a:pt x="68104" y="180444"/>
                                          <a:pt x="70961" y="182349"/>
                                          <a:pt x="70961" y="182349"/>
                                        </a:cubicBezTo>
                                        <a:cubicBezTo>
                                          <a:pt x="70961" y="182349"/>
                                          <a:pt x="69056" y="180444"/>
                                          <a:pt x="65246" y="177587"/>
                                        </a:cubicBezTo>
                                        <a:cubicBezTo>
                                          <a:pt x="65246" y="177587"/>
                                          <a:pt x="64294" y="176634"/>
                                          <a:pt x="64294" y="176634"/>
                                        </a:cubicBezTo>
                                        <a:cubicBezTo>
                                          <a:pt x="64294" y="176634"/>
                                          <a:pt x="63341" y="175682"/>
                                          <a:pt x="63341" y="175682"/>
                                        </a:cubicBezTo>
                                        <a:cubicBezTo>
                                          <a:pt x="62389" y="174729"/>
                                          <a:pt x="61436" y="173777"/>
                                          <a:pt x="60484" y="172824"/>
                                        </a:cubicBezTo>
                                        <a:cubicBezTo>
                                          <a:pt x="59531" y="171872"/>
                                          <a:pt x="58579" y="169967"/>
                                          <a:pt x="57626" y="169014"/>
                                        </a:cubicBezTo>
                                        <a:cubicBezTo>
                                          <a:pt x="56674" y="168062"/>
                                          <a:pt x="55721" y="166157"/>
                                          <a:pt x="53816" y="165204"/>
                                        </a:cubicBezTo>
                                        <a:cubicBezTo>
                                          <a:pt x="52864" y="163299"/>
                                          <a:pt x="51911" y="162347"/>
                                          <a:pt x="50006" y="160442"/>
                                        </a:cubicBezTo>
                                        <a:cubicBezTo>
                                          <a:pt x="49054" y="158537"/>
                                          <a:pt x="48101" y="156632"/>
                                          <a:pt x="47149" y="154727"/>
                                        </a:cubicBezTo>
                                        <a:cubicBezTo>
                                          <a:pt x="45244" y="150917"/>
                                          <a:pt x="43339" y="147107"/>
                                          <a:pt x="41434" y="142344"/>
                                        </a:cubicBezTo>
                                        <a:cubicBezTo>
                                          <a:pt x="41434" y="141392"/>
                                          <a:pt x="41434" y="141392"/>
                                          <a:pt x="40481" y="140439"/>
                                        </a:cubicBezTo>
                                        <a:cubicBezTo>
                                          <a:pt x="40481" y="139487"/>
                                          <a:pt x="40481" y="139487"/>
                                          <a:pt x="39529" y="138534"/>
                                        </a:cubicBezTo>
                                        <a:cubicBezTo>
                                          <a:pt x="39529" y="137582"/>
                                          <a:pt x="38576" y="136629"/>
                                          <a:pt x="38576" y="135677"/>
                                        </a:cubicBezTo>
                                        <a:cubicBezTo>
                                          <a:pt x="38576" y="134724"/>
                                          <a:pt x="37624" y="133772"/>
                                          <a:pt x="37624" y="131867"/>
                                        </a:cubicBezTo>
                                        <a:cubicBezTo>
                                          <a:pt x="37624" y="130914"/>
                                          <a:pt x="36671" y="129962"/>
                                          <a:pt x="36671" y="128057"/>
                                        </a:cubicBezTo>
                                        <a:cubicBezTo>
                                          <a:pt x="36671" y="127104"/>
                                          <a:pt x="36671" y="126152"/>
                                          <a:pt x="35719" y="124247"/>
                                        </a:cubicBezTo>
                                        <a:cubicBezTo>
                                          <a:pt x="35719" y="123294"/>
                                          <a:pt x="34766" y="122342"/>
                                          <a:pt x="34766" y="120437"/>
                                        </a:cubicBezTo>
                                        <a:cubicBezTo>
                                          <a:pt x="34766" y="118532"/>
                                          <a:pt x="33814" y="115674"/>
                                          <a:pt x="33814" y="113769"/>
                                        </a:cubicBezTo>
                                        <a:lnTo>
                                          <a:pt x="33814" y="109959"/>
                                        </a:lnTo>
                                        <a:cubicBezTo>
                                          <a:pt x="33814" y="109007"/>
                                          <a:pt x="33814" y="108054"/>
                                          <a:pt x="33814" y="106149"/>
                                        </a:cubicBezTo>
                                        <a:lnTo>
                                          <a:pt x="33814" y="104244"/>
                                        </a:lnTo>
                                        <a:lnTo>
                                          <a:pt x="33814" y="102339"/>
                                        </a:lnTo>
                                        <a:cubicBezTo>
                                          <a:pt x="33814" y="101387"/>
                                          <a:pt x="33814" y="100434"/>
                                          <a:pt x="33814" y="98529"/>
                                        </a:cubicBezTo>
                                        <a:cubicBezTo>
                                          <a:pt x="33814" y="93767"/>
                                          <a:pt x="34766" y="89004"/>
                                          <a:pt x="35719" y="85194"/>
                                        </a:cubicBezTo>
                                        <a:cubicBezTo>
                                          <a:pt x="36671" y="80432"/>
                                          <a:pt x="37624" y="76622"/>
                                          <a:pt x="38576" y="72812"/>
                                        </a:cubicBezTo>
                                        <a:cubicBezTo>
                                          <a:pt x="43339" y="54714"/>
                                          <a:pt x="54769" y="38522"/>
                                          <a:pt x="55721" y="35664"/>
                                        </a:cubicBezTo>
                                        <a:cubicBezTo>
                                          <a:pt x="59531" y="25187"/>
                                          <a:pt x="54769" y="13757"/>
                                          <a:pt x="43339" y="8994"/>
                                        </a:cubicBezTo>
                                        <a:cubicBezTo>
                                          <a:pt x="32861" y="4232"/>
                                          <a:pt x="20479" y="8994"/>
                                          <a:pt x="15716" y="19472"/>
                                        </a:cubicBezTo>
                                        <a:cubicBezTo>
                                          <a:pt x="14764" y="21377"/>
                                          <a:pt x="12859" y="30902"/>
                                          <a:pt x="11906" y="33759"/>
                                        </a:cubicBezTo>
                                        <a:cubicBezTo>
                                          <a:pt x="10954" y="36617"/>
                                          <a:pt x="10954" y="39474"/>
                                          <a:pt x="10001" y="43284"/>
                                        </a:cubicBezTo>
                                        <a:cubicBezTo>
                                          <a:pt x="9049" y="47094"/>
                                          <a:pt x="9049" y="50904"/>
                                          <a:pt x="8096" y="54714"/>
                                        </a:cubicBezTo>
                                        <a:cubicBezTo>
                                          <a:pt x="7144" y="59477"/>
                                          <a:pt x="7144" y="63287"/>
                                          <a:pt x="7144" y="69002"/>
                                        </a:cubicBezTo>
                                        <a:cubicBezTo>
                                          <a:pt x="9049" y="74717"/>
                                          <a:pt x="9049" y="79479"/>
                                          <a:pt x="9049" y="8519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reeform: Shape 2121"/>
                                <wps:cNvSpPr/>
                                <wps:spPr>
                                  <a:xfrm>
                                    <a:off x="2578418" y="1239128"/>
                                    <a:ext cx="247650" cy="76200"/>
                                  </a:xfrm>
                                  <a:custGeom>
                                    <a:avLst/>
                                    <a:gdLst>
                                      <a:gd name="connsiteX0" fmla="*/ 93821 w 247650"/>
                                      <a:gd name="connsiteY0" fmla="*/ 59531 h 76200"/>
                                      <a:gd name="connsiteX1" fmla="*/ 97631 w 247650"/>
                                      <a:gd name="connsiteY1" fmla="*/ 55722 h 76200"/>
                                      <a:gd name="connsiteX2" fmla="*/ 102394 w 247650"/>
                                      <a:gd name="connsiteY2" fmla="*/ 52864 h 76200"/>
                                      <a:gd name="connsiteX3" fmla="*/ 107156 w 247650"/>
                                      <a:gd name="connsiteY3" fmla="*/ 50006 h 76200"/>
                                      <a:gd name="connsiteX4" fmla="*/ 111919 w 247650"/>
                                      <a:gd name="connsiteY4" fmla="*/ 47149 h 76200"/>
                                      <a:gd name="connsiteX5" fmla="*/ 121444 w 247650"/>
                                      <a:gd name="connsiteY5" fmla="*/ 41434 h 76200"/>
                                      <a:gd name="connsiteX6" fmla="*/ 126206 w 247650"/>
                                      <a:gd name="connsiteY6" fmla="*/ 39529 h 76200"/>
                                      <a:gd name="connsiteX7" fmla="*/ 130969 w 247650"/>
                                      <a:gd name="connsiteY7" fmla="*/ 37624 h 76200"/>
                                      <a:gd name="connsiteX8" fmla="*/ 141446 w 247650"/>
                                      <a:gd name="connsiteY8" fmla="*/ 33814 h 76200"/>
                                      <a:gd name="connsiteX9" fmla="*/ 147161 w 247650"/>
                                      <a:gd name="connsiteY9" fmla="*/ 31909 h 76200"/>
                                      <a:gd name="connsiteX10" fmla="*/ 152876 w 247650"/>
                                      <a:gd name="connsiteY10" fmla="*/ 30956 h 76200"/>
                                      <a:gd name="connsiteX11" fmla="*/ 158591 w 247650"/>
                                      <a:gd name="connsiteY11" fmla="*/ 30004 h 76200"/>
                                      <a:gd name="connsiteX12" fmla="*/ 164306 w 247650"/>
                                      <a:gd name="connsiteY12" fmla="*/ 29051 h 76200"/>
                                      <a:gd name="connsiteX13" fmla="*/ 170021 w 247650"/>
                                      <a:gd name="connsiteY13" fmla="*/ 28099 h 76200"/>
                                      <a:gd name="connsiteX14" fmla="*/ 175736 w 247650"/>
                                      <a:gd name="connsiteY14" fmla="*/ 28099 h 76200"/>
                                      <a:gd name="connsiteX15" fmla="*/ 181451 w 247650"/>
                                      <a:gd name="connsiteY15" fmla="*/ 28099 h 76200"/>
                                      <a:gd name="connsiteX16" fmla="*/ 186214 w 247650"/>
                                      <a:gd name="connsiteY16" fmla="*/ 28099 h 76200"/>
                                      <a:gd name="connsiteX17" fmla="*/ 190976 w 247650"/>
                                      <a:gd name="connsiteY17" fmla="*/ 28099 h 76200"/>
                                      <a:gd name="connsiteX18" fmla="*/ 195739 w 247650"/>
                                      <a:gd name="connsiteY18" fmla="*/ 29051 h 76200"/>
                                      <a:gd name="connsiteX19" fmla="*/ 205264 w 247650"/>
                                      <a:gd name="connsiteY19" fmla="*/ 30004 h 76200"/>
                                      <a:gd name="connsiteX20" fmla="*/ 221456 w 247650"/>
                                      <a:gd name="connsiteY20" fmla="*/ 33814 h 76200"/>
                                      <a:gd name="connsiteX21" fmla="*/ 233839 w 247650"/>
                                      <a:gd name="connsiteY21" fmla="*/ 37624 h 76200"/>
                                      <a:gd name="connsiteX22" fmla="*/ 244316 w 247650"/>
                                      <a:gd name="connsiteY22" fmla="*/ 41434 h 76200"/>
                                      <a:gd name="connsiteX23" fmla="*/ 234791 w 247650"/>
                                      <a:gd name="connsiteY23" fmla="*/ 34766 h 76200"/>
                                      <a:gd name="connsiteX24" fmla="*/ 223361 w 247650"/>
                                      <a:gd name="connsiteY24" fmla="*/ 28099 h 76200"/>
                                      <a:gd name="connsiteX25" fmla="*/ 208121 w 247650"/>
                                      <a:gd name="connsiteY25" fmla="*/ 20479 h 76200"/>
                                      <a:gd name="connsiteX26" fmla="*/ 198596 w 247650"/>
                                      <a:gd name="connsiteY26" fmla="*/ 16669 h 76200"/>
                                      <a:gd name="connsiteX27" fmla="*/ 193834 w 247650"/>
                                      <a:gd name="connsiteY27" fmla="*/ 14764 h 76200"/>
                                      <a:gd name="connsiteX28" fmla="*/ 188119 w 247650"/>
                                      <a:gd name="connsiteY28" fmla="*/ 12859 h 76200"/>
                                      <a:gd name="connsiteX29" fmla="*/ 182404 w 247650"/>
                                      <a:gd name="connsiteY29" fmla="*/ 10954 h 76200"/>
                                      <a:gd name="connsiteX30" fmla="*/ 176689 w 247650"/>
                                      <a:gd name="connsiteY30" fmla="*/ 10001 h 76200"/>
                                      <a:gd name="connsiteX31" fmla="*/ 170974 w 247650"/>
                                      <a:gd name="connsiteY31" fmla="*/ 9049 h 76200"/>
                                      <a:gd name="connsiteX32" fmla="*/ 165259 w 247650"/>
                                      <a:gd name="connsiteY32" fmla="*/ 8097 h 76200"/>
                                      <a:gd name="connsiteX33" fmla="*/ 158591 w 247650"/>
                                      <a:gd name="connsiteY33" fmla="*/ 7144 h 76200"/>
                                      <a:gd name="connsiteX34" fmla="*/ 151924 w 247650"/>
                                      <a:gd name="connsiteY34" fmla="*/ 7144 h 76200"/>
                                      <a:gd name="connsiteX35" fmla="*/ 145256 w 247650"/>
                                      <a:gd name="connsiteY35" fmla="*/ 7144 h 76200"/>
                                      <a:gd name="connsiteX36" fmla="*/ 138589 w 247650"/>
                                      <a:gd name="connsiteY36" fmla="*/ 7144 h 76200"/>
                                      <a:gd name="connsiteX37" fmla="*/ 125254 w 247650"/>
                                      <a:gd name="connsiteY37" fmla="*/ 8097 h 76200"/>
                                      <a:gd name="connsiteX38" fmla="*/ 118586 w 247650"/>
                                      <a:gd name="connsiteY38" fmla="*/ 9049 h 76200"/>
                                      <a:gd name="connsiteX39" fmla="*/ 111919 w 247650"/>
                                      <a:gd name="connsiteY39" fmla="*/ 10001 h 76200"/>
                                      <a:gd name="connsiteX40" fmla="*/ 98584 w 247650"/>
                                      <a:gd name="connsiteY40" fmla="*/ 13811 h 76200"/>
                                      <a:gd name="connsiteX41" fmla="*/ 91916 w 247650"/>
                                      <a:gd name="connsiteY41" fmla="*/ 15716 h 76200"/>
                                      <a:gd name="connsiteX42" fmla="*/ 85249 w 247650"/>
                                      <a:gd name="connsiteY42" fmla="*/ 18574 h 76200"/>
                                      <a:gd name="connsiteX43" fmla="*/ 78581 w 247650"/>
                                      <a:gd name="connsiteY43" fmla="*/ 21431 h 76200"/>
                                      <a:gd name="connsiteX44" fmla="*/ 71914 w 247650"/>
                                      <a:gd name="connsiteY44" fmla="*/ 24289 h 76200"/>
                                      <a:gd name="connsiteX45" fmla="*/ 60484 w 247650"/>
                                      <a:gd name="connsiteY45" fmla="*/ 30956 h 76200"/>
                                      <a:gd name="connsiteX46" fmla="*/ 39529 w 247650"/>
                                      <a:gd name="connsiteY46" fmla="*/ 45244 h 76200"/>
                                      <a:gd name="connsiteX47" fmla="*/ 22384 w 247650"/>
                                      <a:gd name="connsiteY47" fmla="*/ 59531 h 76200"/>
                                      <a:gd name="connsiteX48" fmla="*/ 9049 w 247650"/>
                                      <a:gd name="connsiteY48" fmla="*/ 72866 h 76200"/>
                                      <a:gd name="connsiteX49" fmla="*/ 7144 w 247650"/>
                                      <a:gd name="connsiteY49" fmla="*/ 74772 h 76200"/>
                                      <a:gd name="connsiteX50" fmla="*/ 7144 w 247650"/>
                                      <a:gd name="connsiteY50" fmla="*/ 74772 h 76200"/>
                                      <a:gd name="connsiteX51" fmla="*/ 79534 w 247650"/>
                                      <a:gd name="connsiteY51" fmla="*/ 74772 h 76200"/>
                                      <a:gd name="connsiteX52" fmla="*/ 88106 w 247650"/>
                                      <a:gd name="connsiteY52" fmla="*/ 65247 h 76200"/>
                                      <a:gd name="connsiteX53" fmla="*/ 93821 w 247650"/>
                                      <a:gd name="connsiteY53" fmla="*/ 59531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93821" y="59531"/>
                                        </a:moveTo>
                                        <a:cubicBezTo>
                                          <a:pt x="94774" y="58579"/>
                                          <a:pt x="96679" y="57626"/>
                                          <a:pt x="97631" y="55722"/>
                                        </a:cubicBezTo>
                                        <a:cubicBezTo>
                                          <a:pt x="98584" y="54769"/>
                                          <a:pt x="100489" y="53816"/>
                                          <a:pt x="102394" y="52864"/>
                                        </a:cubicBezTo>
                                        <a:cubicBezTo>
                                          <a:pt x="104299" y="51911"/>
                                          <a:pt x="105251" y="50959"/>
                                          <a:pt x="107156" y="50006"/>
                                        </a:cubicBezTo>
                                        <a:cubicBezTo>
                                          <a:pt x="109061" y="49054"/>
                                          <a:pt x="110014" y="48101"/>
                                          <a:pt x="111919" y="47149"/>
                                        </a:cubicBezTo>
                                        <a:cubicBezTo>
                                          <a:pt x="114776" y="45244"/>
                                          <a:pt x="118586" y="43339"/>
                                          <a:pt x="121444" y="41434"/>
                                        </a:cubicBezTo>
                                        <a:cubicBezTo>
                                          <a:pt x="123349" y="40481"/>
                                          <a:pt x="125254" y="39529"/>
                                          <a:pt x="126206" y="39529"/>
                                        </a:cubicBezTo>
                                        <a:cubicBezTo>
                                          <a:pt x="128111" y="38576"/>
                                          <a:pt x="130016" y="37624"/>
                                          <a:pt x="130969" y="37624"/>
                                        </a:cubicBezTo>
                                        <a:cubicBezTo>
                                          <a:pt x="134779" y="36672"/>
                                          <a:pt x="137636" y="34766"/>
                                          <a:pt x="141446" y="33814"/>
                                        </a:cubicBezTo>
                                        <a:cubicBezTo>
                                          <a:pt x="143351" y="32861"/>
                                          <a:pt x="145256" y="32861"/>
                                          <a:pt x="147161" y="31909"/>
                                        </a:cubicBezTo>
                                        <a:cubicBezTo>
                                          <a:pt x="149066" y="31909"/>
                                          <a:pt x="150971" y="30956"/>
                                          <a:pt x="152876" y="30956"/>
                                        </a:cubicBezTo>
                                        <a:cubicBezTo>
                                          <a:pt x="154781" y="30956"/>
                                          <a:pt x="156686" y="30004"/>
                                          <a:pt x="158591" y="30004"/>
                                        </a:cubicBezTo>
                                        <a:cubicBezTo>
                                          <a:pt x="160496" y="30004"/>
                                          <a:pt x="162401" y="30004"/>
                                          <a:pt x="164306" y="29051"/>
                                        </a:cubicBezTo>
                                        <a:cubicBezTo>
                                          <a:pt x="166211" y="29051"/>
                                          <a:pt x="168116" y="29051"/>
                                          <a:pt x="170021" y="28099"/>
                                        </a:cubicBezTo>
                                        <a:cubicBezTo>
                                          <a:pt x="171926" y="28099"/>
                                          <a:pt x="173831" y="28099"/>
                                          <a:pt x="175736" y="28099"/>
                                        </a:cubicBezTo>
                                        <a:cubicBezTo>
                                          <a:pt x="177641" y="28099"/>
                                          <a:pt x="179546" y="28099"/>
                                          <a:pt x="181451" y="28099"/>
                                        </a:cubicBezTo>
                                        <a:cubicBezTo>
                                          <a:pt x="183356" y="28099"/>
                                          <a:pt x="185261" y="28099"/>
                                          <a:pt x="186214" y="28099"/>
                                        </a:cubicBezTo>
                                        <a:cubicBezTo>
                                          <a:pt x="188119" y="28099"/>
                                          <a:pt x="190024" y="28099"/>
                                          <a:pt x="190976" y="28099"/>
                                        </a:cubicBezTo>
                                        <a:cubicBezTo>
                                          <a:pt x="192881" y="28099"/>
                                          <a:pt x="193834" y="28099"/>
                                          <a:pt x="195739" y="29051"/>
                                        </a:cubicBezTo>
                                        <a:cubicBezTo>
                                          <a:pt x="198596" y="30004"/>
                                          <a:pt x="202406" y="30004"/>
                                          <a:pt x="205264" y="30004"/>
                                        </a:cubicBezTo>
                                        <a:cubicBezTo>
                                          <a:pt x="210979" y="30956"/>
                                          <a:pt x="216694" y="31909"/>
                                          <a:pt x="221456" y="33814"/>
                                        </a:cubicBezTo>
                                        <a:cubicBezTo>
                                          <a:pt x="226219" y="35719"/>
                                          <a:pt x="230981" y="36672"/>
                                          <a:pt x="233839" y="37624"/>
                                        </a:cubicBezTo>
                                        <a:cubicBezTo>
                                          <a:pt x="240506" y="40481"/>
                                          <a:pt x="244316" y="41434"/>
                                          <a:pt x="244316" y="41434"/>
                                        </a:cubicBezTo>
                                        <a:cubicBezTo>
                                          <a:pt x="244316" y="41434"/>
                                          <a:pt x="240506" y="39529"/>
                                          <a:pt x="234791" y="34766"/>
                                        </a:cubicBezTo>
                                        <a:cubicBezTo>
                                          <a:pt x="231934" y="32861"/>
                                          <a:pt x="228124" y="30004"/>
                                          <a:pt x="223361" y="28099"/>
                                        </a:cubicBezTo>
                                        <a:cubicBezTo>
                                          <a:pt x="218599" y="25241"/>
                                          <a:pt x="213836" y="23336"/>
                                          <a:pt x="208121" y="20479"/>
                                        </a:cubicBezTo>
                                        <a:cubicBezTo>
                                          <a:pt x="205264" y="19526"/>
                                          <a:pt x="202406" y="17622"/>
                                          <a:pt x="198596" y="16669"/>
                                        </a:cubicBezTo>
                                        <a:cubicBezTo>
                                          <a:pt x="196691" y="15716"/>
                                          <a:pt x="195739" y="15716"/>
                                          <a:pt x="193834" y="14764"/>
                                        </a:cubicBezTo>
                                        <a:cubicBezTo>
                                          <a:pt x="191929" y="13811"/>
                                          <a:pt x="190024" y="13811"/>
                                          <a:pt x="188119" y="12859"/>
                                        </a:cubicBezTo>
                                        <a:cubicBezTo>
                                          <a:pt x="186214" y="11906"/>
                                          <a:pt x="184309" y="11906"/>
                                          <a:pt x="182404" y="10954"/>
                                        </a:cubicBezTo>
                                        <a:cubicBezTo>
                                          <a:pt x="180499" y="10001"/>
                                          <a:pt x="178594" y="10001"/>
                                          <a:pt x="176689" y="10001"/>
                                        </a:cubicBezTo>
                                        <a:cubicBezTo>
                                          <a:pt x="174784" y="10001"/>
                                          <a:pt x="172879" y="9049"/>
                                          <a:pt x="170974" y="9049"/>
                                        </a:cubicBezTo>
                                        <a:cubicBezTo>
                                          <a:pt x="169069" y="9049"/>
                                          <a:pt x="167164" y="8097"/>
                                          <a:pt x="165259" y="8097"/>
                                        </a:cubicBezTo>
                                        <a:cubicBezTo>
                                          <a:pt x="163354" y="8097"/>
                                          <a:pt x="161449" y="7144"/>
                                          <a:pt x="158591" y="7144"/>
                                        </a:cubicBezTo>
                                        <a:cubicBezTo>
                                          <a:pt x="156686" y="7144"/>
                                          <a:pt x="153829" y="7144"/>
                                          <a:pt x="151924" y="7144"/>
                                        </a:cubicBezTo>
                                        <a:cubicBezTo>
                                          <a:pt x="150019" y="7144"/>
                                          <a:pt x="147161" y="7144"/>
                                          <a:pt x="145256" y="7144"/>
                                        </a:cubicBezTo>
                                        <a:cubicBezTo>
                                          <a:pt x="143351" y="7144"/>
                                          <a:pt x="140494" y="7144"/>
                                          <a:pt x="138589" y="7144"/>
                                        </a:cubicBezTo>
                                        <a:cubicBezTo>
                                          <a:pt x="133826" y="7144"/>
                                          <a:pt x="129064" y="8097"/>
                                          <a:pt x="125254" y="8097"/>
                                        </a:cubicBezTo>
                                        <a:cubicBezTo>
                                          <a:pt x="123349" y="8097"/>
                                          <a:pt x="120491" y="9049"/>
                                          <a:pt x="118586" y="9049"/>
                                        </a:cubicBezTo>
                                        <a:cubicBezTo>
                                          <a:pt x="116681" y="9049"/>
                                          <a:pt x="113824" y="10001"/>
                                          <a:pt x="111919" y="10001"/>
                                        </a:cubicBezTo>
                                        <a:cubicBezTo>
                                          <a:pt x="107156" y="10954"/>
                                          <a:pt x="102394" y="11906"/>
                                          <a:pt x="98584" y="13811"/>
                                        </a:cubicBezTo>
                                        <a:cubicBezTo>
                                          <a:pt x="96679" y="14764"/>
                                          <a:pt x="93821" y="14764"/>
                                          <a:pt x="91916" y="15716"/>
                                        </a:cubicBezTo>
                                        <a:cubicBezTo>
                                          <a:pt x="90011" y="16669"/>
                                          <a:pt x="87154" y="17622"/>
                                          <a:pt x="85249" y="18574"/>
                                        </a:cubicBezTo>
                                        <a:cubicBezTo>
                                          <a:pt x="83344" y="19526"/>
                                          <a:pt x="81439" y="20479"/>
                                          <a:pt x="78581" y="21431"/>
                                        </a:cubicBezTo>
                                        <a:cubicBezTo>
                                          <a:pt x="76676" y="22384"/>
                                          <a:pt x="74771" y="23336"/>
                                          <a:pt x="71914" y="24289"/>
                                        </a:cubicBezTo>
                                        <a:cubicBezTo>
                                          <a:pt x="68104" y="26194"/>
                                          <a:pt x="64294" y="28099"/>
                                          <a:pt x="60484" y="30956"/>
                                        </a:cubicBezTo>
                                        <a:cubicBezTo>
                                          <a:pt x="52864" y="35719"/>
                                          <a:pt x="46196" y="40481"/>
                                          <a:pt x="39529" y="45244"/>
                                        </a:cubicBezTo>
                                        <a:cubicBezTo>
                                          <a:pt x="32861" y="50006"/>
                                          <a:pt x="27146" y="54769"/>
                                          <a:pt x="22384" y="59531"/>
                                        </a:cubicBezTo>
                                        <a:cubicBezTo>
                                          <a:pt x="17621" y="64294"/>
                                          <a:pt x="12859" y="69056"/>
                                          <a:pt x="9049" y="72866"/>
                                        </a:cubicBezTo>
                                        <a:cubicBezTo>
                                          <a:pt x="8096" y="73819"/>
                                          <a:pt x="8096" y="74772"/>
                                          <a:pt x="7144" y="74772"/>
                                        </a:cubicBezTo>
                                        <a:cubicBezTo>
                                          <a:pt x="7144" y="74772"/>
                                          <a:pt x="7144" y="74772"/>
                                          <a:pt x="7144" y="74772"/>
                                        </a:cubicBezTo>
                                        <a:lnTo>
                                          <a:pt x="79534" y="74772"/>
                                        </a:lnTo>
                                        <a:cubicBezTo>
                                          <a:pt x="82391" y="71914"/>
                                          <a:pt x="85249" y="68104"/>
                                          <a:pt x="88106" y="65247"/>
                                        </a:cubicBezTo>
                                        <a:cubicBezTo>
                                          <a:pt x="89059" y="64294"/>
                                          <a:pt x="91916" y="62389"/>
                                          <a:pt x="93821" y="5953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reeform: Shape 2122"/>
                                <wps:cNvSpPr/>
                                <wps:spPr>
                                  <a:xfrm>
                                    <a:off x="3684270" y="1295325"/>
                                    <a:ext cx="95250" cy="19050"/>
                                  </a:xfrm>
                                  <a:custGeom>
                                    <a:avLst/>
                                    <a:gdLst>
                                      <a:gd name="connsiteX0" fmla="*/ 59531 w 95250"/>
                                      <a:gd name="connsiteY0" fmla="*/ 15716 h 19050"/>
                                      <a:gd name="connsiteX1" fmla="*/ 72866 w 95250"/>
                                      <a:gd name="connsiteY1" fmla="*/ 11906 h 19050"/>
                                      <a:gd name="connsiteX2" fmla="*/ 82391 w 95250"/>
                                      <a:gd name="connsiteY2" fmla="*/ 9049 h 19050"/>
                                      <a:gd name="connsiteX3" fmla="*/ 90011 w 95250"/>
                                      <a:gd name="connsiteY3" fmla="*/ 7144 h 19050"/>
                                      <a:gd name="connsiteX4" fmla="*/ 81439 w 95250"/>
                                      <a:gd name="connsiteY4" fmla="*/ 8096 h 19050"/>
                                      <a:gd name="connsiteX5" fmla="*/ 71914 w 95250"/>
                                      <a:gd name="connsiteY5" fmla="*/ 9049 h 19050"/>
                                      <a:gd name="connsiteX6" fmla="*/ 58579 w 95250"/>
                                      <a:gd name="connsiteY6" fmla="*/ 10953 h 19050"/>
                                      <a:gd name="connsiteX7" fmla="*/ 42386 w 95250"/>
                                      <a:gd name="connsiteY7" fmla="*/ 12859 h 19050"/>
                                      <a:gd name="connsiteX8" fmla="*/ 32861 w 95250"/>
                                      <a:gd name="connsiteY8" fmla="*/ 14764 h 19050"/>
                                      <a:gd name="connsiteX9" fmla="*/ 22384 w 95250"/>
                                      <a:gd name="connsiteY9" fmla="*/ 16669 h 19050"/>
                                      <a:gd name="connsiteX10" fmla="*/ 11906 w 95250"/>
                                      <a:gd name="connsiteY10" fmla="*/ 18574 h 19050"/>
                                      <a:gd name="connsiteX11" fmla="*/ 7144 w 95250"/>
                                      <a:gd name="connsiteY11" fmla="*/ 19526 h 19050"/>
                                      <a:gd name="connsiteX12" fmla="*/ 45244 w 95250"/>
                                      <a:gd name="connsiteY12" fmla="*/ 19526 h 19050"/>
                                      <a:gd name="connsiteX13" fmla="*/ 59531 w 95250"/>
                                      <a:gd name="connsiteY13"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59531" y="15716"/>
                                        </a:moveTo>
                                        <a:cubicBezTo>
                                          <a:pt x="64294" y="13811"/>
                                          <a:pt x="69056" y="12859"/>
                                          <a:pt x="72866" y="11906"/>
                                        </a:cubicBezTo>
                                        <a:cubicBezTo>
                                          <a:pt x="76676" y="10953"/>
                                          <a:pt x="79534" y="10001"/>
                                          <a:pt x="82391" y="9049"/>
                                        </a:cubicBezTo>
                                        <a:cubicBezTo>
                                          <a:pt x="88106" y="8096"/>
                                          <a:pt x="90011" y="7144"/>
                                          <a:pt x="90011" y="7144"/>
                                        </a:cubicBezTo>
                                        <a:cubicBezTo>
                                          <a:pt x="90011" y="7144"/>
                                          <a:pt x="87154" y="7144"/>
                                          <a:pt x="81439" y="8096"/>
                                        </a:cubicBezTo>
                                        <a:cubicBezTo>
                                          <a:pt x="78581" y="8096"/>
                                          <a:pt x="75724" y="9049"/>
                                          <a:pt x="71914" y="9049"/>
                                        </a:cubicBezTo>
                                        <a:cubicBezTo>
                                          <a:pt x="68104" y="9049"/>
                                          <a:pt x="63341" y="10001"/>
                                          <a:pt x="58579" y="10953"/>
                                        </a:cubicBezTo>
                                        <a:cubicBezTo>
                                          <a:pt x="53816" y="11906"/>
                                          <a:pt x="48101" y="12859"/>
                                          <a:pt x="42386" y="12859"/>
                                        </a:cubicBezTo>
                                        <a:cubicBezTo>
                                          <a:pt x="39529" y="12859"/>
                                          <a:pt x="36671" y="13811"/>
                                          <a:pt x="32861" y="14764"/>
                                        </a:cubicBezTo>
                                        <a:cubicBezTo>
                                          <a:pt x="30004" y="15716"/>
                                          <a:pt x="26194" y="15716"/>
                                          <a:pt x="22384" y="16669"/>
                                        </a:cubicBezTo>
                                        <a:cubicBezTo>
                                          <a:pt x="18574" y="17621"/>
                                          <a:pt x="15716" y="17621"/>
                                          <a:pt x="11906" y="18574"/>
                                        </a:cubicBezTo>
                                        <a:cubicBezTo>
                                          <a:pt x="10001" y="18574"/>
                                          <a:pt x="9049" y="19526"/>
                                          <a:pt x="7144" y="19526"/>
                                        </a:cubicBezTo>
                                        <a:lnTo>
                                          <a:pt x="45244" y="19526"/>
                                        </a:lnTo>
                                        <a:cubicBezTo>
                                          <a:pt x="49054" y="18574"/>
                                          <a:pt x="54769" y="16669"/>
                                          <a:pt x="59531"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3" name="Freeform: Shape 2123"/>
                                <wps:cNvSpPr/>
                                <wps:spPr>
                                  <a:xfrm>
                                    <a:off x="2766060" y="1297230"/>
                                    <a:ext cx="161925" cy="19050"/>
                                  </a:xfrm>
                                  <a:custGeom>
                                    <a:avLst/>
                                    <a:gdLst>
                                      <a:gd name="connsiteX0" fmla="*/ 149066 w 161925"/>
                                      <a:gd name="connsiteY0" fmla="*/ 15716 h 19050"/>
                                      <a:gd name="connsiteX1" fmla="*/ 84296 w 161925"/>
                                      <a:gd name="connsiteY1" fmla="*/ 7144 h 19050"/>
                                      <a:gd name="connsiteX2" fmla="*/ 67151 w 161925"/>
                                      <a:gd name="connsiteY2" fmla="*/ 7144 h 19050"/>
                                      <a:gd name="connsiteX3" fmla="*/ 49054 w 161925"/>
                                      <a:gd name="connsiteY3" fmla="*/ 9048 h 19050"/>
                                      <a:gd name="connsiteX4" fmla="*/ 30956 w 161925"/>
                                      <a:gd name="connsiteY4" fmla="*/ 11906 h 19050"/>
                                      <a:gd name="connsiteX5" fmla="*/ 21431 w 161925"/>
                                      <a:gd name="connsiteY5" fmla="*/ 13811 h 19050"/>
                                      <a:gd name="connsiteX6" fmla="*/ 16669 w 161925"/>
                                      <a:gd name="connsiteY6" fmla="*/ 14764 h 19050"/>
                                      <a:gd name="connsiteX7" fmla="*/ 11906 w 161925"/>
                                      <a:gd name="connsiteY7" fmla="*/ 15716 h 19050"/>
                                      <a:gd name="connsiteX8" fmla="*/ 7144 w 161925"/>
                                      <a:gd name="connsiteY8" fmla="*/ 17621 h 19050"/>
                                      <a:gd name="connsiteX9" fmla="*/ 159544 w 161925"/>
                                      <a:gd name="connsiteY9" fmla="*/ 17621 h 19050"/>
                                      <a:gd name="connsiteX10" fmla="*/ 156686 w 161925"/>
                                      <a:gd name="connsiteY10" fmla="*/ 16669 h 19050"/>
                                      <a:gd name="connsiteX11" fmla="*/ 149066 w 161925"/>
                                      <a:gd name="connsiteY11"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49066" y="15716"/>
                                        </a:moveTo>
                                        <a:cubicBezTo>
                                          <a:pt x="129064" y="10953"/>
                                          <a:pt x="107156" y="8096"/>
                                          <a:pt x="84296" y="7144"/>
                                        </a:cubicBezTo>
                                        <a:cubicBezTo>
                                          <a:pt x="78581" y="7144"/>
                                          <a:pt x="72866" y="7144"/>
                                          <a:pt x="67151" y="7144"/>
                                        </a:cubicBezTo>
                                        <a:cubicBezTo>
                                          <a:pt x="61436" y="7144"/>
                                          <a:pt x="55721" y="8096"/>
                                          <a:pt x="49054" y="9048"/>
                                        </a:cubicBezTo>
                                        <a:cubicBezTo>
                                          <a:pt x="43339" y="10001"/>
                                          <a:pt x="36671" y="10953"/>
                                          <a:pt x="30956" y="11906"/>
                                        </a:cubicBezTo>
                                        <a:cubicBezTo>
                                          <a:pt x="28099" y="12859"/>
                                          <a:pt x="25241" y="12859"/>
                                          <a:pt x="21431" y="13811"/>
                                        </a:cubicBezTo>
                                        <a:cubicBezTo>
                                          <a:pt x="19526" y="13811"/>
                                          <a:pt x="18574" y="14764"/>
                                          <a:pt x="16669" y="14764"/>
                                        </a:cubicBezTo>
                                        <a:lnTo>
                                          <a:pt x="11906" y="15716"/>
                                        </a:lnTo>
                                        <a:cubicBezTo>
                                          <a:pt x="10001" y="16669"/>
                                          <a:pt x="8096" y="16669"/>
                                          <a:pt x="7144" y="17621"/>
                                        </a:cubicBezTo>
                                        <a:lnTo>
                                          <a:pt x="159544" y="17621"/>
                                        </a:lnTo>
                                        <a:cubicBezTo>
                                          <a:pt x="158591" y="17621"/>
                                          <a:pt x="157639" y="16669"/>
                                          <a:pt x="156686" y="16669"/>
                                        </a:cubicBezTo>
                                        <a:cubicBezTo>
                                          <a:pt x="153829" y="16669"/>
                                          <a:pt x="151924" y="16669"/>
                                          <a:pt x="149066"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4" name="Freeform: Shape 2124"/>
                                <wps:cNvSpPr/>
                                <wps:spPr>
                                  <a:xfrm>
                                    <a:off x="3870008" y="1043389"/>
                                    <a:ext cx="228600" cy="219075"/>
                                  </a:xfrm>
                                  <a:custGeom>
                                    <a:avLst/>
                                    <a:gdLst>
                                      <a:gd name="connsiteX0" fmla="*/ 217646 w 228600"/>
                                      <a:gd name="connsiteY0" fmla="*/ 75248 h 219075"/>
                                      <a:gd name="connsiteX1" fmla="*/ 213836 w 228600"/>
                                      <a:gd name="connsiteY1" fmla="*/ 68580 h 219075"/>
                                      <a:gd name="connsiteX2" fmla="*/ 211931 w 228600"/>
                                      <a:gd name="connsiteY2" fmla="*/ 65723 h 219075"/>
                                      <a:gd name="connsiteX3" fmla="*/ 210026 w 228600"/>
                                      <a:gd name="connsiteY3" fmla="*/ 62865 h 219075"/>
                                      <a:gd name="connsiteX4" fmla="*/ 205264 w 228600"/>
                                      <a:gd name="connsiteY4" fmla="*/ 56198 h 219075"/>
                                      <a:gd name="connsiteX5" fmla="*/ 199549 w 228600"/>
                                      <a:gd name="connsiteY5" fmla="*/ 50482 h 219075"/>
                                      <a:gd name="connsiteX6" fmla="*/ 196691 w 228600"/>
                                      <a:gd name="connsiteY6" fmla="*/ 47625 h 219075"/>
                                      <a:gd name="connsiteX7" fmla="*/ 193834 w 228600"/>
                                      <a:gd name="connsiteY7" fmla="*/ 44767 h 219075"/>
                                      <a:gd name="connsiteX8" fmla="*/ 188119 w 228600"/>
                                      <a:gd name="connsiteY8" fmla="*/ 39052 h 219075"/>
                                      <a:gd name="connsiteX9" fmla="*/ 160496 w 228600"/>
                                      <a:gd name="connsiteY9" fmla="*/ 20002 h 219075"/>
                                      <a:gd name="connsiteX10" fmla="*/ 127159 w 228600"/>
                                      <a:gd name="connsiteY10" fmla="*/ 8573 h 219075"/>
                                      <a:gd name="connsiteX11" fmla="*/ 90011 w 228600"/>
                                      <a:gd name="connsiteY11" fmla="*/ 8573 h 219075"/>
                                      <a:gd name="connsiteX12" fmla="*/ 85249 w 228600"/>
                                      <a:gd name="connsiteY12" fmla="*/ 9525 h 219075"/>
                                      <a:gd name="connsiteX13" fmla="*/ 80486 w 228600"/>
                                      <a:gd name="connsiteY13" fmla="*/ 10477 h 219075"/>
                                      <a:gd name="connsiteX14" fmla="*/ 75724 w 228600"/>
                                      <a:gd name="connsiteY14" fmla="*/ 11430 h 219075"/>
                                      <a:gd name="connsiteX15" fmla="*/ 70961 w 228600"/>
                                      <a:gd name="connsiteY15" fmla="*/ 13335 h 219075"/>
                                      <a:gd name="connsiteX16" fmla="*/ 66199 w 228600"/>
                                      <a:gd name="connsiteY16" fmla="*/ 15240 h 219075"/>
                                      <a:gd name="connsiteX17" fmla="*/ 64294 w 228600"/>
                                      <a:gd name="connsiteY17" fmla="*/ 16192 h 219075"/>
                                      <a:gd name="connsiteX18" fmla="*/ 62389 w 228600"/>
                                      <a:gd name="connsiteY18" fmla="*/ 17145 h 219075"/>
                                      <a:gd name="connsiteX19" fmla="*/ 57626 w 228600"/>
                                      <a:gd name="connsiteY19" fmla="*/ 20002 h 219075"/>
                                      <a:gd name="connsiteX20" fmla="*/ 55721 w 228600"/>
                                      <a:gd name="connsiteY20" fmla="*/ 20955 h 219075"/>
                                      <a:gd name="connsiteX21" fmla="*/ 54769 w 228600"/>
                                      <a:gd name="connsiteY21" fmla="*/ 21907 h 219075"/>
                                      <a:gd name="connsiteX22" fmla="*/ 53816 w 228600"/>
                                      <a:gd name="connsiteY22" fmla="*/ 22860 h 219075"/>
                                      <a:gd name="connsiteX23" fmla="*/ 48101 w 228600"/>
                                      <a:gd name="connsiteY23" fmla="*/ 26670 h 219075"/>
                                      <a:gd name="connsiteX24" fmla="*/ 48101 w 228600"/>
                                      <a:gd name="connsiteY24" fmla="*/ 26670 h 219075"/>
                                      <a:gd name="connsiteX25" fmla="*/ 47149 w 228600"/>
                                      <a:gd name="connsiteY25" fmla="*/ 27623 h 219075"/>
                                      <a:gd name="connsiteX26" fmla="*/ 47149 w 228600"/>
                                      <a:gd name="connsiteY26" fmla="*/ 27623 h 219075"/>
                                      <a:gd name="connsiteX27" fmla="*/ 46196 w 228600"/>
                                      <a:gd name="connsiteY27" fmla="*/ 28575 h 219075"/>
                                      <a:gd name="connsiteX28" fmla="*/ 44291 w 228600"/>
                                      <a:gd name="connsiteY28" fmla="*/ 30480 h 219075"/>
                                      <a:gd name="connsiteX29" fmla="*/ 40481 w 228600"/>
                                      <a:gd name="connsiteY29" fmla="*/ 33337 h 219075"/>
                                      <a:gd name="connsiteX30" fmla="*/ 33814 w 228600"/>
                                      <a:gd name="connsiteY30" fmla="*/ 40005 h 219075"/>
                                      <a:gd name="connsiteX31" fmla="*/ 30956 w 228600"/>
                                      <a:gd name="connsiteY31" fmla="*/ 43815 h 219075"/>
                                      <a:gd name="connsiteX32" fmla="*/ 28099 w 228600"/>
                                      <a:gd name="connsiteY32" fmla="*/ 47625 h 219075"/>
                                      <a:gd name="connsiteX33" fmla="*/ 10954 w 228600"/>
                                      <a:gd name="connsiteY33" fmla="*/ 80962 h 219075"/>
                                      <a:gd name="connsiteX34" fmla="*/ 8096 w 228600"/>
                                      <a:gd name="connsiteY34" fmla="*/ 118110 h 219075"/>
                                      <a:gd name="connsiteX35" fmla="*/ 17621 w 228600"/>
                                      <a:gd name="connsiteY35" fmla="*/ 152400 h 219075"/>
                                      <a:gd name="connsiteX36" fmla="*/ 35719 w 228600"/>
                                      <a:gd name="connsiteY36" fmla="*/ 180023 h 219075"/>
                                      <a:gd name="connsiteX37" fmla="*/ 59531 w 228600"/>
                                      <a:gd name="connsiteY37" fmla="*/ 200025 h 219075"/>
                                      <a:gd name="connsiteX38" fmla="*/ 87154 w 228600"/>
                                      <a:gd name="connsiteY38" fmla="*/ 211455 h 219075"/>
                                      <a:gd name="connsiteX39" fmla="*/ 198596 w 228600"/>
                                      <a:gd name="connsiteY39" fmla="*/ 122873 h 219075"/>
                                      <a:gd name="connsiteX40" fmla="*/ 122396 w 228600"/>
                                      <a:gd name="connsiteY40" fmla="*/ 78105 h 219075"/>
                                      <a:gd name="connsiteX41" fmla="*/ 90964 w 228600"/>
                                      <a:gd name="connsiteY41" fmla="*/ 126682 h 219075"/>
                                      <a:gd name="connsiteX42" fmla="*/ 90011 w 228600"/>
                                      <a:gd name="connsiteY42" fmla="*/ 125730 h 219075"/>
                                      <a:gd name="connsiteX43" fmla="*/ 82391 w 228600"/>
                                      <a:gd name="connsiteY43" fmla="*/ 118110 h 219075"/>
                                      <a:gd name="connsiteX44" fmla="*/ 76676 w 228600"/>
                                      <a:gd name="connsiteY44" fmla="*/ 107632 h 219075"/>
                                      <a:gd name="connsiteX45" fmla="*/ 79534 w 228600"/>
                                      <a:gd name="connsiteY45" fmla="*/ 81915 h 219075"/>
                                      <a:gd name="connsiteX46" fmla="*/ 80486 w 228600"/>
                                      <a:gd name="connsiteY46" fmla="*/ 80010 h 219075"/>
                                      <a:gd name="connsiteX47" fmla="*/ 81439 w 228600"/>
                                      <a:gd name="connsiteY47" fmla="*/ 78105 h 219075"/>
                                      <a:gd name="connsiteX48" fmla="*/ 84296 w 228600"/>
                                      <a:gd name="connsiteY48" fmla="*/ 74295 h 219075"/>
                                      <a:gd name="connsiteX49" fmla="*/ 85249 w 228600"/>
                                      <a:gd name="connsiteY49" fmla="*/ 72390 h 219075"/>
                                      <a:gd name="connsiteX50" fmla="*/ 86201 w 228600"/>
                                      <a:gd name="connsiteY50" fmla="*/ 71437 h 219075"/>
                                      <a:gd name="connsiteX51" fmla="*/ 86201 w 228600"/>
                                      <a:gd name="connsiteY51" fmla="*/ 71437 h 219075"/>
                                      <a:gd name="connsiteX52" fmla="*/ 86201 w 228600"/>
                                      <a:gd name="connsiteY52" fmla="*/ 71437 h 219075"/>
                                      <a:gd name="connsiteX53" fmla="*/ 85249 w 228600"/>
                                      <a:gd name="connsiteY53" fmla="*/ 72390 h 219075"/>
                                      <a:gd name="connsiteX54" fmla="*/ 85249 w 228600"/>
                                      <a:gd name="connsiteY54" fmla="*/ 72390 h 219075"/>
                                      <a:gd name="connsiteX55" fmla="*/ 90011 w 228600"/>
                                      <a:gd name="connsiteY55" fmla="*/ 67627 h 219075"/>
                                      <a:gd name="connsiteX56" fmla="*/ 90964 w 228600"/>
                                      <a:gd name="connsiteY56" fmla="*/ 66675 h 219075"/>
                                      <a:gd name="connsiteX57" fmla="*/ 90964 w 228600"/>
                                      <a:gd name="connsiteY57" fmla="*/ 66675 h 219075"/>
                                      <a:gd name="connsiteX58" fmla="*/ 91916 w 228600"/>
                                      <a:gd name="connsiteY58" fmla="*/ 66675 h 219075"/>
                                      <a:gd name="connsiteX59" fmla="*/ 92869 w 228600"/>
                                      <a:gd name="connsiteY59" fmla="*/ 65723 h 219075"/>
                                      <a:gd name="connsiteX60" fmla="*/ 93821 w 228600"/>
                                      <a:gd name="connsiteY60" fmla="*/ 64770 h 219075"/>
                                      <a:gd name="connsiteX61" fmla="*/ 94774 w 228600"/>
                                      <a:gd name="connsiteY61" fmla="*/ 63817 h 219075"/>
                                      <a:gd name="connsiteX62" fmla="*/ 96679 w 228600"/>
                                      <a:gd name="connsiteY62" fmla="*/ 62865 h 219075"/>
                                      <a:gd name="connsiteX63" fmla="*/ 98584 w 228600"/>
                                      <a:gd name="connsiteY63" fmla="*/ 61912 h 219075"/>
                                      <a:gd name="connsiteX64" fmla="*/ 100489 w 228600"/>
                                      <a:gd name="connsiteY64" fmla="*/ 60960 h 219075"/>
                                      <a:gd name="connsiteX65" fmla="*/ 102394 w 228600"/>
                                      <a:gd name="connsiteY65" fmla="*/ 60007 h 219075"/>
                                      <a:gd name="connsiteX66" fmla="*/ 104299 w 228600"/>
                                      <a:gd name="connsiteY66" fmla="*/ 59055 h 219075"/>
                                      <a:gd name="connsiteX67" fmla="*/ 122396 w 228600"/>
                                      <a:gd name="connsiteY67" fmla="*/ 56198 h 219075"/>
                                      <a:gd name="connsiteX68" fmla="*/ 143351 w 228600"/>
                                      <a:gd name="connsiteY68" fmla="*/ 60007 h 219075"/>
                                      <a:gd name="connsiteX69" fmla="*/ 164306 w 228600"/>
                                      <a:gd name="connsiteY69" fmla="*/ 69532 h 219075"/>
                                      <a:gd name="connsiteX70" fmla="*/ 169069 w 228600"/>
                                      <a:gd name="connsiteY70" fmla="*/ 73342 h 219075"/>
                                      <a:gd name="connsiteX71" fmla="*/ 171926 w 228600"/>
                                      <a:gd name="connsiteY71" fmla="*/ 75248 h 219075"/>
                                      <a:gd name="connsiteX72" fmla="*/ 173831 w 228600"/>
                                      <a:gd name="connsiteY72" fmla="*/ 77152 h 219075"/>
                                      <a:gd name="connsiteX73" fmla="*/ 178594 w 228600"/>
                                      <a:gd name="connsiteY73" fmla="*/ 80962 h 219075"/>
                                      <a:gd name="connsiteX74" fmla="*/ 183356 w 228600"/>
                                      <a:gd name="connsiteY74" fmla="*/ 84773 h 219075"/>
                                      <a:gd name="connsiteX75" fmla="*/ 185261 w 228600"/>
                                      <a:gd name="connsiteY75" fmla="*/ 86677 h 219075"/>
                                      <a:gd name="connsiteX76" fmla="*/ 187166 w 228600"/>
                                      <a:gd name="connsiteY76" fmla="*/ 88582 h 219075"/>
                                      <a:gd name="connsiteX77" fmla="*/ 190976 w 228600"/>
                                      <a:gd name="connsiteY77" fmla="*/ 93345 h 219075"/>
                                      <a:gd name="connsiteX78" fmla="*/ 198596 w 228600"/>
                                      <a:gd name="connsiteY78" fmla="*/ 102870 h 219075"/>
                                      <a:gd name="connsiteX79" fmla="*/ 205264 w 228600"/>
                                      <a:gd name="connsiteY79" fmla="*/ 113348 h 219075"/>
                                      <a:gd name="connsiteX80" fmla="*/ 210979 w 228600"/>
                                      <a:gd name="connsiteY80" fmla="*/ 123825 h 219075"/>
                                      <a:gd name="connsiteX81" fmla="*/ 227171 w 228600"/>
                                      <a:gd name="connsiteY81" fmla="*/ 162877 h 219075"/>
                                      <a:gd name="connsiteX82" fmla="*/ 227171 w 228600"/>
                                      <a:gd name="connsiteY82" fmla="*/ 88582 h 219075"/>
                                      <a:gd name="connsiteX83" fmla="*/ 225266 w 228600"/>
                                      <a:gd name="connsiteY83" fmla="*/ 85725 h 219075"/>
                                      <a:gd name="connsiteX84" fmla="*/ 217646 w 228600"/>
                                      <a:gd name="connsiteY84" fmla="*/ 75248 h 219075"/>
                                      <a:gd name="connsiteX85" fmla="*/ 84296 w 228600"/>
                                      <a:gd name="connsiteY85" fmla="*/ 74295 h 219075"/>
                                      <a:gd name="connsiteX86" fmla="*/ 84296 w 228600"/>
                                      <a:gd name="connsiteY86" fmla="*/ 74295 h 219075"/>
                                      <a:gd name="connsiteX87" fmla="*/ 84296 w 228600"/>
                                      <a:gd name="connsiteY87" fmla="*/ 74295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17646" y="75248"/>
                                        </a:moveTo>
                                        <a:cubicBezTo>
                                          <a:pt x="216694" y="73342"/>
                                          <a:pt x="214789" y="71437"/>
                                          <a:pt x="213836" y="68580"/>
                                        </a:cubicBezTo>
                                        <a:cubicBezTo>
                                          <a:pt x="212884" y="67627"/>
                                          <a:pt x="212884" y="66675"/>
                                          <a:pt x="211931" y="65723"/>
                                        </a:cubicBezTo>
                                        <a:lnTo>
                                          <a:pt x="210026" y="62865"/>
                                        </a:lnTo>
                                        <a:cubicBezTo>
                                          <a:pt x="208121" y="60960"/>
                                          <a:pt x="207169" y="59055"/>
                                          <a:pt x="205264" y="56198"/>
                                        </a:cubicBezTo>
                                        <a:cubicBezTo>
                                          <a:pt x="203359" y="54292"/>
                                          <a:pt x="201454" y="52387"/>
                                          <a:pt x="199549" y="50482"/>
                                        </a:cubicBezTo>
                                        <a:lnTo>
                                          <a:pt x="196691" y="47625"/>
                                        </a:lnTo>
                                        <a:cubicBezTo>
                                          <a:pt x="195739" y="46673"/>
                                          <a:pt x="194786" y="45720"/>
                                          <a:pt x="193834" y="44767"/>
                                        </a:cubicBezTo>
                                        <a:lnTo>
                                          <a:pt x="188119" y="39052"/>
                                        </a:lnTo>
                                        <a:cubicBezTo>
                                          <a:pt x="179546" y="32385"/>
                                          <a:pt x="170974" y="25717"/>
                                          <a:pt x="160496" y="20002"/>
                                        </a:cubicBezTo>
                                        <a:cubicBezTo>
                                          <a:pt x="150019" y="15240"/>
                                          <a:pt x="139541" y="10477"/>
                                          <a:pt x="127159" y="8573"/>
                                        </a:cubicBezTo>
                                        <a:cubicBezTo>
                                          <a:pt x="115729" y="6667"/>
                                          <a:pt x="102394" y="6667"/>
                                          <a:pt x="90011" y="8573"/>
                                        </a:cubicBezTo>
                                        <a:cubicBezTo>
                                          <a:pt x="88106" y="8573"/>
                                          <a:pt x="87154" y="9525"/>
                                          <a:pt x="85249" y="9525"/>
                                        </a:cubicBezTo>
                                        <a:lnTo>
                                          <a:pt x="80486" y="10477"/>
                                        </a:lnTo>
                                        <a:lnTo>
                                          <a:pt x="75724" y="11430"/>
                                        </a:lnTo>
                                        <a:cubicBezTo>
                                          <a:pt x="73819" y="12382"/>
                                          <a:pt x="72866" y="12382"/>
                                          <a:pt x="70961" y="13335"/>
                                        </a:cubicBezTo>
                                        <a:lnTo>
                                          <a:pt x="66199" y="15240"/>
                                        </a:lnTo>
                                        <a:cubicBezTo>
                                          <a:pt x="65246" y="15240"/>
                                          <a:pt x="64294" y="16192"/>
                                          <a:pt x="64294" y="16192"/>
                                        </a:cubicBezTo>
                                        <a:lnTo>
                                          <a:pt x="62389" y="17145"/>
                                        </a:lnTo>
                                        <a:cubicBezTo>
                                          <a:pt x="60484" y="18098"/>
                                          <a:pt x="59531" y="19050"/>
                                          <a:pt x="57626" y="20002"/>
                                        </a:cubicBezTo>
                                        <a:lnTo>
                                          <a:pt x="55721" y="20955"/>
                                        </a:lnTo>
                                        <a:lnTo>
                                          <a:pt x="54769" y="21907"/>
                                        </a:lnTo>
                                        <a:lnTo>
                                          <a:pt x="53816" y="22860"/>
                                        </a:lnTo>
                                        <a:cubicBezTo>
                                          <a:pt x="51911" y="23812"/>
                                          <a:pt x="50006" y="25717"/>
                                          <a:pt x="48101" y="26670"/>
                                        </a:cubicBezTo>
                                        <a:lnTo>
                                          <a:pt x="48101" y="26670"/>
                                        </a:lnTo>
                                        <a:cubicBezTo>
                                          <a:pt x="47149" y="27623"/>
                                          <a:pt x="49054" y="25717"/>
                                          <a:pt x="47149" y="27623"/>
                                        </a:cubicBezTo>
                                        <a:lnTo>
                                          <a:pt x="47149" y="27623"/>
                                        </a:lnTo>
                                        <a:lnTo>
                                          <a:pt x="46196" y="28575"/>
                                        </a:lnTo>
                                        <a:lnTo>
                                          <a:pt x="44291" y="30480"/>
                                        </a:lnTo>
                                        <a:lnTo>
                                          <a:pt x="40481" y="33337"/>
                                        </a:lnTo>
                                        <a:cubicBezTo>
                                          <a:pt x="38576" y="35242"/>
                                          <a:pt x="35719" y="38100"/>
                                          <a:pt x="33814" y="40005"/>
                                        </a:cubicBezTo>
                                        <a:cubicBezTo>
                                          <a:pt x="32861" y="40957"/>
                                          <a:pt x="31909" y="41910"/>
                                          <a:pt x="30956" y="43815"/>
                                        </a:cubicBezTo>
                                        <a:lnTo>
                                          <a:pt x="28099" y="47625"/>
                                        </a:lnTo>
                                        <a:cubicBezTo>
                                          <a:pt x="20479" y="57150"/>
                                          <a:pt x="14764" y="68580"/>
                                          <a:pt x="10954" y="80962"/>
                                        </a:cubicBezTo>
                                        <a:cubicBezTo>
                                          <a:pt x="7144" y="93345"/>
                                          <a:pt x="6191" y="105727"/>
                                          <a:pt x="8096" y="118110"/>
                                        </a:cubicBezTo>
                                        <a:cubicBezTo>
                                          <a:pt x="9049" y="130492"/>
                                          <a:pt x="12859" y="141923"/>
                                          <a:pt x="17621" y="152400"/>
                                        </a:cubicBezTo>
                                        <a:cubicBezTo>
                                          <a:pt x="22384" y="162877"/>
                                          <a:pt x="28099" y="172402"/>
                                          <a:pt x="35719" y="180023"/>
                                        </a:cubicBezTo>
                                        <a:cubicBezTo>
                                          <a:pt x="43339" y="187642"/>
                                          <a:pt x="50959" y="195262"/>
                                          <a:pt x="59531" y="200025"/>
                                        </a:cubicBezTo>
                                        <a:cubicBezTo>
                                          <a:pt x="68104" y="205740"/>
                                          <a:pt x="77629" y="208598"/>
                                          <a:pt x="87154" y="211455"/>
                                        </a:cubicBezTo>
                                        <a:cubicBezTo>
                                          <a:pt x="171926" y="238125"/>
                                          <a:pt x="213836" y="169545"/>
                                          <a:pt x="198596" y="122873"/>
                                        </a:cubicBezTo>
                                        <a:cubicBezTo>
                                          <a:pt x="187166" y="88582"/>
                                          <a:pt x="148114" y="72390"/>
                                          <a:pt x="122396" y="78105"/>
                                        </a:cubicBezTo>
                                        <a:cubicBezTo>
                                          <a:pt x="92869" y="84773"/>
                                          <a:pt x="88106" y="113348"/>
                                          <a:pt x="90964" y="126682"/>
                                        </a:cubicBezTo>
                                        <a:cubicBezTo>
                                          <a:pt x="90964" y="126682"/>
                                          <a:pt x="90011" y="125730"/>
                                          <a:pt x="90011" y="125730"/>
                                        </a:cubicBezTo>
                                        <a:cubicBezTo>
                                          <a:pt x="87154" y="123825"/>
                                          <a:pt x="84296" y="120967"/>
                                          <a:pt x="82391" y="118110"/>
                                        </a:cubicBezTo>
                                        <a:cubicBezTo>
                                          <a:pt x="80486" y="115252"/>
                                          <a:pt x="78581" y="111442"/>
                                          <a:pt x="76676" y="107632"/>
                                        </a:cubicBezTo>
                                        <a:cubicBezTo>
                                          <a:pt x="74771" y="100012"/>
                                          <a:pt x="74771" y="91440"/>
                                          <a:pt x="79534" y="81915"/>
                                        </a:cubicBezTo>
                                        <a:lnTo>
                                          <a:pt x="80486" y="80010"/>
                                        </a:lnTo>
                                        <a:cubicBezTo>
                                          <a:pt x="80486" y="79057"/>
                                          <a:pt x="81439" y="79057"/>
                                          <a:pt x="81439" y="78105"/>
                                        </a:cubicBezTo>
                                        <a:cubicBezTo>
                                          <a:pt x="82391" y="77152"/>
                                          <a:pt x="82391" y="75248"/>
                                          <a:pt x="84296" y="74295"/>
                                        </a:cubicBezTo>
                                        <a:lnTo>
                                          <a:pt x="85249" y="72390"/>
                                        </a:lnTo>
                                        <a:lnTo>
                                          <a:pt x="86201" y="71437"/>
                                        </a:lnTo>
                                        <a:lnTo>
                                          <a:pt x="86201" y="71437"/>
                                        </a:lnTo>
                                        <a:lnTo>
                                          <a:pt x="86201" y="71437"/>
                                        </a:lnTo>
                                        <a:cubicBezTo>
                                          <a:pt x="85249" y="72390"/>
                                          <a:pt x="85249" y="72390"/>
                                          <a:pt x="85249" y="72390"/>
                                        </a:cubicBezTo>
                                        <a:lnTo>
                                          <a:pt x="85249" y="72390"/>
                                        </a:lnTo>
                                        <a:cubicBezTo>
                                          <a:pt x="87154" y="70485"/>
                                          <a:pt x="88106" y="69532"/>
                                          <a:pt x="90011" y="67627"/>
                                        </a:cubicBezTo>
                                        <a:lnTo>
                                          <a:pt x="90964" y="66675"/>
                                        </a:lnTo>
                                        <a:lnTo>
                                          <a:pt x="90964" y="66675"/>
                                        </a:lnTo>
                                        <a:lnTo>
                                          <a:pt x="91916" y="66675"/>
                                        </a:lnTo>
                                        <a:cubicBezTo>
                                          <a:pt x="91916" y="66675"/>
                                          <a:pt x="92869" y="65723"/>
                                          <a:pt x="92869" y="65723"/>
                                        </a:cubicBezTo>
                                        <a:lnTo>
                                          <a:pt x="93821" y="64770"/>
                                        </a:lnTo>
                                        <a:cubicBezTo>
                                          <a:pt x="93821" y="64770"/>
                                          <a:pt x="94774" y="64770"/>
                                          <a:pt x="94774" y="63817"/>
                                        </a:cubicBezTo>
                                        <a:lnTo>
                                          <a:pt x="96679" y="62865"/>
                                        </a:lnTo>
                                        <a:cubicBezTo>
                                          <a:pt x="97631" y="62865"/>
                                          <a:pt x="97631" y="61912"/>
                                          <a:pt x="98584" y="61912"/>
                                        </a:cubicBezTo>
                                        <a:lnTo>
                                          <a:pt x="100489" y="60960"/>
                                        </a:lnTo>
                                        <a:lnTo>
                                          <a:pt x="102394" y="60007"/>
                                        </a:lnTo>
                                        <a:cubicBezTo>
                                          <a:pt x="103346" y="60007"/>
                                          <a:pt x="103346" y="59055"/>
                                          <a:pt x="104299" y="59055"/>
                                        </a:cubicBezTo>
                                        <a:cubicBezTo>
                                          <a:pt x="110014" y="57150"/>
                                          <a:pt x="115729" y="55245"/>
                                          <a:pt x="122396" y="56198"/>
                                        </a:cubicBezTo>
                                        <a:cubicBezTo>
                                          <a:pt x="129064" y="56198"/>
                                          <a:pt x="135731" y="57150"/>
                                          <a:pt x="143351" y="60007"/>
                                        </a:cubicBezTo>
                                        <a:cubicBezTo>
                                          <a:pt x="150019" y="61912"/>
                                          <a:pt x="157639" y="65723"/>
                                          <a:pt x="164306" y="69532"/>
                                        </a:cubicBezTo>
                                        <a:lnTo>
                                          <a:pt x="169069" y="73342"/>
                                        </a:lnTo>
                                        <a:cubicBezTo>
                                          <a:pt x="170021" y="74295"/>
                                          <a:pt x="170974" y="74295"/>
                                          <a:pt x="171926" y="75248"/>
                                        </a:cubicBezTo>
                                        <a:lnTo>
                                          <a:pt x="173831" y="77152"/>
                                        </a:lnTo>
                                        <a:lnTo>
                                          <a:pt x="178594" y="80962"/>
                                        </a:lnTo>
                                        <a:lnTo>
                                          <a:pt x="183356" y="84773"/>
                                        </a:lnTo>
                                        <a:lnTo>
                                          <a:pt x="185261" y="86677"/>
                                        </a:lnTo>
                                        <a:cubicBezTo>
                                          <a:pt x="186214" y="87630"/>
                                          <a:pt x="186214" y="88582"/>
                                          <a:pt x="187166" y="88582"/>
                                        </a:cubicBezTo>
                                        <a:cubicBezTo>
                                          <a:pt x="188119" y="90487"/>
                                          <a:pt x="190024" y="91440"/>
                                          <a:pt x="190976" y="93345"/>
                                        </a:cubicBezTo>
                                        <a:cubicBezTo>
                                          <a:pt x="193834" y="96202"/>
                                          <a:pt x="195739" y="100012"/>
                                          <a:pt x="198596" y="102870"/>
                                        </a:cubicBezTo>
                                        <a:cubicBezTo>
                                          <a:pt x="200501" y="106680"/>
                                          <a:pt x="203359" y="109537"/>
                                          <a:pt x="205264" y="113348"/>
                                        </a:cubicBezTo>
                                        <a:cubicBezTo>
                                          <a:pt x="207169" y="117157"/>
                                          <a:pt x="209074" y="120015"/>
                                          <a:pt x="210979" y="123825"/>
                                        </a:cubicBezTo>
                                        <a:cubicBezTo>
                                          <a:pt x="217646" y="136207"/>
                                          <a:pt x="223361" y="149542"/>
                                          <a:pt x="227171" y="162877"/>
                                        </a:cubicBezTo>
                                        <a:lnTo>
                                          <a:pt x="227171" y="88582"/>
                                        </a:lnTo>
                                        <a:cubicBezTo>
                                          <a:pt x="226219" y="87630"/>
                                          <a:pt x="226219" y="86677"/>
                                          <a:pt x="225266" y="85725"/>
                                        </a:cubicBezTo>
                                        <a:cubicBezTo>
                                          <a:pt x="222409" y="83820"/>
                                          <a:pt x="219551" y="79057"/>
                                          <a:pt x="217646" y="75248"/>
                                        </a:cubicBezTo>
                                        <a:close/>
                                        <a:moveTo>
                                          <a:pt x="84296" y="74295"/>
                                        </a:moveTo>
                                        <a:lnTo>
                                          <a:pt x="84296" y="74295"/>
                                        </a:lnTo>
                                        <a:cubicBezTo>
                                          <a:pt x="84296" y="73342"/>
                                          <a:pt x="84296" y="73342"/>
                                          <a:pt x="84296" y="7429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reeform: Shape 2125"/>
                                <wps:cNvSpPr/>
                                <wps:spPr>
                                  <a:xfrm>
                                    <a:off x="3600450" y="1305803"/>
                                    <a:ext cx="28575" cy="9525"/>
                                  </a:xfrm>
                                  <a:custGeom>
                                    <a:avLst/>
                                    <a:gdLst>
                                      <a:gd name="connsiteX0" fmla="*/ 21431 w 28575"/>
                                      <a:gd name="connsiteY0" fmla="*/ 7144 h 9525"/>
                                      <a:gd name="connsiteX1" fmla="*/ 15716 w 28575"/>
                                      <a:gd name="connsiteY1" fmla="*/ 8097 h 9525"/>
                                      <a:gd name="connsiteX2" fmla="*/ 7144 w 28575"/>
                                      <a:gd name="connsiteY2" fmla="*/ 9049 h 9525"/>
                                      <a:gd name="connsiteX3" fmla="*/ 14764 w 28575"/>
                                      <a:gd name="connsiteY3" fmla="*/ 9049 h 9525"/>
                                      <a:gd name="connsiteX4" fmla="*/ 15716 w 28575"/>
                                      <a:gd name="connsiteY4" fmla="*/ 9049 h 9525"/>
                                      <a:gd name="connsiteX5" fmla="*/ 21431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21431" y="7144"/>
                                        </a:moveTo>
                                        <a:cubicBezTo>
                                          <a:pt x="21431" y="7144"/>
                                          <a:pt x="19526" y="7144"/>
                                          <a:pt x="15716" y="8097"/>
                                        </a:cubicBezTo>
                                        <a:cubicBezTo>
                                          <a:pt x="13811" y="8097"/>
                                          <a:pt x="10954" y="9049"/>
                                          <a:pt x="7144" y="9049"/>
                                        </a:cubicBezTo>
                                        <a:lnTo>
                                          <a:pt x="14764" y="9049"/>
                                        </a:lnTo>
                                        <a:cubicBezTo>
                                          <a:pt x="14764" y="9049"/>
                                          <a:pt x="14764" y="9049"/>
                                          <a:pt x="15716" y="9049"/>
                                        </a:cubicBezTo>
                                        <a:cubicBezTo>
                                          <a:pt x="19526" y="8097"/>
                                          <a:pt x="21431" y="7144"/>
                                          <a:pt x="21431"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reeform: Shape 2126"/>
                                <wps:cNvSpPr/>
                                <wps:spPr>
                                  <a:xfrm>
                                    <a:off x="3784283" y="82793"/>
                                    <a:ext cx="314325" cy="495300"/>
                                  </a:xfrm>
                                  <a:custGeom>
                                    <a:avLst/>
                                    <a:gdLst>
                                      <a:gd name="connsiteX0" fmla="*/ 87154 w 314325"/>
                                      <a:gd name="connsiteY0" fmla="*/ 127159 h 495300"/>
                                      <a:gd name="connsiteX1" fmla="*/ 67151 w 314325"/>
                                      <a:gd name="connsiteY1" fmla="*/ 149066 h 495300"/>
                                      <a:gd name="connsiteX2" fmla="*/ 67151 w 314325"/>
                                      <a:gd name="connsiteY2" fmla="*/ 149066 h 495300"/>
                                      <a:gd name="connsiteX3" fmla="*/ 67151 w 314325"/>
                                      <a:gd name="connsiteY3" fmla="*/ 149066 h 495300"/>
                                      <a:gd name="connsiteX4" fmla="*/ 51911 w 314325"/>
                                      <a:gd name="connsiteY4" fmla="*/ 169069 h 495300"/>
                                      <a:gd name="connsiteX5" fmla="*/ 25241 w 314325"/>
                                      <a:gd name="connsiteY5" fmla="*/ 218599 h 495300"/>
                                      <a:gd name="connsiteX6" fmla="*/ 22384 w 314325"/>
                                      <a:gd name="connsiteY6" fmla="*/ 225266 h 495300"/>
                                      <a:gd name="connsiteX7" fmla="*/ 21431 w 314325"/>
                                      <a:gd name="connsiteY7" fmla="*/ 228124 h 495300"/>
                                      <a:gd name="connsiteX8" fmla="*/ 20479 w 314325"/>
                                      <a:gd name="connsiteY8" fmla="*/ 231934 h 495300"/>
                                      <a:gd name="connsiteX9" fmla="*/ 16669 w 314325"/>
                                      <a:gd name="connsiteY9" fmla="*/ 245269 h 495300"/>
                                      <a:gd name="connsiteX10" fmla="*/ 13811 w 314325"/>
                                      <a:gd name="connsiteY10" fmla="*/ 258604 h 495300"/>
                                      <a:gd name="connsiteX11" fmla="*/ 10954 w 314325"/>
                                      <a:gd name="connsiteY11" fmla="*/ 271939 h 495300"/>
                                      <a:gd name="connsiteX12" fmla="*/ 9049 w 314325"/>
                                      <a:gd name="connsiteY12" fmla="*/ 285274 h 495300"/>
                                      <a:gd name="connsiteX13" fmla="*/ 8096 w 314325"/>
                                      <a:gd name="connsiteY13" fmla="*/ 298609 h 495300"/>
                                      <a:gd name="connsiteX14" fmla="*/ 7144 w 314325"/>
                                      <a:gd name="connsiteY14" fmla="*/ 311944 h 495300"/>
                                      <a:gd name="connsiteX15" fmla="*/ 7144 w 314325"/>
                                      <a:gd name="connsiteY15" fmla="*/ 324326 h 495300"/>
                                      <a:gd name="connsiteX16" fmla="*/ 12859 w 314325"/>
                                      <a:gd name="connsiteY16" fmla="*/ 371951 h 495300"/>
                                      <a:gd name="connsiteX17" fmla="*/ 14764 w 314325"/>
                                      <a:gd name="connsiteY17" fmla="*/ 382429 h 495300"/>
                                      <a:gd name="connsiteX18" fmla="*/ 17621 w 314325"/>
                                      <a:gd name="connsiteY18" fmla="*/ 392907 h 495300"/>
                                      <a:gd name="connsiteX19" fmla="*/ 18574 w 314325"/>
                                      <a:gd name="connsiteY19" fmla="*/ 397669 h 495300"/>
                                      <a:gd name="connsiteX20" fmla="*/ 20479 w 314325"/>
                                      <a:gd name="connsiteY20" fmla="*/ 402432 h 495300"/>
                                      <a:gd name="connsiteX21" fmla="*/ 23336 w 314325"/>
                                      <a:gd name="connsiteY21" fmla="*/ 411957 h 495300"/>
                                      <a:gd name="connsiteX22" fmla="*/ 35719 w 314325"/>
                                      <a:gd name="connsiteY22" fmla="*/ 445294 h 495300"/>
                                      <a:gd name="connsiteX23" fmla="*/ 38576 w 314325"/>
                                      <a:gd name="connsiteY23" fmla="*/ 451961 h 495300"/>
                                      <a:gd name="connsiteX24" fmla="*/ 41434 w 314325"/>
                                      <a:gd name="connsiteY24" fmla="*/ 458629 h 495300"/>
                                      <a:gd name="connsiteX25" fmla="*/ 47149 w 314325"/>
                                      <a:gd name="connsiteY25" fmla="*/ 470059 h 495300"/>
                                      <a:gd name="connsiteX26" fmla="*/ 54769 w 314325"/>
                                      <a:gd name="connsiteY26" fmla="*/ 485299 h 495300"/>
                                      <a:gd name="connsiteX27" fmla="*/ 57626 w 314325"/>
                                      <a:gd name="connsiteY27" fmla="*/ 491014 h 495300"/>
                                      <a:gd name="connsiteX28" fmla="*/ 55721 w 314325"/>
                                      <a:gd name="connsiteY28" fmla="*/ 485299 h 495300"/>
                                      <a:gd name="connsiteX29" fmla="*/ 50959 w 314325"/>
                                      <a:gd name="connsiteY29" fmla="*/ 469107 h 495300"/>
                                      <a:gd name="connsiteX30" fmla="*/ 48101 w 314325"/>
                                      <a:gd name="connsiteY30" fmla="*/ 457676 h 495300"/>
                                      <a:gd name="connsiteX31" fmla="*/ 46196 w 314325"/>
                                      <a:gd name="connsiteY31" fmla="*/ 451009 h 495300"/>
                                      <a:gd name="connsiteX32" fmla="*/ 44291 w 314325"/>
                                      <a:gd name="connsiteY32" fmla="*/ 443389 h 495300"/>
                                      <a:gd name="connsiteX33" fmla="*/ 38576 w 314325"/>
                                      <a:gd name="connsiteY33" fmla="*/ 410051 h 495300"/>
                                      <a:gd name="connsiteX34" fmla="*/ 37624 w 314325"/>
                                      <a:gd name="connsiteY34" fmla="*/ 400526 h 495300"/>
                                      <a:gd name="connsiteX35" fmla="*/ 36671 w 314325"/>
                                      <a:gd name="connsiteY35" fmla="*/ 395764 h 495300"/>
                                      <a:gd name="connsiteX36" fmla="*/ 36671 w 314325"/>
                                      <a:gd name="connsiteY36" fmla="*/ 391001 h 495300"/>
                                      <a:gd name="connsiteX37" fmla="*/ 35719 w 314325"/>
                                      <a:gd name="connsiteY37" fmla="*/ 380524 h 495300"/>
                                      <a:gd name="connsiteX38" fmla="*/ 35719 w 314325"/>
                                      <a:gd name="connsiteY38" fmla="*/ 370046 h 495300"/>
                                      <a:gd name="connsiteX39" fmla="*/ 38576 w 314325"/>
                                      <a:gd name="connsiteY39" fmla="*/ 326232 h 495300"/>
                                      <a:gd name="connsiteX40" fmla="*/ 40481 w 314325"/>
                                      <a:gd name="connsiteY40" fmla="*/ 314801 h 495300"/>
                                      <a:gd name="connsiteX41" fmla="*/ 43339 w 314325"/>
                                      <a:gd name="connsiteY41" fmla="*/ 303371 h 495300"/>
                                      <a:gd name="connsiteX42" fmla="*/ 46196 w 314325"/>
                                      <a:gd name="connsiteY42" fmla="*/ 291941 h 495300"/>
                                      <a:gd name="connsiteX43" fmla="*/ 50006 w 314325"/>
                                      <a:gd name="connsiteY43" fmla="*/ 280511 h 495300"/>
                                      <a:gd name="connsiteX44" fmla="*/ 53816 w 314325"/>
                                      <a:gd name="connsiteY44" fmla="*/ 270034 h 495300"/>
                                      <a:gd name="connsiteX45" fmla="*/ 58579 w 314325"/>
                                      <a:gd name="connsiteY45" fmla="*/ 259556 h 495300"/>
                                      <a:gd name="connsiteX46" fmla="*/ 64294 w 314325"/>
                                      <a:gd name="connsiteY46" fmla="*/ 249079 h 495300"/>
                                      <a:gd name="connsiteX47" fmla="*/ 65246 w 314325"/>
                                      <a:gd name="connsiteY47" fmla="*/ 246221 h 495300"/>
                                      <a:gd name="connsiteX48" fmla="*/ 67151 w 314325"/>
                                      <a:gd name="connsiteY48" fmla="*/ 243364 h 495300"/>
                                      <a:gd name="connsiteX49" fmla="*/ 70009 w 314325"/>
                                      <a:gd name="connsiteY49" fmla="*/ 238601 h 495300"/>
                                      <a:gd name="connsiteX50" fmla="*/ 97631 w 314325"/>
                                      <a:gd name="connsiteY50" fmla="*/ 203359 h 495300"/>
                                      <a:gd name="connsiteX51" fmla="*/ 130969 w 314325"/>
                                      <a:gd name="connsiteY51" fmla="*/ 175736 h 495300"/>
                                      <a:gd name="connsiteX52" fmla="*/ 166211 w 314325"/>
                                      <a:gd name="connsiteY52" fmla="*/ 155734 h 495300"/>
                                      <a:gd name="connsiteX53" fmla="*/ 200501 w 314325"/>
                                      <a:gd name="connsiteY53" fmla="*/ 142399 h 495300"/>
                                      <a:gd name="connsiteX54" fmla="*/ 208121 w 314325"/>
                                      <a:gd name="connsiteY54" fmla="*/ 139541 h 495300"/>
                                      <a:gd name="connsiteX55" fmla="*/ 215741 w 314325"/>
                                      <a:gd name="connsiteY55" fmla="*/ 137636 h 495300"/>
                                      <a:gd name="connsiteX56" fmla="*/ 230029 w 314325"/>
                                      <a:gd name="connsiteY56" fmla="*/ 133826 h 495300"/>
                                      <a:gd name="connsiteX57" fmla="*/ 242411 w 314325"/>
                                      <a:gd name="connsiteY57" fmla="*/ 130969 h 495300"/>
                                      <a:gd name="connsiteX58" fmla="*/ 252889 w 314325"/>
                                      <a:gd name="connsiteY58" fmla="*/ 129064 h 495300"/>
                                      <a:gd name="connsiteX59" fmla="*/ 254794 w 314325"/>
                                      <a:gd name="connsiteY59" fmla="*/ 129064 h 495300"/>
                                      <a:gd name="connsiteX60" fmla="*/ 256699 w 314325"/>
                                      <a:gd name="connsiteY60" fmla="*/ 129064 h 495300"/>
                                      <a:gd name="connsiteX61" fmla="*/ 261461 w 314325"/>
                                      <a:gd name="connsiteY61" fmla="*/ 128111 h 495300"/>
                                      <a:gd name="connsiteX62" fmla="*/ 269081 w 314325"/>
                                      <a:gd name="connsiteY62" fmla="*/ 127159 h 495300"/>
                                      <a:gd name="connsiteX63" fmla="*/ 274796 w 314325"/>
                                      <a:gd name="connsiteY63" fmla="*/ 126206 h 495300"/>
                                      <a:gd name="connsiteX64" fmla="*/ 274796 w 314325"/>
                                      <a:gd name="connsiteY64" fmla="*/ 125254 h 495300"/>
                                      <a:gd name="connsiteX65" fmla="*/ 312896 w 314325"/>
                                      <a:gd name="connsiteY65" fmla="*/ 121444 h 495300"/>
                                      <a:gd name="connsiteX66" fmla="*/ 312896 w 314325"/>
                                      <a:gd name="connsiteY66" fmla="*/ 7144 h 495300"/>
                                      <a:gd name="connsiteX67" fmla="*/ 118586 w 314325"/>
                                      <a:gd name="connsiteY67" fmla="*/ 99536 h 495300"/>
                                      <a:gd name="connsiteX68" fmla="*/ 87154 w 314325"/>
                                      <a:gd name="connsiteY68" fmla="*/ 127159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87154" y="127159"/>
                                        </a:moveTo>
                                        <a:cubicBezTo>
                                          <a:pt x="80486" y="133826"/>
                                          <a:pt x="73819" y="141446"/>
                                          <a:pt x="67151" y="149066"/>
                                        </a:cubicBezTo>
                                        <a:cubicBezTo>
                                          <a:pt x="67151" y="149066"/>
                                          <a:pt x="67151" y="149066"/>
                                          <a:pt x="67151" y="149066"/>
                                        </a:cubicBezTo>
                                        <a:lnTo>
                                          <a:pt x="67151" y="149066"/>
                                        </a:lnTo>
                                        <a:cubicBezTo>
                                          <a:pt x="61436" y="155734"/>
                                          <a:pt x="56674" y="162401"/>
                                          <a:pt x="51911" y="169069"/>
                                        </a:cubicBezTo>
                                        <a:cubicBezTo>
                                          <a:pt x="41434" y="184309"/>
                                          <a:pt x="31909" y="201454"/>
                                          <a:pt x="25241" y="218599"/>
                                        </a:cubicBezTo>
                                        <a:lnTo>
                                          <a:pt x="22384" y="225266"/>
                                        </a:lnTo>
                                        <a:lnTo>
                                          <a:pt x="21431" y="228124"/>
                                        </a:lnTo>
                                        <a:lnTo>
                                          <a:pt x="20479" y="231934"/>
                                        </a:lnTo>
                                        <a:cubicBezTo>
                                          <a:pt x="19526" y="236696"/>
                                          <a:pt x="17621" y="240506"/>
                                          <a:pt x="16669" y="245269"/>
                                        </a:cubicBezTo>
                                        <a:cubicBezTo>
                                          <a:pt x="15716" y="250031"/>
                                          <a:pt x="14764" y="253841"/>
                                          <a:pt x="13811" y="258604"/>
                                        </a:cubicBezTo>
                                        <a:cubicBezTo>
                                          <a:pt x="12859" y="263366"/>
                                          <a:pt x="11906" y="267176"/>
                                          <a:pt x="10954" y="271939"/>
                                        </a:cubicBezTo>
                                        <a:cubicBezTo>
                                          <a:pt x="10001" y="276701"/>
                                          <a:pt x="10001" y="280511"/>
                                          <a:pt x="9049" y="285274"/>
                                        </a:cubicBezTo>
                                        <a:cubicBezTo>
                                          <a:pt x="8096" y="290036"/>
                                          <a:pt x="8096" y="293846"/>
                                          <a:pt x="8096" y="298609"/>
                                        </a:cubicBezTo>
                                        <a:cubicBezTo>
                                          <a:pt x="8096" y="303371"/>
                                          <a:pt x="8096" y="307181"/>
                                          <a:pt x="7144" y="311944"/>
                                        </a:cubicBezTo>
                                        <a:cubicBezTo>
                                          <a:pt x="7144" y="316707"/>
                                          <a:pt x="7144" y="320516"/>
                                          <a:pt x="7144" y="324326"/>
                                        </a:cubicBezTo>
                                        <a:cubicBezTo>
                                          <a:pt x="8096" y="341471"/>
                                          <a:pt x="10001" y="357664"/>
                                          <a:pt x="12859" y="371951"/>
                                        </a:cubicBezTo>
                                        <a:cubicBezTo>
                                          <a:pt x="13811" y="375761"/>
                                          <a:pt x="13811" y="379571"/>
                                          <a:pt x="14764" y="382429"/>
                                        </a:cubicBezTo>
                                        <a:cubicBezTo>
                                          <a:pt x="15716" y="386239"/>
                                          <a:pt x="16669" y="389096"/>
                                          <a:pt x="17621" y="392907"/>
                                        </a:cubicBezTo>
                                        <a:cubicBezTo>
                                          <a:pt x="17621" y="394811"/>
                                          <a:pt x="18574" y="396716"/>
                                          <a:pt x="18574" y="397669"/>
                                        </a:cubicBezTo>
                                        <a:cubicBezTo>
                                          <a:pt x="18574" y="399574"/>
                                          <a:pt x="19526" y="400526"/>
                                          <a:pt x="20479" y="402432"/>
                                        </a:cubicBezTo>
                                        <a:cubicBezTo>
                                          <a:pt x="21431" y="405289"/>
                                          <a:pt x="22384" y="409099"/>
                                          <a:pt x="23336" y="411957"/>
                                        </a:cubicBezTo>
                                        <a:cubicBezTo>
                                          <a:pt x="27146" y="424339"/>
                                          <a:pt x="31909" y="435769"/>
                                          <a:pt x="35719" y="445294"/>
                                        </a:cubicBezTo>
                                        <a:cubicBezTo>
                                          <a:pt x="36671" y="448151"/>
                                          <a:pt x="37624" y="450057"/>
                                          <a:pt x="38576" y="451961"/>
                                        </a:cubicBezTo>
                                        <a:cubicBezTo>
                                          <a:pt x="39529" y="453866"/>
                                          <a:pt x="40481" y="456724"/>
                                          <a:pt x="41434" y="458629"/>
                                        </a:cubicBezTo>
                                        <a:cubicBezTo>
                                          <a:pt x="43339" y="462439"/>
                                          <a:pt x="45244" y="466249"/>
                                          <a:pt x="47149" y="470059"/>
                                        </a:cubicBezTo>
                                        <a:cubicBezTo>
                                          <a:pt x="50006" y="476726"/>
                                          <a:pt x="53816" y="481489"/>
                                          <a:pt x="54769" y="485299"/>
                                        </a:cubicBezTo>
                                        <a:cubicBezTo>
                                          <a:pt x="56674" y="489109"/>
                                          <a:pt x="57626" y="491014"/>
                                          <a:pt x="57626" y="491014"/>
                                        </a:cubicBezTo>
                                        <a:cubicBezTo>
                                          <a:pt x="57626" y="491014"/>
                                          <a:pt x="56674" y="489109"/>
                                          <a:pt x="55721" y="485299"/>
                                        </a:cubicBezTo>
                                        <a:cubicBezTo>
                                          <a:pt x="54769" y="481489"/>
                                          <a:pt x="52864" y="475774"/>
                                          <a:pt x="50959" y="469107"/>
                                        </a:cubicBezTo>
                                        <a:cubicBezTo>
                                          <a:pt x="50006" y="465296"/>
                                          <a:pt x="49054" y="461486"/>
                                          <a:pt x="48101" y="457676"/>
                                        </a:cubicBezTo>
                                        <a:cubicBezTo>
                                          <a:pt x="47149" y="455771"/>
                                          <a:pt x="47149" y="452914"/>
                                          <a:pt x="46196" y="451009"/>
                                        </a:cubicBezTo>
                                        <a:cubicBezTo>
                                          <a:pt x="45244" y="449104"/>
                                          <a:pt x="45244" y="446246"/>
                                          <a:pt x="44291" y="443389"/>
                                        </a:cubicBezTo>
                                        <a:cubicBezTo>
                                          <a:pt x="42386" y="433864"/>
                                          <a:pt x="39529" y="422434"/>
                                          <a:pt x="38576" y="410051"/>
                                        </a:cubicBezTo>
                                        <a:cubicBezTo>
                                          <a:pt x="38576" y="407194"/>
                                          <a:pt x="37624" y="403384"/>
                                          <a:pt x="37624" y="400526"/>
                                        </a:cubicBezTo>
                                        <a:cubicBezTo>
                                          <a:pt x="37624" y="398621"/>
                                          <a:pt x="37624" y="397669"/>
                                          <a:pt x="36671" y="395764"/>
                                        </a:cubicBezTo>
                                        <a:cubicBezTo>
                                          <a:pt x="36671" y="393859"/>
                                          <a:pt x="36671" y="392907"/>
                                          <a:pt x="36671" y="391001"/>
                                        </a:cubicBezTo>
                                        <a:cubicBezTo>
                                          <a:pt x="36671" y="388144"/>
                                          <a:pt x="36671" y="384334"/>
                                          <a:pt x="35719" y="380524"/>
                                        </a:cubicBezTo>
                                        <a:cubicBezTo>
                                          <a:pt x="35719" y="376714"/>
                                          <a:pt x="35719" y="373857"/>
                                          <a:pt x="35719" y="370046"/>
                                        </a:cubicBezTo>
                                        <a:cubicBezTo>
                                          <a:pt x="35719" y="355759"/>
                                          <a:pt x="36671" y="341471"/>
                                          <a:pt x="38576" y="326232"/>
                                        </a:cubicBezTo>
                                        <a:cubicBezTo>
                                          <a:pt x="39529" y="322421"/>
                                          <a:pt x="39529" y="318611"/>
                                          <a:pt x="40481" y="314801"/>
                                        </a:cubicBezTo>
                                        <a:cubicBezTo>
                                          <a:pt x="41434" y="310991"/>
                                          <a:pt x="42386" y="307181"/>
                                          <a:pt x="43339" y="303371"/>
                                        </a:cubicBezTo>
                                        <a:cubicBezTo>
                                          <a:pt x="44291" y="299561"/>
                                          <a:pt x="45244" y="295751"/>
                                          <a:pt x="46196" y="291941"/>
                                        </a:cubicBezTo>
                                        <a:cubicBezTo>
                                          <a:pt x="47149" y="288131"/>
                                          <a:pt x="48101" y="284321"/>
                                          <a:pt x="50006" y="280511"/>
                                        </a:cubicBezTo>
                                        <a:cubicBezTo>
                                          <a:pt x="50959" y="276701"/>
                                          <a:pt x="52864" y="272891"/>
                                          <a:pt x="53816" y="270034"/>
                                        </a:cubicBezTo>
                                        <a:cubicBezTo>
                                          <a:pt x="55721" y="266224"/>
                                          <a:pt x="56674" y="263366"/>
                                          <a:pt x="58579" y="259556"/>
                                        </a:cubicBezTo>
                                        <a:cubicBezTo>
                                          <a:pt x="60484" y="255746"/>
                                          <a:pt x="62389" y="252889"/>
                                          <a:pt x="64294" y="249079"/>
                                        </a:cubicBezTo>
                                        <a:lnTo>
                                          <a:pt x="65246" y="246221"/>
                                        </a:lnTo>
                                        <a:lnTo>
                                          <a:pt x="67151" y="243364"/>
                                        </a:lnTo>
                                        <a:lnTo>
                                          <a:pt x="70009" y="238601"/>
                                        </a:lnTo>
                                        <a:cubicBezTo>
                                          <a:pt x="78581" y="225266"/>
                                          <a:pt x="88106" y="213836"/>
                                          <a:pt x="97631" y="203359"/>
                                        </a:cubicBezTo>
                                        <a:cubicBezTo>
                                          <a:pt x="108109" y="192881"/>
                                          <a:pt x="119539" y="183356"/>
                                          <a:pt x="130969" y="175736"/>
                                        </a:cubicBezTo>
                                        <a:cubicBezTo>
                                          <a:pt x="142399" y="168116"/>
                                          <a:pt x="154781" y="161449"/>
                                          <a:pt x="166211" y="155734"/>
                                        </a:cubicBezTo>
                                        <a:cubicBezTo>
                                          <a:pt x="177641" y="150019"/>
                                          <a:pt x="189071" y="146209"/>
                                          <a:pt x="200501" y="142399"/>
                                        </a:cubicBezTo>
                                        <a:cubicBezTo>
                                          <a:pt x="203359" y="141446"/>
                                          <a:pt x="206216" y="140494"/>
                                          <a:pt x="208121" y="139541"/>
                                        </a:cubicBezTo>
                                        <a:cubicBezTo>
                                          <a:pt x="210979" y="138589"/>
                                          <a:pt x="212884" y="137636"/>
                                          <a:pt x="215741" y="137636"/>
                                        </a:cubicBezTo>
                                        <a:cubicBezTo>
                                          <a:pt x="220504" y="136684"/>
                                          <a:pt x="225266" y="134779"/>
                                          <a:pt x="230029" y="133826"/>
                                        </a:cubicBezTo>
                                        <a:cubicBezTo>
                                          <a:pt x="234791" y="132874"/>
                                          <a:pt x="238601" y="131921"/>
                                          <a:pt x="242411" y="130969"/>
                                        </a:cubicBezTo>
                                        <a:cubicBezTo>
                                          <a:pt x="246221" y="130016"/>
                                          <a:pt x="250031" y="130016"/>
                                          <a:pt x="252889" y="129064"/>
                                        </a:cubicBezTo>
                                        <a:cubicBezTo>
                                          <a:pt x="253841" y="129064"/>
                                          <a:pt x="254794" y="129064"/>
                                          <a:pt x="254794" y="129064"/>
                                        </a:cubicBezTo>
                                        <a:cubicBezTo>
                                          <a:pt x="255746" y="129064"/>
                                          <a:pt x="256699" y="129064"/>
                                          <a:pt x="256699" y="129064"/>
                                        </a:cubicBezTo>
                                        <a:cubicBezTo>
                                          <a:pt x="258604" y="129064"/>
                                          <a:pt x="259556" y="129064"/>
                                          <a:pt x="261461" y="128111"/>
                                        </a:cubicBezTo>
                                        <a:cubicBezTo>
                                          <a:pt x="264319" y="128111"/>
                                          <a:pt x="267176" y="127159"/>
                                          <a:pt x="269081" y="127159"/>
                                        </a:cubicBezTo>
                                        <a:cubicBezTo>
                                          <a:pt x="272891" y="126206"/>
                                          <a:pt x="274796" y="126206"/>
                                          <a:pt x="274796" y="126206"/>
                                        </a:cubicBezTo>
                                        <a:lnTo>
                                          <a:pt x="274796" y="125254"/>
                                        </a:lnTo>
                                        <a:cubicBezTo>
                                          <a:pt x="288131" y="123349"/>
                                          <a:pt x="300514" y="121444"/>
                                          <a:pt x="312896" y="121444"/>
                                        </a:cubicBezTo>
                                        <a:lnTo>
                                          <a:pt x="312896" y="7144"/>
                                        </a:lnTo>
                                        <a:cubicBezTo>
                                          <a:pt x="249079" y="12859"/>
                                          <a:pt x="176689" y="51911"/>
                                          <a:pt x="118586" y="99536"/>
                                        </a:cubicBezTo>
                                        <a:cubicBezTo>
                                          <a:pt x="107156" y="109061"/>
                                          <a:pt x="96679" y="117634"/>
                                          <a:pt x="87154" y="1271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reeform: Shape 2127"/>
                                <wps:cNvSpPr/>
                                <wps:spPr>
                                  <a:xfrm>
                                    <a:off x="3329912" y="500701"/>
                                    <a:ext cx="228600" cy="285750"/>
                                  </a:xfrm>
                                  <a:custGeom>
                                    <a:avLst/>
                                    <a:gdLst>
                                      <a:gd name="connsiteX0" fmla="*/ 28126 w 228600"/>
                                      <a:gd name="connsiteY0" fmla="*/ 176927 h 285750"/>
                                      <a:gd name="connsiteX1" fmla="*/ 37651 w 228600"/>
                                      <a:gd name="connsiteY1" fmla="*/ 197882 h 285750"/>
                                      <a:gd name="connsiteX2" fmla="*/ 46224 w 228600"/>
                                      <a:gd name="connsiteY2" fmla="*/ 212170 h 285750"/>
                                      <a:gd name="connsiteX3" fmla="*/ 46224 w 228600"/>
                                      <a:gd name="connsiteY3" fmla="*/ 212170 h 285750"/>
                                      <a:gd name="connsiteX4" fmla="*/ 46224 w 228600"/>
                                      <a:gd name="connsiteY4" fmla="*/ 212170 h 285750"/>
                                      <a:gd name="connsiteX5" fmla="*/ 54797 w 228600"/>
                                      <a:gd name="connsiteY5" fmla="*/ 223600 h 285750"/>
                                      <a:gd name="connsiteX6" fmla="*/ 77657 w 228600"/>
                                      <a:gd name="connsiteY6" fmla="*/ 246460 h 285750"/>
                                      <a:gd name="connsiteX7" fmla="*/ 80514 w 228600"/>
                                      <a:gd name="connsiteY7" fmla="*/ 249318 h 285750"/>
                                      <a:gd name="connsiteX8" fmla="*/ 82419 w 228600"/>
                                      <a:gd name="connsiteY8" fmla="*/ 250270 h 285750"/>
                                      <a:gd name="connsiteX9" fmla="*/ 84324 w 228600"/>
                                      <a:gd name="connsiteY9" fmla="*/ 251223 h 285750"/>
                                      <a:gd name="connsiteX10" fmla="*/ 90992 w 228600"/>
                                      <a:gd name="connsiteY10" fmla="*/ 255985 h 285750"/>
                                      <a:gd name="connsiteX11" fmla="*/ 97659 w 228600"/>
                                      <a:gd name="connsiteY11" fmla="*/ 259795 h 285750"/>
                                      <a:gd name="connsiteX12" fmla="*/ 104326 w 228600"/>
                                      <a:gd name="connsiteY12" fmla="*/ 263605 h 285750"/>
                                      <a:gd name="connsiteX13" fmla="*/ 110994 w 228600"/>
                                      <a:gd name="connsiteY13" fmla="*/ 266463 h 285750"/>
                                      <a:gd name="connsiteX14" fmla="*/ 117661 w 228600"/>
                                      <a:gd name="connsiteY14" fmla="*/ 269320 h 285750"/>
                                      <a:gd name="connsiteX15" fmla="*/ 124329 w 228600"/>
                                      <a:gd name="connsiteY15" fmla="*/ 272177 h 285750"/>
                                      <a:gd name="connsiteX16" fmla="*/ 130997 w 228600"/>
                                      <a:gd name="connsiteY16" fmla="*/ 274082 h 285750"/>
                                      <a:gd name="connsiteX17" fmla="*/ 157667 w 228600"/>
                                      <a:gd name="connsiteY17" fmla="*/ 278845 h 285750"/>
                                      <a:gd name="connsiteX18" fmla="*/ 164334 w 228600"/>
                                      <a:gd name="connsiteY18" fmla="*/ 279798 h 285750"/>
                                      <a:gd name="connsiteX19" fmla="*/ 170049 w 228600"/>
                                      <a:gd name="connsiteY19" fmla="*/ 279798 h 285750"/>
                                      <a:gd name="connsiteX20" fmla="*/ 172907 w 228600"/>
                                      <a:gd name="connsiteY20" fmla="*/ 279798 h 285750"/>
                                      <a:gd name="connsiteX21" fmla="*/ 175764 w 228600"/>
                                      <a:gd name="connsiteY21" fmla="*/ 279798 h 285750"/>
                                      <a:gd name="connsiteX22" fmla="*/ 181479 w 228600"/>
                                      <a:gd name="connsiteY22" fmla="*/ 279798 h 285750"/>
                                      <a:gd name="connsiteX23" fmla="*/ 201482 w 228600"/>
                                      <a:gd name="connsiteY23" fmla="*/ 278845 h 285750"/>
                                      <a:gd name="connsiteX24" fmla="*/ 205292 w 228600"/>
                                      <a:gd name="connsiteY24" fmla="*/ 278845 h 285750"/>
                                      <a:gd name="connsiteX25" fmla="*/ 209101 w 228600"/>
                                      <a:gd name="connsiteY25" fmla="*/ 277893 h 285750"/>
                                      <a:gd name="connsiteX26" fmla="*/ 215769 w 228600"/>
                                      <a:gd name="connsiteY26" fmla="*/ 276940 h 285750"/>
                                      <a:gd name="connsiteX27" fmla="*/ 225294 w 228600"/>
                                      <a:gd name="connsiteY27" fmla="*/ 275035 h 285750"/>
                                      <a:gd name="connsiteX28" fmla="*/ 229104 w 228600"/>
                                      <a:gd name="connsiteY28" fmla="*/ 274082 h 285750"/>
                                      <a:gd name="connsiteX29" fmla="*/ 225294 w 228600"/>
                                      <a:gd name="connsiteY29" fmla="*/ 274082 h 285750"/>
                                      <a:gd name="connsiteX30" fmla="*/ 215769 w 228600"/>
                                      <a:gd name="connsiteY30" fmla="*/ 274082 h 285750"/>
                                      <a:gd name="connsiteX31" fmla="*/ 209101 w 228600"/>
                                      <a:gd name="connsiteY31" fmla="*/ 274082 h 285750"/>
                                      <a:gd name="connsiteX32" fmla="*/ 205292 w 228600"/>
                                      <a:gd name="connsiteY32" fmla="*/ 274082 h 285750"/>
                                      <a:gd name="connsiteX33" fmla="*/ 201482 w 228600"/>
                                      <a:gd name="connsiteY33" fmla="*/ 274082 h 285750"/>
                                      <a:gd name="connsiteX34" fmla="*/ 182432 w 228600"/>
                                      <a:gd name="connsiteY34" fmla="*/ 272177 h 285750"/>
                                      <a:gd name="connsiteX35" fmla="*/ 176717 w 228600"/>
                                      <a:gd name="connsiteY35" fmla="*/ 271225 h 285750"/>
                                      <a:gd name="connsiteX36" fmla="*/ 173859 w 228600"/>
                                      <a:gd name="connsiteY36" fmla="*/ 271225 h 285750"/>
                                      <a:gd name="connsiteX37" fmla="*/ 171001 w 228600"/>
                                      <a:gd name="connsiteY37" fmla="*/ 270273 h 285750"/>
                                      <a:gd name="connsiteX38" fmla="*/ 165286 w 228600"/>
                                      <a:gd name="connsiteY38" fmla="*/ 269320 h 285750"/>
                                      <a:gd name="connsiteX39" fmla="*/ 159572 w 228600"/>
                                      <a:gd name="connsiteY39" fmla="*/ 267415 h 285750"/>
                                      <a:gd name="connsiteX40" fmla="*/ 135759 w 228600"/>
                                      <a:gd name="connsiteY40" fmla="*/ 258843 h 285750"/>
                                      <a:gd name="connsiteX41" fmla="*/ 130044 w 228600"/>
                                      <a:gd name="connsiteY41" fmla="*/ 255985 h 285750"/>
                                      <a:gd name="connsiteX42" fmla="*/ 124329 w 228600"/>
                                      <a:gd name="connsiteY42" fmla="*/ 253127 h 285750"/>
                                      <a:gd name="connsiteX43" fmla="*/ 118614 w 228600"/>
                                      <a:gd name="connsiteY43" fmla="*/ 249318 h 285750"/>
                                      <a:gd name="connsiteX44" fmla="*/ 112899 w 228600"/>
                                      <a:gd name="connsiteY44" fmla="*/ 245507 h 285750"/>
                                      <a:gd name="connsiteX45" fmla="*/ 108136 w 228600"/>
                                      <a:gd name="connsiteY45" fmla="*/ 241698 h 285750"/>
                                      <a:gd name="connsiteX46" fmla="*/ 103374 w 228600"/>
                                      <a:gd name="connsiteY46" fmla="*/ 237888 h 285750"/>
                                      <a:gd name="connsiteX47" fmla="*/ 98611 w 228600"/>
                                      <a:gd name="connsiteY47" fmla="*/ 233125 h 285750"/>
                                      <a:gd name="connsiteX48" fmla="*/ 97659 w 228600"/>
                                      <a:gd name="connsiteY48" fmla="*/ 232173 h 285750"/>
                                      <a:gd name="connsiteX49" fmla="*/ 96707 w 228600"/>
                                      <a:gd name="connsiteY49" fmla="*/ 231220 h 285750"/>
                                      <a:gd name="connsiteX50" fmla="*/ 94801 w 228600"/>
                                      <a:gd name="connsiteY50" fmla="*/ 228363 h 285750"/>
                                      <a:gd name="connsiteX51" fmla="*/ 80514 w 228600"/>
                                      <a:gd name="connsiteY51" fmla="*/ 207407 h 285750"/>
                                      <a:gd name="connsiteX52" fmla="*/ 70989 w 228600"/>
                                      <a:gd name="connsiteY52" fmla="*/ 184548 h 285750"/>
                                      <a:gd name="connsiteX53" fmla="*/ 66226 w 228600"/>
                                      <a:gd name="connsiteY53" fmla="*/ 161688 h 285750"/>
                                      <a:gd name="connsiteX54" fmla="*/ 64322 w 228600"/>
                                      <a:gd name="connsiteY54" fmla="*/ 140732 h 285750"/>
                                      <a:gd name="connsiteX55" fmla="*/ 64322 w 228600"/>
                                      <a:gd name="connsiteY55" fmla="*/ 135970 h 285750"/>
                                      <a:gd name="connsiteX56" fmla="*/ 64322 w 228600"/>
                                      <a:gd name="connsiteY56" fmla="*/ 131207 h 285750"/>
                                      <a:gd name="connsiteX57" fmla="*/ 64322 w 228600"/>
                                      <a:gd name="connsiteY57" fmla="*/ 122635 h 285750"/>
                                      <a:gd name="connsiteX58" fmla="*/ 65274 w 228600"/>
                                      <a:gd name="connsiteY58" fmla="*/ 115015 h 285750"/>
                                      <a:gd name="connsiteX59" fmla="*/ 66226 w 228600"/>
                                      <a:gd name="connsiteY59" fmla="*/ 109300 h 285750"/>
                                      <a:gd name="connsiteX60" fmla="*/ 66226 w 228600"/>
                                      <a:gd name="connsiteY60" fmla="*/ 108348 h 285750"/>
                                      <a:gd name="connsiteX61" fmla="*/ 66226 w 228600"/>
                                      <a:gd name="connsiteY61" fmla="*/ 107395 h 285750"/>
                                      <a:gd name="connsiteX62" fmla="*/ 66226 w 228600"/>
                                      <a:gd name="connsiteY62" fmla="*/ 104538 h 285750"/>
                                      <a:gd name="connsiteX63" fmla="*/ 67179 w 228600"/>
                                      <a:gd name="connsiteY63" fmla="*/ 100727 h 285750"/>
                                      <a:gd name="connsiteX64" fmla="*/ 68132 w 228600"/>
                                      <a:gd name="connsiteY64" fmla="*/ 96918 h 285750"/>
                                      <a:gd name="connsiteX65" fmla="*/ 68132 w 228600"/>
                                      <a:gd name="connsiteY65" fmla="*/ 96918 h 285750"/>
                                      <a:gd name="connsiteX66" fmla="*/ 83372 w 228600"/>
                                      <a:gd name="connsiteY66" fmla="*/ 48340 h 285750"/>
                                      <a:gd name="connsiteX67" fmla="*/ 23364 w 228600"/>
                                      <a:gd name="connsiteY67" fmla="*/ 24527 h 285750"/>
                                      <a:gd name="connsiteX68" fmla="*/ 28126 w 228600"/>
                                      <a:gd name="connsiteY68" fmla="*/ 176927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28126" y="176927"/>
                                        </a:moveTo>
                                        <a:cubicBezTo>
                                          <a:pt x="30984" y="183595"/>
                                          <a:pt x="33842" y="190263"/>
                                          <a:pt x="37651" y="197882"/>
                                        </a:cubicBezTo>
                                        <a:cubicBezTo>
                                          <a:pt x="40509" y="202645"/>
                                          <a:pt x="43367" y="207407"/>
                                          <a:pt x="46224" y="212170"/>
                                        </a:cubicBezTo>
                                        <a:cubicBezTo>
                                          <a:pt x="46224" y="212170"/>
                                          <a:pt x="46224" y="212170"/>
                                          <a:pt x="46224" y="212170"/>
                                        </a:cubicBezTo>
                                        <a:lnTo>
                                          <a:pt x="46224" y="212170"/>
                                        </a:lnTo>
                                        <a:cubicBezTo>
                                          <a:pt x="49082" y="215980"/>
                                          <a:pt x="51939" y="219790"/>
                                          <a:pt x="54797" y="223600"/>
                                        </a:cubicBezTo>
                                        <a:cubicBezTo>
                                          <a:pt x="61464" y="232173"/>
                                          <a:pt x="69084" y="239793"/>
                                          <a:pt x="77657" y="246460"/>
                                        </a:cubicBezTo>
                                        <a:lnTo>
                                          <a:pt x="80514" y="249318"/>
                                        </a:lnTo>
                                        <a:lnTo>
                                          <a:pt x="82419" y="250270"/>
                                        </a:lnTo>
                                        <a:lnTo>
                                          <a:pt x="84324" y="251223"/>
                                        </a:lnTo>
                                        <a:cubicBezTo>
                                          <a:pt x="86229" y="253127"/>
                                          <a:pt x="89086" y="254080"/>
                                          <a:pt x="90992" y="255985"/>
                                        </a:cubicBezTo>
                                        <a:cubicBezTo>
                                          <a:pt x="92897" y="256938"/>
                                          <a:pt x="95754" y="258843"/>
                                          <a:pt x="97659" y="259795"/>
                                        </a:cubicBezTo>
                                        <a:cubicBezTo>
                                          <a:pt x="99564" y="260748"/>
                                          <a:pt x="102422" y="261700"/>
                                          <a:pt x="104326" y="263605"/>
                                        </a:cubicBezTo>
                                        <a:cubicBezTo>
                                          <a:pt x="106232" y="264557"/>
                                          <a:pt x="109089" y="265510"/>
                                          <a:pt x="110994" y="266463"/>
                                        </a:cubicBezTo>
                                        <a:cubicBezTo>
                                          <a:pt x="112899" y="267415"/>
                                          <a:pt x="115757" y="268368"/>
                                          <a:pt x="117661" y="269320"/>
                                        </a:cubicBezTo>
                                        <a:cubicBezTo>
                                          <a:pt x="119567" y="270273"/>
                                          <a:pt x="122424" y="271225"/>
                                          <a:pt x="124329" y="272177"/>
                                        </a:cubicBezTo>
                                        <a:cubicBezTo>
                                          <a:pt x="126234" y="273130"/>
                                          <a:pt x="129092" y="273130"/>
                                          <a:pt x="130997" y="274082"/>
                                        </a:cubicBezTo>
                                        <a:cubicBezTo>
                                          <a:pt x="140522" y="275988"/>
                                          <a:pt x="149094" y="277893"/>
                                          <a:pt x="157667" y="278845"/>
                                        </a:cubicBezTo>
                                        <a:cubicBezTo>
                                          <a:pt x="159572" y="278845"/>
                                          <a:pt x="161476" y="278845"/>
                                          <a:pt x="164334" y="279798"/>
                                        </a:cubicBezTo>
                                        <a:cubicBezTo>
                                          <a:pt x="166239" y="279798"/>
                                          <a:pt x="168144" y="279798"/>
                                          <a:pt x="170049" y="279798"/>
                                        </a:cubicBezTo>
                                        <a:cubicBezTo>
                                          <a:pt x="171001" y="279798"/>
                                          <a:pt x="171954" y="279798"/>
                                          <a:pt x="172907" y="279798"/>
                                        </a:cubicBezTo>
                                        <a:cubicBezTo>
                                          <a:pt x="173859" y="279798"/>
                                          <a:pt x="174811" y="279798"/>
                                          <a:pt x="175764" y="279798"/>
                                        </a:cubicBezTo>
                                        <a:cubicBezTo>
                                          <a:pt x="177669" y="279798"/>
                                          <a:pt x="179574" y="279798"/>
                                          <a:pt x="181479" y="279798"/>
                                        </a:cubicBezTo>
                                        <a:cubicBezTo>
                                          <a:pt x="189099" y="279798"/>
                                          <a:pt x="195767" y="278845"/>
                                          <a:pt x="201482" y="278845"/>
                                        </a:cubicBezTo>
                                        <a:cubicBezTo>
                                          <a:pt x="203386" y="278845"/>
                                          <a:pt x="204339" y="278845"/>
                                          <a:pt x="205292" y="278845"/>
                                        </a:cubicBezTo>
                                        <a:cubicBezTo>
                                          <a:pt x="206244" y="278845"/>
                                          <a:pt x="208149" y="278845"/>
                                          <a:pt x="209101" y="277893"/>
                                        </a:cubicBezTo>
                                        <a:cubicBezTo>
                                          <a:pt x="211959" y="277893"/>
                                          <a:pt x="213864" y="276940"/>
                                          <a:pt x="215769" y="276940"/>
                                        </a:cubicBezTo>
                                        <a:cubicBezTo>
                                          <a:pt x="219579" y="275988"/>
                                          <a:pt x="223389" y="275035"/>
                                          <a:pt x="225294" y="275035"/>
                                        </a:cubicBezTo>
                                        <a:cubicBezTo>
                                          <a:pt x="227199" y="275035"/>
                                          <a:pt x="229104" y="274082"/>
                                          <a:pt x="229104" y="274082"/>
                                        </a:cubicBezTo>
                                        <a:cubicBezTo>
                                          <a:pt x="229104" y="274082"/>
                                          <a:pt x="228151" y="274082"/>
                                          <a:pt x="225294" y="274082"/>
                                        </a:cubicBezTo>
                                        <a:cubicBezTo>
                                          <a:pt x="223389" y="274082"/>
                                          <a:pt x="219579" y="274082"/>
                                          <a:pt x="215769" y="274082"/>
                                        </a:cubicBezTo>
                                        <a:cubicBezTo>
                                          <a:pt x="213864" y="274082"/>
                                          <a:pt x="211007" y="274082"/>
                                          <a:pt x="209101" y="274082"/>
                                        </a:cubicBezTo>
                                        <a:cubicBezTo>
                                          <a:pt x="208149" y="274082"/>
                                          <a:pt x="206244" y="274082"/>
                                          <a:pt x="205292" y="274082"/>
                                        </a:cubicBezTo>
                                        <a:cubicBezTo>
                                          <a:pt x="204339" y="274082"/>
                                          <a:pt x="202434" y="274082"/>
                                          <a:pt x="201482" y="274082"/>
                                        </a:cubicBezTo>
                                        <a:cubicBezTo>
                                          <a:pt x="195767" y="274082"/>
                                          <a:pt x="189099" y="273130"/>
                                          <a:pt x="182432" y="272177"/>
                                        </a:cubicBezTo>
                                        <a:cubicBezTo>
                                          <a:pt x="180526" y="272177"/>
                                          <a:pt x="178622" y="271225"/>
                                          <a:pt x="176717" y="271225"/>
                                        </a:cubicBezTo>
                                        <a:cubicBezTo>
                                          <a:pt x="175764" y="271225"/>
                                          <a:pt x="174811" y="271225"/>
                                          <a:pt x="173859" y="271225"/>
                                        </a:cubicBezTo>
                                        <a:cubicBezTo>
                                          <a:pt x="172907" y="271225"/>
                                          <a:pt x="171954" y="271225"/>
                                          <a:pt x="171001" y="270273"/>
                                        </a:cubicBezTo>
                                        <a:cubicBezTo>
                                          <a:pt x="169097" y="270273"/>
                                          <a:pt x="167192" y="269320"/>
                                          <a:pt x="165286" y="269320"/>
                                        </a:cubicBezTo>
                                        <a:cubicBezTo>
                                          <a:pt x="163382" y="269320"/>
                                          <a:pt x="161476" y="268368"/>
                                          <a:pt x="159572" y="267415"/>
                                        </a:cubicBezTo>
                                        <a:cubicBezTo>
                                          <a:pt x="151951" y="265510"/>
                                          <a:pt x="144332" y="262652"/>
                                          <a:pt x="135759" y="258843"/>
                                        </a:cubicBezTo>
                                        <a:cubicBezTo>
                                          <a:pt x="133854" y="257890"/>
                                          <a:pt x="131949" y="256938"/>
                                          <a:pt x="130044" y="255985"/>
                                        </a:cubicBezTo>
                                        <a:cubicBezTo>
                                          <a:pt x="128139" y="255032"/>
                                          <a:pt x="126234" y="254080"/>
                                          <a:pt x="124329" y="253127"/>
                                        </a:cubicBezTo>
                                        <a:cubicBezTo>
                                          <a:pt x="122424" y="252175"/>
                                          <a:pt x="120519" y="251223"/>
                                          <a:pt x="118614" y="249318"/>
                                        </a:cubicBezTo>
                                        <a:cubicBezTo>
                                          <a:pt x="116709" y="248365"/>
                                          <a:pt x="114804" y="247413"/>
                                          <a:pt x="112899" y="245507"/>
                                        </a:cubicBezTo>
                                        <a:cubicBezTo>
                                          <a:pt x="110994" y="244555"/>
                                          <a:pt x="109089" y="242650"/>
                                          <a:pt x="108136" y="241698"/>
                                        </a:cubicBezTo>
                                        <a:cubicBezTo>
                                          <a:pt x="106232" y="240745"/>
                                          <a:pt x="105279" y="238840"/>
                                          <a:pt x="103374" y="237888"/>
                                        </a:cubicBezTo>
                                        <a:cubicBezTo>
                                          <a:pt x="101469" y="235982"/>
                                          <a:pt x="100517" y="235030"/>
                                          <a:pt x="98611" y="233125"/>
                                        </a:cubicBezTo>
                                        <a:lnTo>
                                          <a:pt x="97659" y="232173"/>
                                        </a:lnTo>
                                        <a:lnTo>
                                          <a:pt x="96707" y="231220"/>
                                        </a:lnTo>
                                        <a:lnTo>
                                          <a:pt x="94801" y="228363"/>
                                        </a:lnTo>
                                        <a:cubicBezTo>
                                          <a:pt x="89086" y="221695"/>
                                          <a:pt x="84324" y="215027"/>
                                          <a:pt x="80514" y="207407"/>
                                        </a:cubicBezTo>
                                        <a:cubicBezTo>
                                          <a:pt x="76704" y="199788"/>
                                          <a:pt x="73847" y="192168"/>
                                          <a:pt x="70989" y="184548"/>
                                        </a:cubicBezTo>
                                        <a:cubicBezTo>
                                          <a:pt x="68132" y="176927"/>
                                          <a:pt x="67179" y="169307"/>
                                          <a:pt x="66226" y="161688"/>
                                        </a:cubicBezTo>
                                        <a:cubicBezTo>
                                          <a:pt x="65274" y="154068"/>
                                          <a:pt x="64322" y="147400"/>
                                          <a:pt x="64322" y="140732"/>
                                        </a:cubicBezTo>
                                        <a:cubicBezTo>
                                          <a:pt x="64322" y="138827"/>
                                          <a:pt x="64322" y="137875"/>
                                          <a:pt x="64322" y="135970"/>
                                        </a:cubicBezTo>
                                        <a:cubicBezTo>
                                          <a:pt x="64322" y="134065"/>
                                          <a:pt x="64322" y="133113"/>
                                          <a:pt x="64322" y="131207"/>
                                        </a:cubicBezTo>
                                        <a:cubicBezTo>
                                          <a:pt x="64322" y="128350"/>
                                          <a:pt x="64322" y="125493"/>
                                          <a:pt x="64322" y="122635"/>
                                        </a:cubicBezTo>
                                        <a:cubicBezTo>
                                          <a:pt x="64322" y="119777"/>
                                          <a:pt x="64322" y="117873"/>
                                          <a:pt x="65274" y="115015"/>
                                        </a:cubicBezTo>
                                        <a:cubicBezTo>
                                          <a:pt x="65274" y="113110"/>
                                          <a:pt x="65274" y="111205"/>
                                          <a:pt x="66226" y="109300"/>
                                        </a:cubicBezTo>
                                        <a:cubicBezTo>
                                          <a:pt x="66226" y="109300"/>
                                          <a:pt x="66226" y="108348"/>
                                          <a:pt x="66226" y="108348"/>
                                        </a:cubicBezTo>
                                        <a:cubicBezTo>
                                          <a:pt x="66226" y="108348"/>
                                          <a:pt x="66226" y="107395"/>
                                          <a:pt x="66226" y="107395"/>
                                        </a:cubicBezTo>
                                        <a:cubicBezTo>
                                          <a:pt x="66226" y="106443"/>
                                          <a:pt x="66226" y="105490"/>
                                          <a:pt x="66226" y="104538"/>
                                        </a:cubicBezTo>
                                        <a:cubicBezTo>
                                          <a:pt x="66226" y="102632"/>
                                          <a:pt x="66226" y="101680"/>
                                          <a:pt x="67179" y="100727"/>
                                        </a:cubicBezTo>
                                        <a:cubicBezTo>
                                          <a:pt x="67179" y="98823"/>
                                          <a:pt x="68132" y="96918"/>
                                          <a:pt x="68132" y="96918"/>
                                        </a:cubicBezTo>
                                        <a:lnTo>
                                          <a:pt x="68132" y="96918"/>
                                        </a:lnTo>
                                        <a:cubicBezTo>
                                          <a:pt x="70989" y="77868"/>
                                          <a:pt x="74799" y="60723"/>
                                          <a:pt x="83372" y="48340"/>
                                        </a:cubicBezTo>
                                        <a:cubicBezTo>
                                          <a:pt x="101469" y="22623"/>
                                          <a:pt x="51939" y="-15477"/>
                                          <a:pt x="23364" y="24527"/>
                                        </a:cubicBezTo>
                                        <a:cubicBezTo>
                                          <a:pt x="-3306" y="60723"/>
                                          <a:pt x="6219" y="124540"/>
                                          <a:pt x="28126" y="17692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reeform: Shape 2128"/>
                                <wps:cNvSpPr/>
                                <wps:spPr>
                                  <a:xfrm>
                                    <a:off x="3607594" y="949380"/>
                                    <a:ext cx="266700" cy="295275"/>
                                  </a:xfrm>
                                  <a:custGeom>
                                    <a:avLst/>
                                    <a:gdLst>
                                      <a:gd name="connsiteX0" fmla="*/ 216217 w 266700"/>
                                      <a:gd name="connsiteY0" fmla="*/ 246409 h 295275"/>
                                      <a:gd name="connsiteX1" fmla="*/ 190500 w 266700"/>
                                      <a:gd name="connsiteY1" fmla="*/ 231170 h 295275"/>
                                      <a:gd name="connsiteX2" fmla="*/ 160973 w 266700"/>
                                      <a:gd name="connsiteY2" fmla="*/ 214977 h 295275"/>
                                      <a:gd name="connsiteX3" fmla="*/ 129540 w 266700"/>
                                      <a:gd name="connsiteY3" fmla="*/ 198784 h 295275"/>
                                      <a:gd name="connsiteX4" fmla="*/ 113348 w 266700"/>
                                      <a:gd name="connsiteY4" fmla="*/ 191165 h 295275"/>
                                      <a:gd name="connsiteX5" fmla="*/ 109538 w 266700"/>
                                      <a:gd name="connsiteY5" fmla="*/ 189259 h 295275"/>
                                      <a:gd name="connsiteX6" fmla="*/ 105728 w 266700"/>
                                      <a:gd name="connsiteY6" fmla="*/ 187354 h 295275"/>
                                      <a:gd name="connsiteX7" fmla="*/ 99060 w 266700"/>
                                      <a:gd name="connsiteY7" fmla="*/ 183545 h 295275"/>
                                      <a:gd name="connsiteX8" fmla="*/ 75248 w 266700"/>
                                      <a:gd name="connsiteY8" fmla="*/ 163542 h 295275"/>
                                      <a:gd name="connsiteX9" fmla="*/ 60960 w 266700"/>
                                      <a:gd name="connsiteY9" fmla="*/ 139729 h 295275"/>
                                      <a:gd name="connsiteX10" fmla="*/ 56198 w 266700"/>
                                      <a:gd name="connsiteY10" fmla="*/ 115917 h 295275"/>
                                      <a:gd name="connsiteX11" fmla="*/ 60008 w 266700"/>
                                      <a:gd name="connsiteY11" fmla="*/ 95915 h 295275"/>
                                      <a:gd name="connsiteX12" fmla="*/ 135255 w 266700"/>
                                      <a:gd name="connsiteY12" fmla="*/ 120679 h 295275"/>
                                      <a:gd name="connsiteX13" fmla="*/ 143828 w 266700"/>
                                      <a:gd name="connsiteY13" fmla="*/ 20667 h 295275"/>
                                      <a:gd name="connsiteX14" fmla="*/ 39053 w 266700"/>
                                      <a:gd name="connsiteY14" fmla="*/ 29240 h 295275"/>
                                      <a:gd name="connsiteX15" fmla="*/ 34290 w 266700"/>
                                      <a:gd name="connsiteY15" fmla="*/ 34002 h 295275"/>
                                      <a:gd name="connsiteX16" fmla="*/ 34290 w 266700"/>
                                      <a:gd name="connsiteY16" fmla="*/ 34002 h 295275"/>
                                      <a:gd name="connsiteX17" fmla="*/ 20955 w 266700"/>
                                      <a:gd name="connsiteY17" fmla="*/ 50195 h 295275"/>
                                      <a:gd name="connsiteX18" fmla="*/ 8573 w 266700"/>
                                      <a:gd name="connsiteY18" fmla="*/ 83532 h 295275"/>
                                      <a:gd name="connsiteX19" fmla="*/ 8573 w 266700"/>
                                      <a:gd name="connsiteY19" fmla="*/ 122584 h 295275"/>
                                      <a:gd name="connsiteX20" fmla="*/ 22860 w 266700"/>
                                      <a:gd name="connsiteY20" fmla="*/ 160684 h 295275"/>
                                      <a:gd name="connsiteX21" fmla="*/ 50483 w 266700"/>
                                      <a:gd name="connsiteY21" fmla="*/ 192117 h 295275"/>
                                      <a:gd name="connsiteX22" fmla="*/ 86678 w 266700"/>
                                      <a:gd name="connsiteY22" fmla="*/ 213072 h 295275"/>
                                      <a:gd name="connsiteX23" fmla="*/ 96203 w 266700"/>
                                      <a:gd name="connsiteY23" fmla="*/ 216882 h 295275"/>
                                      <a:gd name="connsiteX24" fmla="*/ 100965 w 266700"/>
                                      <a:gd name="connsiteY24" fmla="*/ 218787 h 295275"/>
                                      <a:gd name="connsiteX25" fmla="*/ 105728 w 266700"/>
                                      <a:gd name="connsiteY25" fmla="*/ 219740 h 295275"/>
                                      <a:gd name="connsiteX26" fmla="*/ 122873 w 266700"/>
                                      <a:gd name="connsiteY26" fmla="*/ 225454 h 295275"/>
                                      <a:gd name="connsiteX27" fmla="*/ 156210 w 266700"/>
                                      <a:gd name="connsiteY27" fmla="*/ 235932 h 295275"/>
                                      <a:gd name="connsiteX28" fmla="*/ 186690 w 266700"/>
                                      <a:gd name="connsiteY28" fmla="*/ 246409 h 295275"/>
                                      <a:gd name="connsiteX29" fmla="*/ 213360 w 266700"/>
                                      <a:gd name="connsiteY29" fmla="*/ 256887 h 295275"/>
                                      <a:gd name="connsiteX30" fmla="*/ 235267 w 266700"/>
                                      <a:gd name="connsiteY30" fmla="*/ 268317 h 295275"/>
                                      <a:gd name="connsiteX31" fmla="*/ 240030 w 266700"/>
                                      <a:gd name="connsiteY31" fmla="*/ 271174 h 295275"/>
                                      <a:gd name="connsiteX32" fmla="*/ 243840 w 266700"/>
                                      <a:gd name="connsiteY32" fmla="*/ 274032 h 295275"/>
                                      <a:gd name="connsiteX33" fmla="*/ 250508 w 266700"/>
                                      <a:gd name="connsiteY33" fmla="*/ 279747 h 295275"/>
                                      <a:gd name="connsiteX34" fmla="*/ 253365 w 266700"/>
                                      <a:gd name="connsiteY34" fmla="*/ 282604 h 295275"/>
                                      <a:gd name="connsiteX35" fmla="*/ 255270 w 266700"/>
                                      <a:gd name="connsiteY35" fmla="*/ 285462 h 295275"/>
                                      <a:gd name="connsiteX36" fmla="*/ 258128 w 266700"/>
                                      <a:gd name="connsiteY36" fmla="*/ 289272 h 295275"/>
                                      <a:gd name="connsiteX37" fmla="*/ 260033 w 266700"/>
                                      <a:gd name="connsiteY37" fmla="*/ 293082 h 295275"/>
                                      <a:gd name="connsiteX38" fmla="*/ 258128 w 266700"/>
                                      <a:gd name="connsiteY38" fmla="*/ 289272 h 295275"/>
                                      <a:gd name="connsiteX39" fmla="*/ 256223 w 266700"/>
                                      <a:gd name="connsiteY39" fmla="*/ 284509 h 295275"/>
                                      <a:gd name="connsiteX40" fmla="*/ 254317 w 266700"/>
                                      <a:gd name="connsiteY40" fmla="*/ 281652 h 295275"/>
                                      <a:gd name="connsiteX41" fmla="*/ 252413 w 266700"/>
                                      <a:gd name="connsiteY41" fmla="*/ 278795 h 295275"/>
                                      <a:gd name="connsiteX42" fmla="*/ 246698 w 266700"/>
                                      <a:gd name="connsiteY42" fmla="*/ 272127 h 295275"/>
                                      <a:gd name="connsiteX43" fmla="*/ 242888 w 266700"/>
                                      <a:gd name="connsiteY43" fmla="*/ 268317 h 295275"/>
                                      <a:gd name="connsiteX44" fmla="*/ 239078 w 266700"/>
                                      <a:gd name="connsiteY44" fmla="*/ 264507 h 295275"/>
                                      <a:gd name="connsiteX45" fmla="*/ 216217 w 266700"/>
                                      <a:gd name="connsiteY45" fmla="*/ 246409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66700" h="295275">
                                        <a:moveTo>
                                          <a:pt x="216217" y="246409"/>
                                        </a:moveTo>
                                        <a:cubicBezTo>
                                          <a:pt x="208598" y="241647"/>
                                          <a:pt x="200025" y="235932"/>
                                          <a:pt x="190500" y="231170"/>
                                        </a:cubicBezTo>
                                        <a:cubicBezTo>
                                          <a:pt x="180975" y="225454"/>
                                          <a:pt x="171450" y="220692"/>
                                          <a:pt x="160973" y="214977"/>
                                        </a:cubicBezTo>
                                        <a:cubicBezTo>
                                          <a:pt x="150495" y="209262"/>
                                          <a:pt x="140017" y="204499"/>
                                          <a:pt x="129540" y="198784"/>
                                        </a:cubicBezTo>
                                        <a:cubicBezTo>
                                          <a:pt x="123825" y="195927"/>
                                          <a:pt x="119063" y="193070"/>
                                          <a:pt x="113348" y="191165"/>
                                        </a:cubicBezTo>
                                        <a:lnTo>
                                          <a:pt x="109538" y="189259"/>
                                        </a:lnTo>
                                        <a:lnTo>
                                          <a:pt x="105728" y="187354"/>
                                        </a:lnTo>
                                        <a:cubicBezTo>
                                          <a:pt x="102870" y="186402"/>
                                          <a:pt x="100965" y="184497"/>
                                          <a:pt x="99060" y="183545"/>
                                        </a:cubicBezTo>
                                        <a:cubicBezTo>
                                          <a:pt x="89535" y="177829"/>
                                          <a:pt x="81915" y="171162"/>
                                          <a:pt x="75248" y="163542"/>
                                        </a:cubicBezTo>
                                        <a:cubicBezTo>
                                          <a:pt x="68580" y="155922"/>
                                          <a:pt x="63817" y="148302"/>
                                          <a:pt x="60960" y="139729"/>
                                        </a:cubicBezTo>
                                        <a:cubicBezTo>
                                          <a:pt x="58103" y="131157"/>
                                          <a:pt x="56198" y="123537"/>
                                          <a:pt x="56198" y="115917"/>
                                        </a:cubicBezTo>
                                        <a:cubicBezTo>
                                          <a:pt x="56198" y="108297"/>
                                          <a:pt x="57150" y="101629"/>
                                          <a:pt x="60008" y="95915"/>
                                        </a:cubicBezTo>
                                        <a:cubicBezTo>
                                          <a:pt x="84773" y="56862"/>
                                          <a:pt x="92392" y="123537"/>
                                          <a:pt x="135255" y="120679"/>
                                        </a:cubicBezTo>
                                        <a:cubicBezTo>
                                          <a:pt x="177165" y="117822"/>
                                          <a:pt x="193358" y="54004"/>
                                          <a:pt x="143828" y="20667"/>
                                        </a:cubicBezTo>
                                        <a:cubicBezTo>
                                          <a:pt x="113348" y="-288"/>
                                          <a:pt x="70485" y="3522"/>
                                          <a:pt x="39053" y="29240"/>
                                        </a:cubicBezTo>
                                        <a:cubicBezTo>
                                          <a:pt x="37148" y="30192"/>
                                          <a:pt x="35242" y="32097"/>
                                          <a:pt x="34290" y="34002"/>
                                        </a:cubicBezTo>
                                        <a:cubicBezTo>
                                          <a:pt x="34290" y="34002"/>
                                          <a:pt x="34290" y="34002"/>
                                          <a:pt x="34290" y="34002"/>
                                        </a:cubicBezTo>
                                        <a:cubicBezTo>
                                          <a:pt x="29528" y="38765"/>
                                          <a:pt x="24765" y="43527"/>
                                          <a:pt x="20955" y="50195"/>
                                        </a:cubicBezTo>
                                        <a:cubicBezTo>
                                          <a:pt x="15240" y="59720"/>
                                          <a:pt x="10478" y="71149"/>
                                          <a:pt x="8573" y="83532"/>
                                        </a:cubicBezTo>
                                        <a:cubicBezTo>
                                          <a:pt x="6667" y="95915"/>
                                          <a:pt x="6667" y="109249"/>
                                          <a:pt x="8573" y="122584"/>
                                        </a:cubicBezTo>
                                        <a:cubicBezTo>
                                          <a:pt x="10478" y="135920"/>
                                          <a:pt x="16192" y="149254"/>
                                          <a:pt x="22860" y="160684"/>
                                        </a:cubicBezTo>
                                        <a:cubicBezTo>
                                          <a:pt x="30480" y="173067"/>
                                          <a:pt x="40005" y="183545"/>
                                          <a:pt x="50483" y="192117"/>
                                        </a:cubicBezTo>
                                        <a:cubicBezTo>
                                          <a:pt x="61913" y="200690"/>
                                          <a:pt x="73342" y="207357"/>
                                          <a:pt x="86678" y="213072"/>
                                        </a:cubicBezTo>
                                        <a:cubicBezTo>
                                          <a:pt x="89535" y="214024"/>
                                          <a:pt x="93345" y="215929"/>
                                          <a:pt x="96203" y="216882"/>
                                        </a:cubicBezTo>
                                        <a:lnTo>
                                          <a:pt x="100965" y="218787"/>
                                        </a:lnTo>
                                        <a:lnTo>
                                          <a:pt x="105728" y="219740"/>
                                        </a:lnTo>
                                        <a:cubicBezTo>
                                          <a:pt x="111442" y="221645"/>
                                          <a:pt x="117158" y="223549"/>
                                          <a:pt x="122873" y="225454"/>
                                        </a:cubicBezTo>
                                        <a:cubicBezTo>
                                          <a:pt x="134303" y="229265"/>
                                          <a:pt x="145733" y="232122"/>
                                          <a:pt x="156210" y="235932"/>
                                        </a:cubicBezTo>
                                        <a:cubicBezTo>
                                          <a:pt x="166688" y="239742"/>
                                          <a:pt x="177165" y="242599"/>
                                          <a:pt x="186690" y="246409"/>
                                        </a:cubicBezTo>
                                        <a:cubicBezTo>
                                          <a:pt x="196215" y="250220"/>
                                          <a:pt x="205740" y="253077"/>
                                          <a:pt x="213360" y="256887"/>
                                        </a:cubicBezTo>
                                        <a:cubicBezTo>
                                          <a:pt x="221933" y="260697"/>
                                          <a:pt x="228600" y="264507"/>
                                          <a:pt x="235267" y="268317"/>
                                        </a:cubicBezTo>
                                        <a:cubicBezTo>
                                          <a:pt x="237173" y="269270"/>
                                          <a:pt x="238125" y="270222"/>
                                          <a:pt x="240030" y="271174"/>
                                        </a:cubicBezTo>
                                        <a:cubicBezTo>
                                          <a:pt x="240983" y="272127"/>
                                          <a:pt x="242888" y="273079"/>
                                          <a:pt x="243840" y="274032"/>
                                        </a:cubicBezTo>
                                        <a:cubicBezTo>
                                          <a:pt x="245745" y="275937"/>
                                          <a:pt x="248603" y="277842"/>
                                          <a:pt x="250508" y="279747"/>
                                        </a:cubicBezTo>
                                        <a:cubicBezTo>
                                          <a:pt x="251460" y="280699"/>
                                          <a:pt x="252413" y="281652"/>
                                          <a:pt x="253365" y="282604"/>
                                        </a:cubicBezTo>
                                        <a:cubicBezTo>
                                          <a:pt x="254317" y="283557"/>
                                          <a:pt x="254317" y="284509"/>
                                          <a:pt x="255270" y="285462"/>
                                        </a:cubicBezTo>
                                        <a:cubicBezTo>
                                          <a:pt x="256223" y="287367"/>
                                          <a:pt x="257175" y="288320"/>
                                          <a:pt x="258128" y="289272"/>
                                        </a:cubicBezTo>
                                        <a:cubicBezTo>
                                          <a:pt x="260033" y="292129"/>
                                          <a:pt x="260033" y="293082"/>
                                          <a:pt x="260033" y="293082"/>
                                        </a:cubicBezTo>
                                        <a:cubicBezTo>
                                          <a:pt x="260033" y="293082"/>
                                          <a:pt x="259080" y="292129"/>
                                          <a:pt x="258128" y="289272"/>
                                        </a:cubicBezTo>
                                        <a:cubicBezTo>
                                          <a:pt x="257175" y="288320"/>
                                          <a:pt x="257175" y="286415"/>
                                          <a:pt x="256223" y="284509"/>
                                        </a:cubicBezTo>
                                        <a:cubicBezTo>
                                          <a:pt x="255270" y="283557"/>
                                          <a:pt x="255270" y="282604"/>
                                          <a:pt x="254317" y="281652"/>
                                        </a:cubicBezTo>
                                        <a:cubicBezTo>
                                          <a:pt x="253365" y="280699"/>
                                          <a:pt x="253365" y="279747"/>
                                          <a:pt x="252413" y="278795"/>
                                        </a:cubicBezTo>
                                        <a:cubicBezTo>
                                          <a:pt x="250508" y="276890"/>
                                          <a:pt x="248603" y="274032"/>
                                          <a:pt x="246698" y="272127"/>
                                        </a:cubicBezTo>
                                        <a:cubicBezTo>
                                          <a:pt x="245745" y="271174"/>
                                          <a:pt x="244792" y="269270"/>
                                          <a:pt x="242888" y="268317"/>
                                        </a:cubicBezTo>
                                        <a:cubicBezTo>
                                          <a:pt x="241935" y="267365"/>
                                          <a:pt x="240030" y="265459"/>
                                          <a:pt x="239078" y="264507"/>
                                        </a:cubicBezTo>
                                        <a:cubicBezTo>
                                          <a:pt x="230505" y="256887"/>
                                          <a:pt x="223838" y="251172"/>
                                          <a:pt x="216217" y="2464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reeform: Shape 2129"/>
                                <wps:cNvSpPr/>
                                <wps:spPr>
                                  <a:xfrm>
                                    <a:off x="3487350" y="119210"/>
                                    <a:ext cx="247650" cy="409575"/>
                                  </a:xfrm>
                                  <a:custGeom>
                                    <a:avLst/>
                                    <a:gdLst>
                                      <a:gd name="connsiteX0" fmla="*/ 231687 w 247650"/>
                                      <a:gd name="connsiteY0" fmla="*/ 72644 h 409575"/>
                                      <a:gd name="connsiteX1" fmla="*/ 197397 w 247650"/>
                                      <a:gd name="connsiteY1" fmla="*/ 34544 h 409575"/>
                                      <a:gd name="connsiteX2" fmla="*/ 154535 w 247650"/>
                                      <a:gd name="connsiteY2" fmla="*/ 12636 h 409575"/>
                                      <a:gd name="connsiteX3" fmla="*/ 110719 w 247650"/>
                                      <a:gd name="connsiteY3" fmla="*/ 7874 h 409575"/>
                                      <a:gd name="connsiteX4" fmla="*/ 85002 w 247650"/>
                                      <a:gd name="connsiteY4" fmla="*/ 13589 h 409575"/>
                                      <a:gd name="connsiteX5" fmla="*/ 85002 w 247650"/>
                                      <a:gd name="connsiteY5" fmla="*/ 13589 h 409575"/>
                                      <a:gd name="connsiteX6" fmla="*/ 77382 w 247650"/>
                                      <a:gd name="connsiteY6" fmla="*/ 16446 h 409575"/>
                                      <a:gd name="connsiteX7" fmla="*/ 7849 w 247650"/>
                                      <a:gd name="connsiteY7" fmla="*/ 127889 h 409575"/>
                                      <a:gd name="connsiteX8" fmla="*/ 122149 w 247650"/>
                                      <a:gd name="connsiteY8" fmla="*/ 176466 h 409575"/>
                                      <a:gd name="connsiteX9" fmla="*/ 138342 w 247650"/>
                                      <a:gd name="connsiteY9" fmla="*/ 79311 h 409575"/>
                                      <a:gd name="connsiteX10" fmla="*/ 162154 w 247650"/>
                                      <a:gd name="connsiteY10" fmla="*/ 86931 h 409575"/>
                                      <a:gd name="connsiteX11" fmla="*/ 185967 w 247650"/>
                                      <a:gd name="connsiteY11" fmla="*/ 105981 h 409575"/>
                                      <a:gd name="connsiteX12" fmla="*/ 204064 w 247650"/>
                                      <a:gd name="connsiteY12" fmla="*/ 135509 h 409575"/>
                                      <a:gd name="connsiteX13" fmla="*/ 211685 w 247650"/>
                                      <a:gd name="connsiteY13" fmla="*/ 173609 h 409575"/>
                                      <a:gd name="connsiteX14" fmla="*/ 211685 w 247650"/>
                                      <a:gd name="connsiteY14" fmla="*/ 184086 h 409575"/>
                                      <a:gd name="connsiteX15" fmla="*/ 211685 w 247650"/>
                                      <a:gd name="connsiteY15" fmla="*/ 188849 h 409575"/>
                                      <a:gd name="connsiteX16" fmla="*/ 211685 w 247650"/>
                                      <a:gd name="connsiteY16" fmla="*/ 194564 h 409575"/>
                                      <a:gd name="connsiteX17" fmla="*/ 210732 w 247650"/>
                                      <a:gd name="connsiteY17" fmla="*/ 217424 h 409575"/>
                                      <a:gd name="connsiteX18" fmla="*/ 209779 w 247650"/>
                                      <a:gd name="connsiteY18" fmla="*/ 261239 h 409575"/>
                                      <a:gd name="connsiteX19" fmla="*/ 209779 w 247650"/>
                                      <a:gd name="connsiteY19" fmla="*/ 302196 h 409575"/>
                                      <a:gd name="connsiteX20" fmla="*/ 211685 w 247650"/>
                                      <a:gd name="connsiteY20" fmla="*/ 339344 h 409575"/>
                                      <a:gd name="connsiteX21" fmla="*/ 217399 w 247650"/>
                                      <a:gd name="connsiteY21" fmla="*/ 370777 h 409575"/>
                                      <a:gd name="connsiteX22" fmla="*/ 219304 w 247650"/>
                                      <a:gd name="connsiteY22" fmla="*/ 377444 h 409575"/>
                                      <a:gd name="connsiteX23" fmla="*/ 221210 w 247650"/>
                                      <a:gd name="connsiteY23" fmla="*/ 383159 h 409575"/>
                                      <a:gd name="connsiteX24" fmla="*/ 225972 w 247650"/>
                                      <a:gd name="connsiteY24" fmla="*/ 393636 h 409575"/>
                                      <a:gd name="connsiteX25" fmla="*/ 227877 w 247650"/>
                                      <a:gd name="connsiteY25" fmla="*/ 397446 h 409575"/>
                                      <a:gd name="connsiteX26" fmla="*/ 229782 w 247650"/>
                                      <a:gd name="connsiteY26" fmla="*/ 401256 h 409575"/>
                                      <a:gd name="connsiteX27" fmla="*/ 233592 w 247650"/>
                                      <a:gd name="connsiteY27" fmla="*/ 406971 h 409575"/>
                                      <a:gd name="connsiteX28" fmla="*/ 237402 w 247650"/>
                                      <a:gd name="connsiteY28" fmla="*/ 410781 h 409575"/>
                                      <a:gd name="connsiteX29" fmla="*/ 234544 w 247650"/>
                                      <a:gd name="connsiteY29" fmla="*/ 406019 h 409575"/>
                                      <a:gd name="connsiteX30" fmla="*/ 231687 w 247650"/>
                                      <a:gd name="connsiteY30" fmla="*/ 400304 h 409575"/>
                                      <a:gd name="connsiteX31" fmla="*/ 229782 w 247650"/>
                                      <a:gd name="connsiteY31" fmla="*/ 396494 h 409575"/>
                                      <a:gd name="connsiteX32" fmla="*/ 227877 w 247650"/>
                                      <a:gd name="connsiteY32" fmla="*/ 391731 h 409575"/>
                                      <a:gd name="connsiteX33" fmla="*/ 225019 w 247650"/>
                                      <a:gd name="connsiteY33" fmla="*/ 381254 h 409575"/>
                                      <a:gd name="connsiteX34" fmla="*/ 224067 w 247650"/>
                                      <a:gd name="connsiteY34" fmla="*/ 375539 h 409575"/>
                                      <a:gd name="connsiteX35" fmla="*/ 223114 w 247650"/>
                                      <a:gd name="connsiteY35" fmla="*/ 368871 h 409575"/>
                                      <a:gd name="connsiteX36" fmla="*/ 223114 w 247650"/>
                                      <a:gd name="connsiteY36" fmla="*/ 338391 h 409575"/>
                                      <a:gd name="connsiteX37" fmla="*/ 226924 w 247650"/>
                                      <a:gd name="connsiteY37" fmla="*/ 302196 h 409575"/>
                                      <a:gd name="connsiteX38" fmla="*/ 233592 w 247650"/>
                                      <a:gd name="connsiteY38" fmla="*/ 262191 h 409575"/>
                                      <a:gd name="connsiteX39" fmla="*/ 241212 w 247650"/>
                                      <a:gd name="connsiteY39" fmla="*/ 219329 h 409575"/>
                                      <a:gd name="connsiteX40" fmla="*/ 245022 w 247650"/>
                                      <a:gd name="connsiteY40" fmla="*/ 197421 h 409575"/>
                                      <a:gd name="connsiteX41" fmla="*/ 245974 w 247650"/>
                                      <a:gd name="connsiteY41" fmla="*/ 191706 h 409575"/>
                                      <a:gd name="connsiteX42" fmla="*/ 246927 w 247650"/>
                                      <a:gd name="connsiteY42" fmla="*/ 185991 h 409575"/>
                                      <a:gd name="connsiteX43" fmla="*/ 248832 w 247650"/>
                                      <a:gd name="connsiteY43" fmla="*/ 173609 h 409575"/>
                                      <a:gd name="connsiteX44" fmla="*/ 246927 w 247650"/>
                                      <a:gd name="connsiteY44" fmla="*/ 122174 h 409575"/>
                                      <a:gd name="connsiteX45" fmla="*/ 231687 w 247650"/>
                                      <a:gd name="connsiteY45" fmla="*/ 726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47650" h="409575">
                                        <a:moveTo>
                                          <a:pt x="231687" y="72644"/>
                                        </a:moveTo>
                                        <a:cubicBezTo>
                                          <a:pt x="222162" y="57404"/>
                                          <a:pt x="210732" y="44069"/>
                                          <a:pt x="197397" y="34544"/>
                                        </a:cubicBezTo>
                                        <a:cubicBezTo>
                                          <a:pt x="184062" y="24066"/>
                                          <a:pt x="169774" y="16446"/>
                                          <a:pt x="154535" y="12636"/>
                                        </a:cubicBezTo>
                                        <a:cubicBezTo>
                                          <a:pt x="140247" y="7874"/>
                                          <a:pt x="125007" y="5969"/>
                                          <a:pt x="110719" y="7874"/>
                                        </a:cubicBezTo>
                                        <a:cubicBezTo>
                                          <a:pt x="101194" y="8826"/>
                                          <a:pt x="92622" y="10731"/>
                                          <a:pt x="85002" y="13589"/>
                                        </a:cubicBezTo>
                                        <a:cubicBezTo>
                                          <a:pt x="85002" y="13589"/>
                                          <a:pt x="85002" y="13589"/>
                                          <a:pt x="85002" y="13589"/>
                                        </a:cubicBezTo>
                                        <a:cubicBezTo>
                                          <a:pt x="82144" y="14541"/>
                                          <a:pt x="79287" y="15494"/>
                                          <a:pt x="77382" y="16446"/>
                                        </a:cubicBezTo>
                                        <a:cubicBezTo>
                                          <a:pt x="31662" y="36449"/>
                                          <a:pt x="2135" y="82169"/>
                                          <a:pt x="7849" y="127889"/>
                                        </a:cubicBezTo>
                                        <a:cubicBezTo>
                                          <a:pt x="16422" y="201231"/>
                                          <a:pt x="94527" y="221234"/>
                                          <a:pt x="122149" y="176466"/>
                                        </a:cubicBezTo>
                                        <a:cubicBezTo>
                                          <a:pt x="149772" y="131699"/>
                                          <a:pt x="81192" y="84074"/>
                                          <a:pt x="138342" y="79311"/>
                                        </a:cubicBezTo>
                                        <a:cubicBezTo>
                                          <a:pt x="145962" y="80264"/>
                                          <a:pt x="153582" y="82169"/>
                                          <a:pt x="162154" y="86931"/>
                                        </a:cubicBezTo>
                                        <a:cubicBezTo>
                                          <a:pt x="170727" y="91694"/>
                                          <a:pt x="178347" y="97409"/>
                                          <a:pt x="185967" y="105981"/>
                                        </a:cubicBezTo>
                                        <a:cubicBezTo>
                                          <a:pt x="193587" y="114554"/>
                                          <a:pt x="199302" y="124079"/>
                                          <a:pt x="204064" y="135509"/>
                                        </a:cubicBezTo>
                                        <a:cubicBezTo>
                                          <a:pt x="208827" y="146939"/>
                                          <a:pt x="210732" y="160274"/>
                                          <a:pt x="211685" y="173609"/>
                                        </a:cubicBezTo>
                                        <a:cubicBezTo>
                                          <a:pt x="211685" y="177419"/>
                                          <a:pt x="211685" y="180276"/>
                                          <a:pt x="211685" y="184086"/>
                                        </a:cubicBezTo>
                                        <a:lnTo>
                                          <a:pt x="211685" y="188849"/>
                                        </a:lnTo>
                                        <a:lnTo>
                                          <a:pt x="211685" y="194564"/>
                                        </a:lnTo>
                                        <a:cubicBezTo>
                                          <a:pt x="211685" y="202184"/>
                                          <a:pt x="211685" y="209804"/>
                                          <a:pt x="210732" y="217424"/>
                                        </a:cubicBezTo>
                                        <a:cubicBezTo>
                                          <a:pt x="210732" y="232664"/>
                                          <a:pt x="209779" y="246951"/>
                                          <a:pt x="209779" y="261239"/>
                                        </a:cubicBezTo>
                                        <a:cubicBezTo>
                                          <a:pt x="209779" y="275526"/>
                                          <a:pt x="209779" y="289814"/>
                                          <a:pt x="209779" y="302196"/>
                                        </a:cubicBezTo>
                                        <a:cubicBezTo>
                                          <a:pt x="209779" y="315531"/>
                                          <a:pt x="210732" y="327914"/>
                                          <a:pt x="211685" y="339344"/>
                                        </a:cubicBezTo>
                                        <a:cubicBezTo>
                                          <a:pt x="212637" y="350774"/>
                                          <a:pt x="214542" y="361252"/>
                                          <a:pt x="217399" y="370777"/>
                                        </a:cubicBezTo>
                                        <a:cubicBezTo>
                                          <a:pt x="217399" y="372681"/>
                                          <a:pt x="218352" y="375539"/>
                                          <a:pt x="219304" y="377444"/>
                                        </a:cubicBezTo>
                                        <a:cubicBezTo>
                                          <a:pt x="220257" y="379349"/>
                                          <a:pt x="220257" y="381254"/>
                                          <a:pt x="221210" y="383159"/>
                                        </a:cubicBezTo>
                                        <a:cubicBezTo>
                                          <a:pt x="223114" y="386969"/>
                                          <a:pt x="224067" y="390779"/>
                                          <a:pt x="225972" y="393636"/>
                                        </a:cubicBezTo>
                                        <a:cubicBezTo>
                                          <a:pt x="226924" y="395541"/>
                                          <a:pt x="227877" y="396494"/>
                                          <a:pt x="227877" y="397446"/>
                                        </a:cubicBezTo>
                                        <a:cubicBezTo>
                                          <a:pt x="228829" y="398399"/>
                                          <a:pt x="229782" y="400304"/>
                                          <a:pt x="229782" y="401256"/>
                                        </a:cubicBezTo>
                                        <a:cubicBezTo>
                                          <a:pt x="231687" y="403161"/>
                                          <a:pt x="232639" y="405066"/>
                                          <a:pt x="233592" y="406971"/>
                                        </a:cubicBezTo>
                                        <a:cubicBezTo>
                                          <a:pt x="235497" y="409829"/>
                                          <a:pt x="237402" y="410781"/>
                                          <a:pt x="237402" y="410781"/>
                                        </a:cubicBezTo>
                                        <a:cubicBezTo>
                                          <a:pt x="237402" y="410781"/>
                                          <a:pt x="236449" y="408877"/>
                                          <a:pt x="234544" y="406019"/>
                                        </a:cubicBezTo>
                                        <a:cubicBezTo>
                                          <a:pt x="233592" y="404114"/>
                                          <a:pt x="232639" y="402209"/>
                                          <a:pt x="231687" y="400304"/>
                                        </a:cubicBezTo>
                                        <a:cubicBezTo>
                                          <a:pt x="230735" y="399352"/>
                                          <a:pt x="230735" y="397446"/>
                                          <a:pt x="229782" y="396494"/>
                                        </a:cubicBezTo>
                                        <a:cubicBezTo>
                                          <a:pt x="229782" y="395541"/>
                                          <a:pt x="228829" y="393636"/>
                                          <a:pt x="227877" y="391731"/>
                                        </a:cubicBezTo>
                                        <a:cubicBezTo>
                                          <a:pt x="226924" y="388874"/>
                                          <a:pt x="225972" y="385064"/>
                                          <a:pt x="225019" y="381254"/>
                                        </a:cubicBezTo>
                                        <a:cubicBezTo>
                                          <a:pt x="225019" y="379349"/>
                                          <a:pt x="224067" y="377444"/>
                                          <a:pt x="224067" y="375539"/>
                                        </a:cubicBezTo>
                                        <a:cubicBezTo>
                                          <a:pt x="224067" y="373634"/>
                                          <a:pt x="223114" y="371729"/>
                                          <a:pt x="223114" y="368871"/>
                                        </a:cubicBezTo>
                                        <a:cubicBezTo>
                                          <a:pt x="222162" y="360299"/>
                                          <a:pt x="222162" y="349821"/>
                                          <a:pt x="223114" y="338391"/>
                                        </a:cubicBezTo>
                                        <a:cubicBezTo>
                                          <a:pt x="224067" y="326961"/>
                                          <a:pt x="225019" y="315531"/>
                                          <a:pt x="226924" y="302196"/>
                                        </a:cubicBezTo>
                                        <a:cubicBezTo>
                                          <a:pt x="228829" y="289814"/>
                                          <a:pt x="230735" y="275526"/>
                                          <a:pt x="233592" y="262191"/>
                                        </a:cubicBezTo>
                                        <a:cubicBezTo>
                                          <a:pt x="236449" y="247904"/>
                                          <a:pt x="238354" y="233616"/>
                                          <a:pt x="241212" y="219329"/>
                                        </a:cubicBezTo>
                                        <a:cubicBezTo>
                                          <a:pt x="242164" y="211709"/>
                                          <a:pt x="244069" y="205041"/>
                                          <a:pt x="245022" y="197421"/>
                                        </a:cubicBezTo>
                                        <a:lnTo>
                                          <a:pt x="245974" y="191706"/>
                                        </a:lnTo>
                                        <a:lnTo>
                                          <a:pt x="246927" y="185991"/>
                                        </a:lnTo>
                                        <a:cubicBezTo>
                                          <a:pt x="247879" y="182181"/>
                                          <a:pt x="247879" y="177419"/>
                                          <a:pt x="248832" y="173609"/>
                                        </a:cubicBezTo>
                                        <a:cubicBezTo>
                                          <a:pt x="250737" y="156464"/>
                                          <a:pt x="249785" y="139319"/>
                                          <a:pt x="246927" y="122174"/>
                                        </a:cubicBezTo>
                                        <a:cubicBezTo>
                                          <a:pt x="246927" y="105029"/>
                                          <a:pt x="241212" y="87884"/>
                                          <a:pt x="231687" y="726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reeform: Shape 2130"/>
                                <wps:cNvSpPr/>
                                <wps:spPr>
                                  <a:xfrm>
                                    <a:off x="3556260" y="554280"/>
                                    <a:ext cx="285750" cy="228600"/>
                                  </a:xfrm>
                                  <a:custGeom>
                                    <a:avLst/>
                                    <a:gdLst>
                                      <a:gd name="connsiteX0" fmla="*/ 160872 w 285750"/>
                                      <a:gd name="connsiteY0" fmla="*/ 24289 h 228600"/>
                                      <a:gd name="connsiteX1" fmla="*/ 101816 w 285750"/>
                                      <a:gd name="connsiteY1" fmla="*/ 7144 h 228600"/>
                                      <a:gd name="connsiteX2" fmla="*/ 41809 w 285750"/>
                                      <a:gd name="connsiteY2" fmla="*/ 27146 h 228600"/>
                                      <a:gd name="connsiteX3" fmla="*/ 18949 w 285750"/>
                                      <a:gd name="connsiteY3" fmla="*/ 51911 h 228600"/>
                                      <a:gd name="connsiteX4" fmla="*/ 15139 w 285750"/>
                                      <a:gd name="connsiteY4" fmla="*/ 59531 h 228600"/>
                                      <a:gd name="connsiteX5" fmla="*/ 11329 w 285750"/>
                                      <a:gd name="connsiteY5" fmla="*/ 68103 h 228600"/>
                                      <a:gd name="connsiteX6" fmla="*/ 10376 w 285750"/>
                                      <a:gd name="connsiteY6" fmla="*/ 70009 h 228600"/>
                                      <a:gd name="connsiteX7" fmla="*/ 10376 w 285750"/>
                                      <a:gd name="connsiteY7" fmla="*/ 71914 h 228600"/>
                                      <a:gd name="connsiteX8" fmla="*/ 9424 w 285750"/>
                                      <a:gd name="connsiteY8" fmla="*/ 74771 h 228600"/>
                                      <a:gd name="connsiteX9" fmla="*/ 9424 w 285750"/>
                                      <a:gd name="connsiteY9" fmla="*/ 75723 h 228600"/>
                                      <a:gd name="connsiteX10" fmla="*/ 9424 w 285750"/>
                                      <a:gd name="connsiteY10" fmla="*/ 75723 h 228600"/>
                                      <a:gd name="connsiteX11" fmla="*/ 9424 w 285750"/>
                                      <a:gd name="connsiteY11" fmla="*/ 76676 h 228600"/>
                                      <a:gd name="connsiteX12" fmla="*/ 9424 w 285750"/>
                                      <a:gd name="connsiteY12" fmla="*/ 77628 h 228600"/>
                                      <a:gd name="connsiteX13" fmla="*/ 9424 w 285750"/>
                                      <a:gd name="connsiteY13" fmla="*/ 79534 h 228600"/>
                                      <a:gd name="connsiteX14" fmla="*/ 8471 w 285750"/>
                                      <a:gd name="connsiteY14" fmla="*/ 83344 h 228600"/>
                                      <a:gd name="connsiteX15" fmla="*/ 9424 w 285750"/>
                                      <a:gd name="connsiteY15" fmla="*/ 116681 h 228600"/>
                                      <a:gd name="connsiteX16" fmla="*/ 21806 w 285750"/>
                                      <a:gd name="connsiteY16" fmla="*/ 146209 h 228600"/>
                                      <a:gd name="connsiteX17" fmla="*/ 65622 w 285750"/>
                                      <a:gd name="connsiteY17" fmla="*/ 185261 h 228600"/>
                                      <a:gd name="connsiteX18" fmla="*/ 93244 w 285750"/>
                                      <a:gd name="connsiteY18" fmla="*/ 192881 h 228600"/>
                                      <a:gd name="connsiteX19" fmla="*/ 121819 w 285750"/>
                                      <a:gd name="connsiteY19" fmla="*/ 190976 h 228600"/>
                                      <a:gd name="connsiteX20" fmla="*/ 128487 w 285750"/>
                                      <a:gd name="connsiteY20" fmla="*/ 189071 h 228600"/>
                                      <a:gd name="connsiteX21" fmla="*/ 134201 w 285750"/>
                                      <a:gd name="connsiteY21" fmla="*/ 186214 h 228600"/>
                                      <a:gd name="connsiteX22" fmla="*/ 139916 w 285750"/>
                                      <a:gd name="connsiteY22" fmla="*/ 183356 h 228600"/>
                                      <a:gd name="connsiteX23" fmla="*/ 144679 w 285750"/>
                                      <a:gd name="connsiteY23" fmla="*/ 180498 h 228600"/>
                                      <a:gd name="connsiteX24" fmla="*/ 153251 w 285750"/>
                                      <a:gd name="connsiteY24" fmla="*/ 173831 h 228600"/>
                                      <a:gd name="connsiteX25" fmla="*/ 157062 w 285750"/>
                                      <a:gd name="connsiteY25" fmla="*/ 170021 h 228600"/>
                                      <a:gd name="connsiteX26" fmla="*/ 159919 w 285750"/>
                                      <a:gd name="connsiteY26" fmla="*/ 166211 h 228600"/>
                                      <a:gd name="connsiteX27" fmla="*/ 165634 w 285750"/>
                                      <a:gd name="connsiteY27" fmla="*/ 159544 h 228600"/>
                                      <a:gd name="connsiteX28" fmla="*/ 168491 w 285750"/>
                                      <a:gd name="connsiteY28" fmla="*/ 154781 h 228600"/>
                                      <a:gd name="connsiteX29" fmla="*/ 168491 w 285750"/>
                                      <a:gd name="connsiteY29" fmla="*/ 154781 h 228600"/>
                                      <a:gd name="connsiteX30" fmla="*/ 172301 w 285750"/>
                                      <a:gd name="connsiteY30" fmla="*/ 77628 h 228600"/>
                                      <a:gd name="connsiteX31" fmla="*/ 102769 w 285750"/>
                                      <a:gd name="connsiteY31" fmla="*/ 61436 h 228600"/>
                                      <a:gd name="connsiteX32" fmla="*/ 100864 w 285750"/>
                                      <a:gd name="connsiteY32" fmla="*/ 130969 h 228600"/>
                                      <a:gd name="connsiteX33" fmla="*/ 96101 w 285750"/>
                                      <a:gd name="connsiteY33" fmla="*/ 131921 h 228600"/>
                                      <a:gd name="connsiteX34" fmla="*/ 92291 w 285750"/>
                                      <a:gd name="connsiteY34" fmla="*/ 131921 h 228600"/>
                                      <a:gd name="connsiteX35" fmla="*/ 85624 w 285750"/>
                                      <a:gd name="connsiteY35" fmla="*/ 130969 h 228600"/>
                                      <a:gd name="connsiteX36" fmla="*/ 64669 w 285750"/>
                                      <a:gd name="connsiteY36" fmla="*/ 116681 h 228600"/>
                                      <a:gd name="connsiteX37" fmla="*/ 55144 w 285750"/>
                                      <a:gd name="connsiteY37" fmla="*/ 89059 h 228600"/>
                                      <a:gd name="connsiteX38" fmla="*/ 55144 w 285750"/>
                                      <a:gd name="connsiteY38" fmla="*/ 87153 h 228600"/>
                                      <a:gd name="connsiteX39" fmla="*/ 55144 w 285750"/>
                                      <a:gd name="connsiteY39" fmla="*/ 86201 h 228600"/>
                                      <a:gd name="connsiteX40" fmla="*/ 55144 w 285750"/>
                                      <a:gd name="connsiteY40" fmla="*/ 86201 h 228600"/>
                                      <a:gd name="connsiteX41" fmla="*/ 55144 w 285750"/>
                                      <a:gd name="connsiteY41" fmla="*/ 87153 h 228600"/>
                                      <a:gd name="connsiteX42" fmla="*/ 55144 w 285750"/>
                                      <a:gd name="connsiteY42" fmla="*/ 87153 h 228600"/>
                                      <a:gd name="connsiteX43" fmla="*/ 55144 w 285750"/>
                                      <a:gd name="connsiteY43" fmla="*/ 86201 h 228600"/>
                                      <a:gd name="connsiteX44" fmla="*/ 56097 w 285750"/>
                                      <a:gd name="connsiteY44" fmla="*/ 83344 h 228600"/>
                                      <a:gd name="connsiteX45" fmla="*/ 56097 w 285750"/>
                                      <a:gd name="connsiteY45" fmla="*/ 81439 h 228600"/>
                                      <a:gd name="connsiteX46" fmla="*/ 56097 w 285750"/>
                                      <a:gd name="connsiteY46" fmla="*/ 80486 h 228600"/>
                                      <a:gd name="connsiteX47" fmla="*/ 58954 w 285750"/>
                                      <a:gd name="connsiteY47" fmla="*/ 73819 h 228600"/>
                                      <a:gd name="connsiteX48" fmla="*/ 69431 w 285750"/>
                                      <a:gd name="connsiteY48" fmla="*/ 59531 h 228600"/>
                                      <a:gd name="connsiteX49" fmla="*/ 106579 w 285750"/>
                                      <a:gd name="connsiteY49" fmla="*/ 42386 h 228600"/>
                                      <a:gd name="connsiteX50" fmla="*/ 149441 w 285750"/>
                                      <a:gd name="connsiteY50" fmla="*/ 49053 h 228600"/>
                                      <a:gd name="connsiteX51" fmla="*/ 167539 w 285750"/>
                                      <a:gd name="connsiteY51" fmla="*/ 61436 h 228600"/>
                                      <a:gd name="connsiteX52" fmla="*/ 181826 w 285750"/>
                                      <a:gd name="connsiteY52" fmla="*/ 78581 h 228600"/>
                                      <a:gd name="connsiteX53" fmla="*/ 188494 w 285750"/>
                                      <a:gd name="connsiteY53" fmla="*/ 89059 h 228600"/>
                                      <a:gd name="connsiteX54" fmla="*/ 194209 w 285750"/>
                                      <a:gd name="connsiteY54" fmla="*/ 99536 h 228600"/>
                                      <a:gd name="connsiteX55" fmla="*/ 199924 w 285750"/>
                                      <a:gd name="connsiteY55" fmla="*/ 110014 h 228600"/>
                                      <a:gd name="connsiteX56" fmla="*/ 204687 w 285750"/>
                                      <a:gd name="connsiteY56" fmla="*/ 120491 h 228600"/>
                                      <a:gd name="connsiteX57" fmla="*/ 222784 w 285750"/>
                                      <a:gd name="connsiteY57" fmla="*/ 159544 h 228600"/>
                                      <a:gd name="connsiteX58" fmla="*/ 241834 w 285750"/>
                                      <a:gd name="connsiteY58" fmla="*/ 191928 h 228600"/>
                                      <a:gd name="connsiteX59" fmla="*/ 262789 w 285750"/>
                                      <a:gd name="connsiteY59" fmla="*/ 211931 h 228600"/>
                                      <a:gd name="connsiteX60" fmla="*/ 271362 w 285750"/>
                                      <a:gd name="connsiteY60" fmla="*/ 217646 h 228600"/>
                                      <a:gd name="connsiteX61" fmla="*/ 278029 w 285750"/>
                                      <a:gd name="connsiteY61" fmla="*/ 221456 h 228600"/>
                                      <a:gd name="connsiteX62" fmla="*/ 283744 w 285750"/>
                                      <a:gd name="connsiteY62" fmla="*/ 224314 h 228600"/>
                                      <a:gd name="connsiteX63" fmla="*/ 278029 w 285750"/>
                                      <a:gd name="connsiteY63" fmla="*/ 220503 h 228600"/>
                                      <a:gd name="connsiteX64" fmla="*/ 271362 w 285750"/>
                                      <a:gd name="connsiteY64" fmla="*/ 215741 h 228600"/>
                                      <a:gd name="connsiteX65" fmla="*/ 263741 w 285750"/>
                                      <a:gd name="connsiteY65" fmla="*/ 209073 h 228600"/>
                                      <a:gd name="connsiteX66" fmla="*/ 246597 w 285750"/>
                                      <a:gd name="connsiteY66" fmla="*/ 188119 h 228600"/>
                                      <a:gd name="connsiteX67" fmla="*/ 232309 w 285750"/>
                                      <a:gd name="connsiteY67" fmla="*/ 155734 h 228600"/>
                                      <a:gd name="connsiteX68" fmla="*/ 218974 w 285750"/>
                                      <a:gd name="connsiteY68" fmla="*/ 114776 h 228600"/>
                                      <a:gd name="connsiteX69" fmla="*/ 215164 w 285750"/>
                                      <a:gd name="connsiteY69" fmla="*/ 103346 h 228600"/>
                                      <a:gd name="connsiteX70" fmla="*/ 210401 w 285750"/>
                                      <a:gd name="connsiteY70" fmla="*/ 91916 h 228600"/>
                                      <a:gd name="connsiteX71" fmla="*/ 205639 w 285750"/>
                                      <a:gd name="connsiteY71" fmla="*/ 80486 h 228600"/>
                                      <a:gd name="connsiteX72" fmla="*/ 199924 w 285750"/>
                                      <a:gd name="connsiteY72" fmla="*/ 69056 h 228600"/>
                                      <a:gd name="connsiteX73" fmla="*/ 184684 w 285750"/>
                                      <a:gd name="connsiteY73" fmla="*/ 45244 h 228600"/>
                                      <a:gd name="connsiteX74" fmla="*/ 160872 w 285750"/>
                                      <a:gd name="connsiteY74" fmla="*/ 24289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60872" y="24289"/>
                                        </a:moveTo>
                                        <a:cubicBezTo>
                                          <a:pt x="143726" y="12859"/>
                                          <a:pt x="122772" y="7144"/>
                                          <a:pt x="101816" y="7144"/>
                                        </a:cubicBezTo>
                                        <a:cubicBezTo>
                                          <a:pt x="80862" y="8096"/>
                                          <a:pt x="58954" y="14764"/>
                                          <a:pt x="41809" y="27146"/>
                                        </a:cubicBezTo>
                                        <a:cubicBezTo>
                                          <a:pt x="33237" y="33814"/>
                                          <a:pt x="24664" y="42386"/>
                                          <a:pt x="18949" y="51911"/>
                                        </a:cubicBezTo>
                                        <a:cubicBezTo>
                                          <a:pt x="17044" y="54769"/>
                                          <a:pt x="16091" y="56673"/>
                                          <a:pt x="15139" y="59531"/>
                                        </a:cubicBezTo>
                                        <a:cubicBezTo>
                                          <a:pt x="14187" y="61436"/>
                                          <a:pt x="12281" y="65246"/>
                                          <a:pt x="11329" y="68103"/>
                                        </a:cubicBezTo>
                                        <a:lnTo>
                                          <a:pt x="10376" y="70009"/>
                                        </a:lnTo>
                                        <a:lnTo>
                                          <a:pt x="10376" y="71914"/>
                                        </a:lnTo>
                                        <a:lnTo>
                                          <a:pt x="9424" y="74771"/>
                                        </a:lnTo>
                                        <a:lnTo>
                                          <a:pt x="9424" y="75723"/>
                                        </a:lnTo>
                                        <a:lnTo>
                                          <a:pt x="9424" y="75723"/>
                                        </a:lnTo>
                                        <a:lnTo>
                                          <a:pt x="9424" y="76676"/>
                                        </a:lnTo>
                                        <a:lnTo>
                                          <a:pt x="9424" y="77628"/>
                                        </a:lnTo>
                                        <a:lnTo>
                                          <a:pt x="9424" y="79534"/>
                                        </a:lnTo>
                                        <a:lnTo>
                                          <a:pt x="8471" y="83344"/>
                                        </a:lnTo>
                                        <a:cubicBezTo>
                                          <a:pt x="6566" y="94773"/>
                                          <a:pt x="6566" y="106203"/>
                                          <a:pt x="9424" y="116681"/>
                                        </a:cubicBezTo>
                                        <a:cubicBezTo>
                                          <a:pt x="11329" y="127159"/>
                                          <a:pt x="16091" y="137636"/>
                                          <a:pt x="21806" y="146209"/>
                                        </a:cubicBezTo>
                                        <a:cubicBezTo>
                                          <a:pt x="33237" y="164306"/>
                                          <a:pt x="48476" y="176689"/>
                                          <a:pt x="65622" y="185261"/>
                                        </a:cubicBezTo>
                                        <a:cubicBezTo>
                                          <a:pt x="74194" y="189071"/>
                                          <a:pt x="83719" y="191928"/>
                                          <a:pt x="93244" y="192881"/>
                                        </a:cubicBezTo>
                                        <a:cubicBezTo>
                                          <a:pt x="102769" y="193834"/>
                                          <a:pt x="112294" y="192881"/>
                                          <a:pt x="121819" y="190976"/>
                                        </a:cubicBezTo>
                                        <a:cubicBezTo>
                                          <a:pt x="123724" y="190023"/>
                                          <a:pt x="126581" y="190023"/>
                                          <a:pt x="128487" y="189071"/>
                                        </a:cubicBezTo>
                                        <a:cubicBezTo>
                                          <a:pt x="130391" y="188119"/>
                                          <a:pt x="132297" y="187166"/>
                                          <a:pt x="134201" y="186214"/>
                                        </a:cubicBezTo>
                                        <a:cubicBezTo>
                                          <a:pt x="136106" y="185261"/>
                                          <a:pt x="138012" y="184309"/>
                                          <a:pt x="139916" y="183356"/>
                                        </a:cubicBezTo>
                                        <a:cubicBezTo>
                                          <a:pt x="141822" y="182403"/>
                                          <a:pt x="143726" y="181451"/>
                                          <a:pt x="144679" y="180498"/>
                                        </a:cubicBezTo>
                                        <a:cubicBezTo>
                                          <a:pt x="147537" y="178594"/>
                                          <a:pt x="151347" y="175736"/>
                                          <a:pt x="153251" y="173831"/>
                                        </a:cubicBezTo>
                                        <a:cubicBezTo>
                                          <a:pt x="154204" y="172878"/>
                                          <a:pt x="156109" y="170973"/>
                                          <a:pt x="157062" y="170021"/>
                                        </a:cubicBezTo>
                                        <a:cubicBezTo>
                                          <a:pt x="158014" y="169069"/>
                                          <a:pt x="158966" y="167164"/>
                                          <a:pt x="159919" y="166211"/>
                                        </a:cubicBezTo>
                                        <a:cubicBezTo>
                                          <a:pt x="161824" y="164306"/>
                                          <a:pt x="163729" y="161448"/>
                                          <a:pt x="165634" y="159544"/>
                                        </a:cubicBezTo>
                                        <a:cubicBezTo>
                                          <a:pt x="166587" y="157639"/>
                                          <a:pt x="167539" y="156686"/>
                                          <a:pt x="168491" y="154781"/>
                                        </a:cubicBezTo>
                                        <a:lnTo>
                                          <a:pt x="168491" y="154781"/>
                                        </a:lnTo>
                                        <a:cubicBezTo>
                                          <a:pt x="181826" y="135731"/>
                                          <a:pt x="191351" y="108109"/>
                                          <a:pt x="172301" y="77628"/>
                                        </a:cubicBezTo>
                                        <a:cubicBezTo>
                                          <a:pt x="155156" y="51911"/>
                                          <a:pt x="118962" y="43339"/>
                                          <a:pt x="102769" y="61436"/>
                                        </a:cubicBezTo>
                                        <a:cubicBezTo>
                                          <a:pt x="82766" y="84296"/>
                                          <a:pt x="106579" y="122396"/>
                                          <a:pt x="100864" y="130969"/>
                                        </a:cubicBezTo>
                                        <a:cubicBezTo>
                                          <a:pt x="99912" y="131921"/>
                                          <a:pt x="98006" y="131921"/>
                                          <a:pt x="96101" y="131921"/>
                                        </a:cubicBezTo>
                                        <a:cubicBezTo>
                                          <a:pt x="95149" y="131921"/>
                                          <a:pt x="93244" y="131921"/>
                                          <a:pt x="92291" y="131921"/>
                                        </a:cubicBezTo>
                                        <a:cubicBezTo>
                                          <a:pt x="90387" y="130969"/>
                                          <a:pt x="87529" y="130969"/>
                                          <a:pt x="85624" y="130969"/>
                                        </a:cubicBezTo>
                                        <a:cubicBezTo>
                                          <a:pt x="78956" y="129064"/>
                                          <a:pt x="70384" y="123348"/>
                                          <a:pt x="64669" y="116681"/>
                                        </a:cubicBezTo>
                                        <a:cubicBezTo>
                                          <a:pt x="58001" y="109061"/>
                                          <a:pt x="54191" y="99536"/>
                                          <a:pt x="55144" y="89059"/>
                                        </a:cubicBezTo>
                                        <a:lnTo>
                                          <a:pt x="55144" y="87153"/>
                                        </a:lnTo>
                                        <a:lnTo>
                                          <a:pt x="55144" y="86201"/>
                                        </a:lnTo>
                                        <a:lnTo>
                                          <a:pt x="55144" y="86201"/>
                                        </a:lnTo>
                                        <a:cubicBezTo>
                                          <a:pt x="55144" y="86201"/>
                                          <a:pt x="55144" y="85248"/>
                                          <a:pt x="55144" y="87153"/>
                                        </a:cubicBezTo>
                                        <a:lnTo>
                                          <a:pt x="55144" y="87153"/>
                                        </a:lnTo>
                                        <a:lnTo>
                                          <a:pt x="55144" y="86201"/>
                                        </a:lnTo>
                                        <a:lnTo>
                                          <a:pt x="56097" y="83344"/>
                                        </a:lnTo>
                                        <a:lnTo>
                                          <a:pt x="56097" y="81439"/>
                                        </a:lnTo>
                                        <a:cubicBezTo>
                                          <a:pt x="56097" y="81439"/>
                                          <a:pt x="56097" y="80486"/>
                                          <a:pt x="56097" y="80486"/>
                                        </a:cubicBezTo>
                                        <a:cubicBezTo>
                                          <a:pt x="56097" y="78581"/>
                                          <a:pt x="57049" y="75723"/>
                                          <a:pt x="58954" y="73819"/>
                                        </a:cubicBezTo>
                                        <a:cubicBezTo>
                                          <a:pt x="60859" y="69056"/>
                                          <a:pt x="64669" y="63341"/>
                                          <a:pt x="69431" y="59531"/>
                                        </a:cubicBezTo>
                                        <a:cubicBezTo>
                                          <a:pt x="78956" y="50959"/>
                                          <a:pt x="92291" y="44291"/>
                                          <a:pt x="106579" y="42386"/>
                                        </a:cubicBezTo>
                                        <a:cubicBezTo>
                                          <a:pt x="120866" y="40481"/>
                                          <a:pt x="136106" y="42386"/>
                                          <a:pt x="149441" y="49053"/>
                                        </a:cubicBezTo>
                                        <a:cubicBezTo>
                                          <a:pt x="156109" y="51911"/>
                                          <a:pt x="161824" y="56673"/>
                                          <a:pt x="167539" y="61436"/>
                                        </a:cubicBezTo>
                                        <a:cubicBezTo>
                                          <a:pt x="173254" y="66198"/>
                                          <a:pt x="178016" y="72866"/>
                                          <a:pt x="181826" y="78581"/>
                                        </a:cubicBezTo>
                                        <a:cubicBezTo>
                                          <a:pt x="183731" y="82391"/>
                                          <a:pt x="186589" y="85248"/>
                                          <a:pt x="188494" y="89059"/>
                                        </a:cubicBezTo>
                                        <a:cubicBezTo>
                                          <a:pt x="190399" y="92869"/>
                                          <a:pt x="192304" y="95726"/>
                                          <a:pt x="194209" y="99536"/>
                                        </a:cubicBezTo>
                                        <a:cubicBezTo>
                                          <a:pt x="196114" y="102394"/>
                                          <a:pt x="198019" y="106203"/>
                                          <a:pt x="199924" y="110014"/>
                                        </a:cubicBezTo>
                                        <a:cubicBezTo>
                                          <a:pt x="201829" y="113823"/>
                                          <a:pt x="203734" y="116681"/>
                                          <a:pt x="204687" y="120491"/>
                                        </a:cubicBezTo>
                                        <a:cubicBezTo>
                                          <a:pt x="211354" y="133826"/>
                                          <a:pt x="217069" y="147161"/>
                                          <a:pt x="222784" y="159544"/>
                                        </a:cubicBezTo>
                                        <a:cubicBezTo>
                                          <a:pt x="228499" y="171926"/>
                                          <a:pt x="235166" y="182403"/>
                                          <a:pt x="241834" y="191928"/>
                                        </a:cubicBezTo>
                                        <a:cubicBezTo>
                                          <a:pt x="248501" y="200501"/>
                                          <a:pt x="256122" y="207169"/>
                                          <a:pt x="262789" y="211931"/>
                                        </a:cubicBezTo>
                                        <a:cubicBezTo>
                                          <a:pt x="265647" y="213836"/>
                                          <a:pt x="269456" y="215741"/>
                                          <a:pt x="271362" y="217646"/>
                                        </a:cubicBezTo>
                                        <a:cubicBezTo>
                                          <a:pt x="274219" y="219551"/>
                                          <a:pt x="276124" y="220503"/>
                                          <a:pt x="278029" y="221456"/>
                                        </a:cubicBezTo>
                                        <a:cubicBezTo>
                                          <a:pt x="281839" y="223361"/>
                                          <a:pt x="283744" y="224314"/>
                                          <a:pt x="283744" y="224314"/>
                                        </a:cubicBezTo>
                                        <a:cubicBezTo>
                                          <a:pt x="283744" y="224314"/>
                                          <a:pt x="281839" y="223361"/>
                                          <a:pt x="278029" y="220503"/>
                                        </a:cubicBezTo>
                                        <a:cubicBezTo>
                                          <a:pt x="276124" y="219551"/>
                                          <a:pt x="274219" y="217646"/>
                                          <a:pt x="271362" y="215741"/>
                                        </a:cubicBezTo>
                                        <a:cubicBezTo>
                                          <a:pt x="269456" y="213836"/>
                                          <a:pt x="266599" y="211931"/>
                                          <a:pt x="263741" y="209073"/>
                                        </a:cubicBezTo>
                                        <a:cubicBezTo>
                                          <a:pt x="258026" y="203359"/>
                                          <a:pt x="251359" y="196691"/>
                                          <a:pt x="246597" y="188119"/>
                                        </a:cubicBezTo>
                                        <a:cubicBezTo>
                                          <a:pt x="240881" y="179546"/>
                                          <a:pt x="236119" y="168116"/>
                                          <a:pt x="232309" y="155734"/>
                                        </a:cubicBezTo>
                                        <a:cubicBezTo>
                                          <a:pt x="228499" y="143351"/>
                                          <a:pt x="223737" y="129064"/>
                                          <a:pt x="218974" y="114776"/>
                                        </a:cubicBezTo>
                                        <a:cubicBezTo>
                                          <a:pt x="218022" y="110966"/>
                                          <a:pt x="216116" y="107156"/>
                                          <a:pt x="215164" y="103346"/>
                                        </a:cubicBezTo>
                                        <a:cubicBezTo>
                                          <a:pt x="213259" y="99536"/>
                                          <a:pt x="212306" y="95726"/>
                                          <a:pt x="210401" y="91916"/>
                                        </a:cubicBezTo>
                                        <a:cubicBezTo>
                                          <a:pt x="208497" y="88106"/>
                                          <a:pt x="207544" y="84296"/>
                                          <a:pt x="205639" y="80486"/>
                                        </a:cubicBezTo>
                                        <a:cubicBezTo>
                                          <a:pt x="203734" y="76676"/>
                                          <a:pt x="201829" y="72866"/>
                                          <a:pt x="199924" y="69056"/>
                                        </a:cubicBezTo>
                                        <a:cubicBezTo>
                                          <a:pt x="196114" y="60484"/>
                                          <a:pt x="191351" y="52864"/>
                                          <a:pt x="184684" y="45244"/>
                                        </a:cubicBezTo>
                                        <a:cubicBezTo>
                                          <a:pt x="177064" y="36671"/>
                                          <a:pt x="169444" y="30003"/>
                                          <a:pt x="160872" y="2428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reeform: Shape 2131"/>
                                <wps:cNvSpPr/>
                                <wps:spPr>
                                  <a:xfrm>
                                    <a:off x="2856023" y="1000983"/>
                                    <a:ext cx="228600" cy="314325"/>
                                  </a:xfrm>
                                  <a:custGeom>
                                    <a:avLst/>
                                    <a:gdLst>
                                      <a:gd name="connsiteX0" fmla="*/ 124825 w 228600"/>
                                      <a:gd name="connsiteY0" fmla="*/ 254814 h 314325"/>
                                      <a:gd name="connsiteX1" fmla="*/ 123873 w 228600"/>
                                      <a:gd name="connsiteY1" fmla="*/ 253861 h 314325"/>
                                      <a:gd name="connsiteX2" fmla="*/ 123873 w 228600"/>
                                      <a:gd name="connsiteY2" fmla="*/ 253861 h 314325"/>
                                      <a:gd name="connsiteX3" fmla="*/ 123873 w 228600"/>
                                      <a:gd name="connsiteY3" fmla="*/ 253861 h 314325"/>
                                      <a:gd name="connsiteX4" fmla="*/ 122921 w 228600"/>
                                      <a:gd name="connsiteY4" fmla="*/ 252909 h 314325"/>
                                      <a:gd name="connsiteX5" fmla="*/ 120063 w 228600"/>
                                      <a:gd name="connsiteY5" fmla="*/ 251004 h 314325"/>
                                      <a:gd name="connsiteX6" fmla="*/ 115300 w 228600"/>
                                      <a:gd name="connsiteY6" fmla="*/ 247194 h 314325"/>
                                      <a:gd name="connsiteX7" fmla="*/ 97203 w 228600"/>
                                      <a:gd name="connsiteY7" fmla="*/ 231001 h 314325"/>
                                      <a:gd name="connsiteX8" fmla="*/ 66723 w 228600"/>
                                      <a:gd name="connsiteY8" fmla="*/ 194806 h 314325"/>
                                      <a:gd name="connsiteX9" fmla="*/ 31481 w 228600"/>
                                      <a:gd name="connsiteY9" fmla="*/ 128131 h 314325"/>
                                      <a:gd name="connsiteX10" fmla="*/ 82915 w 228600"/>
                                      <a:gd name="connsiteY10" fmla="*/ 160517 h 314325"/>
                                      <a:gd name="connsiteX11" fmla="*/ 143875 w 228600"/>
                                      <a:gd name="connsiteY11" fmla="*/ 82411 h 314325"/>
                                      <a:gd name="connsiteX12" fmla="*/ 80058 w 228600"/>
                                      <a:gd name="connsiteY12" fmla="*/ 7164 h 314325"/>
                                      <a:gd name="connsiteX13" fmla="*/ 51483 w 228600"/>
                                      <a:gd name="connsiteY13" fmla="*/ 16689 h 314325"/>
                                      <a:gd name="connsiteX14" fmla="*/ 51483 w 228600"/>
                                      <a:gd name="connsiteY14" fmla="*/ 16689 h 314325"/>
                                      <a:gd name="connsiteX15" fmla="*/ 45768 w 228600"/>
                                      <a:gd name="connsiteY15" fmla="*/ 20499 h 314325"/>
                                      <a:gd name="connsiteX16" fmla="*/ 31481 w 228600"/>
                                      <a:gd name="connsiteY16" fmla="*/ 32881 h 314325"/>
                                      <a:gd name="connsiteX17" fmla="*/ 17193 w 228600"/>
                                      <a:gd name="connsiteY17" fmla="*/ 54789 h 314325"/>
                                      <a:gd name="connsiteX18" fmla="*/ 8621 w 228600"/>
                                      <a:gd name="connsiteY18" fmla="*/ 125274 h 314325"/>
                                      <a:gd name="connsiteX19" fmla="*/ 40053 w 228600"/>
                                      <a:gd name="connsiteY19" fmla="*/ 211951 h 314325"/>
                                      <a:gd name="connsiteX20" fmla="*/ 70533 w 228600"/>
                                      <a:gd name="connsiteY20" fmla="*/ 254814 h 314325"/>
                                      <a:gd name="connsiteX21" fmla="*/ 89583 w 228600"/>
                                      <a:gd name="connsiteY21" fmla="*/ 275769 h 314325"/>
                                      <a:gd name="connsiteX22" fmla="*/ 94346 w 228600"/>
                                      <a:gd name="connsiteY22" fmla="*/ 280531 h 314325"/>
                                      <a:gd name="connsiteX23" fmla="*/ 97203 w 228600"/>
                                      <a:gd name="connsiteY23" fmla="*/ 282436 h 314325"/>
                                      <a:gd name="connsiteX24" fmla="*/ 98156 w 228600"/>
                                      <a:gd name="connsiteY24" fmla="*/ 283389 h 314325"/>
                                      <a:gd name="connsiteX25" fmla="*/ 99108 w 228600"/>
                                      <a:gd name="connsiteY25" fmla="*/ 284342 h 314325"/>
                                      <a:gd name="connsiteX26" fmla="*/ 100061 w 228600"/>
                                      <a:gd name="connsiteY26" fmla="*/ 285294 h 314325"/>
                                      <a:gd name="connsiteX27" fmla="*/ 110538 w 228600"/>
                                      <a:gd name="connsiteY27" fmla="*/ 294819 h 314325"/>
                                      <a:gd name="connsiteX28" fmla="*/ 121968 w 228600"/>
                                      <a:gd name="connsiteY28" fmla="*/ 304344 h 314325"/>
                                      <a:gd name="connsiteX29" fmla="*/ 133398 w 228600"/>
                                      <a:gd name="connsiteY29" fmla="*/ 313869 h 314325"/>
                                      <a:gd name="connsiteX30" fmla="*/ 136256 w 228600"/>
                                      <a:gd name="connsiteY30" fmla="*/ 315774 h 314325"/>
                                      <a:gd name="connsiteX31" fmla="*/ 230553 w 228600"/>
                                      <a:gd name="connsiteY31" fmla="*/ 315774 h 314325"/>
                                      <a:gd name="connsiteX32" fmla="*/ 135303 w 228600"/>
                                      <a:gd name="connsiteY32" fmla="*/ 263386 h 314325"/>
                                      <a:gd name="connsiteX33" fmla="*/ 124825 w 228600"/>
                                      <a:gd name="connsiteY33" fmla="*/ 254814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24825" y="254814"/>
                                        </a:moveTo>
                                        <a:lnTo>
                                          <a:pt x="123873" y="253861"/>
                                        </a:lnTo>
                                        <a:lnTo>
                                          <a:pt x="123873" y="253861"/>
                                        </a:lnTo>
                                        <a:cubicBezTo>
                                          <a:pt x="123873" y="253861"/>
                                          <a:pt x="123873" y="253861"/>
                                          <a:pt x="123873" y="253861"/>
                                        </a:cubicBezTo>
                                        <a:lnTo>
                                          <a:pt x="122921" y="252909"/>
                                        </a:lnTo>
                                        <a:lnTo>
                                          <a:pt x="120063" y="251004"/>
                                        </a:lnTo>
                                        <a:cubicBezTo>
                                          <a:pt x="118158" y="249099"/>
                                          <a:pt x="116253" y="248146"/>
                                          <a:pt x="115300" y="247194"/>
                                        </a:cubicBezTo>
                                        <a:cubicBezTo>
                                          <a:pt x="109586" y="242431"/>
                                          <a:pt x="102918" y="236717"/>
                                          <a:pt x="97203" y="231001"/>
                                        </a:cubicBezTo>
                                        <a:cubicBezTo>
                                          <a:pt x="85773" y="219571"/>
                                          <a:pt x="75296" y="207189"/>
                                          <a:pt x="66723" y="194806"/>
                                        </a:cubicBezTo>
                                        <a:cubicBezTo>
                                          <a:pt x="50531" y="172899"/>
                                          <a:pt x="39100" y="150039"/>
                                          <a:pt x="31481" y="128131"/>
                                        </a:cubicBezTo>
                                        <a:cubicBezTo>
                                          <a:pt x="42911" y="148134"/>
                                          <a:pt x="61961" y="160517"/>
                                          <a:pt x="82915" y="160517"/>
                                        </a:cubicBezTo>
                                        <a:cubicBezTo>
                                          <a:pt x="117206" y="159564"/>
                                          <a:pt x="144828" y="125274"/>
                                          <a:pt x="143875" y="82411"/>
                                        </a:cubicBezTo>
                                        <a:cubicBezTo>
                                          <a:pt x="142923" y="39549"/>
                                          <a:pt x="114348" y="6211"/>
                                          <a:pt x="80058" y="7164"/>
                                        </a:cubicBezTo>
                                        <a:cubicBezTo>
                                          <a:pt x="69581" y="7164"/>
                                          <a:pt x="60056" y="10974"/>
                                          <a:pt x="51483" y="16689"/>
                                        </a:cubicBezTo>
                                        <a:cubicBezTo>
                                          <a:pt x="51483" y="16689"/>
                                          <a:pt x="51483" y="16689"/>
                                          <a:pt x="51483" y="16689"/>
                                        </a:cubicBezTo>
                                        <a:cubicBezTo>
                                          <a:pt x="49578" y="17642"/>
                                          <a:pt x="47673" y="18594"/>
                                          <a:pt x="45768" y="20499"/>
                                        </a:cubicBezTo>
                                        <a:cubicBezTo>
                                          <a:pt x="41958" y="23356"/>
                                          <a:pt x="37196" y="28119"/>
                                          <a:pt x="31481" y="32881"/>
                                        </a:cubicBezTo>
                                        <a:cubicBezTo>
                                          <a:pt x="26718" y="38596"/>
                                          <a:pt x="21003" y="46217"/>
                                          <a:pt x="17193" y="54789"/>
                                        </a:cubicBezTo>
                                        <a:cubicBezTo>
                                          <a:pt x="8621" y="72886"/>
                                          <a:pt x="4811" y="97651"/>
                                          <a:pt x="8621" y="125274"/>
                                        </a:cubicBezTo>
                                        <a:cubicBezTo>
                                          <a:pt x="12431" y="152896"/>
                                          <a:pt x="22908" y="182424"/>
                                          <a:pt x="40053" y="211951"/>
                                        </a:cubicBezTo>
                                        <a:cubicBezTo>
                                          <a:pt x="48625" y="226239"/>
                                          <a:pt x="59103" y="241479"/>
                                          <a:pt x="70533" y="254814"/>
                                        </a:cubicBezTo>
                                        <a:cubicBezTo>
                                          <a:pt x="76248" y="261481"/>
                                          <a:pt x="82915" y="269101"/>
                                          <a:pt x="89583" y="275769"/>
                                        </a:cubicBezTo>
                                        <a:cubicBezTo>
                                          <a:pt x="91488" y="277674"/>
                                          <a:pt x="92440" y="278626"/>
                                          <a:pt x="94346" y="280531"/>
                                        </a:cubicBezTo>
                                        <a:lnTo>
                                          <a:pt x="97203" y="282436"/>
                                        </a:lnTo>
                                        <a:lnTo>
                                          <a:pt x="98156" y="283389"/>
                                        </a:lnTo>
                                        <a:lnTo>
                                          <a:pt x="99108" y="284342"/>
                                        </a:lnTo>
                                        <a:lnTo>
                                          <a:pt x="100061" y="285294"/>
                                        </a:lnTo>
                                        <a:cubicBezTo>
                                          <a:pt x="103871" y="288151"/>
                                          <a:pt x="106728" y="291961"/>
                                          <a:pt x="110538" y="294819"/>
                                        </a:cubicBezTo>
                                        <a:cubicBezTo>
                                          <a:pt x="114348" y="297676"/>
                                          <a:pt x="118158" y="301486"/>
                                          <a:pt x="121968" y="304344"/>
                                        </a:cubicBezTo>
                                        <a:cubicBezTo>
                                          <a:pt x="125778" y="307201"/>
                                          <a:pt x="129588" y="311011"/>
                                          <a:pt x="133398" y="313869"/>
                                        </a:cubicBezTo>
                                        <a:cubicBezTo>
                                          <a:pt x="134350" y="314821"/>
                                          <a:pt x="135303" y="314821"/>
                                          <a:pt x="136256" y="315774"/>
                                        </a:cubicBezTo>
                                        <a:lnTo>
                                          <a:pt x="230553" y="315774"/>
                                        </a:lnTo>
                                        <a:cubicBezTo>
                                          <a:pt x="195311" y="302439"/>
                                          <a:pt x="163878" y="284342"/>
                                          <a:pt x="135303" y="263386"/>
                                        </a:cubicBezTo>
                                        <a:cubicBezTo>
                                          <a:pt x="131493" y="259576"/>
                                          <a:pt x="127683" y="257671"/>
                                          <a:pt x="124825" y="25481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reeform: Shape 2132"/>
                                <wps:cNvSpPr/>
                                <wps:spPr>
                                  <a:xfrm>
                                    <a:off x="3390900" y="1224840"/>
                                    <a:ext cx="571500" cy="95250"/>
                                  </a:xfrm>
                                  <a:custGeom>
                                    <a:avLst/>
                                    <a:gdLst>
                                      <a:gd name="connsiteX0" fmla="*/ 164306 w 571500"/>
                                      <a:gd name="connsiteY0" fmla="*/ 80486 h 95250"/>
                                      <a:gd name="connsiteX1" fmla="*/ 170974 w 571500"/>
                                      <a:gd name="connsiteY1" fmla="*/ 77629 h 95250"/>
                                      <a:gd name="connsiteX2" fmla="*/ 177641 w 571500"/>
                                      <a:gd name="connsiteY2" fmla="*/ 74772 h 95250"/>
                                      <a:gd name="connsiteX3" fmla="*/ 190976 w 571500"/>
                                      <a:gd name="connsiteY3" fmla="*/ 70009 h 95250"/>
                                      <a:gd name="connsiteX4" fmla="*/ 204311 w 571500"/>
                                      <a:gd name="connsiteY4" fmla="*/ 65247 h 95250"/>
                                      <a:gd name="connsiteX5" fmla="*/ 217646 w 571500"/>
                                      <a:gd name="connsiteY5" fmla="*/ 61436 h 95250"/>
                                      <a:gd name="connsiteX6" fmla="*/ 230981 w 571500"/>
                                      <a:gd name="connsiteY6" fmla="*/ 57626 h 95250"/>
                                      <a:gd name="connsiteX7" fmla="*/ 284321 w 571500"/>
                                      <a:gd name="connsiteY7" fmla="*/ 48101 h 95250"/>
                                      <a:gd name="connsiteX8" fmla="*/ 335756 w 571500"/>
                                      <a:gd name="connsiteY8" fmla="*/ 45244 h 95250"/>
                                      <a:gd name="connsiteX9" fmla="*/ 384334 w 571500"/>
                                      <a:gd name="connsiteY9" fmla="*/ 47149 h 95250"/>
                                      <a:gd name="connsiteX10" fmla="*/ 468154 w 571500"/>
                                      <a:gd name="connsiteY10" fmla="*/ 61436 h 95250"/>
                                      <a:gd name="connsiteX11" fmla="*/ 531971 w 571500"/>
                                      <a:gd name="connsiteY11" fmla="*/ 81439 h 95250"/>
                                      <a:gd name="connsiteX12" fmla="*/ 551974 w 571500"/>
                                      <a:gd name="connsiteY12" fmla="*/ 90011 h 95250"/>
                                      <a:gd name="connsiteX13" fmla="*/ 564356 w 571500"/>
                                      <a:gd name="connsiteY13" fmla="*/ 90011 h 95250"/>
                                      <a:gd name="connsiteX14" fmla="*/ 537686 w 571500"/>
                                      <a:gd name="connsiteY14" fmla="*/ 71914 h 95250"/>
                                      <a:gd name="connsiteX15" fmla="*/ 475774 w 571500"/>
                                      <a:gd name="connsiteY15" fmla="*/ 41434 h 95250"/>
                                      <a:gd name="connsiteX16" fmla="*/ 390049 w 571500"/>
                                      <a:gd name="connsiteY16" fmla="*/ 15716 h 95250"/>
                                      <a:gd name="connsiteX17" fmla="*/ 338614 w 571500"/>
                                      <a:gd name="connsiteY17" fmla="*/ 8097 h 95250"/>
                                      <a:gd name="connsiteX18" fmla="*/ 325279 w 571500"/>
                                      <a:gd name="connsiteY18" fmla="*/ 7144 h 95250"/>
                                      <a:gd name="connsiteX19" fmla="*/ 318611 w 571500"/>
                                      <a:gd name="connsiteY19" fmla="*/ 7144 h 95250"/>
                                      <a:gd name="connsiteX20" fmla="*/ 311944 w 571500"/>
                                      <a:gd name="connsiteY20" fmla="*/ 7144 h 95250"/>
                                      <a:gd name="connsiteX21" fmla="*/ 297656 w 571500"/>
                                      <a:gd name="connsiteY21" fmla="*/ 7144 h 95250"/>
                                      <a:gd name="connsiteX22" fmla="*/ 283369 w 571500"/>
                                      <a:gd name="connsiteY22" fmla="*/ 7144 h 95250"/>
                                      <a:gd name="connsiteX23" fmla="*/ 269081 w 571500"/>
                                      <a:gd name="connsiteY23" fmla="*/ 8097 h 95250"/>
                                      <a:gd name="connsiteX24" fmla="*/ 261461 w 571500"/>
                                      <a:gd name="connsiteY24" fmla="*/ 9049 h 95250"/>
                                      <a:gd name="connsiteX25" fmla="*/ 253841 w 571500"/>
                                      <a:gd name="connsiteY25" fmla="*/ 10001 h 95250"/>
                                      <a:gd name="connsiteX26" fmla="*/ 238601 w 571500"/>
                                      <a:gd name="connsiteY26" fmla="*/ 11906 h 95250"/>
                                      <a:gd name="connsiteX27" fmla="*/ 223361 w 571500"/>
                                      <a:gd name="connsiteY27" fmla="*/ 14764 h 95250"/>
                                      <a:gd name="connsiteX28" fmla="*/ 208121 w 571500"/>
                                      <a:gd name="connsiteY28" fmla="*/ 17622 h 95250"/>
                                      <a:gd name="connsiteX29" fmla="*/ 192881 w 571500"/>
                                      <a:gd name="connsiteY29" fmla="*/ 21431 h 95250"/>
                                      <a:gd name="connsiteX30" fmla="*/ 177641 w 571500"/>
                                      <a:gd name="connsiteY30" fmla="*/ 25241 h 95250"/>
                                      <a:gd name="connsiteX31" fmla="*/ 162401 w 571500"/>
                                      <a:gd name="connsiteY31" fmla="*/ 30004 h 95250"/>
                                      <a:gd name="connsiteX32" fmla="*/ 154781 w 571500"/>
                                      <a:gd name="connsiteY32" fmla="*/ 32861 h 95250"/>
                                      <a:gd name="connsiteX33" fmla="*/ 147161 w 571500"/>
                                      <a:gd name="connsiteY33" fmla="*/ 35719 h 95250"/>
                                      <a:gd name="connsiteX34" fmla="*/ 131921 w 571500"/>
                                      <a:gd name="connsiteY34" fmla="*/ 41434 h 95250"/>
                                      <a:gd name="connsiteX35" fmla="*/ 116681 w 571500"/>
                                      <a:gd name="connsiteY35" fmla="*/ 48101 h 95250"/>
                                      <a:gd name="connsiteX36" fmla="*/ 110014 w 571500"/>
                                      <a:gd name="connsiteY36" fmla="*/ 50959 h 95250"/>
                                      <a:gd name="connsiteX37" fmla="*/ 103346 w 571500"/>
                                      <a:gd name="connsiteY37" fmla="*/ 53816 h 95250"/>
                                      <a:gd name="connsiteX38" fmla="*/ 96679 w 571500"/>
                                      <a:gd name="connsiteY38" fmla="*/ 56674 h 95250"/>
                                      <a:gd name="connsiteX39" fmla="*/ 90011 w 571500"/>
                                      <a:gd name="connsiteY39" fmla="*/ 59531 h 95250"/>
                                      <a:gd name="connsiteX40" fmla="*/ 76676 w 571500"/>
                                      <a:gd name="connsiteY40" fmla="*/ 65247 h 95250"/>
                                      <a:gd name="connsiteX41" fmla="*/ 62389 w 571500"/>
                                      <a:gd name="connsiteY41" fmla="*/ 70961 h 95250"/>
                                      <a:gd name="connsiteX42" fmla="*/ 48101 w 571500"/>
                                      <a:gd name="connsiteY42" fmla="*/ 76676 h 95250"/>
                                      <a:gd name="connsiteX43" fmla="*/ 7144 w 571500"/>
                                      <a:gd name="connsiteY43" fmla="*/ 90011 h 95250"/>
                                      <a:gd name="connsiteX44" fmla="*/ 143351 w 571500"/>
                                      <a:gd name="connsiteY44" fmla="*/ 90011 h 95250"/>
                                      <a:gd name="connsiteX45" fmla="*/ 151924 w 571500"/>
                                      <a:gd name="connsiteY45" fmla="*/ 85249 h 95250"/>
                                      <a:gd name="connsiteX46" fmla="*/ 164306 w 571500"/>
                                      <a:gd name="connsiteY46" fmla="*/ 8048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164306" y="80486"/>
                                        </a:moveTo>
                                        <a:lnTo>
                                          <a:pt x="170974" y="77629"/>
                                        </a:lnTo>
                                        <a:cubicBezTo>
                                          <a:pt x="172879" y="76676"/>
                                          <a:pt x="175736" y="75724"/>
                                          <a:pt x="177641" y="74772"/>
                                        </a:cubicBezTo>
                                        <a:cubicBezTo>
                                          <a:pt x="182404" y="72866"/>
                                          <a:pt x="186214" y="70961"/>
                                          <a:pt x="190976" y="70009"/>
                                        </a:cubicBezTo>
                                        <a:cubicBezTo>
                                          <a:pt x="195739" y="68104"/>
                                          <a:pt x="199549" y="67151"/>
                                          <a:pt x="204311" y="65247"/>
                                        </a:cubicBezTo>
                                        <a:cubicBezTo>
                                          <a:pt x="209074" y="63341"/>
                                          <a:pt x="212884" y="62389"/>
                                          <a:pt x="217646" y="61436"/>
                                        </a:cubicBezTo>
                                        <a:cubicBezTo>
                                          <a:pt x="222409" y="60484"/>
                                          <a:pt x="226219" y="58579"/>
                                          <a:pt x="230981" y="57626"/>
                                        </a:cubicBezTo>
                                        <a:cubicBezTo>
                                          <a:pt x="249079" y="52864"/>
                                          <a:pt x="266224" y="50006"/>
                                          <a:pt x="284321" y="48101"/>
                                        </a:cubicBezTo>
                                        <a:cubicBezTo>
                                          <a:pt x="301466" y="46197"/>
                                          <a:pt x="318611" y="45244"/>
                                          <a:pt x="335756" y="45244"/>
                                        </a:cubicBezTo>
                                        <a:cubicBezTo>
                                          <a:pt x="351949" y="45244"/>
                                          <a:pt x="368141" y="46197"/>
                                          <a:pt x="384334" y="47149"/>
                                        </a:cubicBezTo>
                                        <a:cubicBezTo>
                                          <a:pt x="414814" y="50006"/>
                                          <a:pt x="443389" y="55722"/>
                                          <a:pt x="468154" y="61436"/>
                                        </a:cubicBezTo>
                                        <a:cubicBezTo>
                                          <a:pt x="492919" y="68104"/>
                                          <a:pt x="513874" y="74772"/>
                                          <a:pt x="531971" y="81439"/>
                                        </a:cubicBezTo>
                                        <a:cubicBezTo>
                                          <a:pt x="539591" y="84297"/>
                                          <a:pt x="545306" y="87154"/>
                                          <a:pt x="551974" y="90011"/>
                                        </a:cubicBezTo>
                                        <a:lnTo>
                                          <a:pt x="564356" y="90011"/>
                                        </a:lnTo>
                                        <a:cubicBezTo>
                                          <a:pt x="556736" y="84297"/>
                                          <a:pt x="548164" y="78581"/>
                                          <a:pt x="537686" y="71914"/>
                                        </a:cubicBezTo>
                                        <a:cubicBezTo>
                                          <a:pt x="521494" y="62389"/>
                                          <a:pt x="500539" y="51911"/>
                                          <a:pt x="475774" y="41434"/>
                                        </a:cubicBezTo>
                                        <a:cubicBezTo>
                                          <a:pt x="451009" y="31909"/>
                                          <a:pt x="422434" y="22384"/>
                                          <a:pt x="390049" y="15716"/>
                                        </a:cubicBezTo>
                                        <a:cubicBezTo>
                                          <a:pt x="373856" y="12859"/>
                                          <a:pt x="356711" y="10001"/>
                                          <a:pt x="338614" y="8097"/>
                                        </a:cubicBezTo>
                                        <a:cubicBezTo>
                                          <a:pt x="333851" y="8097"/>
                                          <a:pt x="330041" y="7144"/>
                                          <a:pt x="325279" y="7144"/>
                                        </a:cubicBezTo>
                                        <a:cubicBezTo>
                                          <a:pt x="323374" y="7144"/>
                                          <a:pt x="320516" y="7144"/>
                                          <a:pt x="318611" y="7144"/>
                                        </a:cubicBezTo>
                                        <a:cubicBezTo>
                                          <a:pt x="316706" y="7144"/>
                                          <a:pt x="313849" y="7144"/>
                                          <a:pt x="311944" y="7144"/>
                                        </a:cubicBezTo>
                                        <a:cubicBezTo>
                                          <a:pt x="307181" y="7144"/>
                                          <a:pt x="302419" y="7144"/>
                                          <a:pt x="297656" y="7144"/>
                                        </a:cubicBezTo>
                                        <a:cubicBezTo>
                                          <a:pt x="292894" y="7144"/>
                                          <a:pt x="288131" y="7144"/>
                                          <a:pt x="283369" y="7144"/>
                                        </a:cubicBezTo>
                                        <a:cubicBezTo>
                                          <a:pt x="278606" y="7144"/>
                                          <a:pt x="273844" y="8097"/>
                                          <a:pt x="269081" y="8097"/>
                                        </a:cubicBezTo>
                                        <a:cubicBezTo>
                                          <a:pt x="266224" y="8097"/>
                                          <a:pt x="264319" y="8097"/>
                                          <a:pt x="261461" y="9049"/>
                                        </a:cubicBezTo>
                                        <a:cubicBezTo>
                                          <a:pt x="258604" y="9049"/>
                                          <a:pt x="256699" y="10001"/>
                                          <a:pt x="253841" y="10001"/>
                                        </a:cubicBezTo>
                                        <a:cubicBezTo>
                                          <a:pt x="249079" y="10954"/>
                                          <a:pt x="244316" y="10954"/>
                                          <a:pt x="238601" y="11906"/>
                                        </a:cubicBezTo>
                                        <a:cubicBezTo>
                                          <a:pt x="233839" y="12859"/>
                                          <a:pt x="229076" y="13811"/>
                                          <a:pt x="223361" y="14764"/>
                                        </a:cubicBezTo>
                                        <a:cubicBezTo>
                                          <a:pt x="218599" y="15716"/>
                                          <a:pt x="213836" y="16669"/>
                                          <a:pt x="208121" y="17622"/>
                                        </a:cubicBezTo>
                                        <a:cubicBezTo>
                                          <a:pt x="203359" y="18574"/>
                                          <a:pt x="197644" y="19526"/>
                                          <a:pt x="192881" y="21431"/>
                                        </a:cubicBezTo>
                                        <a:cubicBezTo>
                                          <a:pt x="188119" y="22384"/>
                                          <a:pt x="182404" y="24289"/>
                                          <a:pt x="177641" y="25241"/>
                                        </a:cubicBezTo>
                                        <a:cubicBezTo>
                                          <a:pt x="172879" y="27147"/>
                                          <a:pt x="167164" y="28099"/>
                                          <a:pt x="162401" y="30004"/>
                                        </a:cubicBezTo>
                                        <a:cubicBezTo>
                                          <a:pt x="159544" y="30956"/>
                                          <a:pt x="157639" y="31909"/>
                                          <a:pt x="154781" y="32861"/>
                                        </a:cubicBezTo>
                                        <a:cubicBezTo>
                                          <a:pt x="151924" y="33814"/>
                                          <a:pt x="150019" y="34766"/>
                                          <a:pt x="147161" y="35719"/>
                                        </a:cubicBezTo>
                                        <a:cubicBezTo>
                                          <a:pt x="142399" y="37624"/>
                                          <a:pt x="136684" y="39529"/>
                                          <a:pt x="131921" y="41434"/>
                                        </a:cubicBezTo>
                                        <a:cubicBezTo>
                                          <a:pt x="127159" y="43339"/>
                                          <a:pt x="122396" y="46197"/>
                                          <a:pt x="116681" y="48101"/>
                                        </a:cubicBezTo>
                                        <a:lnTo>
                                          <a:pt x="110014" y="50959"/>
                                        </a:lnTo>
                                        <a:lnTo>
                                          <a:pt x="103346" y="53816"/>
                                        </a:lnTo>
                                        <a:lnTo>
                                          <a:pt x="96679" y="56674"/>
                                        </a:lnTo>
                                        <a:lnTo>
                                          <a:pt x="90011" y="59531"/>
                                        </a:lnTo>
                                        <a:cubicBezTo>
                                          <a:pt x="85249" y="61436"/>
                                          <a:pt x="81439" y="63341"/>
                                          <a:pt x="76676" y="65247"/>
                                        </a:cubicBezTo>
                                        <a:cubicBezTo>
                                          <a:pt x="71914" y="67151"/>
                                          <a:pt x="67151" y="69056"/>
                                          <a:pt x="62389" y="70961"/>
                                        </a:cubicBezTo>
                                        <a:cubicBezTo>
                                          <a:pt x="57626" y="72866"/>
                                          <a:pt x="52864" y="74772"/>
                                          <a:pt x="48101" y="76676"/>
                                        </a:cubicBezTo>
                                        <a:cubicBezTo>
                                          <a:pt x="34766" y="81439"/>
                                          <a:pt x="21431" y="86201"/>
                                          <a:pt x="7144" y="90011"/>
                                        </a:cubicBezTo>
                                        <a:lnTo>
                                          <a:pt x="143351" y="90011"/>
                                        </a:lnTo>
                                        <a:cubicBezTo>
                                          <a:pt x="146209" y="88106"/>
                                          <a:pt x="149066" y="87154"/>
                                          <a:pt x="151924" y="85249"/>
                                        </a:cubicBezTo>
                                        <a:cubicBezTo>
                                          <a:pt x="155734" y="84297"/>
                                          <a:pt x="159544" y="82391"/>
                                          <a:pt x="164306" y="804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3" name="Freeform: Shape 2133"/>
                                <wps:cNvSpPr/>
                                <wps:spPr>
                                  <a:xfrm>
                                    <a:off x="3730586" y="360923"/>
                                    <a:ext cx="361950" cy="638175"/>
                                  </a:xfrm>
                                  <a:custGeom>
                                    <a:avLst/>
                                    <a:gdLst>
                                      <a:gd name="connsiteX0" fmla="*/ 278011 w 361950"/>
                                      <a:gd name="connsiteY0" fmla="*/ 454818 h 638175"/>
                                      <a:gd name="connsiteX1" fmla="*/ 252293 w 361950"/>
                                      <a:gd name="connsiteY1" fmla="*/ 434816 h 638175"/>
                                      <a:gd name="connsiteX2" fmla="*/ 238959 w 361950"/>
                                      <a:gd name="connsiteY2" fmla="*/ 425291 h 638175"/>
                                      <a:gd name="connsiteX3" fmla="*/ 232291 w 361950"/>
                                      <a:gd name="connsiteY3" fmla="*/ 420529 h 638175"/>
                                      <a:gd name="connsiteX4" fmla="*/ 225624 w 361950"/>
                                      <a:gd name="connsiteY4" fmla="*/ 415766 h 638175"/>
                                      <a:gd name="connsiteX5" fmla="*/ 218956 w 361950"/>
                                      <a:gd name="connsiteY5" fmla="*/ 411004 h 638175"/>
                                      <a:gd name="connsiteX6" fmla="*/ 215146 w 361950"/>
                                      <a:gd name="connsiteY6" fmla="*/ 409099 h 638175"/>
                                      <a:gd name="connsiteX7" fmla="*/ 212288 w 361950"/>
                                      <a:gd name="connsiteY7" fmla="*/ 407193 h 638175"/>
                                      <a:gd name="connsiteX8" fmla="*/ 200859 w 361950"/>
                                      <a:gd name="connsiteY8" fmla="*/ 398621 h 638175"/>
                                      <a:gd name="connsiteX9" fmla="*/ 189428 w 361950"/>
                                      <a:gd name="connsiteY9" fmla="*/ 390049 h 638175"/>
                                      <a:gd name="connsiteX10" fmla="*/ 183713 w 361950"/>
                                      <a:gd name="connsiteY10" fmla="*/ 385286 h 638175"/>
                                      <a:gd name="connsiteX11" fmla="*/ 177999 w 361950"/>
                                      <a:gd name="connsiteY11" fmla="*/ 380524 h 638175"/>
                                      <a:gd name="connsiteX12" fmla="*/ 167521 w 361950"/>
                                      <a:gd name="connsiteY12" fmla="*/ 370999 h 638175"/>
                                      <a:gd name="connsiteX13" fmla="*/ 157043 w 361950"/>
                                      <a:gd name="connsiteY13" fmla="*/ 361474 h 638175"/>
                                      <a:gd name="connsiteX14" fmla="*/ 147518 w 361950"/>
                                      <a:gd name="connsiteY14" fmla="*/ 351949 h 638175"/>
                                      <a:gd name="connsiteX15" fmla="*/ 137993 w 361950"/>
                                      <a:gd name="connsiteY15" fmla="*/ 341471 h 638175"/>
                                      <a:gd name="connsiteX16" fmla="*/ 104656 w 361950"/>
                                      <a:gd name="connsiteY16" fmla="*/ 299561 h 638175"/>
                                      <a:gd name="connsiteX17" fmla="*/ 77986 w 361950"/>
                                      <a:gd name="connsiteY17" fmla="*/ 255746 h 638175"/>
                                      <a:gd name="connsiteX18" fmla="*/ 57031 w 361950"/>
                                      <a:gd name="connsiteY18" fmla="*/ 211931 h 638175"/>
                                      <a:gd name="connsiteX19" fmla="*/ 30361 w 361950"/>
                                      <a:gd name="connsiteY19" fmla="*/ 130968 h 638175"/>
                                      <a:gd name="connsiteX20" fmla="*/ 17978 w 361950"/>
                                      <a:gd name="connsiteY20" fmla="*/ 65246 h 638175"/>
                                      <a:gd name="connsiteX21" fmla="*/ 15121 w 361950"/>
                                      <a:gd name="connsiteY21" fmla="*/ 22384 h 638175"/>
                                      <a:gd name="connsiteX22" fmla="*/ 15121 w 361950"/>
                                      <a:gd name="connsiteY22" fmla="*/ 10954 h 638175"/>
                                      <a:gd name="connsiteX23" fmla="*/ 15121 w 361950"/>
                                      <a:gd name="connsiteY23" fmla="*/ 7144 h 638175"/>
                                      <a:gd name="connsiteX24" fmla="*/ 14168 w 361950"/>
                                      <a:gd name="connsiteY24" fmla="*/ 10954 h 638175"/>
                                      <a:gd name="connsiteX25" fmla="*/ 13216 w 361950"/>
                                      <a:gd name="connsiteY25" fmla="*/ 15716 h 638175"/>
                                      <a:gd name="connsiteX26" fmla="*/ 12263 w 361950"/>
                                      <a:gd name="connsiteY26" fmla="*/ 22384 h 638175"/>
                                      <a:gd name="connsiteX27" fmla="*/ 7501 w 361950"/>
                                      <a:gd name="connsiteY27" fmla="*/ 66199 h 638175"/>
                                      <a:gd name="connsiteX28" fmla="*/ 10359 w 361950"/>
                                      <a:gd name="connsiteY28" fmla="*/ 134779 h 638175"/>
                                      <a:gd name="connsiteX29" fmla="*/ 28456 w 361950"/>
                                      <a:gd name="connsiteY29" fmla="*/ 222409 h 638175"/>
                                      <a:gd name="connsiteX30" fmla="*/ 46553 w 361950"/>
                                      <a:gd name="connsiteY30" fmla="*/ 270986 h 638175"/>
                                      <a:gd name="connsiteX31" fmla="*/ 52268 w 361950"/>
                                      <a:gd name="connsiteY31" fmla="*/ 283368 h 638175"/>
                                      <a:gd name="connsiteX32" fmla="*/ 55126 w 361950"/>
                                      <a:gd name="connsiteY32" fmla="*/ 290036 h 638175"/>
                                      <a:gd name="connsiteX33" fmla="*/ 57984 w 361950"/>
                                      <a:gd name="connsiteY33" fmla="*/ 295751 h 638175"/>
                                      <a:gd name="connsiteX34" fmla="*/ 64651 w 361950"/>
                                      <a:gd name="connsiteY34" fmla="*/ 308134 h 638175"/>
                                      <a:gd name="connsiteX35" fmla="*/ 71318 w 361950"/>
                                      <a:gd name="connsiteY35" fmla="*/ 320516 h 638175"/>
                                      <a:gd name="connsiteX36" fmla="*/ 78938 w 361950"/>
                                      <a:gd name="connsiteY36" fmla="*/ 332899 h 638175"/>
                                      <a:gd name="connsiteX37" fmla="*/ 82749 w 361950"/>
                                      <a:gd name="connsiteY37" fmla="*/ 338614 h 638175"/>
                                      <a:gd name="connsiteX38" fmla="*/ 86559 w 361950"/>
                                      <a:gd name="connsiteY38" fmla="*/ 344329 h 638175"/>
                                      <a:gd name="connsiteX39" fmla="*/ 95131 w 361950"/>
                                      <a:gd name="connsiteY39" fmla="*/ 356711 h 638175"/>
                                      <a:gd name="connsiteX40" fmla="*/ 104656 w 361950"/>
                                      <a:gd name="connsiteY40" fmla="*/ 369093 h 638175"/>
                                      <a:gd name="connsiteX41" fmla="*/ 114181 w 361950"/>
                                      <a:gd name="connsiteY41" fmla="*/ 380524 h 638175"/>
                                      <a:gd name="connsiteX42" fmla="*/ 124659 w 361950"/>
                                      <a:gd name="connsiteY42" fmla="*/ 391954 h 638175"/>
                                      <a:gd name="connsiteX43" fmla="*/ 135136 w 361950"/>
                                      <a:gd name="connsiteY43" fmla="*/ 403384 h 638175"/>
                                      <a:gd name="connsiteX44" fmla="*/ 146566 w 361950"/>
                                      <a:gd name="connsiteY44" fmla="*/ 414814 h 638175"/>
                                      <a:gd name="connsiteX45" fmla="*/ 152281 w 361950"/>
                                      <a:gd name="connsiteY45" fmla="*/ 420529 h 638175"/>
                                      <a:gd name="connsiteX46" fmla="*/ 157996 w 361950"/>
                                      <a:gd name="connsiteY46" fmla="*/ 426243 h 638175"/>
                                      <a:gd name="connsiteX47" fmla="*/ 170378 w 361950"/>
                                      <a:gd name="connsiteY47" fmla="*/ 436721 h 638175"/>
                                      <a:gd name="connsiteX48" fmla="*/ 182761 w 361950"/>
                                      <a:gd name="connsiteY48" fmla="*/ 446246 h 638175"/>
                                      <a:gd name="connsiteX49" fmla="*/ 188476 w 361950"/>
                                      <a:gd name="connsiteY49" fmla="*/ 451009 h 638175"/>
                                      <a:gd name="connsiteX50" fmla="*/ 194191 w 361950"/>
                                      <a:gd name="connsiteY50" fmla="*/ 455771 h 638175"/>
                                      <a:gd name="connsiteX51" fmla="*/ 199906 w 361950"/>
                                      <a:gd name="connsiteY51" fmla="*/ 460534 h 638175"/>
                                      <a:gd name="connsiteX52" fmla="*/ 205621 w 361950"/>
                                      <a:gd name="connsiteY52" fmla="*/ 465296 h 638175"/>
                                      <a:gd name="connsiteX53" fmla="*/ 217051 w 361950"/>
                                      <a:gd name="connsiteY53" fmla="*/ 474821 h 638175"/>
                                      <a:gd name="connsiteX54" fmla="*/ 228481 w 361950"/>
                                      <a:gd name="connsiteY54" fmla="*/ 484346 h 638175"/>
                                      <a:gd name="connsiteX55" fmla="*/ 239911 w 361950"/>
                                      <a:gd name="connsiteY55" fmla="*/ 493871 h 638175"/>
                                      <a:gd name="connsiteX56" fmla="*/ 323731 w 361950"/>
                                      <a:gd name="connsiteY56" fmla="*/ 582454 h 638175"/>
                                      <a:gd name="connsiteX57" fmla="*/ 361831 w 361950"/>
                                      <a:gd name="connsiteY57" fmla="*/ 638651 h 638175"/>
                                      <a:gd name="connsiteX58" fmla="*/ 361831 w 361950"/>
                                      <a:gd name="connsiteY58" fmla="*/ 544354 h 638175"/>
                                      <a:gd name="connsiteX59" fmla="*/ 278011 w 361950"/>
                                      <a:gd name="connsiteY59" fmla="*/ 454818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61950" h="638175">
                                        <a:moveTo>
                                          <a:pt x="278011" y="454818"/>
                                        </a:moveTo>
                                        <a:cubicBezTo>
                                          <a:pt x="269438" y="448151"/>
                                          <a:pt x="260866" y="440531"/>
                                          <a:pt x="252293" y="434816"/>
                                        </a:cubicBezTo>
                                        <a:cubicBezTo>
                                          <a:pt x="248484" y="431959"/>
                                          <a:pt x="243721" y="428149"/>
                                          <a:pt x="238959" y="425291"/>
                                        </a:cubicBezTo>
                                        <a:lnTo>
                                          <a:pt x="232291" y="420529"/>
                                        </a:lnTo>
                                        <a:lnTo>
                                          <a:pt x="225624" y="415766"/>
                                        </a:lnTo>
                                        <a:lnTo>
                                          <a:pt x="218956" y="411004"/>
                                        </a:lnTo>
                                        <a:lnTo>
                                          <a:pt x="215146" y="409099"/>
                                        </a:lnTo>
                                        <a:lnTo>
                                          <a:pt x="212288" y="407193"/>
                                        </a:lnTo>
                                        <a:cubicBezTo>
                                          <a:pt x="208478" y="404336"/>
                                          <a:pt x="204668" y="401479"/>
                                          <a:pt x="200859" y="398621"/>
                                        </a:cubicBezTo>
                                        <a:cubicBezTo>
                                          <a:pt x="197049" y="395764"/>
                                          <a:pt x="193238" y="392906"/>
                                          <a:pt x="189428" y="390049"/>
                                        </a:cubicBezTo>
                                        <a:lnTo>
                                          <a:pt x="183713" y="385286"/>
                                        </a:lnTo>
                                        <a:cubicBezTo>
                                          <a:pt x="181809" y="383381"/>
                                          <a:pt x="179903" y="382429"/>
                                          <a:pt x="177999" y="380524"/>
                                        </a:cubicBezTo>
                                        <a:cubicBezTo>
                                          <a:pt x="174188" y="377666"/>
                                          <a:pt x="171331" y="373856"/>
                                          <a:pt x="167521" y="370999"/>
                                        </a:cubicBezTo>
                                        <a:cubicBezTo>
                                          <a:pt x="163711" y="368141"/>
                                          <a:pt x="160853" y="364331"/>
                                          <a:pt x="157043" y="361474"/>
                                        </a:cubicBezTo>
                                        <a:cubicBezTo>
                                          <a:pt x="153234" y="358616"/>
                                          <a:pt x="150376" y="354806"/>
                                          <a:pt x="147518" y="351949"/>
                                        </a:cubicBezTo>
                                        <a:cubicBezTo>
                                          <a:pt x="144661" y="348139"/>
                                          <a:pt x="140851" y="345281"/>
                                          <a:pt x="137993" y="341471"/>
                                        </a:cubicBezTo>
                                        <a:cubicBezTo>
                                          <a:pt x="125611" y="328136"/>
                                          <a:pt x="115134" y="313849"/>
                                          <a:pt x="104656" y="299561"/>
                                        </a:cubicBezTo>
                                        <a:cubicBezTo>
                                          <a:pt x="94178" y="285274"/>
                                          <a:pt x="85606" y="270034"/>
                                          <a:pt x="77986" y="255746"/>
                                        </a:cubicBezTo>
                                        <a:cubicBezTo>
                                          <a:pt x="70366" y="241459"/>
                                          <a:pt x="62746" y="226218"/>
                                          <a:pt x="57031" y="211931"/>
                                        </a:cubicBezTo>
                                        <a:cubicBezTo>
                                          <a:pt x="44649" y="183356"/>
                                          <a:pt x="36076" y="155734"/>
                                          <a:pt x="30361" y="130968"/>
                                        </a:cubicBezTo>
                                        <a:cubicBezTo>
                                          <a:pt x="23693" y="106204"/>
                                          <a:pt x="20836" y="84296"/>
                                          <a:pt x="17978" y="65246"/>
                                        </a:cubicBezTo>
                                        <a:cubicBezTo>
                                          <a:pt x="16074" y="47149"/>
                                          <a:pt x="15121" y="31909"/>
                                          <a:pt x="15121" y="22384"/>
                                        </a:cubicBezTo>
                                        <a:cubicBezTo>
                                          <a:pt x="15121" y="17621"/>
                                          <a:pt x="15121" y="13811"/>
                                          <a:pt x="15121" y="10954"/>
                                        </a:cubicBezTo>
                                        <a:cubicBezTo>
                                          <a:pt x="15121" y="8096"/>
                                          <a:pt x="15121" y="7144"/>
                                          <a:pt x="15121" y="7144"/>
                                        </a:cubicBezTo>
                                        <a:cubicBezTo>
                                          <a:pt x="15121" y="7144"/>
                                          <a:pt x="15121" y="8096"/>
                                          <a:pt x="14168" y="10954"/>
                                        </a:cubicBezTo>
                                        <a:cubicBezTo>
                                          <a:pt x="14168" y="11906"/>
                                          <a:pt x="13216" y="13811"/>
                                          <a:pt x="13216" y="15716"/>
                                        </a:cubicBezTo>
                                        <a:cubicBezTo>
                                          <a:pt x="12263" y="17621"/>
                                          <a:pt x="12263" y="19526"/>
                                          <a:pt x="12263" y="22384"/>
                                        </a:cubicBezTo>
                                        <a:cubicBezTo>
                                          <a:pt x="10359" y="31909"/>
                                          <a:pt x="8453" y="47149"/>
                                          <a:pt x="7501" y="66199"/>
                                        </a:cubicBezTo>
                                        <a:cubicBezTo>
                                          <a:pt x="6549" y="85249"/>
                                          <a:pt x="7501" y="108109"/>
                                          <a:pt x="10359" y="134779"/>
                                        </a:cubicBezTo>
                                        <a:cubicBezTo>
                                          <a:pt x="13216" y="161449"/>
                                          <a:pt x="18931" y="190976"/>
                                          <a:pt x="28456" y="222409"/>
                                        </a:cubicBezTo>
                                        <a:cubicBezTo>
                                          <a:pt x="33218" y="238601"/>
                                          <a:pt x="38934" y="254793"/>
                                          <a:pt x="46553" y="270986"/>
                                        </a:cubicBezTo>
                                        <a:cubicBezTo>
                                          <a:pt x="48459" y="274796"/>
                                          <a:pt x="50363" y="279559"/>
                                          <a:pt x="52268" y="283368"/>
                                        </a:cubicBezTo>
                                        <a:cubicBezTo>
                                          <a:pt x="53221" y="285274"/>
                                          <a:pt x="54174" y="287179"/>
                                          <a:pt x="55126" y="290036"/>
                                        </a:cubicBezTo>
                                        <a:cubicBezTo>
                                          <a:pt x="56078" y="291941"/>
                                          <a:pt x="57031" y="293846"/>
                                          <a:pt x="57984" y="295751"/>
                                        </a:cubicBezTo>
                                        <a:cubicBezTo>
                                          <a:pt x="59888" y="299561"/>
                                          <a:pt x="61793" y="304324"/>
                                          <a:pt x="64651" y="308134"/>
                                        </a:cubicBezTo>
                                        <a:cubicBezTo>
                                          <a:pt x="66556" y="311943"/>
                                          <a:pt x="69413" y="316706"/>
                                          <a:pt x="71318" y="320516"/>
                                        </a:cubicBezTo>
                                        <a:cubicBezTo>
                                          <a:pt x="73224" y="324326"/>
                                          <a:pt x="76081" y="329089"/>
                                          <a:pt x="78938" y="332899"/>
                                        </a:cubicBezTo>
                                        <a:cubicBezTo>
                                          <a:pt x="79891" y="334804"/>
                                          <a:pt x="81796" y="336709"/>
                                          <a:pt x="82749" y="338614"/>
                                        </a:cubicBezTo>
                                        <a:cubicBezTo>
                                          <a:pt x="83701" y="340518"/>
                                          <a:pt x="85606" y="342424"/>
                                          <a:pt x="86559" y="344329"/>
                                        </a:cubicBezTo>
                                        <a:cubicBezTo>
                                          <a:pt x="89416" y="348139"/>
                                          <a:pt x="92274" y="352901"/>
                                          <a:pt x="95131" y="356711"/>
                                        </a:cubicBezTo>
                                        <a:cubicBezTo>
                                          <a:pt x="97988" y="360521"/>
                                          <a:pt x="100846" y="364331"/>
                                          <a:pt x="104656" y="369093"/>
                                        </a:cubicBezTo>
                                        <a:cubicBezTo>
                                          <a:pt x="107513" y="372904"/>
                                          <a:pt x="111324" y="376714"/>
                                          <a:pt x="114181" y="380524"/>
                                        </a:cubicBezTo>
                                        <a:cubicBezTo>
                                          <a:pt x="117038" y="384334"/>
                                          <a:pt x="120849" y="388143"/>
                                          <a:pt x="124659" y="391954"/>
                                        </a:cubicBezTo>
                                        <a:cubicBezTo>
                                          <a:pt x="128468" y="395764"/>
                                          <a:pt x="131326" y="399574"/>
                                          <a:pt x="135136" y="403384"/>
                                        </a:cubicBezTo>
                                        <a:cubicBezTo>
                                          <a:pt x="138946" y="407193"/>
                                          <a:pt x="142756" y="411004"/>
                                          <a:pt x="146566" y="414814"/>
                                        </a:cubicBezTo>
                                        <a:cubicBezTo>
                                          <a:pt x="148471" y="416718"/>
                                          <a:pt x="150376" y="418624"/>
                                          <a:pt x="152281" y="420529"/>
                                        </a:cubicBezTo>
                                        <a:cubicBezTo>
                                          <a:pt x="154186" y="422434"/>
                                          <a:pt x="156091" y="424339"/>
                                          <a:pt x="157996" y="426243"/>
                                        </a:cubicBezTo>
                                        <a:cubicBezTo>
                                          <a:pt x="161806" y="430054"/>
                                          <a:pt x="165616" y="432911"/>
                                          <a:pt x="170378" y="436721"/>
                                        </a:cubicBezTo>
                                        <a:cubicBezTo>
                                          <a:pt x="174188" y="439579"/>
                                          <a:pt x="178951" y="443389"/>
                                          <a:pt x="182761" y="446246"/>
                                        </a:cubicBezTo>
                                        <a:lnTo>
                                          <a:pt x="188476" y="451009"/>
                                        </a:lnTo>
                                        <a:lnTo>
                                          <a:pt x="194191" y="455771"/>
                                        </a:lnTo>
                                        <a:lnTo>
                                          <a:pt x="199906" y="460534"/>
                                        </a:lnTo>
                                        <a:lnTo>
                                          <a:pt x="205621" y="465296"/>
                                        </a:lnTo>
                                        <a:cubicBezTo>
                                          <a:pt x="209431" y="468154"/>
                                          <a:pt x="213241" y="471011"/>
                                          <a:pt x="217051" y="474821"/>
                                        </a:cubicBezTo>
                                        <a:cubicBezTo>
                                          <a:pt x="220861" y="477679"/>
                                          <a:pt x="224671" y="481489"/>
                                          <a:pt x="228481" y="484346"/>
                                        </a:cubicBezTo>
                                        <a:cubicBezTo>
                                          <a:pt x="232291" y="487204"/>
                                          <a:pt x="236101" y="491014"/>
                                          <a:pt x="239911" y="493871"/>
                                        </a:cubicBezTo>
                                        <a:cubicBezTo>
                                          <a:pt x="270391" y="520541"/>
                                          <a:pt x="298966" y="550068"/>
                                          <a:pt x="323731" y="582454"/>
                                        </a:cubicBezTo>
                                        <a:cubicBezTo>
                                          <a:pt x="338018" y="600551"/>
                                          <a:pt x="350401" y="619601"/>
                                          <a:pt x="361831" y="638651"/>
                                        </a:cubicBezTo>
                                        <a:lnTo>
                                          <a:pt x="361831" y="544354"/>
                                        </a:lnTo>
                                        <a:cubicBezTo>
                                          <a:pt x="338971" y="511968"/>
                                          <a:pt x="309443" y="481489"/>
                                          <a:pt x="278011" y="45481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4" name="Freeform: Shape 2134"/>
                                <wps:cNvSpPr/>
                                <wps:spPr>
                                  <a:xfrm>
                                    <a:off x="400050" y="914026"/>
                                    <a:ext cx="466725" cy="323850"/>
                                  </a:xfrm>
                                  <a:custGeom>
                                    <a:avLst/>
                                    <a:gdLst>
                                      <a:gd name="connsiteX0" fmla="*/ 349091 w 466725"/>
                                      <a:gd name="connsiteY0" fmla="*/ 307480 h 323850"/>
                                      <a:gd name="connsiteX1" fmla="*/ 359569 w 466725"/>
                                      <a:gd name="connsiteY1" fmla="*/ 303670 h 323850"/>
                                      <a:gd name="connsiteX2" fmla="*/ 370046 w 466725"/>
                                      <a:gd name="connsiteY2" fmla="*/ 298908 h 323850"/>
                                      <a:gd name="connsiteX3" fmla="*/ 374809 w 466725"/>
                                      <a:gd name="connsiteY3" fmla="*/ 296050 h 323850"/>
                                      <a:gd name="connsiteX4" fmla="*/ 379571 w 466725"/>
                                      <a:gd name="connsiteY4" fmla="*/ 293193 h 323850"/>
                                      <a:gd name="connsiteX5" fmla="*/ 381476 w 466725"/>
                                      <a:gd name="connsiteY5" fmla="*/ 292240 h 323850"/>
                                      <a:gd name="connsiteX6" fmla="*/ 384334 w 466725"/>
                                      <a:gd name="connsiteY6" fmla="*/ 290335 h 323850"/>
                                      <a:gd name="connsiteX7" fmla="*/ 389096 w 466725"/>
                                      <a:gd name="connsiteY7" fmla="*/ 287478 h 323850"/>
                                      <a:gd name="connsiteX8" fmla="*/ 426244 w 466725"/>
                                      <a:gd name="connsiteY8" fmla="*/ 256998 h 323850"/>
                                      <a:gd name="connsiteX9" fmla="*/ 454819 w 466725"/>
                                      <a:gd name="connsiteY9" fmla="*/ 214135 h 323850"/>
                                      <a:gd name="connsiteX10" fmla="*/ 463391 w 466725"/>
                                      <a:gd name="connsiteY10" fmla="*/ 189370 h 323850"/>
                                      <a:gd name="connsiteX11" fmla="*/ 467201 w 466725"/>
                                      <a:gd name="connsiteY11" fmla="*/ 162700 h 323850"/>
                                      <a:gd name="connsiteX12" fmla="*/ 466249 w 466725"/>
                                      <a:gd name="connsiteY12" fmla="*/ 136030 h 323850"/>
                                      <a:gd name="connsiteX13" fmla="*/ 459581 w 466725"/>
                                      <a:gd name="connsiteY13" fmla="*/ 110313 h 323850"/>
                                      <a:gd name="connsiteX14" fmla="*/ 433864 w 466725"/>
                                      <a:gd name="connsiteY14" fmla="*/ 64593 h 323850"/>
                                      <a:gd name="connsiteX15" fmla="*/ 415766 w 466725"/>
                                      <a:gd name="connsiteY15" fmla="*/ 45543 h 323850"/>
                                      <a:gd name="connsiteX16" fmla="*/ 406241 w 466725"/>
                                      <a:gd name="connsiteY16" fmla="*/ 36970 h 323850"/>
                                      <a:gd name="connsiteX17" fmla="*/ 403384 w 466725"/>
                                      <a:gd name="connsiteY17" fmla="*/ 35065 h 323850"/>
                                      <a:gd name="connsiteX18" fmla="*/ 400526 w 466725"/>
                                      <a:gd name="connsiteY18" fmla="*/ 33160 h 323850"/>
                                      <a:gd name="connsiteX19" fmla="*/ 394811 w 466725"/>
                                      <a:gd name="connsiteY19" fmla="*/ 29350 h 323850"/>
                                      <a:gd name="connsiteX20" fmla="*/ 391954 w 466725"/>
                                      <a:gd name="connsiteY20" fmla="*/ 27445 h 323850"/>
                                      <a:gd name="connsiteX21" fmla="*/ 390049 w 466725"/>
                                      <a:gd name="connsiteY21" fmla="*/ 26493 h 323850"/>
                                      <a:gd name="connsiteX22" fmla="*/ 388144 w 466725"/>
                                      <a:gd name="connsiteY22" fmla="*/ 25540 h 323850"/>
                                      <a:gd name="connsiteX23" fmla="*/ 387191 w 466725"/>
                                      <a:gd name="connsiteY23" fmla="*/ 24588 h 323850"/>
                                      <a:gd name="connsiteX24" fmla="*/ 386239 w 466725"/>
                                      <a:gd name="connsiteY24" fmla="*/ 24588 h 323850"/>
                                      <a:gd name="connsiteX25" fmla="*/ 385286 w 466725"/>
                                      <a:gd name="connsiteY25" fmla="*/ 23635 h 323850"/>
                                      <a:gd name="connsiteX26" fmla="*/ 385286 w 466725"/>
                                      <a:gd name="connsiteY26" fmla="*/ 23635 h 323850"/>
                                      <a:gd name="connsiteX27" fmla="*/ 378619 w 466725"/>
                                      <a:gd name="connsiteY27" fmla="*/ 20778 h 323850"/>
                                      <a:gd name="connsiteX28" fmla="*/ 371951 w 466725"/>
                                      <a:gd name="connsiteY28" fmla="*/ 17920 h 323850"/>
                                      <a:gd name="connsiteX29" fmla="*/ 359569 w 466725"/>
                                      <a:gd name="connsiteY29" fmla="*/ 13158 h 323850"/>
                                      <a:gd name="connsiteX30" fmla="*/ 352901 w 466725"/>
                                      <a:gd name="connsiteY30" fmla="*/ 11253 h 323850"/>
                                      <a:gd name="connsiteX31" fmla="*/ 346234 w 466725"/>
                                      <a:gd name="connsiteY31" fmla="*/ 10300 h 323850"/>
                                      <a:gd name="connsiteX32" fmla="*/ 296704 w 466725"/>
                                      <a:gd name="connsiteY32" fmla="*/ 8395 h 323850"/>
                                      <a:gd name="connsiteX33" fmla="*/ 212884 w 466725"/>
                                      <a:gd name="connsiteY33" fmla="*/ 40780 h 323850"/>
                                      <a:gd name="connsiteX34" fmla="*/ 181451 w 466725"/>
                                      <a:gd name="connsiteY34" fmla="*/ 70308 h 323850"/>
                                      <a:gd name="connsiteX35" fmla="*/ 160496 w 466725"/>
                                      <a:gd name="connsiteY35" fmla="*/ 105550 h 323850"/>
                                      <a:gd name="connsiteX36" fmla="*/ 151924 w 466725"/>
                                      <a:gd name="connsiteY36" fmla="*/ 141745 h 323850"/>
                                      <a:gd name="connsiteX37" fmla="*/ 150971 w 466725"/>
                                      <a:gd name="connsiteY37" fmla="*/ 150318 h 323850"/>
                                      <a:gd name="connsiteX38" fmla="*/ 150971 w 466725"/>
                                      <a:gd name="connsiteY38" fmla="*/ 158890 h 323850"/>
                                      <a:gd name="connsiteX39" fmla="*/ 150971 w 466725"/>
                                      <a:gd name="connsiteY39" fmla="*/ 166510 h 323850"/>
                                      <a:gd name="connsiteX40" fmla="*/ 150971 w 466725"/>
                                      <a:gd name="connsiteY40" fmla="*/ 170320 h 323850"/>
                                      <a:gd name="connsiteX41" fmla="*/ 150971 w 466725"/>
                                      <a:gd name="connsiteY41" fmla="*/ 174130 h 323850"/>
                                      <a:gd name="connsiteX42" fmla="*/ 152876 w 466725"/>
                                      <a:gd name="connsiteY42" fmla="*/ 187465 h 323850"/>
                                      <a:gd name="connsiteX43" fmla="*/ 155734 w 466725"/>
                                      <a:gd name="connsiteY43" fmla="*/ 198895 h 323850"/>
                                      <a:gd name="connsiteX44" fmla="*/ 158591 w 466725"/>
                                      <a:gd name="connsiteY44" fmla="*/ 209373 h 323850"/>
                                      <a:gd name="connsiteX45" fmla="*/ 160496 w 466725"/>
                                      <a:gd name="connsiteY45" fmla="*/ 214135 h 323850"/>
                                      <a:gd name="connsiteX46" fmla="*/ 161449 w 466725"/>
                                      <a:gd name="connsiteY46" fmla="*/ 217945 h 323850"/>
                                      <a:gd name="connsiteX47" fmla="*/ 166211 w 466725"/>
                                      <a:gd name="connsiteY47" fmla="*/ 227470 h 323850"/>
                                      <a:gd name="connsiteX48" fmla="*/ 197644 w 466725"/>
                                      <a:gd name="connsiteY48" fmla="*/ 257950 h 323850"/>
                                      <a:gd name="connsiteX49" fmla="*/ 313849 w 466725"/>
                                      <a:gd name="connsiteY49" fmla="*/ 211278 h 323850"/>
                                      <a:gd name="connsiteX50" fmla="*/ 289084 w 466725"/>
                                      <a:gd name="connsiteY50" fmla="*/ 94120 h 323850"/>
                                      <a:gd name="connsiteX51" fmla="*/ 307181 w 466725"/>
                                      <a:gd name="connsiteY51" fmla="*/ 88405 h 323850"/>
                                      <a:gd name="connsiteX52" fmla="*/ 332899 w 466725"/>
                                      <a:gd name="connsiteY52" fmla="*/ 86500 h 323850"/>
                                      <a:gd name="connsiteX53" fmla="*/ 335756 w 466725"/>
                                      <a:gd name="connsiteY53" fmla="*/ 86500 h 323850"/>
                                      <a:gd name="connsiteX54" fmla="*/ 338614 w 466725"/>
                                      <a:gd name="connsiteY54" fmla="*/ 87453 h 323850"/>
                                      <a:gd name="connsiteX55" fmla="*/ 344329 w 466725"/>
                                      <a:gd name="connsiteY55" fmla="*/ 88405 h 323850"/>
                                      <a:gd name="connsiteX56" fmla="*/ 347186 w 466725"/>
                                      <a:gd name="connsiteY56" fmla="*/ 89358 h 323850"/>
                                      <a:gd name="connsiteX57" fmla="*/ 350044 w 466725"/>
                                      <a:gd name="connsiteY57" fmla="*/ 90310 h 323850"/>
                                      <a:gd name="connsiteX58" fmla="*/ 350044 w 466725"/>
                                      <a:gd name="connsiteY58" fmla="*/ 90310 h 323850"/>
                                      <a:gd name="connsiteX59" fmla="*/ 349091 w 466725"/>
                                      <a:gd name="connsiteY59" fmla="*/ 90310 h 323850"/>
                                      <a:gd name="connsiteX60" fmla="*/ 350044 w 466725"/>
                                      <a:gd name="connsiteY60" fmla="*/ 90310 h 323850"/>
                                      <a:gd name="connsiteX61" fmla="*/ 350996 w 466725"/>
                                      <a:gd name="connsiteY61" fmla="*/ 91263 h 323850"/>
                                      <a:gd name="connsiteX62" fmla="*/ 352901 w 466725"/>
                                      <a:gd name="connsiteY62" fmla="*/ 92215 h 323850"/>
                                      <a:gd name="connsiteX63" fmla="*/ 354806 w 466725"/>
                                      <a:gd name="connsiteY63" fmla="*/ 93168 h 323850"/>
                                      <a:gd name="connsiteX64" fmla="*/ 356711 w 466725"/>
                                      <a:gd name="connsiteY64" fmla="*/ 94120 h 323850"/>
                                      <a:gd name="connsiteX65" fmla="*/ 359569 w 466725"/>
                                      <a:gd name="connsiteY65" fmla="*/ 96025 h 323850"/>
                                      <a:gd name="connsiteX66" fmla="*/ 361474 w 466725"/>
                                      <a:gd name="connsiteY66" fmla="*/ 96978 h 323850"/>
                                      <a:gd name="connsiteX67" fmla="*/ 363379 w 466725"/>
                                      <a:gd name="connsiteY67" fmla="*/ 97930 h 323850"/>
                                      <a:gd name="connsiteX68" fmla="*/ 370046 w 466725"/>
                                      <a:gd name="connsiteY68" fmla="*/ 101740 h 323850"/>
                                      <a:gd name="connsiteX69" fmla="*/ 382429 w 466725"/>
                                      <a:gd name="connsiteY69" fmla="*/ 111265 h 323850"/>
                                      <a:gd name="connsiteX70" fmla="*/ 400526 w 466725"/>
                                      <a:gd name="connsiteY70" fmla="*/ 136030 h 323850"/>
                                      <a:gd name="connsiteX71" fmla="*/ 405289 w 466725"/>
                                      <a:gd name="connsiteY71" fmla="*/ 198895 h 323850"/>
                                      <a:gd name="connsiteX72" fmla="*/ 389096 w 466725"/>
                                      <a:gd name="connsiteY72" fmla="*/ 230328 h 323850"/>
                                      <a:gd name="connsiteX73" fmla="*/ 363379 w 466725"/>
                                      <a:gd name="connsiteY73" fmla="*/ 256998 h 323850"/>
                                      <a:gd name="connsiteX74" fmla="*/ 359569 w 466725"/>
                                      <a:gd name="connsiteY74" fmla="*/ 259855 h 323850"/>
                                      <a:gd name="connsiteX75" fmla="*/ 358616 w 466725"/>
                                      <a:gd name="connsiteY75" fmla="*/ 260808 h 323850"/>
                                      <a:gd name="connsiteX76" fmla="*/ 357664 w 466725"/>
                                      <a:gd name="connsiteY76" fmla="*/ 260808 h 323850"/>
                                      <a:gd name="connsiteX77" fmla="*/ 357664 w 466725"/>
                                      <a:gd name="connsiteY77" fmla="*/ 260808 h 323850"/>
                                      <a:gd name="connsiteX78" fmla="*/ 357664 w 466725"/>
                                      <a:gd name="connsiteY78" fmla="*/ 260808 h 323850"/>
                                      <a:gd name="connsiteX79" fmla="*/ 355759 w 466725"/>
                                      <a:gd name="connsiteY79" fmla="*/ 262713 h 323850"/>
                                      <a:gd name="connsiteX80" fmla="*/ 350996 w 466725"/>
                                      <a:gd name="connsiteY80" fmla="*/ 265570 h 323850"/>
                                      <a:gd name="connsiteX81" fmla="*/ 347186 w 466725"/>
                                      <a:gd name="connsiteY81" fmla="*/ 268428 h 323850"/>
                                      <a:gd name="connsiteX82" fmla="*/ 339566 w 466725"/>
                                      <a:gd name="connsiteY82" fmla="*/ 273190 h 323850"/>
                                      <a:gd name="connsiteX83" fmla="*/ 330994 w 466725"/>
                                      <a:gd name="connsiteY83" fmla="*/ 277953 h 323850"/>
                                      <a:gd name="connsiteX84" fmla="*/ 295751 w 466725"/>
                                      <a:gd name="connsiteY84" fmla="*/ 290335 h 323850"/>
                                      <a:gd name="connsiteX85" fmla="*/ 221456 w 466725"/>
                                      <a:gd name="connsiteY85" fmla="*/ 297955 h 323850"/>
                                      <a:gd name="connsiteX86" fmla="*/ 151924 w 466725"/>
                                      <a:gd name="connsiteY86" fmla="*/ 295098 h 323850"/>
                                      <a:gd name="connsiteX87" fmla="*/ 92869 w 466725"/>
                                      <a:gd name="connsiteY87" fmla="*/ 292240 h 323850"/>
                                      <a:gd name="connsiteX88" fmla="*/ 47149 w 466725"/>
                                      <a:gd name="connsiteY88" fmla="*/ 293193 h 323850"/>
                                      <a:gd name="connsiteX89" fmla="*/ 17621 w 466725"/>
                                      <a:gd name="connsiteY89" fmla="*/ 295098 h 323850"/>
                                      <a:gd name="connsiteX90" fmla="*/ 7144 w 466725"/>
                                      <a:gd name="connsiteY90" fmla="*/ 296050 h 323850"/>
                                      <a:gd name="connsiteX91" fmla="*/ 17621 w 466725"/>
                                      <a:gd name="connsiteY91" fmla="*/ 296050 h 323850"/>
                                      <a:gd name="connsiteX92" fmla="*/ 47149 w 466725"/>
                                      <a:gd name="connsiteY92" fmla="*/ 297003 h 323850"/>
                                      <a:gd name="connsiteX93" fmla="*/ 91916 w 466725"/>
                                      <a:gd name="connsiteY93" fmla="*/ 301765 h 323850"/>
                                      <a:gd name="connsiteX94" fmla="*/ 150019 w 466725"/>
                                      <a:gd name="connsiteY94" fmla="*/ 310338 h 323850"/>
                                      <a:gd name="connsiteX95" fmla="*/ 219551 w 466725"/>
                                      <a:gd name="connsiteY95" fmla="*/ 320815 h 323850"/>
                                      <a:gd name="connsiteX96" fmla="*/ 300514 w 466725"/>
                                      <a:gd name="connsiteY96" fmla="*/ 321768 h 323850"/>
                                      <a:gd name="connsiteX97" fmla="*/ 349091 w 466725"/>
                                      <a:gd name="connsiteY97" fmla="*/ 30748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349091" y="307480"/>
                                        </a:moveTo>
                                        <a:cubicBezTo>
                                          <a:pt x="352901" y="306528"/>
                                          <a:pt x="355759" y="304623"/>
                                          <a:pt x="359569" y="303670"/>
                                        </a:cubicBezTo>
                                        <a:cubicBezTo>
                                          <a:pt x="363379" y="301765"/>
                                          <a:pt x="367189" y="299860"/>
                                          <a:pt x="370046" y="298908"/>
                                        </a:cubicBezTo>
                                        <a:cubicBezTo>
                                          <a:pt x="371951" y="297955"/>
                                          <a:pt x="373856" y="297003"/>
                                          <a:pt x="374809" y="296050"/>
                                        </a:cubicBezTo>
                                        <a:lnTo>
                                          <a:pt x="379571" y="293193"/>
                                        </a:lnTo>
                                        <a:lnTo>
                                          <a:pt x="381476" y="292240"/>
                                        </a:lnTo>
                                        <a:lnTo>
                                          <a:pt x="384334" y="290335"/>
                                        </a:lnTo>
                                        <a:lnTo>
                                          <a:pt x="389096" y="287478"/>
                                        </a:lnTo>
                                        <a:cubicBezTo>
                                          <a:pt x="402431" y="278905"/>
                                          <a:pt x="414814" y="269380"/>
                                          <a:pt x="426244" y="256998"/>
                                        </a:cubicBezTo>
                                        <a:cubicBezTo>
                                          <a:pt x="437674" y="244615"/>
                                          <a:pt x="447199" y="230328"/>
                                          <a:pt x="454819" y="214135"/>
                                        </a:cubicBezTo>
                                        <a:cubicBezTo>
                                          <a:pt x="458629" y="206515"/>
                                          <a:pt x="461486" y="197943"/>
                                          <a:pt x="463391" y="189370"/>
                                        </a:cubicBezTo>
                                        <a:cubicBezTo>
                                          <a:pt x="465296" y="180798"/>
                                          <a:pt x="466249" y="172225"/>
                                          <a:pt x="467201" y="162700"/>
                                        </a:cubicBezTo>
                                        <a:cubicBezTo>
                                          <a:pt x="467201" y="154128"/>
                                          <a:pt x="467201" y="144603"/>
                                          <a:pt x="466249" y="136030"/>
                                        </a:cubicBezTo>
                                        <a:cubicBezTo>
                                          <a:pt x="464344" y="127458"/>
                                          <a:pt x="462439" y="117933"/>
                                          <a:pt x="459581" y="110313"/>
                                        </a:cubicBezTo>
                                        <a:cubicBezTo>
                                          <a:pt x="453866" y="93168"/>
                                          <a:pt x="444341" y="77928"/>
                                          <a:pt x="433864" y="64593"/>
                                        </a:cubicBezTo>
                                        <a:cubicBezTo>
                                          <a:pt x="428149" y="57925"/>
                                          <a:pt x="422434" y="51258"/>
                                          <a:pt x="415766" y="45543"/>
                                        </a:cubicBezTo>
                                        <a:cubicBezTo>
                                          <a:pt x="412909" y="42685"/>
                                          <a:pt x="409099" y="39828"/>
                                          <a:pt x="406241" y="36970"/>
                                        </a:cubicBezTo>
                                        <a:lnTo>
                                          <a:pt x="403384" y="35065"/>
                                        </a:lnTo>
                                        <a:lnTo>
                                          <a:pt x="400526" y="33160"/>
                                        </a:lnTo>
                                        <a:cubicBezTo>
                                          <a:pt x="398621" y="32208"/>
                                          <a:pt x="396716" y="30303"/>
                                          <a:pt x="394811" y="29350"/>
                                        </a:cubicBezTo>
                                        <a:cubicBezTo>
                                          <a:pt x="393859" y="28398"/>
                                          <a:pt x="392906" y="28398"/>
                                          <a:pt x="391954" y="27445"/>
                                        </a:cubicBezTo>
                                        <a:lnTo>
                                          <a:pt x="390049" y="26493"/>
                                        </a:lnTo>
                                        <a:lnTo>
                                          <a:pt x="388144" y="25540"/>
                                        </a:lnTo>
                                        <a:lnTo>
                                          <a:pt x="387191" y="24588"/>
                                        </a:lnTo>
                                        <a:lnTo>
                                          <a:pt x="386239" y="24588"/>
                                        </a:lnTo>
                                        <a:cubicBezTo>
                                          <a:pt x="385286" y="24588"/>
                                          <a:pt x="387191" y="24588"/>
                                          <a:pt x="385286" y="23635"/>
                                        </a:cubicBezTo>
                                        <a:lnTo>
                                          <a:pt x="385286" y="23635"/>
                                        </a:lnTo>
                                        <a:cubicBezTo>
                                          <a:pt x="383381" y="22683"/>
                                          <a:pt x="381476" y="21730"/>
                                          <a:pt x="378619" y="20778"/>
                                        </a:cubicBezTo>
                                        <a:cubicBezTo>
                                          <a:pt x="376714" y="19825"/>
                                          <a:pt x="374809" y="18873"/>
                                          <a:pt x="371951" y="17920"/>
                                        </a:cubicBezTo>
                                        <a:cubicBezTo>
                                          <a:pt x="368141" y="16015"/>
                                          <a:pt x="363379" y="14110"/>
                                          <a:pt x="359569" y="13158"/>
                                        </a:cubicBezTo>
                                        <a:cubicBezTo>
                                          <a:pt x="357664" y="12205"/>
                                          <a:pt x="354806" y="12205"/>
                                          <a:pt x="352901" y="11253"/>
                                        </a:cubicBezTo>
                                        <a:cubicBezTo>
                                          <a:pt x="350996" y="11253"/>
                                          <a:pt x="348139" y="10300"/>
                                          <a:pt x="346234" y="10300"/>
                                        </a:cubicBezTo>
                                        <a:cubicBezTo>
                                          <a:pt x="329089" y="6490"/>
                                          <a:pt x="311944" y="6490"/>
                                          <a:pt x="296704" y="8395"/>
                                        </a:cubicBezTo>
                                        <a:cubicBezTo>
                                          <a:pt x="265271" y="12205"/>
                                          <a:pt x="236696" y="23635"/>
                                          <a:pt x="212884" y="40780"/>
                                        </a:cubicBezTo>
                                        <a:cubicBezTo>
                                          <a:pt x="201454" y="49353"/>
                                          <a:pt x="190976" y="58878"/>
                                          <a:pt x="181451" y="70308"/>
                                        </a:cubicBezTo>
                                        <a:cubicBezTo>
                                          <a:pt x="172879" y="81738"/>
                                          <a:pt x="166211" y="93168"/>
                                          <a:pt x="160496" y="105550"/>
                                        </a:cubicBezTo>
                                        <a:cubicBezTo>
                                          <a:pt x="155734" y="117933"/>
                                          <a:pt x="152876" y="130315"/>
                                          <a:pt x="151924" y="141745"/>
                                        </a:cubicBezTo>
                                        <a:cubicBezTo>
                                          <a:pt x="151924" y="144603"/>
                                          <a:pt x="151924" y="147460"/>
                                          <a:pt x="150971" y="150318"/>
                                        </a:cubicBezTo>
                                        <a:cubicBezTo>
                                          <a:pt x="150971" y="153175"/>
                                          <a:pt x="150971" y="156033"/>
                                          <a:pt x="150971" y="158890"/>
                                        </a:cubicBezTo>
                                        <a:cubicBezTo>
                                          <a:pt x="150971" y="161748"/>
                                          <a:pt x="150971" y="163653"/>
                                          <a:pt x="150971" y="166510"/>
                                        </a:cubicBezTo>
                                        <a:cubicBezTo>
                                          <a:pt x="150971" y="167463"/>
                                          <a:pt x="150971" y="169368"/>
                                          <a:pt x="150971" y="170320"/>
                                        </a:cubicBezTo>
                                        <a:cubicBezTo>
                                          <a:pt x="150971" y="171273"/>
                                          <a:pt x="150971" y="172225"/>
                                          <a:pt x="150971" y="174130"/>
                                        </a:cubicBezTo>
                                        <a:cubicBezTo>
                                          <a:pt x="151924" y="178893"/>
                                          <a:pt x="151924" y="182703"/>
                                          <a:pt x="152876" y="187465"/>
                                        </a:cubicBezTo>
                                        <a:cubicBezTo>
                                          <a:pt x="153829" y="191275"/>
                                          <a:pt x="154781" y="195085"/>
                                          <a:pt x="155734" y="198895"/>
                                        </a:cubicBezTo>
                                        <a:cubicBezTo>
                                          <a:pt x="156686" y="202705"/>
                                          <a:pt x="157639" y="205563"/>
                                          <a:pt x="158591" y="209373"/>
                                        </a:cubicBezTo>
                                        <a:cubicBezTo>
                                          <a:pt x="159544" y="211278"/>
                                          <a:pt x="159544" y="212230"/>
                                          <a:pt x="160496" y="214135"/>
                                        </a:cubicBezTo>
                                        <a:cubicBezTo>
                                          <a:pt x="161449" y="215088"/>
                                          <a:pt x="161449" y="216993"/>
                                          <a:pt x="161449" y="217945"/>
                                        </a:cubicBezTo>
                                        <a:cubicBezTo>
                                          <a:pt x="164306" y="224613"/>
                                          <a:pt x="166211" y="227470"/>
                                          <a:pt x="166211" y="227470"/>
                                        </a:cubicBezTo>
                                        <a:cubicBezTo>
                                          <a:pt x="173831" y="240805"/>
                                          <a:pt x="184309" y="251283"/>
                                          <a:pt x="197644" y="257950"/>
                                        </a:cubicBezTo>
                                        <a:cubicBezTo>
                                          <a:pt x="238601" y="277953"/>
                                          <a:pt x="290036" y="256998"/>
                                          <a:pt x="313849" y="211278"/>
                                        </a:cubicBezTo>
                                        <a:cubicBezTo>
                                          <a:pt x="335756" y="167463"/>
                                          <a:pt x="324326" y="116980"/>
                                          <a:pt x="289084" y="94120"/>
                                        </a:cubicBezTo>
                                        <a:cubicBezTo>
                                          <a:pt x="294799" y="91263"/>
                                          <a:pt x="300514" y="89358"/>
                                          <a:pt x="307181" y="88405"/>
                                        </a:cubicBezTo>
                                        <a:cubicBezTo>
                                          <a:pt x="315754" y="86500"/>
                                          <a:pt x="324326" y="85548"/>
                                          <a:pt x="332899" y="86500"/>
                                        </a:cubicBezTo>
                                        <a:lnTo>
                                          <a:pt x="335756" y="86500"/>
                                        </a:lnTo>
                                        <a:lnTo>
                                          <a:pt x="338614" y="87453"/>
                                        </a:lnTo>
                                        <a:cubicBezTo>
                                          <a:pt x="340519" y="87453"/>
                                          <a:pt x="342424" y="88405"/>
                                          <a:pt x="344329" y="88405"/>
                                        </a:cubicBezTo>
                                        <a:cubicBezTo>
                                          <a:pt x="345281" y="88405"/>
                                          <a:pt x="346234" y="89358"/>
                                          <a:pt x="347186" y="89358"/>
                                        </a:cubicBezTo>
                                        <a:lnTo>
                                          <a:pt x="350044" y="90310"/>
                                        </a:lnTo>
                                        <a:lnTo>
                                          <a:pt x="350044" y="90310"/>
                                        </a:lnTo>
                                        <a:cubicBezTo>
                                          <a:pt x="348139" y="89358"/>
                                          <a:pt x="350044" y="90310"/>
                                          <a:pt x="349091" y="90310"/>
                                        </a:cubicBezTo>
                                        <a:lnTo>
                                          <a:pt x="350044" y="90310"/>
                                        </a:lnTo>
                                        <a:lnTo>
                                          <a:pt x="350996" y="91263"/>
                                        </a:lnTo>
                                        <a:lnTo>
                                          <a:pt x="352901" y="92215"/>
                                        </a:lnTo>
                                        <a:lnTo>
                                          <a:pt x="354806" y="93168"/>
                                        </a:lnTo>
                                        <a:cubicBezTo>
                                          <a:pt x="355759" y="93168"/>
                                          <a:pt x="356711" y="94120"/>
                                          <a:pt x="356711" y="94120"/>
                                        </a:cubicBezTo>
                                        <a:lnTo>
                                          <a:pt x="359569" y="96025"/>
                                        </a:lnTo>
                                        <a:lnTo>
                                          <a:pt x="361474" y="96978"/>
                                        </a:lnTo>
                                        <a:lnTo>
                                          <a:pt x="363379" y="97930"/>
                                        </a:lnTo>
                                        <a:cubicBezTo>
                                          <a:pt x="365284" y="98883"/>
                                          <a:pt x="368141" y="100788"/>
                                          <a:pt x="370046" y="101740"/>
                                        </a:cubicBezTo>
                                        <a:cubicBezTo>
                                          <a:pt x="373856" y="104598"/>
                                          <a:pt x="378619" y="108408"/>
                                          <a:pt x="382429" y="111265"/>
                                        </a:cubicBezTo>
                                        <a:cubicBezTo>
                                          <a:pt x="390049" y="118885"/>
                                          <a:pt x="395764" y="126505"/>
                                          <a:pt x="400526" y="136030"/>
                                        </a:cubicBezTo>
                                        <a:cubicBezTo>
                                          <a:pt x="410051" y="155080"/>
                                          <a:pt x="411956" y="177940"/>
                                          <a:pt x="405289" y="198895"/>
                                        </a:cubicBezTo>
                                        <a:cubicBezTo>
                                          <a:pt x="401479" y="209373"/>
                                          <a:pt x="396716" y="219850"/>
                                          <a:pt x="389096" y="230328"/>
                                        </a:cubicBezTo>
                                        <a:cubicBezTo>
                                          <a:pt x="381476" y="239853"/>
                                          <a:pt x="372904" y="249378"/>
                                          <a:pt x="363379" y="256998"/>
                                        </a:cubicBezTo>
                                        <a:lnTo>
                                          <a:pt x="359569" y="259855"/>
                                        </a:lnTo>
                                        <a:lnTo>
                                          <a:pt x="358616" y="260808"/>
                                        </a:lnTo>
                                        <a:lnTo>
                                          <a:pt x="357664" y="260808"/>
                                        </a:lnTo>
                                        <a:lnTo>
                                          <a:pt x="357664" y="260808"/>
                                        </a:lnTo>
                                        <a:cubicBezTo>
                                          <a:pt x="357664" y="260808"/>
                                          <a:pt x="356711" y="260808"/>
                                          <a:pt x="357664" y="260808"/>
                                        </a:cubicBezTo>
                                        <a:lnTo>
                                          <a:pt x="355759" y="262713"/>
                                        </a:lnTo>
                                        <a:lnTo>
                                          <a:pt x="350996" y="265570"/>
                                        </a:lnTo>
                                        <a:cubicBezTo>
                                          <a:pt x="349091" y="266523"/>
                                          <a:pt x="348139" y="267475"/>
                                          <a:pt x="347186" y="268428"/>
                                        </a:cubicBezTo>
                                        <a:cubicBezTo>
                                          <a:pt x="344329" y="270333"/>
                                          <a:pt x="342424" y="271285"/>
                                          <a:pt x="339566" y="273190"/>
                                        </a:cubicBezTo>
                                        <a:cubicBezTo>
                                          <a:pt x="336709" y="275095"/>
                                          <a:pt x="333851" y="276048"/>
                                          <a:pt x="330994" y="277953"/>
                                        </a:cubicBezTo>
                                        <a:cubicBezTo>
                                          <a:pt x="319564" y="283668"/>
                                          <a:pt x="308134" y="287478"/>
                                          <a:pt x="295751" y="290335"/>
                                        </a:cubicBezTo>
                                        <a:cubicBezTo>
                                          <a:pt x="271939" y="296050"/>
                                          <a:pt x="246221" y="297955"/>
                                          <a:pt x="221456" y="297955"/>
                                        </a:cubicBezTo>
                                        <a:cubicBezTo>
                                          <a:pt x="197644" y="297955"/>
                                          <a:pt x="173831" y="296050"/>
                                          <a:pt x="151924" y="295098"/>
                                        </a:cubicBezTo>
                                        <a:cubicBezTo>
                                          <a:pt x="130016" y="294145"/>
                                          <a:pt x="110014" y="293193"/>
                                          <a:pt x="92869" y="292240"/>
                                        </a:cubicBezTo>
                                        <a:cubicBezTo>
                                          <a:pt x="74771" y="292240"/>
                                          <a:pt x="59531" y="292240"/>
                                          <a:pt x="47149" y="293193"/>
                                        </a:cubicBezTo>
                                        <a:cubicBezTo>
                                          <a:pt x="34766" y="294145"/>
                                          <a:pt x="24289" y="295098"/>
                                          <a:pt x="17621" y="295098"/>
                                        </a:cubicBezTo>
                                        <a:cubicBezTo>
                                          <a:pt x="10954" y="296050"/>
                                          <a:pt x="7144" y="296050"/>
                                          <a:pt x="7144" y="296050"/>
                                        </a:cubicBezTo>
                                        <a:cubicBezTo>
                                          <a:pt x="7144" y="296050"/>
                                          <a:pt x="10954" y="296050"/>
                                          <a:pt x="17621" y="296050"/>
                                        </a:cubicBezTo>
                                        <a:cubicBezTo>
                                          <a:pt x="24289" y="296050"/>
                                          <a:pt x="33814" y="296050"/>
                                          <a:pt x="47149" y="297003"/>
                                        </a:cubicBezTo>
                                        <a:cubicBezTo>
                                          <a:pt x="59531" y="297955"/>
                                          <a:pt x="74771" y="298908"/>
                                          <a:pt x="91916" y="301765"/>
                                        </a:cubicBezTo>
                                        <a:cubicBezTo>
                                          <a:pt x="109061" y="303670"/>
                                          <a:pt x="129064" y="307480"/>
                                          <a:pt x="150019" y="310338"/>
                                        </a:cubicBezTo>
                                        <a:cubicBezTo>
                                          <a:pt x="170974" y="314148"/>
                                          <a:pt x="194786" y="317958"/>
                                          <a:pt x="219551" y="320815"/>
                                        </a:cubicBezTo>
                                        <a:cubicBezTo>
                                          <a:pt x="244316" y="323673"/>
                                          <a:pt x="271939" y="325578"/>
                                          <a:pt x="300514" y="321768"/>
                                        </a:cubicBezTo>
                                        <a:cubicBezTo>
                                          <a:pt x="320516" y="316053"/>
                                          <a:pt x="334804" y="313195"/>
                                          <a:pt x="349091" y="3074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 name="Freeform: Shape 2135"/>
                                <wps:cNvSpPr/>
                                <wps:spPr>
                                  <a:xfrm>
                                    <a:off x="2858" y="302590"/>
                                    <a:ext cx="238125" cy="561975"/>
                                  </a:xfrm>
                                  <a:custGeom>
                                    <a:avLst/>
                                    <a:gdLst>
                                      <a:gd name="connsiteX0" fmla="*/ 78581 w 238125"/>
                                      <a:gd name="connsiteY0" fmla="*/ 488386 h 561975"/>
                                      <a:gd name="connsiteX1" fmla="*/ 142399 w 238125"/>
                                      <a:gd name="connsiteY1" fmla="*/ 422664 h 561975"/>
                                      <a:gd name="connsiteX2" fmla="*/ 204311 w 238125"/>
                                      <a:gd name="connsiteY2" fmla="*/ 336939 h 561975"/>
                                      <a:gd name="connsiteX3" fmla="*/ 226219 w 238125"/>
                                      <a:gd name="connsiteY3" fmla="*/ 282646 h 561975"/>
                                      <a:gd name="connsiteX4" fmla="*/ 230029 w 238125"/>
                                      <a:gd name="connsiteY4" fmla="*/ 268359 h 561975"/>
                                      <a:gd name="connsiteX5" fmla="*/ 232886 w 238125"/>
                                      <a:gd name="connsiteY5" fmla="*/ 253119 h 561975"/>
                                      <a:gd name="connsiteX6" fmla="*/ 233839 w 238125"/>
                                      <a:gd name="connsiteY6" fmla="*/ 245499 h 561975"/>
                                      <a:gd name="connsiteX7" fmla="*/ 234791 w 238125"/>
                                      <a:gd name="connsiteY7" fmla="*/ 238831 h 561975"/>
                                      <a:gd name="connsiteX8" fmla="*/ 234791 w 238125"/>
                                      <a:gd name="connsiteY8" fmla="*/ 235021 h 561975"/>
                                      <a:gd name="connsiteX9" fmla="*/ 234791 w 238125"/>
                                      <a:gd name="connsiteY9" fmla="*/ 230259 h 561975"/>
                                      <a:gd name="connsiteX10" fmla="*/ 235744 w 238125"/>
                                      <a:gd name="connsiteY10" fmla="*/ 222639 h 561975"/>
                                      <a:gd name="connsiteX11" fmla="*/ 230981 w 238125"/>
                                      <a:gd name="connsiteY11" fmla="*/ 159774 h 561975"/>
                                      <a:gd name="connsiteX12" fmla="*/ 207169 w 238125"/>
                                      <a:gd name="connsiteY12" fmla="*/ 97861 h 561975"/>
                                      <a:gd name="connsiteX13" fmla="*/ 187166 w 238125"/>
                                      <a:gd name="connsiteY13" fmla="*/ 70239 h 561975"/>
                                      <a:gd name="connsiteX14" fmla="*/ 161449 w 238125"/>
                                      <a:gd name="connsiteY14" fmla="*/ 46426 h 561975"/>
                                      <a:gd name="connsiteX15" fmla="*/ 131921 w 238125"/>
                                      <a:gd name="connsiteY15" fmla="*/ 27376 h 561975"/>
                                      <a:gd name="connsiteX16" fmla="*/ 99536 w 238125"/>
                                      <a:gd name="connsiteY16" fmla="*/ 14994 h 561975"/>
                                      <a:gd name="connsiteX17" fmla="*/ 30956 w 238125"/>
                                      <a:gd name="connsiteY17" fmla="*/ 7374 h 561975"/>
                                      <a:gd name="connsiteX18" fmla="*/ 8096 w 238125"/>
                                      <a:gd name="connsiteY18" fmla="*/ 10231 h 561975"/>
                                      <a:gd name="connsiteX19" fmla="*/ 8096 w 238125"/>
                                      <a:gd name="connsiteY19" fmla="*/ 102624 h 561975"/>
                                      <a:gd name="connsiteX20" fmla="*/ 10001 w 238125"/>
                                      <a:gd name="connsiteY20" fmla="*/ 101671 h 561975"/>
                                      <a:gd name="connsiteX21" fmla="*/ 11906 w 238125"/>
                                      <a:gd name="connsiteY21" fmla="*/ 100719 h 561975"/>
                                      <a:gd name="connsiteX22" fmla="*/ 21431 w 238125"/>
                                      <a:gd name="connsiteY22" fmla="*/ 96909 h 561975"/>
                                      <a:gd name="connsiteX23" fmla="*/ 40481 w 238125"/>
                                      <a:gd name="connsiteY23" fmla="*/ 91194 h 561975"/>
                                      <a:gd name="connsiteX24" fmla="*/ 81439 w 238125"/>
                                      <a:gd name="connsiteY24" fmla="*/ 90241 h 561975"/>
                                      <a:gd name="connsiteX25" fmla="*/ 151924 w 238125"/>
                                      <a:gd name="connsiteY25" fmla="*/ 133104 h 561975"/>
                                      <a:gd name="connsiteX26" fmla="*/ 172879 w 238125"/>
                                      <a:gd name="connsiteY26" fmla="*/ 174061 h 561975"/>
                                      <a:gd name="connsiteX27" fmla="*/ 181451 w 238125"/>
                                      <a:gd name="connsiteY27" fmla="*/ 221686 h 561975"/>
                                      <a:gd name="connsiteX28" fmla="*/ 181451 w 238125"/>
                                      <a:gd name="connsiteY28" fmla="*/ 228354 h 561975"/>
                                      <a:gd name="connsiteX29" fmla="*/ 181451 w 238125"/>
                                      <a:gd name="connsiteY29" fmla="*/ 230259 h 561975"/>
                                      <a:gd name="connsiteX30" fmla="*/ 181451 w 238125"/>
                                      <a:gd name="connsiteY30" fmla="*/ 231211 h 561975"/>
                                      <a:gd name="connsiteX31" fmla="*/ 181451 w 238125"/>
                                      <a:gd name="connsiteY31" fmla="*/ 231211 h 561975"/>
                                      <a:gd name="connsiteX32" fmla="*/ 181451 w 238125"/>
                                      <a:gd name="connsiteY32" fmla="*/ 231211 h 561975"/>
                                      <a:gd name="connsiteX33" fmla="*/ 181451 w 238125"/>
                                      <a:gd name="connsiteY33" fmla="*/ 235021 h 561975"/>
                                      <a:gd name="connsiteX34" fmla="*/ 181451 w 238125"/>
                                      <a:gd name="connsiteY34" fmla="*/ 241689 h 561975"/>
                                      <a:gd name="connsiteX35" fmla="*/ 181451 w 238125"/>
                                      <a:gd name="connsiteY35" fmla="*/ 248356 h 561975"/>
                                      <a:gd name="connsiteX36" fmla="*/ 180499 w 238125"/>
                                      <a:gd name="connsiteY36" fmla="*/ 259786 h 561975"/>
                                      <a:gd name="connsiteX37" fmla="*/ 178594 w 238125"/>
                                      <a:gd name="connsiteY37" fmla="*/ 272169 h 561975"/>
                                      <a:gd name="connsiteX38" fmla="*/ 165259 w 238125"/>
                                      <a:gd name="connsiteY38" fmla="*/ 319794 h 561975"/>
                                      <a:gd name="connsiteX39" fmla="*/ 117634 w 238125"/>
                                      <a:gd name="connsiteY39" fmla="*/ 403614 h 561975"/>
                                      <a:gd name="connsiteX40" fmla="*/ 62389 w 238125"/>
                                      <a:gd name="connsiteY40" fmla="*/ 475051 h 561975"/>
                                      <a:gd name="connsiteX41" fmla="*/ 14764 w 238125"/>
                                      <a:gd name="connsiteY41" fmla="*/ 536011 h 561975"/>
                                      <a:gd name="connsiteX42" fmla="*/ 7144 w 238125"/>
                                      <a:gd name="connsiteY42" fmla="*/ 546489 h 561975"/>
                                      <a:gd name="connsiteX43" fmla="*/ 7144 w 238125"/>
                                      <a:gd name="connsiteY43" fmla="*/ 562681 h 561975"/>
                                      <a:gd name="connsiteX44" fmla="*/ 24289 w 238125"/>
                                      <a:gd name="connsiteY44" fmla="*/ 543631 h 561975"/>
                                      <a:gd name="connsiteX45" fmla="*/ 78581 w 238125"/>
                                      <a:gd name="connsiteY45" fmla="*/ 488386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78581" y="488386"/>
                                        </a:moveTo>
                                        <a:cubicBezTo>
                                          <a:pt x="98584" y="468384"/>
                                          <a:pt x="120491" y="446476"/>
                                          <a:pt x="142399" y="422664"/>
                                        </a:cubicBezTo>
                                        <a:cubicBezTo>
                                          <a:pt x="164306" y="397899"/>
                                          <a:pt x="187166" y="370276"/>
                                          <a:pt x="204311" y="336939"/>
                                        </a:cubicBezTo>
                                        <a:cubicBezTo>
                                          <a:pt x="212884" y="319794"/>
                                          <a:pt x="220504" y="301696"/>
                                          <a:pt x="226219" y="282646"/>
                                        </a:cubicBezTo>
                                        <a:cubicBezTo>
                                          <a:pt x="227171" y="277884"/>
                                          <a:pt x="229076" y="273121"/>
                                          <a:pt x="230029" y="268359"/>
                                        </a:cubicBezTo>
                                        <a:cubicBezTo>
                                          <a:pt x="230981" y="263596"/>
                                          <a:pt x="231934" y="257881"/>
                                          <a:pt x="232886" y="253119"/>
                                        </a:cubicBezTo>
                                        <a:cubicBezTo>
                                          <a:pt x="233839" y="250261"/>
                                          <a:pt x="233839" y="248356"/>
                                          <a:pt x="233839" y="245499"/>
                                        </a:cubicBezTo>
                                        <a:lnTo>
                                          <a:pt x="234791" y="238831"/>
                                        </a:lnTo>
                                        <a:lnTo>
                                          <a:pt x="234791" y="235021"/>
                                        </a:lnTo>
                                        <a:lnTo>
                                          <a:pt x="234791" y="230259"/>
                                        </a:lnTo>
                                        <a:lnTo>
                                          <a:pt x="235744" y="222639"/>
                                        </a:lnTo>
                                        <a:cubicBezTo>
                                          <a:pt x="236696" y="201684"/>
                                          <a:pt x="235744" y="180729"/>
                                          <a:pt x="230981" y="159774"/>
                                        </a:cubicBezTo>
                                        <a:cubicBezTo>
                                          <a:pt x="226219" y="138819"/>
                                          <a:pt x="218599" y="116911"/>
                                          <a:pt x="207169" y="97861"/>
                                        </a:cubicBezTo>
                                        <a:cubicBezTo>
                                          <a:pt x="201454" y="88336"/>
                                          <a:pt x="194786" y="78811"/>
                                          <a:pt x="187166" y="70239"/>
                                        </a:cubicBezTo>
                                        <a:cubicBezTo>
                                          <a:pt x="179546" y="61666"/>
                                          <a:pt x="170974" y="53094"/>
                                          <a:pt x="161449" y="46426"/>
                                        </a:cubicBezTo>
                                        <a:cubicBezTo>
                                          <a:pt x="151924" y="38806"/>
                                          <a:pt x="142399" y="33091"/>
                                          <a:pt x="131921" y="27376"/>
                                        </a:cubicBezTo>
                                        <a:cubicBezTo>
                                          <a:pt x="121444" y="22614"/>
                                          <a:pt x="110966" y="17851"/>
                                          <a:pt x="99536" y="14994"/>
                                        </a:cubicBezTo>
                                        <a:cubicBezTo>
                                          <a:pt x="76676" y="8326"/>
                                          <a:pt x="53816" y="6421"/>
                                          <a:pt x="30956" y="7374"/>
                                        </a:cubicBezTo>
                                        <a:cubicBezTo>
                                          <a:pt x="23336" y="8326"/>
                                          <a:pt x="15716" y="9279"/>
                                          <a:pt x="8096" y="10231"/>
                                        </a:cubicBezTo>
                                        <a:lnTo>
                                          <a:pt x="8096" y="102624"/>
                                        </a:lnTo>
                                        <a:lnTo>
                                          <a:pt x="10001" y="101671"/>
                                        </a:lnTo>
                                        <a:lnTo>
                                          <a:pt x="11906" y="100719"/>
                                        </a:lnTo>
                                        <a:cubicBezTo>
                                          <a:pt x="14764" y="99766"/>
                                          <a:pt x="17621" y="97861"/>
                                          <a:pt x="21431" y="96909"/>
                                        </a:cubicBezTo>
                                        <a:cubicBezTo>
                                          <a:pt x="28099" y="94051"/>
                                          <a:pt x="33814" y="93099"/>
                                          <a:pt x="40481" y="91194"/>
                                        </a:cubicBezTo>
                                        <a:cubicBezTo>
                                          <a:pt x="53816" y="89289"/>
                                          <a:pt x="67151" y="88336"/>
                                          <a:pt x="81439" y="90241"/>
                                        </a:cubicBezTo>
                                        <a:cubicBezTo>
                                          <a:pt x="109061" y="94051"/>
                                          <a:pt x="133826" y="109291"/>
                                          <a:pt x="151924" y="133104"/>
                                        </a:cubicBezTo>
                                        <a:cubicBezTo>
                                          <a:pt x="160496" y="144534"/>
                                          <a:pt x="168116" y="158821"/>
                                          <a:pt x="172879" y="174061"/>
                                        </a:cubicBezTo>
                                        <a:cubicBezTo>
                                          <a:pt x="177641" y="189301"/>
                                          <a:pt x="180499" y="205494"/>
                                          <a:pt x="181451" y="221686"/>
                                        </a:cubicBezTo>
                                        <a:lnTo>
                                          <a:pt x="181451" y="228354"/>
                                        </a:lnTo>
                                        <a:lnTo>
                                          <a:pt x="181451" y="230259"/>
                                        </a:lnTo>
                                        <a:lnTo>
                                          <a:pt x="181451" y="231211"/>
                                        </a:lnTo>
                                        <a:lnTo>
                                          <a:pt x="181451" y="231211"/>
                                        </a:lnTo>
                                        <a:cubicBezTo>
                                          <a:pt x="181451" y="231211"/>
                                          <a:pt x="181451" y="232164"/>
                                          <a:pt x="181451" y="231211"/>
                                        </a:cubicBezTo>
                                        <a:lnTo>
                                          <a:pt x="181451" y="235021"/>
                                        </a:lnTo>
                                        <a:lnTo>
                                          <a:pt x="181451" y="241689"/>
                                        </a:lnTo>
                                        <a:cubicBezTo>
                                          <a:pt x="181451" y="243594"/>
                                          <a:pt x="181451" y="246451"/>
                                          <a:pt x="181451" y="248356"/>
                                        </a:cubicBezTo>
                                        <a:cubicBezTo>
                                          <a:pt x="181451" y="252166"/>
                                          <a:pt x="181451" y="255976"/>
                                          <a:pt x="180499" y="259786"/>
                                        </a:cubicBezTo>
                                        <a:cubicBezTo>
                                          <a:pt x="179546" y="263596"/>
                                          <a:pt x="179546" y="268359"/>
                                          <a:pt x="178594" y="272169"/>
                                        </a:cubicBezTo>
                                        <a:cubicBezTo>
                                          <a:pt x="175736" y="288361"/>
                                          <a:pt x="171926" y="304554"/>
                                          <a:pt x="165259" y="319794"/>
                                        </a:cubicBezTo>
                                        <a:cubicBezTo>
                                          <a:pt x="153829" y="350274"/>
                                          <a:pt x="135731" y="377896"/>
                                          <a:pt x="117634" y="403614"/>
                                        </a:cubicBezTo>
                                        <a:cubicBezTo>
                                          <a:pt x="99536" y="429331"/>
                                          <a:pt x="79534" y="453144"/>
                                          <a:pt x="62389" y="475051"/>
                                        </a:cubicBezTo>
                                        <a:cubicBezTo>
                                          <a:pt x="44291" y="496959"/>
                                          <a:pt x="29051" y="517914"/>
                                          <a:pt x="14764" y="536011"/>
                                        </a:cubicBezTo>
                                        <a:cubicBezTo>
                                          <a:pt x="11906" y="539821"/>
                                          <a:pt x="10001" y="542679"/>
                                          <a:pt x="7144" y="546489"/>
                                        </a:cubicBezTo>
                                        <a:lnTo>
                                          <a:pt x="7144" y="562681"/>
                                        </a:lnTo>
                                        <a:cubicBezTo>
                                          <a:pt x="12859" y="556966"/>
                                          <a:pt x="18574" y="550299"/>
                                          <a:pt x="24289" y="543631"/>
                                        </a:cubicBezTo>
                                        <a:cubicBezTo>
                                          <a:pt x="40481" y="526486"/>
                                          <a:pt x="58579" y="508389"/>
                                          <a:pt x="78581" y="488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 name="Freeform: Shape 2136"/>
                                <wps:cNvSpPr/>
                                <wps:spPr>
                                  <a:xfrm>
                                    <a:off x="2858" y="470460"/>
                                    <a:ext cx="114300" cy="247650"/>
                                  </a:xfrm>
                                  <a:custGeom>
                                    <a:avLst/>
                                    <a:gdLst>
                                      <a:gd name="connsiteX0" fmla="*/ 57626 w 114300"/>
                                      <a:gd name="connsiteY0" fmla="*/ 231934 h 247650"/>
                                      <a:gd name="connsiteX1" fmla="*/ 94774 w 114300"/>
                                      <a:gd name="connsiteY1" fmla="*/ 73819 h 247650"/>
                                      <a:gd name="connsiteX2" fmla="*/ 7144 w 114300"/>
                                      <a:gd name="connsiteY2" fmla="*/ 7144 h 247650"/>
                                      <a:gd name="connsiteX3" fmla="*/ 7144 w 114300"/>
                                      <a:gd name="connsiteY3" fmla="*/ 243364 h 247650"/>
                                      <a:gd name="connsiteX4" fmla="*/ 57626 w 114300"/>
                                      <a:gd name="connsiteY4" fmla="*/ 231934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57626" y="231934"/>
                                        </a:moveTo>
                                        <a:cubicBezTo>
                                          <a:pt x="110014" y="204311"/>
                                          <a:pt x="127159" y="132874"/>
                                          <a:pt x="94774" y="73819"/>
                                        </a:cubicBezTo>
                                        <a:cubicBezTo>
                                          <a:pt x="75724" y="37624"/>
                                          <a:pt x="42386" y="13811"/>
                                          <a:pt x="7144" y="7144"/>
                                        </a:cubicBezTo>
                                        <a:lnTo>
                                          <a:pt x="7144" y="243364"/>
                                        </a:lnTo>
                                        <a:cubicBezTo>
                                          <a:pt x="25241" y="244316"/>
                                          <a:pt x="42386" y="240506"/>
                                          <a:pt x="57626" y="23193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reeform: Shape 2137"/>
                                <wps:cNvSpPr/>
                                <wps:spPr>
                                  <a:xfrm>
                                    <a:off x="80010" y="762534"/>
                                    <a:ext cx="447675" cy="190500"/>
                                  </a:xfrm>
                                  <a:custGeom>
                                    <a:avLst/>
                                    <a:gdLst>
                                      <a:gd name="connsiteX0" fmla="*/ 215741 w 447675"/>
                                      <a:gd name="connsiteY0" fmla="*/ 80830 h 190500"/>
                                      <a:gd name="connsiteX1" fmla="*/ 225266 w 447675"/>
                                      <a:gd name="connsiteY1" fmla="*/ 77972 h 190500"/>
                                      <a:gd name="connsiteX2" fmla="*/ 234791 w 447675"/>
                                      <a:gd name="connsiteY2" fmla="*/ 76067 h 190500"/>
                                      <a:gd name="connsiteX3" fmla="*/ 239554 w 447675"/>
                                      <a:gd name="connsiteY3" fmla="*/ 75115 h 190500"/>
                                      <a:gd name="connsiteX4" fmla="*/ 243364 w 447675"/>
                                      <a:gd name="connsiteY4" fmla="*/ 74162 h 190500"/>
                                      <a:gd name="connsiteX5" fmla="*/ 275749 w 447675"/>
                                      <a:gd name="connsiteY5" fmla="*/ 74162 h 190500"/>
                                      <a:gd name="connsiteX6" fmla="*/ 324326 w 447675"/>
                                      <a:gd name="connsiteY6" fmla="*/ 96070 h 190500"/>
                                      <a:gd name="connsiteX7" fmla="*/ 350996 w 447675"/>
                                      <a:gd name="connsiteY7" fmla="*/ 125597 h 190500"/>
                                      <a:gd name="connsiteX8" fmla="*/ 354806 w 447675"/>
                                      <a:gd name="connsiteY8" fmla="*/ 132265 h 190500"/>
                                      <a:gd name="connsiteX9" fmla="*/ 359569 w 447675"/>
                                      <a:gd name="connsiteY9" fmla="*/ 140837 h 190500"/>
                                      <a:gd name="connsiteX10" fmla="*/ 427196 w 447675"/>
                                      <a:gd name="connsiteY10" fmla="*/ 153220 h 190500"/>
                                      <a:gd name="connsiteX11" fmla="*/ 438626 w 447675"/>
                                      <a:gd name="connsiteY11" fmla="*/ 84640 h 190500"/>
                                      <a:gd name="connsiteX12" fmla="*/ 436721 w 447675"/>
                                      <a:gd name="connsiteY12" fmla="*/ 81782 h 190500"/>
                                      <a:gd name="connsiteX13" fmla="*/ 436721 w 447675"/>
                                      <a:gd name="connsiteY13" fmla="*/ 81782 h 190500"/>
                                      <a:gd name="connsiteX14" fmla="*/ 436721 w 447675"/>
                                      <a:gd name="connsiteY14" fmla="*/ 81782 h 190500"/>
                                      <a:gd name="connsiteX15" fmla="*/ 435769 w 447675"/>
                                      <a:gd name="connsiteY15" fmla="*/ 80830 h 190500"/>
                                      <a:gd name="connsiteX16" fmla="*/ 434816 w 447675"/>
                                      <a:gd name="connsiteY16" fmla="*/ 79878 h 190500"/>
                                      <a:gd name="connsiteX17" fmla="*/ 431006 w 447675"/>
                                      <a:gd name="connsiteY17" fmla="*/ 76067 h 190500"/>
                                      <a:gd name="connsiteX18" fmla="*/ 417671 w 447675"/>
                                      <a:gd name="connsiteY18" fmla="*/ 62732 h 190500"/>
                                      <a:gd name="connsiteX19" fmla="*/ 395764 w 447675"/>
                                      <a:gd name="connsiteY19" fmla="*/ 44635 h 190500"/>
                                      <a:gd name="connsiteX20" fmla="*/ 364331 w 447675"/>
                                      <a:gd name="connsiteY20" fmla="*/ 25585 h 190500"/>
                                      <a:gd name="connsiteX21" fmla="*/ 323374 w 447675"/>
                                      <a:gd name="connsiteY21" fmla="*/ 11297 h 190500"/>
                                      <a:gd name="connsiteX22" fmla="*/ 274796 w 447675"/>
                                      <a:gd name="connsiteY22" fmla="*/ 7487 h 190500"/>
                                      <a:gd name="connsiteX23" fmla="*/ 226219 w 447675"/>
                                      <a:gd name="connsiteY23" fmla="*/ 18917 h 190500"/>
                                      <a:gd name="connsiteX24" fmla="*/ 220504 w 447675"/>
                                      <a:gd name="connsiteY24" fmla="*/ 21775 h 190500"/>
                                      <a:gd name="connsiteX25" fmla="*/ 216694 w 447675"/>
                                      <a:gd name="connsiteY25" fmla="*/ 23680 h 190500"/>
                                      <a:gd name="connsiteX26" fmla="*/ 206216 w 447675"/>
                                      <a:gd name="connsiteY26" fmla="*/ 28442 h 190500"/>
                                      <a:gd name="connsiteX27" fmla="*/ 195739 w 447675"/>
                                      <a:gd name="connsiteY27" fmla="*/ 34157 h 190500"/>
                                      <a:gd name="connsiteX28" fmla="*/ 185261 w 447675"/>
                                      <a:gd name="connsiteY28" fmla="*/ 39872 h 190500"/>
                                      <a:gd name="connsiteX29" fmla="*/ 148114 w 447675"/>
                                      <a:gd name="connsiteY29" fmla="*/ 65590 h 190500"/>
                                      <a:gd name="connsiteX30" fmla="*/ 115729 w 447675"/>
                                      <a:gd name="connsiteY30" fmla="*/ 93212 h 190500"/>
                                      <a:gd name="connsiteX31" fmla="*/ 62389 w 447675"/>
                                      <a:gd name="connsiteY31" fmla="*/ 143695 h 190500"/>
                                      <a:gd name="connsiteX32" fmla="*/ 40481 w 447675"/>
                                      <a:gd name="connsiteY32" fmla="*/ 162745 h 190500"/>
                                      <a:gd name="connsiteX33" fmla="*/ 23336 w 447675"/>
                                      <a:gd name="connsiteY33" fmla="*/ 177032 h 190500"/>
                                      <a:gd name="connsiteX34" fmla="*/ 11906 w 447675"/>
                                      <a:gd name="connsiteY34" fmla="*/ 185605 h 190500"/>
                                      <a:gd name="connsiteX35" fmla="*/ 7144 w 447675"/>
                                      <a:gd name="connsiteY35" fmla="*/ 188462 h 190500"/>
                                      <a:gd name="connsiteX36" fmla="*/ 11906 w 447675"/>
                                      <a:gd name="connsiteY36" fmla="*/ 186557 h 190500"/>
                                      <a:gd name="connsiteX37" fmla="*/ 25241 w 447675"/>
                                      <a:gd name="connsiteY37" fmla="*/ 180842 h 190500"/>
                                      <a:gd name="connsiteX38" fmla="*/ 45244 w 447675"/>
                                      <a:gd name="connsiteY38" fmla="*/ 170365 h 190500"/>
                                      <a:gd name="connsiteX39" fmla="*/ 70961 w 447675"/>
                                      <a:gd name="connsiteY39" fmla="*/ 156078 h 190500"/>
                                      <a:gd name="connsiteX40" fmla="*/ 132874 w 447675"/>
                                      <a:gd name="connsiteY40" fmla="*/ 117978 h 190500"/>
                                      <a:gd name="connsiteX41" fmla="*/ 168116 w 447675"/>
                                      <a:gd name="connsiteY41" fmla="*/ 98928 h 190500"/>
                                      <a:gd name="connsiteX42" fmla="*/ 205264 w 447675"/>
                                      <a:gd name="connsiteY42" fmla="*/ 83687 h 190500"/>
                                      <a:gd name="connsiteX43" fmla="*/ 215741 w 447675"/>
                                      <a:gd name="connsiteY43" fmla="*/ 8083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15741" y="80830"/>
                                        </a:moveTo>
                                        <a:cubicBezTo>
                                          <a:pt x="218599" y="79878"/>
                                          <a:pt x="222409" y="78925"/>
                                          <a:pt x="225266" y="77972"/>
                                        </a:cubicBezTo>
                                        <a:cubicBezTo>
                                          <a:pt x="228124" y="77020"/>
                                          <a:pt x="230981" y="76067"/>
                                          <a:pt x="234791" y="76067"/>
                                        </a:cubicBezTo>
                                        <a:lnTo>
                                          <a:pt x="239554" y="75115"/>
                                        </a:lnTo>
                                        <a:lnTo>
                                          <a:pt x="243364" y="74162"/>
                                        </a:lnTo>
                                        <a:cubicBezTo>
                                          <a:pt x="254794" y="72257"/>
                                          <a:pt x="265271" y="72257"/>
                                          <a:pt x="275749" y="74162"/>
                                        </a:cubicBezTo>
                                        <a:cubicBezTo>
                                          <a:pt x="295751" y="77020"/>
                                          <a:pt x="311944" y="86545"/>
                                          <a:pt x="324326" y="96070"/>
                                        </a:cubicBezTo>
                                        <a:cubicBezTo>
                                          <a:pt x="336709" y="106547"/>
                                          <a:pt x="345281" y="117025"/>
                                          <a:pt x="350996" y="125597"/>
                                        </a:cubicBezTo>
                                        <a:cubicBezTo>
                                          <a:pt x="352901" y="128455"/>
                                          <a:pt x="353854" y="130360"/>
                                          <a:pt x="354806" y="132265"/>
                                        </a:cubicBezTo>
                                        <a:cubicBezTo>
                                          <a:pt x="355759" y="135122"/>
                                          <a:pt x="357664" y="137980"/>
                                          <a:pt x="359569" y="140837"/>
                                        </a:cubicBezTo>
                                        <a:cubicBezTo>
                                          <a:pt x="374809" y="162745"/>
                                          <a:pt x="405289" y="168460"/>
                                          <a:pt x="427196" y="153220"/>
                                        </a:cubicBezTo>
                                        <a:cubicBezTo>
                                          <a:pt x="449104" y="137980"/>
                                          <a:pt x="454819" y="107500"/>
                                          <a:pt x="438626" y="84640"/>
                                        </a:cubicBezTo>
                                        <a:cubicBezTo>
                                          <a:pt x="437674" y="83687"/>
                                          <a:pt x="436721" y="82735"/>
                                          <a:pt x="436721" y="81782"/>
                                        </a:cubicBezTo>
                                        <a:lnTo>
                                          <a:pt x="436721" y="81782"/>
                                        </a:lnTo>
                                        <a:cubicBezTo>
                                          <a:pt x="436721" y="81782"/>
                                          <a:pt x="436721" y="81782"/>
                                          <a:pt x="436721" y="81782"/>
                                        </a:cubicBezTo>
                                        <a:cubicBezTo>
                                          <a:pt x="436721" y="81782"/>
                                          <a:pt x="436721" y="81782"/>
                                          <a:pt x="435769" y="80830"/>
                                        </a:cubicBezTo>
                                        <a:cubicBezTo>
                                          <a:pt x="435769" y="80830"/>
                                          <a:pt x="434816" y="79878"/>
                                          <a:pt x="434816" y="79878"/>
                                        </a:cubicBezTo>
                                        <a:cubicBezTo>
                                          <a:pt x="433864" y="78925"/>
                                          <a:pt x="432911" y="77020"/>
                                          <a:pt x="431006" y="76067"/>
                                        </a:cubicBezTo>
                                        <a:cubicBezTo>
                                          <a:pt x="428149" y="72257"/>
                                          <a:pt x="423386" y="68447"/>
                                          <a:pt x="417671" y="62732"/>
                                        </a:cubicBezTo>
                                        <a:cubicBezTo>
                                          <a:pt x="411956" y="57017"/>
                                          <a:pt x="404336" y="51303"/>
                                          <a:pt x="395764" y="44635"/>
                                        </a:cubicBezTo>
                                        <a:cubicBezTo>
                                          <a:pt x="387191" y="37967"/>
                                          <a:pt x="376714" y="32253"/>
                                          <a:pt x="364331" y="25585"/>
                                        </a:cubicBezTo>
                                        <a:cubicBezTo>
                                          <a:pt x="351949" y="19870"/>
                                          <a:pt x="338614" y="14155"/>
                                          <a:pt x="323374" y="11297"/>
                                        </a:cubicBezTo>
                                        <a:cubicBezTo>
                                          <a:pt x="308134" y="7487"/>
                                          <a:pt x="290989" y="6535"/>
                                          <a:pt x="274796" y="7487"/>
                                        </a:cubicBezTo>
                                        <a:cubicBezTo>
                                          <a:pt x="257651" y="8440"/>
                                          <a:pt x="241459" y="12250"/>
                                          <a:pt x="226219" y="18917"/>
                                        </a:cubicBezTo>
                                        <a:lnTo>
                                          <a:pt x="220504" y="21775"/>
                                        </a:lnTo>
                                        <a:lnTo>
                                          <a:pt x="216694" y="23680"/>
                                        </a:lnTo>
                                        <a:cubicBezTo>
                                          <a:pt x="213836" y="24632"/>
                                          <a:pt x="210026" y="26537"/>
                                          <a:pt x="206216" y="28442"/>
                                        </a:cubicBezTo>
                                        <a:cubicBezTo>
                                          <a:pt x="202406" y="30347"/>
                                          <a:pt x="199549" y="32253"/>
                                          <a:pt x="195739" y="34157"/>
                                        </a:cubicBezTo>
                                        <a:cubicBezTo>
                                          <a:pt x="191929" y="36062"/>
                                          <a:pt x="189071" y="37967"/>
                                          <a:pt x="185261" y="39872"/>
                                        </a:cubicBezTo>
                                        <a:cubicBezTo>
                                          <a:pt x="171926" y="47492"/>
                                          <a:pt x="159544" y="56065"/>
                                          <a:pt x="148114" y="65590"/>
                                        </a:cubicBezTo>
                                        <a:cubicBezTo>
                                          <a:pt x="136684" y="74162"/>
                                          <a:pt x="125254" y="83687"/>
                                          <a:pt x="115729" y="93212"/>
                                        </a:cubicBezTo>
                                        <a:cubicBezTo>
                                          <a:pt x="95726" y="111310"/>
                                          <a:pt x="77629" y="129407"/>
                                          <a:pt x="62389" y="143695"/>
                                        </a:cubicBezTo>
                                        <a:cubicBezTo>
                                          <a:pt x="54769" y="151315"/>
                                          <a:pt x="47149" y="157030"/>
                                          <a:pt x="40481" y="162745"/>
                                        </a:cubicBezTo>
                                        <a:cubicBezTo>
                                          <a:pt x="33814" y="168460"/>
                                          <a:pt x="28099" y="173222"/>
                                          <a:pt x="23336" y="177032"/>
                                        </a:cubicBezTo>
                                        <a:cubicBezTo>
                                          <a:pt x="18574" y="180842"/>
                                          <a:pt x="13811" y="183700"/>
                                          <a:pt x="11906" y="185605"/>
                                        </a:cubicBezTo>
                                        <a:cubicBezTo>
                                          <a:pt x="9049" y="187510"/>
                                          <a:pt x="7144" y="188462"/>
                                          <a:pt x="7144" y="188462"/>
                                        </a:cubicBezTo>
                                        <a:cubicBezTo>
                                          <a:pt x="7144" y="188462"/>
                                          <a:pt x="9049" y="187510"/>
                                          <a:pt x="11906" y="186557"/>
                                        </a:cubicBezTo>
                                        <a:cubicBezTo>
                                          <a:pt x="14764" y="185605"/>
                                          <a:pt x="19526" y="183700"/>
                                          <a:pt x="25241" y="180842"/>
                                        </a:cubicBezTo>
                                        <a:cubicBezTo>
                                          <a:pt x="30956" y="177985"/>
                                          <a:pt x="37624" y="175128"/>
                                          <a:pt x="45244" y="170365"/>
                                        </a:cubicBezTo>
                                        <a:cubicBezTo>
                                          <a:pt x="52864" y="166555"/>
                                          <a:pt x="61436" y="160840"/>
                                          <a:pt x="70961" y="156078"/>
                                        </a:cubicBezTo>
                                        <a:cubicBezTo>
                                          <a:pt x="89059" y="144647"/>
                                          <a:pt x="110966" y="131312"/>
                                          <a:pt x="132874" y="117978"/>
                                        </a:cubicBezTo>
                                        <a:cubicBezTo>
                                          <a:pt x="144304" y="111310"/>
                                          <a:pt x="155734" y="104642"/>
                                          <a:pt x="168116" y="98928"/>
                                        </a:cubicBezTo>
                                        <a:cubicBezTo>
                                          <a:pt x="180499" y="93212"/>
                                          <a:pt x="192881" y="88450"/>
                                          <a:pt x="205264" y="83687"/>
                                        </a:cubicBezTo>
                                        <a:cubicBezTo>
                                          <a:pt x="209074" y="82735"/>
                                          <a:pt x="212884" y="81782"/>
                                          <a:pt x="215741" y="8083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reeform: Shape 2138"/>
                                <wps:cNvSpPr/>
                                <wps:spPr>
                                  <a:xfrm>
                                    <a:off x="678180" y="758348"/>
                                    <a:ext cx="419100" cy="542925"/>
                                  </a:xfrm>
                                  <a:custGeom>
                                    <a:avLst/>
                                    <a:gdLst>
                                      <a:gd name="connsiteX0" fmla="*/ 369094 w 419100"/>
                                      <a:gd name="connsiteY0" fmla="*/ 25961 h 542925"/>
                                      <a:gd name="connsiteX1" fmla="*/ 224314 w 419100"/>
                                      <a:gd name="connsiteY1" fmla="*/ 98351 h 542925"/>
                                      <a:gd name="connsiteX2" fmla="*/ 312896 w 419100"/>
                                      <a:gd name="connsiteY2" fmla="*/ 262181 h 542925"/>
                                      <a:gd name="connsiteX3" fmla="*/ 306229 w 419100"/>
                                      <a:gd name="connsiteY3" fmla="*/ 290756 h 542925"/>
                                      <a:gd name="connsiteX4" fmla="*/ 292894 w 419100"/>
                                      <a:gd name="connsiteY4" fmla="*/ 334571 h 542925"/>
                                      <a:gd name="connsiteX5" fmla="*/ 273844 w 419100"/>
                                      <a:gd name="connsiteY5" fmla="*/ 379339 h 542925"/>
                                      <a:gd name="connsiteX6" fmla="*/ 248126 w 419100"/>
                                      <a:gd name="connsiteY6" fmla="*/ 422201 h 542925"/>
                                      <a:gd name="connsiteX7" fmla="*/ 215741 w 419100"/>
                                      <a:gd name="connsiteY7" fmla="*/ 460301 h 542925"/>
                                      <a:gd name="connsiteX8" fmla="*/ 177641 w 419100"/>
                                      <a:gd name="connsiteY8" fmla="*/ 491734 h 542925"/>
                                      <a:gd name="connsiteX9" fmla="*/ 136684 w 419100"/>
                                      <a:gd name="connsiteY9" fmla="*/ 513641 h 542925"/>
                                      <a:gd name="connsiteX10" fmla="*/ 96679 w 419100"/>
                                      <a:gd name="connsiteY10" fmla="*/ 527929 h 542925"/>
                                      <a:gd name="connsiteX11" fmla="*/ 60484 w 419100"/>
                                      <a:gd name="connsiteY11" fmla="*/ 535549 h 542925"/>
                                      <a:gd name="connsiteX12" fmla="*/ 52864 w 419100"/>
                                      <a:gd name="connsiteY12" fmla="*/ 536502 h 542925"/>
                                      <a:gd name="connsiteX13" fmla="*/ 45244 w 419100"/>
                                      <a:gd name="connsiteY13" fmla="*/ 537454 h 542925"/>
                                      <a:gd name="connsiteX14" fmla="*/ 38576 w 419100"/>
                                      <a:gd name="connsiteY14" fmla="*/ 538406 h 542925"/>
                                      <a:gd name="connsiteX15" fmla="*/ 31909 w 419100"/>
                                      <a:gd name="connsiteY15" fmla="*/ 539359 h 542925"/>
                                      <a:gd name="connsiteX16" fmla="*/ 21431 w 419100"/>
                                      <a:gd name="connsiteY16" fmla="*/ 540311 h 542925"/>
                                      <a:gd name="connsiteX17" fmla="*/ 13811 w 419100"/>
                                      <a:gd name="connsiteY17" fmla="*/ 540311 h 542925"/>
                                      <a:gd name="connsiteX18" fmla="*/ 7144 w 419100"/>
                                      <a:gd name="connsiteY18" fmla="*/ 540311 h 542925"/>
                                      <a:gd name="connsiteX19" fmla="*/ 13811 w 419100"/>
                                      <a:gd name="connsiteY19" fmla="*/ 541264 h 542925"/>
                                      <a:gd name="connsiteX20" fmla="*/ 21431 w 419100"/>
                                      <a:gd name="connsiteY20" fmla="*/ 542216 h 542925"/>
                                      <a:gd name="connsiteX21" fmla="*/ 31909 w 419100"/>
                                      <a:gd name="connsiteY21" fmla="*/ 543169 h 542925"/>
                                      <a:gd name="connsiteX22" fmla="*/ 38576 w 419100"/>
                                      <a:gd name="connsiteY22" fmla="*/ 544121 h 542925"/>
                                      <a:gd name="connsiteX23" fmla="*/ 45244 w 419100"/>
                                      <a:gd name="connsiteY23" fmla="*/ 544121 h 542925"/>
                                      <a:gd name="connsiteX24" fmla="*/ 52864 w 419100"/>
                                      <a:gd name="connsiteY24" fmla="*/ 544121 h 542925"/>
                                      <a:gd name="connsiteX25" fmla="*/ 61436 w 419100"/>
                                      <a:gd name="connsiteY25" fmla="*/ 544121 h 542925"/>
                                      <a:gd name="connsiteX26" fmla="*/ 99536 w 419100"/>
                                      <a:gd name="connsiteY26" fmla="*/ 542216 h 542925"/>
                                      <a:gd name="connsiteX27" fmla="*/ 144304 w 419100"/>
                                      <a:gd name="connsiteY27" fmla="*/ 534596 h 542925"/>
                                      <a:gd name="connsiteX28" fmla="*/ 192881 w 419100"/>
                                      <a:gd name="connsiteY28" fmla="*/ 517451 h 542925"/>
                                      <a:gd name="connsiteX29" fmla="*/ 241459 w 419100"/>
                                      <a:gd name="connsiteY29" fmla="*/ 489829 h 542925"/>
                                      <a:gd name="connsiteX30" fmla="*/ 286226 w 419100"/>
                                      <a:gd name="connsiteY30" fmla="*/ 452681 h 542925"/>
                                      <a:gd name="connsiteX31" fmla="*/ 324326 w 419100"/>
                                      <a:gd name="connsiteY31" fmla="*/ 408866 h 542925"/>
                                      <a:gd name="connsiteX32" fmla="*/ 354806 w 419100"/>
                                      <a:gd name="connsiteY32" fmla="*/ 361241 h 542925"/>
                                      <a:gd name="connsiteX33" fmla="*/ 378619 w 419100"/>
                                      <a:gd name="connsiteY33" fmla="*/ 314569 h 542925"/>
                                      <a:gd name="connsiteX34" fmla="*/ 395764 w 419100"/>
                                      <a:gd name="connsiteY34" fmla="*/ 270754 h 542925"/>
                                      <a:gd name="connsiteX35" fmla="*/ 414814 w 419100"/>
                                      <a:gd name="connsiteY35" fmla="*/ 202174 h 542925"/>
                                      <a:gd name="connsiteX36" fmla="*/ 416719 w 419100"/>
                                      <a:gd name="connsiteY36" fmla="*/ 190744 h 542925"/>
                                      <a:gd name="connsiteX37" fmla="*/ 418624 w 419100"/>
                                      <a:gd name="connsiteY37" fmla="*/ 174551 h 542925"/>
                                      <a:gd name="connsiteX38" fmla="*/ 369094 w 419100"/>
                                      <a:gd name="connsiteY38" fmla="*/ 25961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369094" y="25961"/>
                                        </a:moveTo>
                                        <a:cubicBezTo>
                                          <a:pt x="307181" y="-17854"/>
                                          <a:pt x="215741" y="18341"/>
                                          <a:pt x="224314" y="98351"/>
                                        </a:cubicBezTo>
                                        <a:cubicBezTo>
                                          <a:pt x="230981" y="165026"/>
                                          <a:pt x="331946" y="141214"/>
                                          <a:pt x="312896" y="262181"/>
                                        </a:cubicBezTo>
                                        <a:cubicBezTo>
                                          <a:pt x="310991" y="271706"/>
                                          <a:pt x="309086" y="281231"/>
                                          <a:pt x="306229" y="290756"/>
                                        </a:cubicBezTo>
                                        <a:cubicBezTo>
                                          <a:pt x="302419" y="305044"/>
                                          <a:pt x="298609" y="319331"/>
                                          <a:pt x="292894" y="334571"/>
                                        </a:cubicBezTo>
                                        <a:cubicBezTo>
                                          <a:pt x="287179" y="349811"/>
                                          <a:pt x="281464" y="365051"/>
                                          <a:pt x="273844" y="379339"/>
                                        </a:cubicBezTo>
                                        <a:cubicBezTo>
                                          <a:pt x="266224" y="394579"/>
                                          <a:pt x="257651" y="408866"/>
                                          <a:pt x="248126" y="422201"/>
                                        </a:cubicBezTo>
                                        <a:cubicBezTo>
                                          <a:pt x="238601" y="435536"/>
                                          <a:pt x="227171" y="448871"/>
                                          <a:pt x="215741" y="460301"/>
                                        </a:cubicBezTo>
                                        <a:cubicBezTo>
                                          <a:pt x="204311" y="471731"/>
                                          <a:pt x="190976" y="482209"/>
                                          <a:pt x="177641" y="491734"/>
                                        </a:cubicBezTo>
                                        <a:cubicBezTo>
                                          <a:pt x="164306" y="500306"/>
                                          <a:pt x="150019" y="507926"/>
                                          <a:pt x="136684" y="513641"/>
                                        </a:cubicBezTo>
                                        <a:cubicBezTo>
                                          <a:pt x="123349" y="519356"/>
                                          <a:pt x="109061" y="524119"/>
                                          <a:pt x="96679" y="527929"/>
                                        </a:cubicBezTo>
                                        <a:cubicBezTo>
                                          <a:pt x="84296" y="531739"/>
                                          <a:pt x="71914" y="533644"/>
                                          <a:pt x="60484" y="535549"/>
                                        </a:cubicBezTo>
                                        <a:cubicBezTo>
                                          <a:pt x="57626" y="535549"/>
                                          <a:pt x="54769" y="536502"/>
                                          <a:pt x="52864" y="536502"/>
                                        </a:cubicBezTo>
                                        <a:cubicBezTo>
                                          <a:pt x="50006" y="536502"/>
                                          <a:pt x="48101" y="537454"/>
                                          <a:pt x="45244" y="537454"/>
                                        </a:cubicBezTo>
                                        <a:cubicBezTo>
                                          <a:pt x="43339" y="537454"/>
                                          <a:pt x="40481" y="538406"/>
                                          <a:pt x="38576" y="538406"/>
                                        </a:cubicBezTo>
                                        <a:cubicBezTo>
                                          <a:pt x="36671" y="538406"/>
                                          <a:pt x="34766" y="538406"/>
                                          <a:pt x="31909" y="539359"/>
                                        </a:cubicBezTo>
                                        <a:cubicBezTo>
                                          <a:pt x="28099" y="539359"/>
                                          <a:pt x="24289" y="540311"/>
                                          <a:pt x="21431" y="540311"/>
                                        </a:cubicBezTo>
                                        <a:cubicBezTo>
                                          <a:pt x="18574" y="540311"/>
                                          <a:pt x="15716" y="540311"/>
                                          <a:pt x="13811" y="540311"/>
                                        </a:cubicBezTo>
                                        <a:cubicBezTo>
                                          <a:pt x="10001" y="540311"/>
                                          <a:pt x="7144" y="540311"/>
                                          <a:pt x="7144" y="540311"/>
                                        </a:cubicBezTo>
                                        <a:cubicBezTo>
                                          <a:pt x="7144" y="540311"/>
                                          <a:pt x="9049" y="540311"/>
                                          <a:pt x="13811" y="541264"/>
                                        </a:cubicBezTo>
                                        <a:cubicBezTo>
                                          <a:pt x="15716" y="541264"/>
                                          <a:pt x="18574" y="542216"/>
                                          <a:pt x="21431" y="542216"/>
                                        </a:cubicBezTo>
                                        <a:cubicBezTo>
                                          <a:pt x="24289" y="542216"/>
                                          <a:pt x="28099" y="543169"/>
                                          <a:pt x="31909" y="543169"/>
                                        </a:cubicBezTo>
                                        <a:cubicBezTo>
                                          <a:pt x="33814" y="543169"/>
                                          <a:pt x="35719" y="543169"/>
                                          <a:pt x="38576" y="544121"/>
                                        </a:cubicBezTo>
                                        <a:cubicBezTo>
                                          <a:pt x="40481" y="544121"/>
                                          <a:pt x="43339" y="544121"/>
                                          <a:pt x="45244" y="544121"/>
                                        </a:cubicBezTo>
                                        <a:cubicBezTo>
                                          <a:pt x="48101" y="544121"/>
                                          <a:pt x="50006" y="544121"/>
                                          <a:pt x="52864" y="544121"/>
                                        </a:cubicBezTo>
                                        <a:cubicBezTo>
                                          <a:pt x="55721" y="544121"/>
                                          <a:pt x="58579" y="544121"/>
                                          <a:pt x="61436" y="544121"/>
                                        </a:cubicBezTo>
                                        <a:cubicBezTo>
                                          <a:pt x="72866" y="544121"/>
                                          <a:pt x="85249" y="544121"/>
                                          <a:pt x="99536" y="542216"/>
                                        </a:cubicBezTo>
                                        <a:cubicBezTo>
                                          <a:pt x="113824" y="541264"/>
                                          <a:pt x="128111" y="538406"/>
                                          <a:pt x="144304" y="534596"/>
                                        </a:cubicBezTo>
                                        <a:cubicBezTo>
                                          <a:pt x="160496" y="530786"/>
                                          <a:pt x="176689" y="525071"/>
                                          <a:pt x="192881" y="517451"/>
                                        </a:cubicBezTo>
                                        <a:cubicBezTo>
                                          <a:pt x="209074" y="509831"/>
                                          <a:pt x="226219" y="501259"/>
                                          <a:pt x="241459" y="489829"/>
                                        </a:cubicBezTo>
                                        <a:cubicBezTo>
                                          <a:pt x="256699" y="479351"/>
                                          <a:pt x="271939" y="466016"/>
                                          <a:pt x="286226" y="452681"/>
                                        </a:cubicBezTo>
                                        <a:cubicBezTo>
                                          <a:pt x="300514" y="439346"/>
                                          <a:pt x="312896" y="424106"/>
                                          <a:pt x="324326" y="408866"/>
                                        </a:cubicBezTo>
                                        <a:cubicBezTo>
                                          <a:pt x="335756" y="393626"/>
                                          <a:pt x="346234" y="377434"/>
                                          <a:pt x="354806" y="361241"/>
                                        </a:cubicBezTo>
                                        <a:cubicBezTo>
                                          <a:pt x="363379" y="345049"/>
                                          <a:pt x="370999" y="329809"/>
                                          <a:pt x="378619" y="314569"/>
                                        </a:cubicBezTo>
                                        <a:cubicBezTo>
                                          <a:pt x="385286" y="299329"/>
                                          <a:pt x="391001" y="284089"/>
                                          <a:pt x="395764" y="270754"/>
                                        </a:cubicBezTo>
                                        <a:cubicBezTo>
                                          <a:pt x="405289" y="243131"/>
                                          <a:pt x="411004" y="219319"/>
                                          <a:pt x="414814" y="202174"/>
                                        </a:cubicBezTo>
                                        <a:cubicBezTo>
                                          <a:pt x="415766" y="199316"/>
                                          <a:pt x="416719" y="195506"/>
                                          <a:pt x="416719" y="190744"/>
                                        </a:cubicBezTo>
                                        <a:cubicBezTo>
                                          <a:pt x="417671" y="187886"/>
                                          <a:pt x="418624" y="174551"/>
                                          <a:pt x="418624" y="174551"/>
                                        </a:cubicBezTo>
                                        <a:cubicBezTo>
                                          <a:pt x="422434" y="130736"/>
                                          <a:pt x="418624" y="62156"/>
                                          <a:pt x="369094" y="25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reeform: Shape 2139"/>
                                <wps:cNvSpPr/>
                                <wps:spPr>
                                  <a:xfrm>
                                    <a:off x="1350645" y="1151498"/>
                                    <a:ext cx="247650" cy="104775"/>
                                  </a:xfrm>
                                  <a:custGeom>
                                    <a:avLst/>
                                    <a:gdLst>
                                      <a:gd name="connsiteX0" fmla="*/ 224314 w 247650"/>
                                      <a:gd name="connsiteY0" fmla="*/ 45244 h 104775"/>
                                      <a:gd name="connsiteX1" fmla="*/ 224314 w 247650"/>
                                      <a:gd name="connsiteY1" fmla="*/ 45244 h 104775"/>
                                      <a:gd name="connsiteX2" fmla="*/ 222409 w 247650"/>
                                      <a:gd name="connsiteY2" fmla="*/ 44291 h 104775"/>
                                      <a:gd name="connsiteX3" fmla="*/ 221456 w 247650"/>
                                      <a:gd name="connsiteY3" fmla="*/ 43339 h 104775"/>
                                      <a:gd name="connsiteX4" fmla="*/ 214789 w 247650"/>
                                      <a:gd name="connsiteY4" fmla="*/ 37624 h 104775"/>
                                      <a:gd name="connsiteX5" fmla="*/ 204311 w 247650"/>
                                      <a:gd name="connsiteY5" fmla="*/ 30956 h 104775"/>
                                      <a:gd name="connsiteX6" fmla="*/ 190024 w 247650"/>
                                      <a:gd name="connsiteY6" fmla="*/ 23336 h 104775"/>
                                      <a:gd name="connsiteX7" fmla="*/ 171926 w 247650"/>
                                      <a:gd name="connsiteY7" fmla="*/ 15716 h 104775"/>
                                      <a:gd name="connsiteX8" fmla="*/ 150971 w 247650"/>
                                      <a:gd name="connsiteY8" fmla="*/ 10002 h 104775"/>
                                      <a:gd name="connsiteX9" fmla="*/ 128111 w 247650"/>
                                      <a:gd name="connsiteY9" fmla="*/ 7144 h 104775"/>
                                      <a:gd name="connsiteX10" fmla="*/ 105251 w 247650"/>
                                      <a:gd name="connsiteY10" fmla="*/ 8097 h 104775"/>
                                      <a:gd name="connsiteX11" fmla="*/ 83344 w 247650"/>
                                      <a:gd name="connsiteY11" fmla="*/ 12859 h 104775"/>
                                      <a:gd name="connsiteX12" fmla="*/ 72866 w 247650"/>
                                      <a:gd name="connsiteY12" fmla="*/ 16669 h 104775"/>
                                      <a:gd name="connsiteX13" fmla="*/ 63341 w 247650"/>
                                      <a:gd name="connsiteY13" fmla="*/ 21431 h 104775"/>
                                      <a:gd name="connsiteX14" fmla="*/ 54769 w 247650"/>
                                      <a:gd name="connsiteY14" fmla="*/ 26194 h 104775"/>
                                      <a:gd name="connsiteX15" fmla="*/ 46196 w 247650"/>
                                      <a:gd name="connsiteY15" fmla="*/ 30956 h 104775"/>
                                      <a:gd name="connsiteX16" fmla="*/ 38576 w 247650"/>
                                      <a:gd name="connsiteY16" fmla="*/ 36672 h 104775"/>
                                      <a:gd name="connsiteX17" fmla="*/ 34766 w 247650"/>
                                      <a:gd name="connsiteY17" fmla="*/ 39529 h 104775"/>
                                      <a:gd name="connsiteX18" fmla="*/ 31909 w 247650"/>
                                      <a:gd name="connsiteY18" fmla="*/ 42386 h 104775"/>
                                      <a:gd name="connsiteX19" fmla="*/ 26194 w 247650"/>
                                      <a:gd name="connsiteY19" fmla="*/ 47149 h 104775"/>
                                      <a:gd name="connsiteX20" fmla="*/ 21431 w 247650"/>
                                      <a:gd name="connsiteY20" fmla="*/ 51911 h 104775"/>
                                      <a:gd name="connsiteX21" fmla="*/ 13811 w 247650"/>
                                      <a:gd name="connsiteY21" fmla="*/ 59531 h 104775"/>
                                      <a:gd name="connsiteX22" fmla="*/ 7144 w 247650"/>
                                      <a:gd name="connsiteY22" fmla="*/ 66199 h 104775"/>
                                      <a:gd name="connsiteX23" fmla="*/ 14764 w 247650"/>
                                      <a:gd name="connsiteY23" fmla="*/ 60484 h 104775"/>
                                      <a:gd name="connsiteX24" fmla="*/ 24289 w 247650"/>
                                      <a:gd name="connsiteY24" fmla="*/ 54769 h 104775"/>
                                      <a:gd name="connsiteX25" fmla="*/ 30004 w 247650"/>
                                      <a:gd name="connsiteY25" fmla="*/ 50959 h 104775"/>
                                      <a:gd name="connsiteX26" fmla="*/ 36671 w 247650"/>
                                      <a:gd name="connsiteY26" fmla="*/ 47149 h 104775"/>
                                      <a:gd name="connsiteX27" fmla="*/ 40481 w 247650"/>
                                      <a:gd name="connsiteY27" fmla="*/ 45244 h 104775"/>
                                      <a:gd name="connsiteX28" fmla="*/ 44291 w 247650"/>
                                      <a:gd name="connsiteY28" fmla="*/ 43339 h 104775"/>
                                      <a:gd name="connsiteX29" fmla="*/ 51911 w 247650"/>
                                      <a:gd name="connsiteY29" fmla="*/ 39529 h 104775"/>
                                      <a:gd name="connsiteX30" fmla="*/ 60484 w 247650"/>
                                      <a:gd name="connsiteY30" fmla="*/ 36672 h 104775"/>
                                      <a:gd name="connsiteX31" fmla="*/ 69056 w 247650"/>
                                      <a:gd name="connsiteY31" fmla="*/ 33814 h 104775"/>
                                      <a:gd name="connsiteX32" fmla="*/ 78581 w 247650"/>
                                      <a:gd name="connsiteY32" fmla="*/ 31909 h 104775"/>
                                      <a:gd name="connsiteX33" fmla="*/ 88106 w 247650"/>
                                      <a:gd name="connsiteY33" fmla="*/ 30956 h 104775"/>
                                      <a:gd name="connsiteX34" fmla="*/ 107156 w 247650"/>
                                      <a:gd name="connsiteY34" fmla="*/ 30956 h 104775"/>
                                      <a:gd name="connsiteX35" fmla="*/ 125254 w 247650"/>
                                      <a:gd name="connsiteY35" fmla="*/ 33814 h 104775"/>
                                      <a:gd name="connsiteX36" fmla="*/ 142399 w 247650"/>
                                      <a:gd name="connsiteY36" fmla="*/ 39529 h 104775"/>
                                      <a:gd name="connsiteX37" fmla="*/ 169069 w 247650"/>
                                      <a:gd name="connsiteY37" fmla="*/ 55722 h 104775"/>
                                      <a:gd name="connsiteX38" fmla="*/ 178594 w 247650"/>
                                      <a:gd name="connsiteY38" fmla="*/ 64294 h 104775"/>
                                      <a:gd name="connsiteX39" fmla="*/ 185261 w 247650"/>
                                      <a:gd name="connsiteY39" fmla="*/ 70961 h 104775"/>
                                      <a:gd name="connsiteX40" fmla="*/ 188119 w 247650"/>
                                      <a:gd name="connsiteY40" fmla="*/ 74772 h 104775"/>
                                      <a:gd name="connsiteX41" fmla="*/ 190024 w 247650"/>
                                      <a:gd name="connsiteY41" fmla="*/ 76677 h 104775"/>
                                      <a:gd name="connsiteX42" fmla="*/ 239554 w 247650"/>
                                      <a:gd name="connsiteY42" fmla="*/ 93822 h 104775"/>
                                      <a:gd name="connsiteX43" fmla="*/ 224314 w 247650"/>
                                      <a:gd name="connsiteY43" fmla="*/ 45244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24314" y="45244"/>
                                        </a:moveTo>
                                        <a:cubicBezTo>
                                          <a:pt x="224314" y="45244"/>
                                          <a:pt x="224314" y="45244"/>
                                          <a:pt x="224314" y="45244"/>
                                        </a:cubicBezTo>
                                        <a:cubicBezTo>
                                          <a:pt x="223361" y="44291"/>
                                          <a:pt x="223361" y="44291"/>
                                          <a:pt x="222409" y="44291"/>
                                        </a:cubicBezTo>
                                        <a:cubicBezTo>
                                          <a:pt x="222409" y="44291"/>
                                          <a:pt x="221456" y="43339"/>
                                          <a:pt x="221456" y="43339"/>
                                        </a:cubicBezTo>
                                        <a:cubicBezTo>
                                          <a:pt x="219551" y="42386"/>
                                          <a:pt x="217646" y="40481"/>
                                          <a:pt x="214789" y="37624"/>
                                        </a:cubicBezTo>
                                        <a:cubicBezTo>
                                          <a:pt x="211931" y="35719"/>
                                          <a:pt x="208121" y="32861"/>
                                          <a:pt x="204311" y="30956"/>
                                        </a:cubicBezTo>
                                        <a:cubicBezTo>
                                          <a:pt x="200501" y="28099"/>
                                          <a:pt x="195739" y="26194"/>
                                          <a:pt x="190024" y="23336"/>
                                        </a:cubicBezTo>
                                        <a:cubicBezTo>
                                          <a:pt x="184309" y="20479"/>
                                          <a:pt x="178594" y="18574"/>
                                          <a:pt x="171926" y="15716"/>
                                        </a:cubicBezTo>
                                        <a:cubicBezTo>
                                          <a:pt x="165259" y="13811"/>
                                          <a:pt x="158591" y="11906"/>
                                          <a:pt x="150971" y="10002"/>
                                        </a:cubicBezTo>
                                        <a:cubicBezTo>
                                          <a:pt x="143351" y="8097"/>
                                          <a:pt x="135731" y="8097"/>
                                          <a:pt x="128111" y="7144"/>
                                        </a:cubicBezTo>
                                        <a:cubicBezTo>
                                          <a:pt x="120491" y="7144"/>
                                          <a:pt x="112871" y="7144"/>
                                          <a:pt x="105251" y="8097"/>
                                        </a:cubicBezTo>
                                        <a:cubicBezTo>
                                          <a:pt x="97631" y="9049"/>
                                          <a:pt x="90011" y="10954"/>
                                          <a:pt x="83344" y="12859"/>
                                        </a:cubicBezTo>
                                        <a:cubicBezTo>
                                          <a:pt x="79534" y="13811"/>
                                          <a:pt x="76676" y="15716"/>
                                          <a:pt x="72866" y="16669"/>
                                        </a:cubicBezTo>
                                        <a:cubicBezTo>
                                          <a:pt x="70009" y="18574"/>
                                          <a:pt x="66199" y="19527"/>
                                          <a:pt x="63341" y="21431"/>
                                        </a:cubicBezTo>
                                        <a:cubicBezTo>
                                          <a:pt x="60484" y="23336"/>
                                          <a:pt x="57626" y="24289"/>
                                          <a:pt x="54769" y="26194"/>
                                        </a:cubicBezTo>
                                        <a:cubicBezTo>
                                          <a:pt x="51911" y="28099"/>
                                          <a:pt x="49054" y="30004"/>
                                          <a:pt x="46196" y="30956"/>
                                        </a:cubicBezTo>
                                        <a:cubicBezTo>
                                          <a:pt x="43339" y="32861"/>
                                          <a:pt x="41434" y="34766"/>
                                          <a:pt x="38576" y="36672"/>
                                        </a:cubicBezTo>
                                        <a:cubicBezTo>
                                          <a:pt x="37624" y="37624"/>
                                          <a:pt x="36671" y="38577"/>
                                          <a:pt x="34766" y="39529"/>
                                        </a:cubicBezTo>
                                        <a:cubicBezTo>
                                          <a:pt x="33814" y="40481"/>
                                          <a:pt x="32861" y="41434"/>
                                          <a:pt x="31909" y="42386"/>
                                        </a:cubicBezTo>
                                        <a:cubicBezTo>
                                          <a:pt x="30004" y="44291"/>
                                          <a:pt x="28099" y="46197"/>
                                          <a:pt x="26194" y="47149"/>
                                        </a:cubicBezTo>
                                        <a:cubicBezTo>
                                          <a:pt x="24289" y="49054"/>
                                          <a:pt x="22384" y="50006"/>
                                          <a:pt x="21431" y="51911"/>
                                        </a:cubicBezTo>
                                        <a:cubicBezTo>
                                          <a:pt x="18574" y="54769"/>
                                          <a:pt x="15716" y="57627"/>
                                          <a:pt x="13811" y="59531"/>
                                        </a:cubicBezTo>
                                        <a:cubicBezTo>
                                          <a:pt x="10001" y="64294"/>
                                          <a:pt x="7144" y="66199"/>
                                          <a:pt x="7144" y="66199"/>
                                        </a:cubicBezTo>
                                        <a:cubicBezTo>
                                          <a:pt x="7144" y="66199"/>
                                          <a:pt x="10001" y="64294"/>
                                          <a:pt x="14764" y="60484"/>
                                        </a:cubicBezTo>
                                        <a:cubicBezTo>
                                          <a:pt x="17621" y="58579"/>
                                          <a:pt x="20479" y="56674"/>
                                          <a:pt x="24289" y="54769"/>
                                        </a:cubicBezTo>
                                        <a:cubicBezTo>
                                          <a:pt x="26194" y="53816"/>
                                          <a:pt x="28099" y="52864"/>
                                          <a:pt x="30004" y="50959"/>
                                        </a:cubicBezTo>
                                        <a:cubicBezTo>
                                          <a:pt x="31909" y="50006"/>
                                          <a:pt x="33814" y="49054"/>
                                          <a:pt x="36671" y="47149"/>
                                        </a:cubicBezTo>
                                        <a:cubicBezTo>
                                          <a:pt x="37624" y="46197"/>
                                          <a:pt x="38576" y="46197"/>
                                          <a:pt x="40481" y="45244"/>
                                        </a:cubicBezTo>
                                        <a:cubicBezTo>
                                          <a:pt x="41434" y="44291"/>
                                          <a:pt x="43339" y="44291"/>
                                          <a:pt x="44291" y="43339"/>
                                        </a:cubicBezTo>
                                        <a:cubicBezTo>
                                          <a:pt x="47149" y="42386"/>
                                          <a:pt x="49054" y="41434"/>
                                          <a:pt x="51911" y="39529"/>
                                        </a:cubicBezTo>
                                        <a:cubicBezTo>
                                          <a:pt x="54769" y="38577"/>
                                          <a:pt x="57626" y="37624"/>
                                          <a:pt x="60484" y="36672"/>
                                        </a:cubicBezTo>
                                        <a:cubicBezTo>
                                          <a:pt x="63341" y="35719"/>
                                          <a:pt x="66199" y="34766"/>
                                          <a:pt x="69056" y="33814"/>
                                        </a:cubicBezTo>
                                        <a:cubicBezTo>
                                          <a:pt x="71914" y="32861"/>
                                          <a:pt x="74771" y="32861"/>
                                          <a:pt x="78581" y="31909"/>
                                        </a:cubicBezTo>
                                        <a:cubicBezTo>
                                          <a:pt x="81439" y="31909"/>
                                          <a:pt x="85249" y="30956"/>
                                          <a:pt x="88106" y="30956"/>
                                        </a:cubicBezTo>
                                        <a:cubicBezTo>
                                          <a:pt x="94774" y="30956"/>
                                          <a:pt x="100489" y="30004"/>
                                          <a:pt x="107156" y="30956"/>
                                        </a:cubicBezTo>
                                        <a:cubicBezTo>
                                          <a:pt x="113824" y="30956"/>
                                          <a:pt x="119539" y="32861"/>
                                          <a:pt x="125254" y="33814"/>
                                        </a:cubicBezTo>
                                        <a:cubicBezTo>
                                          <a:pt x="130969" y="35719"/>
                                          <a:pt x="136684" y="37624"/>
                                          <a:pt x="142399" y="39529"/>
                                        </a:cubicBezTo>
                                        <a:cubicBezTo>
                                          <a:pt x="152876" y="44291"/>
                                          <a:pt x="161449" y="50006"/>
                                          <a:pt x="169069" y="55722"/>
                                        </a:cubicBezTo>
                                        <a:cubicBezTo>
                                          <a:pt x="172879" y="58579"/>
                                          <a:pt x="175736" y="61436"/>
                                          <a:pt x="178594" y="64294"/>
                                        </a:cubicBezTo>
                                        <a:cubicBezTo>
                                          <a:pt x="181451" y="67152"/>
                                          <a:pt x="183356" y="69056"/>
                                          <a:pt x="185261" y="70961"/>
                                        </a:cubicBezTo>
                                        <a:cubicBezTo>
                                          <a:pt x="186214" y="71914"/>
                                          <a:pt x="187166" y="73819"/>
                                          <a:pt x="188119" y="74772"/>
                                        </a:cubicBezTo>
                                        <a:cubicBezTo>
                                          <a:pt x="189071" y="75724"/>
                                          <a:pt x="189071" y="76677"/>
                                          <a:pt x="190024" y="76677"/>
                                        </a:cubicBezTo>
                                        <a:cubicBezTo>
                                          <a:pt x="205264" y="95727"/>
                                          <a:pt x="225266" y="106204"/>
                                          <a:pt x="239554" y="93822"/>
                                        </a:cubicBezTo>
                                        <a:cubicBezTo>
                                          <a:pt x="250984" y="85249"/>
                                          <a:pt x="242411" y="58579"/>
                                          <a:pt x="224314" y="452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reeform: Shape 2140"/>
                                <wps:cNvSpPr/>
                                <wps:spPr>
                                  <a:xfrm>
                                    <a:off x="439103" y="614156"/>
                                    <a:ext cx="200025" cy="161925"/>
                                  </a:xfrm>
                                  <a:custGeom>
                                    <a:avLst/>
                                    <a:gdLst>
                                      <a:gd name="connsiteX0" fmla="*/ 90011 w 200025"/>
                                      <a:gd name="connsiteY0" fmla="*/ 138720 h 161925"/>
                                      <a:gd name="connsiteX1" fmla="*/ 81439 w 200025"/>
                                      <a:gd name="connsiteY1" fmla="*/ 142530 h 161925"/>
                                      <a:gd name="connsiteX2" fmla="*/ 72866 w 200025"/>
                                      <a:gd name="connsiteY2" fmla="*/ 145388 h 161925"/>
                                      <a:gd name="connsiteX3" fmla="*/ 64294 w 200025"/>
                                      <a:gd name="connsiteY3" fmla="*/ 148245 h 161925"/>
                                      <a:gd name="connsiteX4" fmla="*/ 55721 w 200025"/>
                                      <a:gd name="connsiteY4" fmla="*/ 150150 h 161925"/>
                                      <a:gd name="connsiteX5" fmla="*/ 48101 w 200025"/>
                                      <a:gd name="connsiteY5" fmla="*/ 152055 h 161925"/>
                                      <a:gd name="connsiteX6" fmla="*/ 44291 w 200025"/>
                                      <a:gd name="connsiteY6" fmla="*/ 153008 h 161925"/>
                                      <a:gd name="connsiteX7" fmla="*/ 40481 w 200025"/>
                                      <a:gd name="connsiteY7" fmla="*/ 153008 h 161925"/>
                                      <a:gd name="connsiteX8" fmla="*/ 33814 w 200025"/>
                                      <a:gd name="connsiteY8" fmla="*/ 153960 h 161925"/>
                                      <a:gd name="connsiteX9" fmla="*/ 27146 w 200025"/>
                                      <a:gd name="connsiteY9" fmla="*/ 153960 h 161925"/>
                                      <a:gd name="connsiteX10" fmla="*/ 16669 w 200025"/>
                                      <a:gd name="connsiteY10" fmla="*/ 153960 h 161925"/>
                                      <a:gd name="connsiteX11" fmla="*/ 7144 w 200025"/>
                                      <a:gd name="connsiteY11" fmla="*/ 153960 h 161925"/>
                                      <a:gd name="connsiteX12" fmla="*/ 15716 w 200025"/>
                                      <a:gd name="connsiteY12" fmla="*/ 155865 h 161925"/>
                                      <a:gd name="connsiteX13" fmla="*/ 26194 w 200025"/>
                                      <a:gd name="connsiteY13" fmla="*/ 157770 h 161925"/>
                                      <a:gd name="connsiteX14" fmla="*/ 32861 w 200025"/>
                                      <a:gd name="connsiteY14" fmla="*/ 158722 h 161925"/>
                                      <a:gd name="connsiteX15" fmla="*/ 40481 w 200025"/>
                                      <a:gd name="connsiteY15" fmla="*/ 159675 h 161925"/>
                                      <a:gd name="connsiteX16" fmla="*/ 44291 w 200025"/>
                                      <a:gd name="connsiteY16" fmla="*/ 159675 h 161925"/>
                                      <a:gd name="connsiteX17" fmla="*/ 48101 w 200025"/>
                                      <a:gd name="connsiteY17" fmla="*/ 159675 h 161925"/>
                                      <a:gd name="connsiteX18" fmla="*/ 56674 w 200025"/>
                                      <a:gd name="connsiteY18" fmla="*/ 159675 h 161925"/>
                                      <a:gd name="connsiteX19" fmla="*/ 66199 w 200025"/>
                                      <a:gd name="connsiteY19" fmla="*/ 159675 h 161925"/>
                                      <a:gd name="connsiteX20" fmla="*/ 75724 w 200025"/>
                                      <a:gd name="connsiteY20" fmla="*/ 158722 h 161925"/>
                                      <a:gd name="connsiteX21" fmla="*/ 85249 w 200025"/>
                                      <a:gd name="connsiteY21" fmla="*/ 156818 h 161925"/>
                                      <a:gd name="connsiteX22" fmla="*/ 95726 w 200025"/>
                                      <a:gd name="connsiteY22" fmla="*/ 153960 h 161925"/>
                                      <a:gd name="connsiteX23" fmla="*/ 115729 w 200025"/>
                                      <a:gd name="connsiteY23" fmla="*/ 146340 h 161925"/>
                                      <a:gd name="connsiteX24" fmla="*/ 134779 w 200025"/>
                                      <a:gd name="connsiteY24" fmla="*/ 134910 h 161925"/>
                                      <a:gd name="connsiteX25" fmla="*/ 150971 w 200025"/>
                                      <a:gd name="connsiteY25" fmla="*/ 120622 h 161925"/>
                                      <a:gd name="connsiteX26" fmla="*/ 164306 w 200025"/>
                                      <a:gd name="connsiteY26" fmla="*/ 105383 h 161925"/>
                                      <a:gd name="connsiteX27" fmla="*/ 174784 w 200025"/>
                                      <a:gd name="connsiteY27" fmla="*/ 90143 h 161925"/>
                                      <a:gd name="connsiteX28" fmla="*/ 182404 w 200025"/>
                                      <a:gd name="connsiteY28" fmla="*/ 76808 h 161925"/>
                                      <a:gd name="connsiteX29" fmla="*/ 187166 w 200025"/>
                                      <a:gd name="connsiteY29" fmla="*/ 65378 h 161925"/>
                                      <a:gd name="connsiteX30" fmla="*/ 190024 w 200025"/>
                                      <a:gd name="connsiteY30" fmla="*/ 57758 h 161925"/>
                                      <a:gd name="connsiteX31" fmla="*/ 190024 w 200025"/>
                                      <a:gd name="connsiteY31" fmla="*/ 56805 h 161925"/>
                                      <a:gd name="connsiteX32" fmla="*/ 190024 w 200025"/>
                                      <a:gd name="connsiteY32" fmla="*/ 55853 h 161925"/>
                                      <a:gd name="connsiteX33" fmla="*/ 190024 w 200025"/>
                                      <a:gd name="connsiteY33" fmla="*/ 54900 h 161925"/>
                                      <a:gd name="connsiteX34" fmla="*/ 174784 w 200025"/>
                                      <a:gd name="connsiteY34" fmla="*/ 7275 h 161925"/>
                                      <a:gd name="connsiteX35" fmla="*/ 145256 w 200025"/>
                                      <a:gd name="connsiteY35" fmla="*/ 47280 h 161925"/>
                                      <a:gd name="connsiteX36" fmla="*/ 145256 w 200025"/>
                                      <a:gd name="connsiteY36" fmla="*/ 50138 h 161925"/>
                                      <a:gd name="connsiteX37" fmla="*/ 145256 w 200025"/>
                                      <a:gd name="connsiteY37" fmla="*/ 53947 h 161925"/>
                                      <a:gd name="connsiteX38" fmla="*/ 143351 w 200025"/>
                                      <a:gd name="connsiteY38" fmla="*/ 62520 h 161925"/>
                                      <a:gd name="connsiteX39" fmla="*/ 140494 w 200025"/>
                                      <a:gd name="connsiteY39" fmla="*/ 73950 h 161925"/>
                                      <a:gd name="connsiteX40" fmla="*/ 128111 w 200025"/>
                                      <a:gd name="connsiteY40" fmla="*/ 100620 h 161925"/>
                                      <a:gd name="connsiteX41" fmla="*/ 117634 w 200025"/>
                                      <a:gd name="connsiteY41" fmla="*/ 113955 h 161925"/>
                                      <a:gd name="connsiteX42" fmla="*/ 105251 w 200025"/>
                                      <a:gd name="connsiteY42" fmla="*/ 126338 h 161925"/>
                                      <a:gd name="connsiteX43" fmla="*/ 90011 w 200025"/>
                                      <a:gd name="connsiteY43" fmla="*/ 13872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90011" y="138720"/>
                                        </a:moveTo>
                                        <a:cubicBezTo>
                                          <a:pt x="87154" y="139672"/>
                                          <a:pt x="84296" y="141578"/>
                                          <a:pt x="81439" y="142530"/>
                                        </a:cubicBezTo>
                                        <a:cubicBezTo>
                                          <a:pt x="78581" y="143483"/>
                                          <a:pt x="75724" y="144435"/>
                                          <a:pt x="72866" y="145388"/>
                                        </a:cubicBezTo>
                                        <a:cubicBezTo>
                                          <a:pt x="70009" y="146340"/>
                                          <a:pt x="67151" y="147293"/>
                                          <a:pt x="64294" y="148245"/>
                                        </a:cubicBezTo>
                                        <a:cubicBezTo>
                                          <a:pt x="61436" y="149197"/>
                                          <a:pt x="58579" y="149197"/>
                                          <a:pt x="55721" y="150150"/>
                                        </a:cubicBezTo>
                                        <a:cubicBezTo>
                                          <a:pt x="52864" y="151103"/>
                                          <a:pt x="50006" y="151103"/>
                                          <a:pt x="48101" y="152055"/>
                                        </a:cubicBezTo>
                                        <a:cubicBezTo>
                                          <a:pt x="47149" y="152055"/>
                                          <a:pt x="45244" y="152055"/>
                                          <a:pt x="44291" y="153008"/>
                                        </a:cubicBezTo>
                                        <a:cubicBezTo>
                                          <a:pt x="43339" y="153008"/>
                                          <a:pt x="41434" y="153008"/>
                                          <a:pt x="40481" y="153008"/>
                                        </a:cubicBezTo>
                                        <a:cubicBezTo>
                                          <a:pt x="37624" y="153008"/>
                                          <a:pt x="35719" y="153960"/>
                                          <a:pt x="33814" y="153960"/>
                                        </a:cubicBezTo>
                                        <a:cubicBezTo>
                                          <a:pt x="31909" y="153960"/>
                                          <a:pt x="29051" y="153960"/>
                                          <a:pt x="27146" y="153960"/>
                                        </a:cubicBezTo>
                                        <a:cubicBezTo>
                                          <a:pt x="23336" y="153960"/>
                                          <a:pt x="19526" y="153960"/>
                                          <a:pt x="16669" y="153960"/>
                                        </a:cubicBezTo>
                                        <a:cubicBezTo>
                                          <a:pt x="10954" y="153960"/>
                                          <a:pt x="7144" y="153960"/>
                                          <a:pt x="7144" y="153960"/>
                                        </a:cubicBezTo>
                                        <a:cubicBezTo>
                                          <a:pt x="7144" y="153960"/>
                                          <a:pt x="10001" y="154913"/>
                                          <a:pt x="15716" y="155865"/>
                                        </a:cubicBezTo>
                                        <a:cubicBezTo>
                                          <a:pt x="18574" y="156818"/>
                                          <a:pt x="22384" y="156818"/>
                                          <a:pt x="26194" y="157770"/>
                                        </a:cubicBezTo>
                                        <a:cubicBezTo>
                                          <a:pt x="28099" y="157770"/>
                                          <a:pt x="30004" y="158722"/>
                                          <a:pt x="32861" y="158722"/>
                                        </a:cubicBezTo>
                                        <a:cubicBezTo>
                                          <a:pt x="34766" y="158722"/>
                                          <a:pt x="37624" y="159675"/>
                                          <a:pt x="40481" y="159675"/>
                                        </a:cubicBezTo>
                                        <a:cubicBezTo>
                                          <a:pt x="41434" y="159675"/>
                                          <a:pt x="43339" y="159675"/>
                                          <a:pt x="44291" y="159675"/>
                                        </a:cubicBezTo>
                                        <a:cubicBezTo>
                                          <a:pt x="45244" y="159675"/>
                                          <a:pt x="47149" y="159675"/>
                                          <a:pt x="48101" y="159675"/>
                                        </a:cubicBezTo>
                                        <a:cubicBezTo>
                                          <a:pt x="50959" y="159675"/>
                                          <a:pt x="53816" y="159675"/>
                                          <a:pt x="56674" y="159675"/>
                                        </a:cubicBezTo>
                                        <a:cubicBezTo>
                                          <a:pt x="59531" y="159675"/>
                                          <a:pt x="62389" y="159675"/>
                                          <a:pt x="66199" y="159675"/>
                                        </a:cubicBezTo>
                                        <a:cubicBezTo>
                                          <a:pt x="69056" y="159675"/>
                                          <a:pt x="72866" y="158722"/>
                                          <a:pt x="75724" y="158722"/>
                                        </a:cubicBezTo>
                                        <a:cubicBezTo>
                                          <a:pt x="78581" y="157770"/>
                                          <a:pt x="82391" y="157770"/>
                                          <a:pt x="85249" y="156818"/>
                                        </a:cubicBezTo>
                                        <a:cubicBezTo>
                                          <a:pt x="88106" y="155865"/>
                                          <a:pt x="91916" y="154913"/>
                                          <a:pt x="95726" y="153960"/>
                                        </a:cubicBezTo>
                                        <a:cubicBezTo>
                                          <a:pt x="102394" y="152055"/>
                                          <a:pt x="109061" y="149197"/>
                                          <a:pt x="115729" y="146340"/>
                                        </a:cubicBezTo>
                                        <a:cubicBezTo>
                                          <a:pt x="122396" y="143483"/>
                                          <a:pt x="129064" y="138720"/>
                                          <a:pt x="134779" y="134910"/>
                                        </a:cubicBezTo>
                                        <a:cubicBezTo>
                                          <a:pt x="140494" y="130147"/>
                                          <a:pt x="146209" y="125385"/>
                                          <a:pt x="150971" y="120622"/>
                                        </a:cubicBezTo>
                                        <a:cubicBezTo>
                                          <a:pt x="155734" y="115860"/>
                                          <a:pt x="160496" y="110145"/>
                                          <a:pt x="164306" y="105383"/>
                                        </a:cubicBezTo>
                                        <a:cubicBezTo>
                                          <a:pt x="168116" y="100620"/>
                                          <a:pt x="171926" y="94905"/>
                                          <a:pt x="174784" y="90143"/>
                                        </a:cubicBezTo>
                                        <a:cubicBezTo>
                                          <a:pt x="177641" y="85380"/>
                                          <a:pt x="179546" y="80618"/>
                                          <a:pt x="182404" y="76808"/>
                                        </a:cubicBezTo>
                                        <a:cubicBezTo>
                                          <a:pt x="184309" y="72997"/>
                                          <a:pt x="186214" y="69188"/>
                                          <a:pt x="187166" y="65378"/>
                                        </a:cubicBezTo>
                                        <a:cubicBezTo>
                                          <a:pt x="188119" y="62520"/>
                                          <a:pt x="189071" y="59663"/>
                                          <a:pt x="190024" y="57758"/>
                                        </a:cubicBezTo>
                                        <a:cubicBezTo>
                                          <a:pt x="190024" y="56805"/>
                                          <a:pt x="190024" y="56805"/>
                                          <a:pt x="190024" y="56805"/>
                                        </a:cubicBezTo>
                                        <a:cubicBezTo>
                                          <a:pt x="190024" y="56805"/>
                                          <a:pt x="190024" y="55853"/>
                                          <a:pt x="190024" y="55853"/>
                                        </a:cubicBezTo>
                                        <a:cubicBezTo>
                                          <a:pt x="190024" y="54900"/>
                                          <a:pt x="190024" y="54900"/>
                                          <a:pt x="190024" y="54900"/>
                                        </a:cubicBezTo>
                                        <a:cubicBezTo>
                                          <a:pt x="197644" y="34897"/>
                                          <a:pt x="190024" y="9180"/>
                                          <a:pt x="174784" y="7275"/>
                                        </a:cubicBezTo>
                                        <a:cubicBezTo>
                                          <a:pt x="156686" y="5370"/>
                                          <a:pt x="147161" y="24420"/>
                                          <a:pt x="145256" y="47280"/>
                                        </a:cubicBezTo>
                                        <a:cubicBezTo>
                                          <a:pt x="145256" y="48233"/>
                                          <a:pt x="145256" y="49185"/>
                                          <a:pt x="145256" y="50138"/>
                                        </a:cubicBezTo>
                                        <a:cubicBezTo>
                                          <a:pt x="145256" y="51090"/>
                                          <a:pt x="145256" y="52995"/>
                                          <a:pt x="145256" y="53947"/>
                                        </a:cubicBezTo>
                                        <a:cubicBezTo>
                                          <a:pt x="145256" y="56805"/>
                                          <a:pt x="144304" y="59663"/>
                                          <a:pt x="143351" y="62520"/>
                                        </a:cubicBezTo>
                                        <a:cubicBezTo>
                                          <a:pt x="142399" y="66330"/>
                                          <a:pt x="141446" y="70140"/>
                                          <a:pt x="140494" y="73950"/>
                                        </a:cubicBezTo>
                                        <a:cubicBezTo>
                                          <a:pt x="137636" y="82522"/>
                                          <a:pt x="133826" y="92047"/>
                                          <a:pt x="128111" y="100620"/>
                                        </a:cubicBezTo>
                                        <a:cubicBezTo>
                                          <a:pt x="125254" y="105383"/>
                                          <a:pt x="121444" y="110145"/>
                                          <a:pt x="117634" y="113955"/>
                                        </a:cubicBezTo>
                                        <a:cubicBezTo>
                                          <a:pt x="113824" y="117765"/>
                                          <a:pt x="110014" y="122528"/>
                                          <a:pt x="105251" y="126338"/>
                                        </a:cubicBezTo>
                                        <a:cubicBezTo>
                                          <a:pt x="100489" y="132053"/>
                                          <a:pt x="95726" y="135863"/>
                                          <a:pt x="90011" y="13872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reeform: Shape 2141"/>
                                <wps:cNvSpPr/>
                                <wps:spPr>
                                  <a:xfrm>
                                    <a:off x="486728" y="781928"/>
                                    <a:ext cx="152400" cy="133350"/>
                                  </a:xfrm>
                                  <a:custGeom>
                                    <a:avLst/>
                                    <a:gdLst>
                                      <a:gd name="connsiteX0" fmla="*/ 22384 w 152400"/>
                                      <a:gd name="connsiteY0" fmla="*/ 11906 h 133350"/>
                                      <a:gd name="connsiteX1" fmla="*/ 27146 w 152400"/>
                                      <a:gd name="connsiteY1" fmla="*/ 11906 h 133350"/>
                                      <a:gd name="connsiteX2" fmla="*/ 32861 w 152400"/>
                                      <a:gd name="connsiteY2" fmla="*/ 12859 h 133350"/>
                                      <a:gd name="connsiteX3" fmla="*/ 35719 w 152400"/>
                                      <a:gd name="connsiteY3" fmla="*/ 12859 h 133350"/>
                                      <a:gd name="connsiteX4" fmla="*/ 38576 w 152400"/>
                                      <a:gd name="connsiteY4" fmla="*/ 13811 h 133350"/>
                                      <a:gd name="connsiteX5" fmla="*/ 45244 w 152400"/>
                                      <a:gd name="connsiteY5" fmla="*/ 14764 h 133350"/>
                                      <a:gd name="connsiteX6" fmla="*/ 51911 w 152400"/>
                                      <a:gd name="connsiteY6" fmla="*/ 16669 h 133350"/>
                                      <a:gd name="connsiteX7" fmla="*/ 58579 w 152400"/>
                                      <a:gd name="connsiteY7" fmla="*/ 19526 h 133350"/>
                                      <a:gd name="connsiteX8" fmla="*/ 65246 w 152400"/>
                                      <a:gd name="connsiteY8" fmla="*/ 22384 h 133350"/>
                                      <a:gd name="connsiteX9" fmla="*/ 71914 w 152400"/>
                                      <a:gd name="connsiteY9" fmla="*/ 26194 h 133350"/>
                                      <a:gd name="connsiteX10" fmla="*/ 84296 w 152400"/>
                                      <a:gd name="connsiteY10" fmla="*/ 34766 h 133350"/>
                                      <a:gd name="connsiteX11" fmla="*/ 94774 w 152400"/>
                                      <a:gd name="connsiteY11" fmla="*/ 45244 h 133350"/>
                                      <a:gd name="connsiteX12" fmla="*/ 102394 w 152400"/>
                                      <a:gd name="connsiteY12" fmla="*/ 56674 h 133350"/>
                                      <a:gd name="connsiteX13" fmla="*/ 111919 w 152400"/>
                                      <a:gd name="connsiteY13" fmla="*/ 78581 h 133350"/>
                                      <a:gd name="connsiteX14" fmla="*/ 113824 w 152400"/>
                                      <a:gd name="connsiteY14" fmla="*/ 88106 h 133350"/>
                                      <a:gd name="connsiteX15" fmla="*/ 114776 w 152400"/>
                                      <a:gd name="connsiteY15" fmla="*/ 95726 h 133350"/>
                                      <a:gd name="connsiteX16" fmla="*/ 114776 w 152400"/>
                                      <a:gd name="connsiteY16" fmla="*/ 99536 h 133350"/>
                                      <a:gd name="connsiteX17" fmla="*/ 114776 w 152400"/>
                                      <a:gd name="connsiteY17" fmla="*/ 101441 h 133350"/>
                                      <a:gd name="connsiteX18" fmla="*/ 138589 w 152400"/>
                                      <a:gd name="connsiteY18" fmla="*/ 134779 h 133350"/>
                                      <a:gd name="connsiteX19" fmla="*/ 152876 w 152400"/>
                                      <a:gd name="connsiteY19" fmla="*/ 96679 h 133350"/>
                                      <a:gd name="connsiteX20" fmla="*/ 152876 w 152400"/>
                                      <a:gd name="connsiteY20" fmla="*/ 95726 h 133350"/>
                                      <a:gd name="connsiteX21" fmla="*/ 152876 w 152400"/>
                                      <a:gd name="connsiteY21" fmla="*/ 94774 h 133350"/>
                                      <a:gd name="connsiteX22" fmla="*/ 152876 w 152400"/>
                                      <a:gd name="connsiteY22" fmla="*/ 93822 h 133350"/>
                                      <a:gd name="connsiteX23" fmla="*/ 150971 w 152400"/>
                                      <a:gd name="connsiteY23" fmla="*/ 87154 h 133350"/>
                                      <a:gd name="connsiteX24" fmla="*/ 147161 w 152400"/>
                                      <a:gd name="connsiteY24" fmla="*/ 77629 h 133350"/>
                                      <a:gd name="connsiteX25" fmla="*/ 141446 w 152400"/>
                                      <a:gd name="connsiteY25" fmla="*/ 66199 h 133350"/>
                                      <a:gd name="connsiteX26" fmla="*/ 133826 w 152400"/>
                                      <a:gd name="connsiteY26" fmla="*/ 53816 h 133350"/>
                                      <a:gd name="connsiteX27" fmla="*/ 123349 w 152400"/>
                                      <a:gd name="connsiteY27" fmla="*/ 40481 h 133350"/>
                                      <a:gd name="connsiteX28" fmla="*/ 110014 w 152400"/>
                                      <a:gd name="connsiteY28" fmla="*/ 28099 h 133350"/>
                                      <a:gd name="connsiteX29" fmla="*/ 94774 w 152400"/>
                                      <a:gd name="connsiteY29" fmla="*/ 18574 h 133350"/>
                                      <a:gd name="connsiteX30" fmla="*/ 78581 w 152400"/>
                                      <a:gd name="connsiteY30" fmla="*/ 11906 h 133350"/>
                                      <a:gd name="connsiteX31" fmla="*/ 70009 w 152400"/>
                                      <a:gd name="connsiteY31" fmla="*/ 10001 h 133350"/>
                                      <a:gd name="connsiteX32" fmla="*/ 62389 w 152400"/>
                                      <a:gd name="connsiteY32" fmla="*/ 8097 h 133350"/>
                                      <a:gd name="connsiteX33" fmla="*/ 54769 w 152400"/>
                                      <a:gd name="connsiteY33" fmla="*/ 7144 h 133350"/>
                                      <a:gd name="connsiteX34" fmla="*/ 47149 w 152400"/>
                                      <a:gd name="connsiteY34" fmla="*/ 7144 h 133350"/>
                                      <a:gd name="connsiteX35" fmla="*/ 40481 w 152400"/>
                                      <a:gd name="connsiteY35" fmla="*/ 7144 h 133350"/>
                                      <a:gd name="connsiteX36" fmla="*/ 37624 w 152400"/>
                                      <a:gd name="connsiteY36" fmla="*/ 7144 h 133350"/>
                                      <a:gd name="connsiteX37" fmla="*/ 34766 w 152400"/>
                                      <a:gd name="connsiteY37" fmla="*/ 7144 h 133350"/>
                                      <a:gd name="connsiteX38" fmla="*/ 29051 w 152400"/>
                                      <a:gd name="connsiteY38" fmla="*/ 7144 h 133350"/>
                                      <a:gd name="connsiteX39" fmla="*/ 23336 w 152400"/>
                                      <a:gd name="connsiteY39" fmla="*/ 8097 h 133350"/>
                                      <a:gd name="connsiteX40" fmla="*/ 14764 w 152400"/>
                                      <a:gd name="connsiteY40" fmla="*/ 9049 h 133350"/>
                                      <a:gd name="connsiteX41" fmla="*/ 7144 w 152400"/>
                                      <a:gd name="connsiteY41" fmla="*/ 10954 h 133350"/>
                                      <a:gd name="connsiteX42" fmla="*/ 14764 w 152400"/>
                                      <a:gd name="connsiteY42" fmla="*/ 10954 h 133350"/>
                                      <a:gd name="connsiteX43" fmla="*/ 22384 w 152400"/>
                                      <a:gd name="connsiteY43" fmla="*/ 1190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133350">
                                        <a:moveTo>
                                          <a:pt x="22384" y="11906"/>
                                        </a:moveTo>
                                        <a:cubicBezTo>
                                          <a:pt x="24289" y="11906"/>
                                          <a:pt x="26194" y="11906"/>
                                          <a:pt x="27146" y="11906"/>
                                        </a:cubicBezTo>
                                        <a:cubicBezTo>
                                          <a:pt x="29051" y="11906"/>
                                          <a:pt x="30956" y="12859"/>
                                          <a:pt x="32861" y="12859"/>
                                        </a:cubicBezTo>
                                        <a:cubicBezTo>
                                          <a:pt x="33814" y="12859"/>
                                          <a:pt x="34766" y="12859"/>
                                          <a:pt x="35719" y="12859"/>
                                        </a:cubicBezTo>
                                        <a:cubicBezTo>
                                          <a:pt x="36671" y="12859"/>
                                          <a:pt x="37624" y="12859"/>
                                          <a:pt x="38576" y="13811"/>
                                        </a:cubicBezTo>
                                        <a:cubicBezTo>
                                          <a:pt x="40481" y="13811"/>
                                          <a:pt x="42386" y="14764"/>
                                          <a:pt x="45244" y="14764"/>
                                        </a:cubicBezTo>
                                        <a:cubicBezTo>
                                          <a:pt x="47149" y="15716"/>
                                          <a:pt x="50006" y="15716"/>
                                          <a:pt x="51911" y="16669"/>
                                        </a:cubicBezTo>
                                        <a:cubicBezTo>
                                          <a:pt x="53816" y="17622"/>
                                          <a:pt x="56674" y="18574"/>
                                          <a:pt x="58579" y="19526"/>
                                        </a:cubicBezTo>
                                        <a:cubicBezTo>
                                          <a:pt x="60484" y="20479"/>
                                          <a:pt x="63341" y="21431"/>
                                          <a:pt x="65246" y="22384"/>
                                        </a:cubicBezTo>
                                        <a:cubicBezTo>
                                          <a:pt x="67151" y="23336"/>
                                          <a:pt x="70009" y="24289"/>
                                          <a:pt x="71914" y="26194"/>
                                        </a:cubicBezTo>
                                        <a:cubicBezTo>
                                          <a:pt x="75724" y="29051"/>
                                          <a:pt x="80486" y="31909"/>
                                          <a:pt x="84296" y="34766"/>
                                        </a:cubicBezTo>
                                        <a:cubicBezTo>
                                          <a:pt x="88106" y="37624"/>
                                          <a:pt x="90964" y="41434"/>
                                          <a:pt x="94774" y="45244"/>
                                        </a:cubicBezTo>
                                        <a:cubicBezTo>
                                          <a:pt x="97631" y="49054"/>
                                          <a:pt x="100489" y="52864"/>
                                          <a:pt x="102394" y="56674"/>
                                        </a:cubicBezTo>
                                        <a:cubicBezTo>
                                          <a:pt x="107156" y="64294"/>
                                          <a:pt x="110014" y="71914"/>
                                          <a:pt x="111919" y="78581"/>
                                        </a:cubicBezTo>
                                        <a:cubicBezTo>
                                          <a:pt x="112871" y="82391"/>
                                          <a:pt x="113824" y="85249"/>
                                          <a:pt x="113824" y="88106"/>
                                        </a:cubicBezTo>
                                        <a:cubicBezTo>
                                          <a:pt x="113824" y="90964"/>
                                          <a:pt x="114776" y="93822"/>
                                          <a:pt x="114776" y="95726"/>
                                        </a:cubicBezTo>
                                        <a:cubicBezTo>
                                          <a:pt x="114776" y="96679"/>
                                          <a:pt x="114776" y="98584"/>
                                          <a:pt x="114776" y="99536"/>
                                        </a:cubicBezTo>
                                        <a:cubicBezTo>
                                          <a:pt x="114776" y="100489"/>
                                          <a:pt x="114776" y="100489"/>
                                          <a:pt x="114776" y="101441"/>
                                        </a:cubicBezTo>
                                        <a:cubicBezTo>
                                          <a:pt x="115729" y="120491"/>
                                          <a:pt x="123349" y="136684"/>
                                          <a:pt x="138589" y="134779"/>
                                        </a:cubicBezTo>
                                        <a:cubicBezTo>
                                          <a:pt x="150971" y="133826"/>
                                          <a:pt x="157639" y="112872"/>
                                          <a:pt x="152876" y="96679"/>
                                        </a:cubicBezTo>
                                        <a:cubicBezTo>
                                          <a:pt x="152876" y="96679"/>
                                          <a:pt x="152876" y="96679"/>
                                          <a:pt x="152876" y="95726"/>
                                        </a:cubicBezTo>
                                        <a:cubicBezTo>
                                          <a:pt x="152876" y="95726"/>
                                          <a:pt x="152876" y="94774"/>
                                          <a:pt x="152876" y="94774"/>
                                        </a:cubicBezTo>
                                        <a:cubicBezTo>
                                          <a:pt x="152876" y="94774"/>
                                          <a:pt x="152876" y="93822"/>
                                          <a:pt x="152876" y="93822"/>
                                        </a:cubicBezTo>
                                        <a:cubicBezTo>
                                          <a:pt x="152876" y="91916"/>
                                          <a:pt x="151924" y="90011"/>
                                          <a:pt x="150971" y="87154"/>
                                        </a:cubicBezTo>
                                        <a:cubicBezTo>
                                          <a:pt x="150019" y="84297"/>
                                          <a:pt x="149066" y="81439"/>
                                          <a:pt x="147161" y="77629"/>
                                        </a:cubicBezTo>
                                        <a:cubicBezTo>
                                          <a:pt x="145256" y="73819"/>
                                          <a:pt x="144304" y="70009"/>
                                          <a:pt x="141446" y="66199"/>
                                        </a:cubicBezTo>
                                        <a:cubicBezTo>
                                          <a:pt x="139541" y="62389"/>
                                          <a:pt x="136684" y="57626"/>
                                          <a:pt x="133826" y="53816"/>
                                        </a:cubicBezTo>
                                        <a:cubicBezTo>
                                          <a:pt x="130969" y="49054"/>
                                          <a:pt x="127159" y="45244"/>
                                          <a:pt x="123349" y="40481"/>
                                        </a:cubicBezTo>
                                        <a:cubicBezTo>
                                          <a:pt x="119539" y="36672"/>
                                          <a:pt x="114776" y="31909"/>
                                          <a:pt x="110014" y="28099"/>
                                        </a:cubicBezTo>
                                        <a:cubicBezTo>
                                          <a:pt x="105251" y="24289"/>
                                          <a:pt x="100489" y="21431"/>
                                          <a:pt x="94774" y="18574"/>
                                        </a:cubicBezTo>
                                        <a:cubicBezTo>
                                          <a:pt x="89059" y="15716"/>
                                          <a:pt x="84296" y="13811"/>
                                          <a:pt x="78581" y="11906"/>
                                        </a:cubicBezTo>
                                        <a:cubicBezTo>
                                          <a:pt x="75724" y="10954"/>
                                          <a:pt x="72866" y="10001"/>
                                          <a:pt x="70009" y="10001"/>
                                        </a:cubicBezTo>
                                        <a:cubicBezTo>
                                          <a:pt x="67151" y="9049"/>
                                          <a:pt x="64294" y="9049"/>
                                          <a:pt x="62389" y="8097"/>
                                        </a:cubicBezTo>
                                        <a:cubicBezTo>
                                          <a:pt x="59531" y="8097"/>
                                          <a:pt x="56674" y="7144"/>
                                          <a:pt x="54769" y="7144"/>
                                        </a:cubicBezTo>
                                        <a:cubicBezTo>
                                          <a:pt x="51911" y="7144"/>
                                          <a:pt x="50006" y="7144"/>
                                          <a:pt x="47149" y="7144"/>
                                        </a:cubicBezTo>
                                        <a:cubicBezTo>
                                          <a:pt x="44291" y="7144"/>
                                          <a:pt x="42386" y="7144"/>
                                          <a:pt x="40481" y="7144"/>
                                        </a:cubicBezTo>
                                        <a:cubicBezTo>
                                          <a:pt x="39529" y="7144"/>
                                          <a:pt x="38576" y="7144"/>
                                          <a:pt x="37624" y="7144"/>
                                        </a:cubicBezTo>
                                        <a:cubicBezTo>
                                          <a:pt x="36671" y="7144"/>
                                          <a:pt x="35719" y="7144"/>
                                          <a:pt x="34766" y="7144"/>
                                        </a:cubicBezTo>
                                        <a:cubicBezTo>
                                          <a:pt x="32861" y="7144"/>
                                          <a:pt x="30956" y="7144"/>
                                          <a:pt x="29051" y="7144"/>
                                        </a:cubicBezTo>
                                        <a:cubicBezTo>
                                          <a:pt x="27146" y="7144"/>
                                          <a:pt x="25241" y="8097"/>
                                          <a:pt x="23336" y="8097"/>
                                        </a:cubicBezTo>
                                        <a:cubicBezTo>
                                          <a:pt x="20479" y="8097"/>
                                          <a:pt x="16669" y="9049"/>
                                          <a:pt x="14764" y="9049"/>
                                        </a:cubicBezTo>
                                        <a:cubicBezTo>
                                          <a:pt x="10001" y="10001"/>
                                          <a:pt x="7144" y="10954"/>
                                          <a:pt x="7144" y="10954"/>
                                        </a:cubicBezTo>
                                        <a:cubicBezTo>
                                          <a:pt x="7144" y="10954"/>
                                          <a:pt x="10001" y="10954"/>
                                          <a:pt x="14764" y="10954"/>
                                        </a:cubicBezTo>
                                        <a:cubicBezTo>
                                          <a:pt x="16669" y="11906"/>
                                          <a:pt x="19526" y="11906"/>
                                          <a:pt x="22384" y="119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reeform: Shape 2142"/>
                                <wps:cNvSpPr/>
                                <wps:spPr>
                                  <a:xfrm>
                                    <a:off x="316230" y="45873"/>
                                    <a:ext cx="152400" cy="257175"/>
                                  </a:xfrm>
                                  <a:custGeom>
                                    <a:avLst/>
                                    <a:gdLst>
                                      <a:gd name="connsiteX0" fmla="*/ 83344 w 152400"/>
                                      <a:gd name="connsiteY0" fmla="*/ 81211 h 257175"/>
                                      <a:gd name="connsiteX1" fmla="*/ 94774 w 152400"/>
                                      <a:gd name="connsiteY1" fmla="*/ 74544 h 257175"/>
                                      <a:gd name="connsiteX2" fmla="*/ 104299 w 152400"/>
                                      <a:gd name="connsiteY2" fmla="*/ 69781 h 257175"/>
                                      <a:gd name="connsiteX3" fmla="*/ 109061 w 152400"/>
                                      <a:gd name="connsiteY3" fmla="*/ 67876 h 257175"/>
                                      <a:gd name="connsiteX4" fmla="*/ 111919 w 152400"/>
                                      <a:gd name="connsiteY4" fmla="*/ 66923 h 257175"/>
                                      <a:gd name="connsiteX5" fmla="*/ 147161 w 152400"/>
                                      <a:gd name="connsiteY5" fmla="*/ 20251 h 257175"/>
                                      <a:gd name="connsiteX6" fmla="*/ 89059 w 152400"/>
                                      <a:gd name="connsiteY6" fmla="*/ 18346 h 257175"/>
                                      <a:gd name="connsiteX7" fmla="*/ 88106 w 152400"/>
                                      <a:gd name="connsiteY7" fmla="*/ 18346 h 257175"/>
                                      <a:gd name="connsiteX8" fmla="*/ 87154 w 152400"/>
                                      <a:gd name="connsiteY8" fmla="*/ 19298 h 257175"/>
                                      <a:gd name="connsiteX9" fmla="*/ 86201 w 152400"/>
                                      <a:gd name="connsiteY9" fmla="*/ 20251 h 257175"/>
                                      <a:gd name="connsiteX10" fmla="*/ 78581 w 152400"/>
                                      <a:gd name="connsiteY10" fmla="*/ 25966 h 257175"/>
                                      <a:gd name="connsiteX11" fmla="*/ 67151 w 152400"/>
                                      <a:gd name="connsiteY11" fmla="*/ 34539 h 257175"/>
                                      <a:gd name="connsiteX12" fmla="*/ 53816 w 152400"/>
                                      <a:gd name="connsiteY12" fmla="*/ 46921 h 257175"/>
                                      <a:gd name="connsiteX13" fmla="*/ 39529 w 152400"/>
                                      <a:gd name="connsiteY13" fmla="*/ 63114 h 257175"/>
                                      <a:gd name="connsiteX14" fmla="*/ 26194 w 152400"/>
                                      <a:gd name="connsiteY14" fmla="*/ 83116 h 257175"/>
                                      <a:gd name="connsiteX15" fmla="*/ 15716 w 152400"/>
                                      <a:gd name="connsiteY15" fmla="*/ 105976 h 257175"/>
                                      <a:gd name="connsiteX16" fmla="*/ 9049 w 152400"/>
                                      <a:gd name="connsiteY16" fmla="*/ 130741 h 257175"/>
                                      <a:gd name="connsiteX17" fmla="*/ 7144 w 152400"/>
                                      <a:gd name="connsiteY17" fmla="*/ 155506 h 257175"/>
                                      <a:gd name="connsiteX18" fmla="*/ 7144 w 152400"/>
                                      <a:gd name="connsiteY18" fmla="*/ 167889 h 257175"/>
                                      <a:gd name="connsiteX19" fmla="*/ 8096 w 152400"/>
                                      <a:gd name="connsiteY19" fmla="*/ 179319 h 257175"/>
                                      <a:gd name="connsiteX20" fmla="*/ 10001 w 152400"/>
                                      <a:gd name="connsiteY20" fmla="*/ 190748 h 257175"/>
                                      <a:gd name="connsiteX21" fmla="*/ 12859 w 152400"/>
                                      <a:gd name="connsiteY21" fmla="*/ 201226 h 257175"/>
                                      <a:gd name="connsiteX22" fmla="*/ 15716 w 152400"/>
                                      <a:gd name="connsiteY22" fmla="*/ 210751 h 257175"/>
                                      <a:gd name="connsiteX23" fmla="*/ 17621 w 152400"/>
                                      <a:gd name="connsiteY23" fmla="*/ 215514 h 257175"/>
                                      <a:gd name="connsiteX24" fmla="*/ 19526 w 152400"/>
                                      <a:gd name="connsiteY24" fmla="*/ 219323 h 257175"/>
                                      <a:gd name="connsiteX25" fmla="*/ 22384 w 152400"/>
                                      <a:gd name="connsiteY25" fmla="*/ 226944 h 257175"/>
                                      <a:gd name="connsiteX26" fmla="*/ 25241 w 152400"/>
                                      <a:gd name="connsiteY26" fmla="*/ 233611 h 257175"/>
                                      <a:gd name="connsiteX27" fmla="*/ 30956 w 152400"/>
                                      <a:gd name="connsiteY27" fmla="*/ 245041 h 257175"/>
                                      <a:gd name="connsiteX28" fmla="*/ 35719 w 152400"/>
                                      <a:gd name="connsiteY28" fmla="*/ 254566 h 257175"/>
                                      <a:gd name="connsiteX29" fmla="*/ 32861 w 152400"/>
                                      <a:gd name="connsiteY29" fmla="*/ 244089 h 257175"/>
                                      <a:gd name="connsiteX30" fmla="*/ 30004 w 152400"/>
                                      <a:gd name="connsiteY30" fmla="*/ 232659 h 257175"/>
                                      <a:gd name="connsiteX31" fmla="*/ 28099 w 152400"/>
                                      <a:gd name="connsiteY31" fmla="*/ 225039 h 257175"/>
                                      <a:gd name="connsiteX32" fmla="*/ 27146 w 152400"/>
                                      <a:gd name="connsiteY32" fmla="*/ 216466 h 257175"/>
                                      <a:gd name="connsiteX33" fmla="*/ 26194 w 152400"/>
                                      <a:gd name="connsiteY33" fmla="*/ 211704 h 257175"/>
                                      <a:gd name="connsiteX34" fmla="*/ 26194 w 152400"/>
                                      <a:gd name="connsiteY34" fmla="*/ 206941 h 257175"/>
                                      <a:gd name="connsiteX35" fmla="*/ 25241 w 152400"/>
                                      <a:gd name="connsiteY35" fmla="*/ 197416 h 257175"/>
                                      <a:gd name="connsiteX36" fmla="*/ 25241 w 152400"/>
                                      <a:gd name="connsiteY36" fmla="*/ 187891 h 257175"/>
                                      <a:gd name="connsiteX37" fmla="*/ 25241 w 152400"/>
                                      <a:gd name="connsiteY37" fmla="*/ 177414 h 257175"/>
                                      <a:gd name="connsiteX38" fmla="*/ 26194 w 152400"/>
                                      <a:gd name="connsiteY38" fmla="*/ 166936 h 257175"/>
                                      <a:gd name="connsiteX39" fmla="*/ 28099 w 152400"/>
                                      <a:gd name="connsiteY39" fmla="*/ 156459 h 257175"/>
                                      <a:gd name="connsiteX40" fmla="*/ 34766 w 152400"/>
                                      <a:gd name="connsiteY40" fmla="*/ 136456 h 257175"/>
                                      <a:gd name="connsiteX41" fmla="*/ 44291 w 152400"/>
                                      <a:gd name="connsiteY41" fmla="*/ 118359 h 257175"/>
                                      <a:gd name="connsiteX42" fmla="*/ 56674 w 152400"/>
                                      <a:gd name="connsiteY42" fmla="*/ 103119 h 257175"/>
                                      <a:gd name="connsiteX43" fmla="*/ 83344 w 152400"/>
                                      <a:gd name="connsiteY43" fmla="*/ 812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83344" y="81211"/>
                                        </a:moveTo>
                                        <a:cubicBezTo>
                                          <a:pt x="87154" y="78354"/>
                                          <a:pt x="91916" y="76448"/>
                                          <a:pt x="94774" y="74544"/>
                                        </a:cubicBezTo>
                                        <a:cubicBezTo>
                                          <a:pt x="98584" y="72639"/>
                                          <a:pt x="101441" y="70734"/>
                                          <a:pt x="104299" y="69781"/>
                                        </a:cubicBezTo>
                                        <a:cubicBezTo>
                                          <a:pt x="106204" y="68829"/>
                                          <a:pt x="107156" y="68829"/>
                                          <a:pt x="109061" y="67876"/>
                                        </a:cubicBezTo>
                                        <a:cubicBezTo>
                                          <a:pt x="110014" y="67876"/>
                                          <a:pt x="110966" y="66923"/>
                                          <a:pt x="111919" y="66923"/>
                                        </a:cubicBezTo>
                                        <a:cubicBezTo>
                                          <a:pt x="137636" y="56446"/>
                                          <a:pt x="155734" y="40254"/>
                                          <a:pt x="147161" y="20251"/>
                                        </a:cubicBezTo>
                                        <a:cubicBezTo>
                                          <a:pt x="140494" y="3106"/>
                                          <a:pt x="109061" y="3106"/>
                                          <a:pt x="89059" y="18346"/>
                                        </a:cubicBezTo>
                                        <a:cubicBezTo>
                                          <a:pt x="89059" y="18346"/>
                                          <a:pt x="89059" y="18346"/>
                                          <a:pt x="88106" y="18346"/>
                                        </a:cubicBezTo>
                                        <a:cubicBezTo>
                                          <a:pt x="88106" y="18346"/>
                                          <a:pt x="87154" y="18346"/>
                                          <a:pt x="87154" y="19298"/>
                                        </a:cubicBezTo>
                                        <a:cubicBezTo>
                                          <a:pt x="87154" y="19298"/>
                                          <a:pt x="86201" y="20251"/>
                                          <a:pt x="86201" y="20251"/>
                                        </a:cubicBezTo>
                                        <a:cubicBezTo>
                                          <a:pt x="84296" y="21204"/>
                                          <a:pt x="81439" y="23109"/>
                                          <a:pt x="78581" y="25966"/>
                                        </a:cubicBezTo>
                                        <a:cubicBezTo>
                                          <a:pt x="75724" y="27871"/>
                                          <a:pt x="71914" y="31681"/>
                                          <a:pt x="67151" y="34539"/>
                                        </a:cubicBezTo>
                                        <a:cubicBezTo>
                                          <a:pt x="63341" y="38348"/>
                                          <a:pt x="58579" y="42159"/>
                                          <a:pt x="53816" y="46921"/>
                                        </a:cubicBezTo>
                                        <a:cubicBezTo>
                                          <a:pt x="49054" y="51684"/>
                                          <a:pt x="44291" y="57398"/>
                                          <a:pt x="39529" y="63114"/>
                                        </a:cubicBezTo>
                                        <a:cubicBezTo>
                                          <a:pt x="34766" y="68829"/>
                                          <a:pt x="30956" y="75496"/>
                                          <a:pt x="26194" y="83116"/>
                                        </a:cubicBezTo>
                                        <a:cubicBezTo>
                                          <a:pt x="22384" y="89784"/>
                                          <a:pt x="18574" y="98356"/>
                                          <a:pt x="15716" y="105976"/>
                                        </a:cubicBezTo>
                                        <a:cubicBezTo>
                                          <a:pt x="12859" y="113596"/>
                                          <a:pt x="10001" y="122169"/>
                                          <a:pt x="9049" y="130741"/>
                                        </a:cubicBezTo>
                                        <a:cubicBezTo>
                                          <a:pt x="7144" y="139314"/>
                                          <a:pt x="7144" y="147886"/>
                                          <a:pt x="7144" y="155506"/>
                                        </a:cubicBezTo>
                                        <a:cubicBezTo>
                                          <a:pt x="7144" y="159316"/>
                                          <a:pt x="7144" y="164079"/>
                                          <a:pt x="7144" y="167889"/>
                                        </a:cubicBezTo>
                                        <a:cubicBezTo>
                                          <a:pt x="7144" y="171698"/>
                                          <a:pt x="8096" y="175509"/>
                                          <a:pt x="8096" y="179319"/>
                                        </a:cubicBezTo>
                                        <a:cubicBezTo>
                                          <a:pt x="9049" y="183129"/>
                                          <a:pt x="9049" y="186939"/>
                                          <a:pt x="10001" y="190748"/>
                                        </a:cubicBezTo>
                                        <a:cubicBezTo>
                                          <a:pt x="10954" y="194559"/>
                                          <a:pt x="11906" y="197416"/>
                                          <a:pt x="12859" y="201226"/>
                                        </a:cubicBezTo>
                                        <a:cubicBezTo>
                                          <a:pt x="13811" y="205036"/>
                                          <a:pt x="14764" y="207894"/>
                                          <a:pt x="15716" y="210751"/>
                                        </a:cubicBezTo>
                                        <a:cubicBezTo>
                                          <a:pt x="16669" y="212656"/>
                                          <a:pt x="16669" y="213609"/>
                                          <a:pt x="17621" y="215514"/>
                                        </a:cubicBezTo>
                                        <a:cubicBezTo>
                                          <a:pt x="18574" y="217419"/>
                                          <a:pt x="18574" y="218371"/>
                                          <a:pt x="19526" y="219323"/>
                                        </a:cubicBezTo>
                                        <a:cubicBezTo>
                                          <a:pt x="20479" y="222181"/>
                                          <a:pt x="21431" y="225039"/>
                                          <a:pt x="22384" y="226944"/>
                                        </a:cubicBezTo>
                                        <a:cubicBezTo>
                                          <a:pt x="23336" y="229801"/>
                                          <a:pt x="24289" y="231706"/>
                                          <a:pt x="25241" y="233611"/>
                                        </a:cubicBezTo>
                                        <a:cubicBezTo>
                                          <a:pt x="27146" y="238373"/>
                                          <a:pt x="29051" y="241231"/>
                                          <a:pt x="30956" y="245041"/>
                                        </a:cubicBezTo>
                                        <a:cubicBezTo>
                                          <a:pt x="33814" y="250756"/>
                                          <a:pt x="35719" y="254566"/>
                                          <a:pt x="35719" y="254566"/>
                                        </a:cubicBezTo>
                                        <a:cubicBezTo>
                                          <a:pt x="35719" y="254566"/>
                                          <a:pt x="34766" y="250756"/>
                                          <a:pt x="32861" y="244089"/>
                                        </a:cubicBezTo>
                                        <a:cubicBezTo>
                                          <a:pt x="31909" y="241231"/>
                                          <a:pt x="30956" y="236469"/>
                                          <a:pt x="30004" y="232659"/>
                                        </a:cubicBezTo>
                                        <a:cubicBezTo>
                                          <a:pt x="29051" y="230754"/>
                                          <a:pt x="29051" y="227896"/>
                                          <a:pt x="28099" y="225039"/>
                                        </a:cubicBezTo>
                                        <a:cubicBezTo>
                                          <a:pt x="28099" y="222181"/>
                                          <a:pt x="27146" y="219323"/>
                                          <a:pt x="27146" y="216466"/>
                                        </a:cubicBezTo>
                                        <a:cubicBezTo>
                                          <a:pt x="27146" y="215514"/>
                                          <a:pt x="27146" y="213609"/>
                                          <a:pt x="26194" y="211704"/>
                                        </a:cubicBezTo>
                                        <a:cubicBezTo>
                                          <a:pt x="26194" y="209798"/>
                                          <a:pt x="26194" y="208846"/>
                                          <a:pt x="26194" y="206941"/>
                                        </a:cubicBezTo>
                                        <a:cubicBezTo>
                                          <a:pt x="26194" y="204084"/>
                                          <a:pt x="25241" y="201226"/>
                                          <a:pt x="25241" y="197416"/>
                                        </a:cubicBezTo>
                                        <a:cubicBezTo>
                                          <a:pt x="25241" y="194559"/>
                                          <a:pt x="25241" y="190748"/>
                                          <a:pt x="25241" y="187891"/>
                                        </a:cubicBezTo>
                                        <a:cubicBezTo>
                                          <a:pt x="25241" y="184081"/>
                                          <a:pt x="25241" y="181223"/>
                                          <a:pt x="25241" y="177414"/>
                                        </a:cubicBezTo>
                                        <a:cubicBezTo>
                                          <a:pt x="25241" y="173604"/>
                                          <a:pt x="26194" y="170746"/>
                                          <a:pt x="26194" y="166936"/>
                                        </a:cubicBezTo>
                                        <a:cubicBezTo>
                                          <a:pt x="27146" y="163126"/>
                                          <a:pt x="27146" y="160269"/>
                                          <a:pt x="28099" y="156459"/>
                                        </a:cubicBezTo>
                                        <a:cubicBezTo>
                                          <a:pt x="30004" y="149791"/>
                                          <a:pt x="31909" y="143123"/>
                                          <a:pt x="34766" y="136456"/>
                                        </a:cubicBezTo>
                                        <a:cubicBezTo>
                                          <a:pt x="37624" y="129789"/>
                                          <a:pt x="40481" y="124073"/>
                                          <a:pt x="44291" y="118359"/>
                                        </a:cubicBezTo>
                                        <a:cubicBezTo>
                                          <a:pt x="48101" y="112644"/>
                                          <a:pt x="51911" y="107881"/>
                                          <a:pt x="56674" y="103119"/>
                                        </a:cubicBezTo>
                                        <a:cubicBezTo>
                                          <a:pt x="65246" y="93594"/>
                                          <a:pt x="74771" y="85973"/>
                                          <a:pt x="83344" y="812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reeform: Shape 2143"/>
                                <wps:cNvSpPr/>
                                <wps:spPr>
                                  <a:xfrm>
                                    <a:off x="119900" y="0"/>
                                    <a:ext cx="190500" cy="219075"/>
                                  </a:xfrm>
                                  <a:custGeom>
                                    <a:avLst/>
                                    <a:gdLst>
                                      <a:gd name="connsiteX0" fmla="*/ 187282 w 190500"/>
                                      <a:gd name="connsiteY0" fmla="*/ 150897 h 219075"/>
                                      <a:gd name="connsiteX1" fmla="*/ 186329 w 190500"/>
                                      <a:gd name="connsiteY1" fmla="*/ 139467 h 219075"/>
                                      <a:gd name="connsiteX2" fmla="*/ 184424 w 190500"/>
                                      <a:gd name="connsiteY2" fmla="*/ 128037 h 219075"/>
                                      <a:gd name="connsiteX3" fmla="*/ 181567 w 190500"/>
                                      <a:gd name="connsiteY3" fmla="*/ 116607 h 219075"/>
                                      <a:gd name="connsiteX4" fmla="*/ 172042 w 190500"/>
                                      <a:gd name="connsiteY4" fmla="*/ 92795 h 219075"/>
                                      <a:gd name="connsiteX5" fmla="*/ 158707 w 190500"/>
                                      <a:gd name="connsiteY5" fmla="*/ 70887 h 219075"/>
                                      <a:gd name="connsiteX6" fmla="*/ 141562 w 190500"/>
                                      <a:gd name="connsiteY6" fmla="*/ 51837 h 219075"/>
                                      <a:gd name="connsiteX7" fmla="*/ 123464 w 190500"/>
                                      <a:gd name="connsiteY7" fmla="*/ 36597 h 219075"/>
                                      <a:gd name="connsiteX8" fmla="*/ 105367 w 190500"/>
                                      <a:gd name="connsiteY8" fmla="*/ 25167 h 219075"/>
                                      <a:gd name="connsiteX9" fmla="*/ 89174 w 190500"/>
                                      <a:gd name="connsiteY9" fmla="*/ 17547 h 219075"/>
                                      <a:gd name="connsiteX10" fmla="*/ 75839 w 190500"/>
                                      <a:gd name="connsiteY10" fmla="*/ 12784 h 219075"/>
                                      <a:gd name="connsiteX11" fmla="*/ 66314 w 190500"/>
                                      <a:gd name="connsiteY11" fmla="*/ 9927 h 219075"/>
                                      <a:gd name="connsiteX12" fmla="*/ 64409 w 190500"/>
                                      <a:gd name="connsiteY12" fmla="*/ 9927 h 219075"/>
                                      <a:gd name="connsiteX13" fmla="*/ 63457 w 190500"/>
                                      <a:gd name="connsiteY13" fmla="*/ 9927 h 219075"/>
                                      <a:gd name="connsiteX14" fmla="*/ 62504 w 190500"/>
                                      <a:gd name="connsiteY14" fmla="*/ 9927 h 219075"/>
                                      <a:gd name="connsiteX15" fmla="*/ 7259 w 190500"/>
                                      <a:gd name="connsiteY15" fmla="*/ 28977 h 219075"/>
                                      <a:gd name="connsiteX16" fmla="*/ 54884 w 190500"/>
                                      <a:gd name="connsiteY16" fmla="*/ 63267 h 219075"/>
                                      <a:gd name="connsiteX17" fmla="*/ 57742 w 190500"/>
                                      <a:gd name="connsiteY17" fmla="*/ 63267 h 219075"/>
                                      <a:gd name="connsiteX18" fmla="*/ 62504 w 190500"/>
                                      <a:gd name="connsiteY18" fmla="*/ 63267 h 219075"/>
                                      <a:gd name="connsiteX19" fmla="*/ 72982 w 190500"/>
                                      <a:gd name="connsiteY19" fmla="*/ 65172 h 219075"/>
                                      <a:gd name="connsiteX20" fmla="*/ 86317 w 190500"/>
                                      <a:gd name="connsiteY20" fmla="*/ 68030 h 219075"/>
                                      <a:gd name="connsiteX21" fmla="*/ 117749 w 190500"/>
                                      <a:gd name="connsiteY21" fmla="*/ 81364 h 219075"/>
                                      <a:gd name="connsiteX22" fmla="*/ 133942 w 190500"/>
                                      <a:gd name="connsiteY22" fmla="*/ 92795 h 219075"/>
                                      <a:gd name="connsiteX23" fmla="*/ 148229 w 190500"/>
                                      <a:gd name="connsiteY23" fmla="*/ 107082 h 219075"/>
                                      <a:gd name="connsiteX24" fmla="*/ 160612 w 190500"/>
                                      <a:gd name="connsiteY24" fmla="*/ 124227 h 219075"/>
                                      <a:gd name="connsiteX25" fmla="*/ 165374 w 190500"/>
                                      <a:gd name="connsiteY25" fmla="*/ 133752 h 219075"/>
                                      <a:gd name="connsiteX26" fmla="*/ 169184 w 190500"/>
                                      <a:gd name="connsiteY26" fmla="*/ 143277 h 219075"/>
                                      <a:gd name="connsiteX27" fmla="*/ 172042 w 190500"/>
                                      <a:gd name="connsiteY27" fmla="*/ 152802 h 219075"/>
                                      <a:gd name="connsiteX28" fmla="*/ 174899 w 190500"/>
                                      <a:gd name="connsiteY28" fmla="*/ 162327 h 219075"/>
                                      <a:gd name="connsiteX29" fmla="*/ 176804 w 190500"/>
                                      <a:gd name="connsiteY29" fmla="*/ 171852 h 219075"/>
                                      <a:gd name="connsiteX30" fmla="*/ 177757 w 190500"/>
                                      <a:gd name="connsiteY30" fmla="*/ 176614 h 219075"/>
                                      <a:gd name="connsiteX31" fmla="*/ 178709 w 190500"/>
                                      <a:gd name="connsiteY31" fmla="*/ 181377 h 219075"/>
                                      <a:gd name="connsiteX32" fmla="*/ 179662 w 190500"/>
                                      <a:gd name="connsiteY32" fmla="*/ 189949 h 219075"/>
                                      <a:gd name="connsiteX33" fmla="*/ 180614 w 190500"/>
                                      <a:gd name="connsiteY33" fmla="*/ 197570 h 219075"/>
                                      <a:gd name="connsiteX34" fmla="*/ 181567 w 190500"/>
                                      <a:gd name="connsiteY34" fmla="*/ 209952 h 219075"/>
                                      <a:gd name="connsiteX35" fmla="*/ 181567 w 190500"/>
                                      <a:gd name="connsiteY35" fmla="*/ 220430 h 219075"/>
                                      <a:gd name="connsiteX36" fmla="*/ 183472 w 190500"/>
                                      <a:gd name="connsiteY36" fmla="*/ 209952 h 219075"/>
                                      <a:gd name="connsiteX37" fmla="*/ 185377 w 190500"/>
                                      <a:gd name="connsiteY37" fmla="*/ 197570 h 219075"/>
                                      <a:gd name="connsiteX38" fmla="*/ 186329 w 190500"/>
                                      <a:gd name="connsiteY38" fmla="*/ 189949 h 219075"/>
                                      <a:gd name="connsiteX39" fmla="*/ 187282 w 190500"/>
                                      <a:gd name="connsiteY39" fmla="*/ 181377 h 219075"/>
                                      <a:gd name="connsiteX40" fmla="*/ 187282 w 190500"/>
                                      <a:gd name="connsiteY40" fmla="*/ 176614 h 219075"/>
                                      <a:gd name="connsiteX41" fmla="*/ 187282 w 190500"/>
                                      <a:gd name="connsiteY41" fmla="*/ 171852 h 219075"/>
                                      <a:gd name="connsiteX42" fmla="*/ 187282 w 190500"/>
                                      <a:gd name="connsiteY42" fmla="*/ 161374 h 219075"/>
                                      <a:gd name="connsiteX43" fmla="*/ 187282 w 190500"/>
                                      <a:gd name="connsiteY43" fmla="*/ 15089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187282" y="150897"/>
                                        </a:moveTo>
                                        <a:cubicBezTo>
                                          <a:pt x="187282" y="147087"/>
                                          <a:pt x="186329" y="143277"/>
                                          <a:pt x="186329" y="139467"/>
                                        </a:cubicBezTo>
                                        <a:cubicBezTo>
                                          <a:pt x="185377" y="135657"/>
                                          <a:pt x="185377" y="131847"/>
                                          <a:pt x="184424" y="128037"/>
                                        </a:cubicBezTo>
                                        <a:cubicBezTo>
                                          <a:pt x="183472" y="124227"/>
                                          <a:pt x="182519" y="120417"/>
                                          <a:pt x="181567" y="116607"/>
                                        </a:cubicBezTo>
                                        <a:cubicBezTo>
                                          <a:pt x="178709" y="108987"/>
                                          <a:pt x="175852" y="100414"/>
                                          <a:pt x="172042" y="92795"/>
                                        </a:cubicBezTo>
                                        <a:cubicBezTo>
                                          <a:pt x="168232" y="85174"/>
                                          <a:pt x="163469" y="77555"/>
                                          <a:pt x="158707" y="70887"/>
                                        </a:cubicBezTo>
                                        <a:cubicBezTo>
                                          <a:pt x="152992" y="64220"/>
                                          <a:pt x="148229" y="57552"/>
                                          <a:pt x="141562" y="51837"/>
                                        </a:cubicBezTo>
                                        <a:cubicBezTo>
                                          <a:pt x="135847" y="46122"/>
                                          <a:pt x="129179" y="41359"/>
                                          <a:pt x="123464" y="36597"/>
                                        </a:cubicBezTo>
                                        <a:cubicBezTo>
                                          <a:pt x="117749" y="31834"/>
                                          <a:pt x="111082" y="28024"/>
                                          <a:pt x="105367" y="25167"/>
                                        </a:cubicBezTo>
                                        <a:cubicBezTo>
                                          <a:pt x="99652" y="22309"/>
                                          <a:pt x="93937" y="19452"/>
                                          <a:pt x="89174" y="17547"/>
                                        </a:cubicBezTo>
                                        <a:cubicBezTo>
                                          <a:pt x="84412" y="15642"/>
                                          <a:pt x="79649" y="13737"/>
                                          <a:pt x="75839" y="12784"/>
                                        </a:cubicBezTo>
                                        <a:cubicBezTo>
                                          <a:pt x="72029" y="11832"/>
                                          <a:pt x="69172" y="10880"/>
                                          <a:pt x="66314" y="9927"/>
                                        </a:cubicBezTo>
                                        <a:cubicBezTo>
                                          <a:pt x="65362" y="9927"/>
                                          <a:pt x="65362" y="9927"/>
                                          <a:pt x="64409" y="9927"/>
                                        </a:cubicBezTo>
                                        <a:cubicBezTo>
                                          <a:pt x="63457" y="9927"/>
                                          <a:pt x="63457" y="9927"/>
                                          <a:pt x="63457" y="9927"/>
                                        </a:cubicBezTo>
                                        <a:cubicBezTo>
                                          <a:pt x="62504" y="9927"/>
                                          <a:pt x="62504" y="9927"/>
                                          <a:pt x="62504" y="9927"/>
                                        </a:cubicBezTo>
                                        <a:cubicBezTo>
                                          <a:pt x="38692" y="2307"/>
                                          <a:pt x="9164" y="10880"/>
                                          <a:pt x="7259" y="28977"/>
                                        </a:cubicBezTo>
                                        <a:cubicBezTo>
                                          <a:pt x="5354" y="49932"/>
                                          <a:pt x="27262" y="60409"/>
                                          <a:pt x="54884" y="63267"/>
                                        </a:cubicBezTo>
                                        <a:cubicBezTo>
                                          <a:pt x="55837" y="63267"/>
                                          <a:pt x="56789" y="63267"/>
                                          <a:pt x="57742" y="63267"/>
                                        </a:cubicBezTo>
                                        <a:cubicBezTo>
                                          <a:pt x="58694" y="63267"/>
                                          <a:pt x="60599" y="63267"/>
                                          <a:pt x="62504" y="63267"/>
                                        </a:cubicBezTo>
                                        <a:cubicBezTo>
                                          <a:pt x="65362" y="63267"/>
                                          <a:pt x="69172" y="64220"/>
                                          <a:pt x="72982" y="65172"/>
                                        </a:cubicBezTo>
                                        <a:cubicBezTo>
                                          <a:pt x="76792" y="66124"/>
                                          <a:pt x="81554" y="67077"/>
                                          <a:pt x="86317" y="68030"/>
                                        </a:cubicBezTo>
                                        <a:cubicBezTo>
                                          <a:pt x="95842" y="70887"/>
                                          <a:pt x="107272" y="75649"/>
                                          <a:pt x="117749" y="81364"/>
                                        </a:cubicBezTo>
                                        <a:cubicBezTo>
                                          <a:pt x="123464" y="84222"/>
                                          <a:pt x="128227" y="88984"/>
                                          <a:pt x="133942" y="92795"/>
                                        </a:cubicBezTo>
                                        <a:cubicBezTo>
                                          <a:pt x="138704" y="97557"/>
                                          <a:pt x="144419" y="102320"/>
                                          <a:pt x="148229" y="107082"/>
                                        </a:cubicBezTo>
                                        <a:cubicBezTo>
                                          <a:pt x="152992" y="112797"/>
                                          <a:pt x="156802" y="118512"/>
                                          <a:pt x="160612" y="124227"/>
                                        </a:cubicBezTo>
                                        <a:cubicBezTo>
                                          <a:pt x="162517" y="127084"/>
                                          <a:pt x="163469" y="130895"/>
                                          <a:pt x="165374" y="133752"/>
                                        </a:cubicBezTo>
                                        <a:cubicBezTo>
                                          <a:pt x="166327" y="136609"/>
                                          <a:pt x="168232" y="140420"/>
                                          <a:pt x="169184" y="143277"/>
                                        </a:cubicBezTo>
                                        <a:cubicBezTo>
                                          <a:pt x="170137" y="146134"/>
                                          <a:pt x="171089" y="149945"/>
                                          <a:pt x="172042" y="152802"/>
                                        </a:cubicBezTo>
                                        <a:cubicBezTo>
                                          <a:pt x="172994" y="155659"/>
                                          <a:pt x="173947" y="159470"/>
                                          <a:pt x="174899" y="162327"/>
                                        </a:cubicBezTo>
                                        <a:cubicBezTo>
                                          <a:pt x="175852" y="165184"/>
                                          <a:pt x="175852" y="168995"/>
                                          <a:pt x="176804" y="171852"/>
                                        </a:cubicBezTo>
                                        <a:cubicBezTo>
                                          <a:pt x="176804" y="173757"/>
                                          <a:pt x="177757" y="174709"/>
                                          <a:pt x="177757" y="176614"/>
                                        </a:cubicBezTo>
                                        <a:cubicBezTo>
                                          <a:pt x="177757" y="178520"/>
                                          <a:pt x="177757" y="179472"/>
                                          <a:pt x="178709" y="181377"/>
                                        </a:cubicBezTo>
                                        <a:cubicBezTo>
                                          <a:pt x="178709" y="184234"/>
                                          <a:pt x="179662" y="187092"/>
                                          <a:pt x="179662" y="189949"/>
                                        </a:cubicBezTo>
                                        <a:cubicBezTo>
                                          <a:pt x="179662" y="192807"/>
                                          <a:pt x="179662" y="194712"/>
                                          <a:pt x="180614" y="197570"/>
                                        </a:cubicBezTo>
                                        <a:cubicBezTo>
                                          <a:pt x="180614" y="202332"/>
                                          <a:pt x="181567" y="206142"/>
                                          <a:pt x="181567" y="209952"/>
                                        </a:cubicBezTo>
                                        <a:cubicBezTo>
                                          <a:pt x="181567" y="216620"/>
                                          <a:pt x="181567" y="220430"/>
                                          <a:pt x="181567" y="220430"/>
                                        </a:cubicBezTo>
                                        <a:cubicBezTo>
                                          <a:pt x="181567" y="220430"/>
                                          <a:pt x="182519" y="216620"/>
                                          <a:pt x="183472" y="209952"/>
                                        </a:cubicBezTo>
                                        <a:cubicBezTo>
                                          <a:pt x="184424" y="206142"/>
                                          <a:pt x="185377" y="202332"/>
                                          <a:pt x="185377" y="197570"/>
                                        </a:cubicBezTo>
                                        <a:cubicBezTo>
                                          <a:pt x="185377" y="195664"/>
                                          <a:pt x="186329" y="192807"/>
                                          <a:pt x="186329" y="189949"/>
                                        </a:cubicBezTo>
                                        <a:cubicBezTo>
                                          <a:pt x="186329" y="187092"/>
                                          <a:pt x="187282" y="184234"/>
                                          <a:pt x="187282" y="181377"/>
                                        </a:cubicBezTo>
                                        <a:cubicBezTo>
                                          <a:pt x="187282" y="179472"/>
                                          <a:pt x="187282" y="178520"/>
                                          <a:pt x="187282" y="176614"/>
                                        </a:cubicBezTo>
                                        <a:cubicBezTo>
                                          <a:pt x="187282" y="174709"/>
                                          <a:pt x="187282" y="173757"/>
                                          <a:pt x="187282" y="171852"/>
                                        </a:cubicBezTo>
                                        <a:cubicBezTo>
                                          <a:pt x="187282" y="168995"/>
                                          <a:pt x="187282" y="165184"/>
                                          <a:pt x="187282" y="161374"/>
                                        </a:cubicBezTo>
                                        <a:cubicBezTo>
                                          <a:pt x="187282" y="158517"/>
                                          <a:pt x="187282" y="154707"/>
                                          <a:pt x="187282" y="15089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reeform: Shape 2144"/>
                                <wps:cNvSpPr/>
                                <wps:spPr>
                                  <a:xfrm>
                                    <a:off x="1185863" y="882098"/>
                                    <a:ext cx="219075" cy="409575"/>
                                  </a:xfrm>
                                  <a:custGeom>
                                    <a:avLst/>
                                    <a:gdLst>
                                      <a:gd name="connsiteX0" fmla="*/ 181451 w 219075"/>
                                      <a:gd name="connsiteY0" fmla="*/ 261303 h 409575"/>
                                      <a:gd name="connsiteX1" fmla="*/ 183356 w 219075"/>
                                      <a:gd name="connsiteY1" fmla="*/ 256541 h 409575"/>
                                      <a:gd name="connsiteX2" fmla="*/ 185261 w 219075"/>
                                      <a:gd name="connsiteY2" fmla="*/ 251778 h 409575"/>
                                      <a:gd name="connsiteX3" fmla="*/ 189071 w 219075"/>
                                      <a:gd name="connsiteY3" fmla="*/ 242253 h 409575"/>
                                      <a:gd name="connsiteX4" fmla="*/ 202406 w 219075"/>
                                      <a:gd name="connsiteY4" fmla="*/ 204153 h 409575"/>
                                      <a:gd name="connsiteX5" fmla="*/ 210979 w 219075"/>
                                      <a:gd name="connsiteY5" fmla="*/ 167005 h 409575"/>
                                      <a:gd name="connsiteX6" fmla="*/ 215741 w 219075"/>
                                      <a:gd name="connsiteY6" fmla="*/ 133668 h 409575"/>
                                      <a:gd name="connsiteX7" fmla="*/ 217646 w 219075"/>
                                      <a:gd name="connsiteY7" fmla="*/ 105093 h 409575"/>
                                      <a:gd name="connsiteX8" fmla="*/ 217646 w 219075"/>
                                      <a:gd name="connsiteY8" fmla="*/ 82233 h 409575"/>
                                      <a:gd name="connsiteX9" fmla="*/ 215741 w 219075"/>
                                      <a:gd name="connsiteY9" fmla="*/ 46038 h 409575"/>
                                      <a:gd name="connsiteX10" fmla="*/ 155734 w 219075"/>
                                      <a:gd name="connsiteY10" fmla="*/ 7938 h 409575"/>
                                      <a:gd name="connsiteX11" fmla="*/ 113824 w 219075"/>
                                      <a:gd name="connsiteY11" fmla="*/ 65088 h 409575"/>
                                      <a:gd name="connsiteX12" fmla="*/ 136684 w 219075"/>
                                      <a:gd name="connsiteY12" fmla="*/ 161291 h 409575"/>
                                      <a:gd name="connsiteX13" fmla="*/ 137636 w 219075"/>
                                      <a:gd name="connsiteY13" fmla="*/ 192723 h 409575"/>
                                      <a:gd name="connsiteX14" fmla="*/ 134779 w 219075"/>
                                      <a:gd name="connsiteY14" fmla="*/ 226060 h 409575"/>
                                      <a:gd name="connsiteX15" fmla="*/ 133826 w 219075"/>
                                      <a:gd name="connsiteY15" fmla="*/ 234633 h 409575"/>
                                      <a:gd name="connsiteX16" fmla="*/ 132874 w 219075"/>
                                      <a:gd name="connsiteY16" fmla="*/ 238443 h 409575"/>
                                      <a:gd name="connsiteX17" fmla="*/ 131921 w 219075"/>
                                      <a:gd name="connsiteY17" fmla="*/ 242253 h 409575"/>
                                      <a:gd name="connsiteX18" fmla="*/ 130016 w 219075"/>
                                      <a:gd name="connsiteY18" fmla="*/ 250826 h 409575"/>
                                      <a:gd name="connsiteX19" fmla="*/ 128111 w 219075"/>
                                      <a:gd name="connsiteY19" fmla="*/ 259398 h 409575"/>
                                      <a:gd name="connsiteX20" fmla="*/ 122396 w 219075"/>
                                      <a:gd name="connsiteY20" fmla="*/ 275591 h 409575"/>
                                      <a:gd name="connsiteX21" fmla="*/ 119539 w 219075"/>
                                      <a:gd name="connsiteY21" fmla="*/ 283210 h 409575"/>
                                      <a:gd name="connsiteX22" fmla="*/ 115729 w 219075"/>
                                      <a:gd name="connsiteY22" fmla="*/ 290830 h 409575"/>
                                      <a:gd name="connsiteX23" fmla="*/ 111919 w 219075"/>
                                      <a:gd name="connsiteY23" fmla="*/ 298451 h 409575"/>
                                      <a:gd name="connsiteX24" fmla="*/ 108109 w 219075"/>
                                      <a:gd name="connsiteY24" fmla="*/ 306071 h 409575"/>
                                      <a:gd name="connsiteX25" fmla="*/ 103346 w 219075"/>
                                      <a:gd name="connsiteY25" fmla="*/ 313691 h 409575"/>
                                      <a:gd name="connsiteX26" fmla="*/ 101441 w 219075"/>
                                      <a:gd name="connsiteY26" fmla="*/ 317501 h 409575"/>
                                      <a:gd name="connsiteX27" fmla="*/ 99536 w 219075"/>
                                      <a:gd name="connsiteY27" fmla="*/ 321310 h 409575"/>
                                      <a:gd name="connsiteX28" fmla="*/ 79534 w 219075"/>
                                      <a:gd name="connsiteY28" fmla="*/ 347028 h 409575"/>
                                      <a:gd name="connsiteX29" fmla="*/ 69056 w 219075"/>
                                      <a:gd name="connsiteY29" fmla="*/ 358458 h 409575"/>
                                      <a:gd name="connsiteX30" fmla="*/ 58579 w 219075"/>
                                      <a:gd name="connsiteY30" fmla="*/ 367983 h 409575"/>
                                      <a:gd name="connsiteX31" fmla="*/ 48101 w 219075"/>
                                      <a:gd name="connsiteY31" fmla="*/ 376555 h 409575"/>
                                      <a:gd name="connsiteX32" fmla="*/ 38576 w 219075"/>
                                      <a:gd name="connsiteY32" fmla="*/ 384176 h 409575"/>
                                      <a:gd name="connsiteX33" fmla="*/ 30004 w 219075"/>
                                      <a:gd name="connsiteY33" fmla="*/ 389891 h 409575"/>
                                      <a:gd name="connsiteX34" fmla="*/ 26194 w 219075"/>
                                      <a:gd name="connsiteY34" fmla="*/ 392748 h 409575"/>
                                      <a:gd name="connsiteX35" fmla="*/ 22384 w 219075"/>
                                      <a:gd name="connsiteY35" fmla="*/ 394653 h 409575"/>
                                      <a:gd name="connsiteX36" fmla="*/ 7144 w 219075"/>
                                      <a:gd name="connsiteY36" fmla="*/ 403226 h 409575"/>
                                      <a:gd name="connsiteX37" fmla="*/ 24289 w 219075"/>
                                      <a:gd name="connsiteY37" fmla="*/ 398463 h 409575"/>
                                      <a:gd name="connsiteX38" fmla="*/ 28099 w 219075"/>
                                      <a:gd name="connsiteY38" fmla="*/ 397510 h 409575"/>
                                      <a:gd name="connsiteX39" fmla="*/ 32861 w 219075"/>
                                      <a:gd name="connsiteY39" fmla="*/ 395605 h 409575"/>
                                      <a:gd name="connsiteX40" fmla="*/ 43339 w 219075"/>
                                      <a:gd name="connsiteY40" fmla="*/ 391796 h 409575"/>
                                      <a:gd name="connsiteX41" fmla="*/ 54769 w 219075"/>
                                      <a:gd name="connsiteY41" fmla="*/ 387033 h 409575"/>
                                      <a:gd name="connsiteX42" fmla="*/ 67151 w 219075"/>
                                      <a:gd name="connsiteY42" fmla="*/ 381318 h 409575"/>
                                      <a:gd name="connsiteX43" fmla="*/ 80486 w 219075"/>
                                      <a:gd name="connsiteY43" fmla="*/ 373698 h 409575"/>
                                      <a:gd name="connsiteX44" fmla="*/ 94774 w 219075"/>
                                      <a:gd name="connsiteY44" fmla="*/ 365126 h 409575"/>
                                      <a:gd name="connsiteX45" fmla="*/ 123349 w 219075"/>
                                      <a:gd name="connsiteY45" fmla="*/ 342266 h 409575"/>
                                      <a:gd name="connsiteX46" fmla="*/ 127159 w 219075"/>
                                      <a:gd name="connsiteY46" fmla="*/ 339408 h 409575"/>
                                      <a:gd name="connsiteX47" fmla="*/ 130969 w 219075"/>
                                      <a:gd name="connsiteY47" fmla="*/ 335598 h 409575"/>
                                      <a:gd name="connsiteX48" fmla="*/ 137636 w 219075"/>
                                      <a:gd name="connsiteY48" fmla="*/ 328930 h 409575"/>
                                      <a:gd name="connsiteX49" fmla="*/ 144304 w 219075"/>
                                      <a:gd name="connsiteY49" fmla="*/ 321310 h 409575"/>
                                      <a:gd name="connsiteX50" fmla="*/ 150971 w 219075"/>
                                      <a:gd name="connsiteY50" fmla="*/ 313691 h 409575"/>
                                      <a:gd name="connsiteX51" fmla="*/ 156686 w 219075"/>
                                      <a:gd name="connsiteY51" fmla="*/ 305118 h 409575"/>
                                      <a:gd name="connsiteX52" fmla="*/ 162401 w 219075"/>
                                      <a:gd name="connsiteY52" fmla="*/ 296546 h 409575"/>
                                      <a:gd name="connsiteX53" fmla="*/ 173831 w 219075"/>
                                      <a:gd name="connsiteY53" fmla="*/ 279401 h 409575"/>
                                      <a:gd name="connsiteX54" fmla="*/ 178594 w 219075"/>
                                      <a:gd name="connsiteY54" fmla="*/ 269876 h 409575"/>
                                      <a:gd name="connsiteX55" fmla="*/ 181451 w 219075"/>
                                      <a:gd name="connsiteY55" fmla="*/ 26130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81451" y="261303"/>
                                        </a:moveTo>
                                        <a:lnTo>
                                          <a:pt x="183356" y="256541"/>
                                        </a:lnTo>
                                        <a:lnTo>
                                          <a:pt x="185261" y="251778"/>
                                        </a:lnTo>
                                        <a:cubicBezTo>
                                          <a:pt x="186214" y="248921"/>
                                          <a:pt x="188119" y="245110"/>
                                          <a:pt x="189071" y="242253"/>
                                        </a:cubicBezTo>
                                        <a:cubicBezTo>
                                          <a:pt x="193834" y="229871"/>
                                          <a:pt x="198596" y="216535"/>
                                          <a:pt x="202406" y="204153"/>
                                        </a:cubicBezTo>
                                        <a:cubicBezTo>
                                          <a:pt x="206216" y="191771"/>
                                          <a:pt x="209074" y="179388"/>
                                          <a:pt x="210979" y="167005"/>
                                        </a:cubicBezTo>
                                        <a:cubicBezTo>
                                          <a:pt x="212884" y="155576"/>
                                          <a:pt x="214789" y="144146"/>
                                          <a:pt x="215741" y="133668"/>
                                        </a:cubicBezTo>
                                        <a:cubicBezTo>
                                          <a:pt x="216694" y="123191"/>
                                          <a:pt x="217646" y="113666"/>
                                          <a:pt x="217646" y="105093"/>
                                        </a:cubicBezTo>
                                        <a:cubicBezTo>
                                          <a:pt x="217646" y="96521"/>
                                          <a:pt x="217646" y="88901"/>
                                          <a:pt x="217646" y="82233"/>
                                        </a:cubicBezTo>
                                        <a:cubicBezTo>
                                          <a:pt x="217646" y="75566"/>
                                          <a:pt x="217646" y="51753"/>
                                          <a:pt x="215741" y="46038"/>
                                        </a:cubicBezTo>
                                        <a:cubicBezTo>
                                          <a:pt x="210979" y="20321"/>
                                          <a:pt x="184309" y="3176"/>
                                          <a:pt x="155734" y="7938"/>
                                        </a:cubicBezTo>
                                        <a:cubicBezTo>
                                          <a:pt x="127159" y="13653"/>
                                          <a:pt x="108109" y="38418"/>
                                          <a:pt x="113824" y="65088"/>
                                        </a:cubicBezTo>
                                        <a:cubicBezTo>
                                          <a:pt x="114776" y="72708"/>
                                          <a:pt x="135731" y="116523"/>
                                          <a:pt x="136684" y="161291"/>
                                        </a:cubicBezTo>
                                        <a:cubicBezTo>
                                          <a:pt x="136684" y="170816"/>
                                          <a:pt x="137636" y="181293"/>
                                          <a:pt x="137636" y="192723"/>
                                        </a:cubicBezTo>
                                        <a:cubicBezTo>
                                          <a:pt x="137636" y="203201"/>
                                          <a:pt x="136684" y="214630"/>
                                          <a:pt x="134779" y="226060"/>
                                        </a:cubicBezTo>
                                        <a:cubicBezTo>
                                          <a:pt x="134779" y="228918"/>
                                          <a:pt x="133826" y="231776"/>
                                          <a:pt x="133826" y="234633"/>
                                        </a:cubicBezTo>
                                        <a:lnTo>
                                          <a:pt x="132874" y="238443"/>
                                        </a:lnTo>
                                        <a:lnTo>
                                          <a:pt x="131921" y="242253"/>
                                        </a:lnTo>
                                        <a:cubicBezTo>
                                          <a:pt x="130969" y="245110"/>
                                          <a:pt x="130969" y="247968"/>
                                          <a:pt x="130016" y="250826"/>
                                        </a:cubicBezTo>
                                        <a:lnTo>
                                          <a:pt x="128111" y="259398"/>
                                        </a:lnTo>
                                        <a:cubicBezTo>
                                          <a:pt x="126206" y="265113"/>
                                          <a:pt x="124301" y="270828"/>
                                          <a:pt x="122396" y="275591"/>
                                        </a:cubicBezTo>
                                        <a:cubicBezTo>
                                          <a:pt x="121444" y="278448"/>
                                          <a:pt x="120491" y="281305"/>
                                          <a:pt x="119539" y="283210"/>
                                        </a:cubicBezTo>
                                        <a:cubicBezTo>
                                          <a:pt x="118586" y="286068"/>
                                          <a:pt x="117634" y="288926"/>
                                          <a:pt x="115729" y="290830"/>
                                        </a:cubicBezTo>
                                        <a:cubicBezTo>
                                          <a:pt x="114776" y="293688"/>
                                          <a:pt x="112871" y="295593"/>
                                          <a:pt x="111919" y="298451"/>
                                        </a:cubicBezTo>
                                        <a:cubicBezTo>
                                          <a:pt x="110966" y="301308"/>
                                          <a:pt x="109061" y="303213"/>
                                          <a:pt x="108109" y="306071"/>
                                        </a:cubicBezTo>
                                        <a:cubicBezTo>
                                          <a:pt x="106204" y="308928"/>
                                          <a:pt x="105251" y="310833"/>
                                          <a:pt x="103346" y="313691"/>
                                        </a:cubicBezTo>
                                        <a:cubicBezTo>
                                          <a:pt x="102394" y="314643"/>
                                          <a:pt x="101441" y="316548"/>
                                          <a:pt x="101441" y="317501"/>
                                        </a:cubicBezTo>
                                        <a:cubicBezTo>
                                          <a:pt x="100489" y="318453"/>
                                          <a:pt x="99536" y="319405"/>
                                          <a:pt x="99536" y="321310"/>
                                        </a:cubicBezTo>
                                        <a:cubicBezTo>
                                          <a:pt x="93821" y="330835"/>
                                          <a:pt x="86201" y="339408"/>
                                          <a:pt x="79534" y="347028"/>
                                        </a:cubicBezTo>
                                        <a:cubicBezTo>
                                          <a:pt x="75724" y="350838"/>
                                          <a:pt x="72866" y="354648"/>
                                          <a:pt x="69056" y="358458"/>
                                        </a:cubicBezTo>
                                        <a:cubicBezTo>
                                          <a:pt x="65246" y="362268"/>
                                          <a:pt x="61436" y="365126"/>
                                          <a:pt x="58579" y="367983"/>
                                        </a:cubicBezTo>
                                        <a:cubicBezTo>
                                          <a:pt x="54769" y="370841"/>
                                          <a:pt x="51911" y="373698"/>
                                          <a:pt x="48101" y="376555"/>
                                        </a:cubicBezTo>
                                        <a:cubicBezTo>
                                          <a:pt x="44291" y="379413"/>
                                          <a:pt x="41434" y="381318"/>
                                          <a:pt x="38576" y="384176"/>
                                        </a:cubicBezTo>
                                        <a:cubicBezTo>
                                          <a:pt x="35719" y="386080"/>
                                          <a:pt x="32861" y="387985"/>
                                          <a:pt x="30004" y="389891"/>
                                        </a:cubicBezTo>
                                        <a:cubicBezTo>
                                          <a:pt x="29051" y="390843"/>
                                          <a:pt x="27146" y="391796"/>
                                          <a:pt x="26194" y="392748"/>
                                        </a:cubicBezTo>
                                        <a:cubicBezTo>
                                          <a:pt x="25241" y="393701"/>
                                          <a:pt x="23336" y="394653"/>
                                          <a:pt x="22384" y="394653"/>
                                        </a:cubicBezTo>
                                        <a:cubicBezTo>
                                          <a:pt x="12859" y="400368"/>
                                          <a:pt x="7144" y="403226"/>
                                          <a:pt x="7144" y="403226"/>
                                        </a:cubicBezTo>
                                        <a:cubicBezTo>
                                          <a:pt x="7144" y="403226"/>
                                          <a:pt x="12859" y="401321"/>
                                          <a:pt x="24289" y="398463"/>
                                        </a:cubicBezTo>
                                        <a:cubicBezTo>
                                          <a:pt x="25241" y="398463"/>
                                          <a:pt x="27146" y="397510"/>
                                          <a:pt x="28099" y="397510"/>
                                        </a:cubicBezTo>
                                        <a:cubicBezTo>
                                          <a:pt x="30004" y="396558"/>
                                          <a:pt x="30956" y="396558"/>
                                          <a:pt x="32861" y="395605"/>
                                        </a:cubicBezTo>
                                        <a:cubicBezTo>
                                          <a:pt x="35719" y="394653"/>
                                          <a:pt x="39529" y="392748"/>
                                          <a:pt x="43339" y="391796"/>
                                        </a:cubicBezTo>
                                        <a:cubicBezTo>
                                          <a:pt x="47149" y="390843"/>
                                          <a:pt x="50959" y="388938"/>
                                          <a:pt x="54769" y="387033"/>
                                        </a:cubicBezTo>
                                        <a:cubicBezTo>
                                          <a:pt x="58579" y="385128"/>
                                          <a:pt x="63341" y="383223"/>
                                          <a:pt x="67151" y="381318"/>
                                        </a:cubicBezTo>
                                        <a:cubicBezTo>
                                          <a:pt x="71914" y="379413"/>
                                          <a:pt x="75724" y="376555"/>
                                          <a:pt x="80486" y="373698"/>
                                        </a:cubicBezTo>
                                        <a:cubicBezTo>
                                          <a:pt x="85249" y="370841"/>
                                          <a:pt x="90011" y="367983"/>
                                          <a:pt x="94774" y="365126"/>
                                        </a:cubicBezTo>
                                        <a:cubicBezTo>
                                          <a:pt x="104299" y="358458"/>
                                          <a:pt x="113824" y="350838"/>
                                          <a:pt x="123349" y="342266"/>
                                        </a:cubicBezTo>
                                        <a:cubicBezTo>
                                          <a:pt x="124301" y="341313"/>
                                          <a:pt x="125254" y="340360"/>
                                          <a:pt x="127159" y="339408"/>
                                        </a:cubicBezTo>
                                        <a:cubicBezTo>
                                          <a:pt x="128111" y="338455"/>
                                          <a:pt x="129064" y="337503"/>
                                          <a:pt x="130969" y="335598"/>
                                        </a:cubicBezTo>
                                        <a:cubicBezTo>
                                          <a:pt x="132874" y="333693"/>
                                          <a:pt x="135731" y="330835"/>
                                          <a:pt x="137636" y="328930"/>
                                        </a:cubicBezTo>
                                        <a:cubicBezTo>
                                          <a:pt x="140494" y="327026"/>
                                          <a:pt x="142399" y="324168"/>
                                          <a:pt x="144304" y="321310"/>
                                        </a:cubicBezTo>
                                        <a:cubicBezTo>
                                          <a:pt x="146209" y="318453"/>
                                          <a:pt x="149066" y="316548"/>
                                          <a:pt x="150971" y="313691"/>
                                        </a:cubicBezTo>
                                        <a:cubicBezTo>
                                          <a:pt x="152876" y="310833"/>
                                          <a:pt x="154781" y="307976"/>
                                          <a:pt x="156686" y="305118"/>
                                        </a:cubicBezTo>
                                        <a:cubicBezTo>
                                          <a:pt x="158591" y="302260"/>
                                          <a:pt x="160496" y="299403"/>
                                          <a:pt x="162401" y="296546"/>
                                        </a:cubicBezTo>
                                        <a:cubicBezTo>
                                          <a:pt x="166211" y="290830"/>
                                          <a:pt x="170021" y="285116"/>
                                          <a:pt x="173831" y="279401"/>
                                        </a:cubicBezTo>
                                        <a:lnTo>
                                          <a:pt x="178594" y="269876"/>
                                        </a:lnTo>
                                        <a:cubicBezTo>
                                          <a:pt x="178594" y="267971"/>
                                          <a:pt x="179546" y="265113"/>
                                          <a:pt x="181451" y="261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reeform: Shape 2145"/>
                                <wps:cNvSpPr/>
                                <wps:spPr>
                                  <a:xfrm>
                                    <a:off x="3810" y="920993"/>
                                    <a:ext cx="257175" cy="161925"/>
                                  </a:xfrm>
                                  <a:custGeom>
                                    <a:avLst/>
                                    <a:gdLst>
                                      <a:gd name="connsiteX0" fmla="*/ 14764 w 257175"/>
                                      <a:gd name="connsiteY0" fmla="*/ 144303 h 161925"/>
                                      <a:gd name="connsiteX1" fmla="*/ 21431 w 257175"/>
                                      <a:gd name="connsiteY1" fmla="*/ 135731 h 161925"/>
                                      <a:gd name="connsiteX2" fmla="*/ 37624 w 257175"/>
                                      <a:gd name="connsiteY2" fmla="*/ 118586 h 161925"/>
                                      <a:gd name="connsiteX3" fmla="*/ 39529 w 257175"/>
                                      <a:gd name="connsiteY3" fmla="*/ 116681 h 161925"/>
                                      <a:gd name="connsiteX4" fmla="*/ 42386 w 257175"/>
                                      <a:gd name="connsiteY4" fmla="*/ 114776 h 161925"/>
                                      <a:gd name="connsiteX5" fmla="*/ 47149 w 257175"/>
                                      <a:gd name="connsiteY5" fmla="*/ 110966 h 161925"/>
                                      <a:gd name="connsiteX6" fmla="*/ 51911 w 257175"/>
                                      <a:gd name="connsiteY6" fmla="*/ 107156 h 161925"/>
                                      <a:gd name="connsiteX7" fmla="*/ 56674 w 257175"/>
                                      <a:gd name="connsiteY7" fmla="*/ 103346 h 161925"/>
                                      <a:gd name="connsiteX8" fmla="*/ 62389 w 257175"/>
                                      <a:gd name="connsiteY8" fmla="*/ 100489 h 161925"/>
                                      <a:gd name="connsiteX9" fmla="*/ 68104 w 257175"/>
                                      <a:gd name="connsiteY9" fmla="*/ 97631 h 161925"/>
                                      <a:gd name="connsiteX10" fmla="*/ 79534 w 257175"/>
                                      <a:gd name="connsiteY10" fmla="*/ 91916 h 161925"/>
                                      <a:gd name="connsiteX11" fmla="*/ 85249 w 257175"/>
                                      <a:gd name="connsiteY11" fmla="*/ 89059 h 161925"/>
                                      <a:gd name="connsiteX12" fmla="*/ 90964 w 257175"/>
                                      <a:gd name="connsiteY12" fmla="*/ 87153 h 161925"/>
                                      <a:gd name="connsiteX13" fmla="*/ 93821 w 257175"/>
                                      <a:gd name="connsiteY13" fmla="*/ 86201 h 161925"/>
                                      <a:gd name="connsiteX14" fmla="*/ 96679 w 257175"/>
                                      <a:gd name="connsiteY14" fmla="*/ 85248 h 161925"/>
                                      <a:gd name="connsiteX15" fmla="*/ 102394 w 257175"/>
                                      <a:gd name="connsiteY15" fmla="*/ 83344 h 161925"/>
                                      <a:gd name="connsiteX16" fmla="*/ 126206 w 257175"/>
                                      <a:gd name="connsiteY16" fmla="*/ 77628 h 161925"/>
                                      <a:gd name="connsiteX17" fmla="*/ 148114 w 257175"/>
                                      <a:gd name="connsiteY17" fmla="*/ 74771 h 161925"/>
                                      <a:gd name="connsiteX18" fmla="*/ 219551 w 257175"/>
                                      <a:gd name="connsiteY18" fmla="*/ 81439 h 161925"/>
                                      <a:gd name="connsiteX19" fmla="*/ 255746 w 257175"/>
                                      <a:gd name="connsiteY19" fmla="*/ 46196 h 161925"/>
                                      <a:gd name="connsiteX20" fmla="*/ 223361 w 257175"/>
                                      <a:gd name="connsiteY20" fmla="*/ 7144 h 161925"/>
                                      <a:gd name="connsiteX21" fmla="*/ 197644 w 257175"/>
                                      <a:gd name="connsiteY21" fmla="*/ 10001 h 161925"/>
                                      <a:gd name="connsiteX22" fmla="*/ 181451 w 257175"/>
                                      <a:gd name="connsiteY22" fmla="*/ 11906 h 161925"/>
                                      <a:gd name="connsiteX23" fmla="*/ 161449 w 257175"/>
                                      <a:gd name="connsiteY23" fmla="*/ 15716 h 161925"/>
                                      <a:gd name="connsiteX24" fmla="*/ 137636 w 257175"/>
                                      <a:gd name="connsiteY24" fmla="*/ 22384 h 161925"/>
                                      <a:gd name="connsiteX25" fmla="*/ 111919 w 257175"/>
                                      <a:gd name="connsiteY25" fmla="*/ 31909 h 161925"/>
                                      <a:gd name="connsiteX26" fmla="*/ 86201 w 257175"/>
                                      <a:gd name="connsiteY26" fmla="*/ 45244 h 161925"/>
                                      <a:gd name="connsiteX27" fmla="*/ 79534 w 257175"/>
                                      <a:gd name="connsiteY27" fmla="*/ 49053 h 161925"/>
                                      <a:gd name="connsiteX28" fmla="*/ 76676 w 257175"/>
                                      <a:gd name="connsiteY28" fmla="*/ 50959 h 161925"/>
                                      <a:gd name="connsiteX29" fmla="*/ 73819 w 257175"/>
                                      <a:gd name="connsiteY29" fmla="*/ 53816 h 161925"/>
                                      <a:gd name="connsiteX30" fmla="*/ 67151 w 257175"/>
                                      <a:gd name="connsiteY30" fmla="*/ 57626 h 161925"/>
                                      <a:gd name="connsiteX31" fmla="*/ 61436 w 257175"/>
                                      <a:gd name="connsiteY31" fmla="*/ 62389 h 161925"/>
                                      <a:gd name="connsiteX32" fmla="*/ 50006 w 257175"/>
                                      <a:gd name="connsiteY32" fmla="*/ 71914 h 161925"/>
                                      <a:gd name="connsiteX33" fmla="*/ 44291 w 257175"/>
                                      <a:gd name="connsiteY33" fmla="*/ 76676 h 161925"/>
                                      <a:gd name="connsiteX34" fmla="*/ 39529 w 257175"/>
                                      <a:gd name="connsiteY34" fmla="*/ 81439 h 161925"/>
                                      <a:gd name="connsiteX35" fmla="*/ 34766 w 257175"/>
                                      <a:gd name="connsiteY35" fmla="*/ 87153 h 161925"/>
                                      <a:gd name="connsiteX36" fmla="*/ 30004 w 257175"/>
                                      <a:gd name="connsiteY36" fmla="*/ 92869 h 161925"/>
                                      <a:gd name="connsiteX37" fmla="*/ 25241 w 257175"/>
                                      <a:gd name="connsiteY37" fmla="*/ 98584 h 161925"/>
                                      <a:gd name="connsiteX38" fmla="*/ 23336 w 257175"/>
                                      <a:gd name="connsiteY38" fmla="*/ 101441 h 161925"/>
                                      <a:gd name="connsiteX39" fmla="*/ 21431 w 257175"/>
                                      <a:gd name="connsiteY39" fmla="*/ 104298 h 161925"/>
                                      <a:gd name="connsiteX40" fmla="*/ 8096 w 257175"/>
                                      <a:gd name="connsiteY40" fmla="*/ 127159 h 161925"/>
                                      <a:gd name="connsiteX41" fmla="*/ 7144 w 257175"/>
                                      <a:gd name="connsiteY41" fmla="*/ 129064 h 161925"/>
                                      <a:gd name="connsiteX42" fmla="*/ 7144 w 257175"/>
                                      <a:gd name="connsiteY42" fmla="*/ 155734 h 161925"/>
                                      <a:gd name="connsiteX43" fmla="*/ 9049 w 257175"/>
                                      <a:gd name="connsiteY43" fmla="*/ 152876 h 161925"/>
                                      <a:gd name="connsiteX44" fmla="*/ 14764 w 257175"/>
                                      <a:gd name="connsiteY44" fmla="*/ 144303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14764" y="144303"/>
                                        </a:moveTo>
                                        <a:cubicBezTo>
                                          <a:pt x="16669" y="141446"/>
                                          <a:pt x="19526" y="138589"/>
                                          <a:pt x="21431" y="135731"/>
                                        </a:cubicBezTo>
                                        <a:cubicBezTo>
                                          <a:pt x="26194" y="130016"/>
                                          <a:pt x="31909" y="124301"/>
                                          <a:pt x="37624" y="118586"/>
                                        </a:cubicBezTo>
                                        <a:cubicBezTo>
                                          <a:pt x="38576" y="117634"/>
                                          <a:pt x="39529" y="117634"/>
                                          <a:pt x="39529" y="116681"/>
                                        </a:cubicBezTo>
                                        <a:cubicBezTo>
                                          <a:pt x="40481" y="115728"/>
                                          <a:pt x="41434" y="115728"/>
                                          <a:pt x="42386" y="114776"/>
                                        </a:cubicBezTo>
                                        <a:cubicBezTo>
                                          <a:pt x="44291" y="113823"/>
                                          <a:pt x="45244" y="111919"/>
                                          <a:pt x="47149" y="110966"/>
                                        </a:cubicBezTo>
                                        <a:cubicBezTo>
                                          <a:pt x="49054" y="110014"/>
                                          <a:pt x="50959" y="108109"/>
                                          <a:pt x="51911" y="107156"/>
                                        </a:cubicBezTo>
                                        <a:cubicBezTo>
                                          <a:pt x="53816" y="106203"/>
                                          <a:pt x="55721" y="105251"/>
                                          <a:pt x="56674" y="103346"/>
                                        </a:cubicBezTo>
                                        <a:cubicBezTo>
                                          <a:pt x="58579" y="102394"/>
                                          <a:pt x="60484" y="101441"/>
                                          <a:pt x="62389" y="100489"/>
                                        </a:cubicBezTo>
                                        <a:cubicBezTo>
                                          <a:pt x="64294" y="99536"/>
                                          <a:pt x="66199" y="98584"/>
                                          <a:pt x="68104" y="97631"/>
                                        </a:cubicBezTo>
                                        <a:cubicBezTo>
                                          <a:pt x="71914" y="95726"/>
                                          <a:pt x="75724" y="93821"/>
                                          <a:pt x="79534" y="91916"/>
                                        </a:cubicBezTo>
                                        <a:lnTo>
                                          <a:pt x="85249" y="89059"/>
                                        </a:lnTo>
                                        <a:cubicBezTo>
                                          <a:pt x="87154" y="88106"/>
                                          <a:pt x="89059" y="87153"/>
                                          <a:pt x="90964" y="87153"/>
                                        </a:cubicBezTo>
                                        <a:lnTo>
                                          <a:pt x="93821" y="86201"/>
                                        </a:lnTo>
                                        <a:lnTo>
                                          <a:pt x="96679" y="85248"/>
                                        </a:lnTo>
                                        <a:cubicBezTo>
                                          <a:pt x="98584" y="84296"/>
                                          <a:pt x="100489" y="84296"/>
                                          <a:pt x="102394" y="83344"/>
                                        </a:cubicBezTo>
                                        <a:cubicBezTo>
                                          <a:pt x="110014" y="81439"/>
                                          <a:pt x="117634" y="79534"/>
                                          <a:pt x="126206" y="77628"/>
                                        </a:cubicBezTo>
                                        <a:cubicBezTo>
                                          <a:pt x="133826" y="76676"/>
                                          <a:pt x="141446" y="75723"/>
                                          <a:pt x="148114" y="74771"/>
                                        </a:cubicBezTo>
                                        <a:cubicBezTo>
                                          <a:pt x="180499" y="70961"/>
                                          <a:pt x="213836" y="81439"/>
                                          <a:pt x="219551" y="81439"/>
                                        </a:cubicBezTo>
                                        <a:cubicBezTo>
                                          <a:pt x="238601" y="82391"/>
                                          <a:pt x="254794" y="66198"/>
                                          <a:pt x="255746" y="46196"/>
                                        </a:cubicBezTo>
                                        <a:cubicBezTo>
                                          <a:pt x="256699" y="25241"/>
                                          <a:pt x="242411" y="8096"/>
                                          <a:pt x="223361" y="7144"/>
                                        </a:cubicBezTo>
                                        <a:cubicBezTo>
                                          <a:pt x="219551" y="7144"/>
                                          <a:pt x="202406" y="9048"/>
                                          <a:pt x="197644" y="10001"/>
                                        </a:cubicBezTo>
                                        <a:cubicBezTo>
                                          <a:pt x="192881" y="10953"/>
                                          <a:pt x="188119" y="10953"/>
                                          <a:pt x="181451" y="11906"/>
                                        </a:cubicBezTo>
                                        <a:cubicBezTo>
                                          <a:pt x="175736" y="12859"/>
                                          <a:pt x="168116" y="13811"/>
                                          <a:pt x="161449" y="15716"/>
                                        </a:cubicBezTo>
                                        <a:cubicBezTo>
                                          <a:pt x="153829" y="17621"/>
                                          <a:pt x="146209" y="19526"/>
                                          <a:pt x="137636" y="22384"/>
                                        </a:cubicBezTo>
                                        <a:cubicBezTo>
                                          <a:pt x="129064" y="25241"/>
                                          <a:pt x="120491" y="28098"/>
                                          <a:pt x="111919" y="31909"/>
                                        </a:cubicBezTo>
                                        <a:cubicBezTo>
                                          <a:pt x="103346" y="35719"/>
                                          <a:pt x="94774" y="40481"/>
                                          <a:pt x="86201" y="45244"/>
                                        </a:cubicBezTo>
                                        <a:cubicBezTo>
                                          <a:pt x="84296" y="46196"/>
                                          <a:pt x="82391" y="48101"/>
                                          <a:pt x="79534" y="49053"/>
                                        </a:cubicBezTo>
                                        <a:lnTo>
                                          <a:pt x="76676" y="50959"/>
                                        </a:lnTo>
                                        <a:lnTo>
                                          <a:pt x="73819" y="53816"/>
                                        </a:lnTo>
                                        <a:cubicBezTo>
                                          <a:pt x="71914" y="54769"/>
                                          <a:pt x="70009" y="56673"/>
                                          <a:pt x="67151" y="57626"/>
                                        </a:cubicBezTo>
                                        <a:lnTo>
                                          <a:pt x="61436" y="62389"/>
                                        </a:lnTo>
                                        <a:cubicBezTo>
                                          <a:pt x="57626" y="65246"/>
                                          <a:pt x="53816" y="69056"/>
                                          <a:pt x="50006" y="71914"/>
                                        </a:cubicBezTo>
                                        <a:cubicBezTo>
                                          <a:pt x="48101" y="73819"/>
                                          <a:pt x="46196" y="75723"/>
                                          <a:pt x="44291" y="76676"/>
                                        </a:cubicBezTo>
                                        <a:cubicBezTo>
                                          <a:pt x="42386" y="78581"/>
                                          <a:pt x="40481" y="80486"/>
                                          <a:pt x="39529" y="81439"/>
                                        </a:cubicBezTo>
                                        <a:cubicBezTo>
                                          <a:pt x="37624" y="83344"/>
                                          <a:pt x="36671" y="85248"/>
                                          <a:pt x="34766" y="87153"/>
                                        </a:cubicBezTo>
                                        <a:cubicBezTo>
                                          <a:pt x="32861" y="89059"/>
                                          <a:pt x="31909" y="90964"/>
                                          <a:pt x="30004" y="92869"/>
                                        </a:cubicBezTo>
                                        <a:cubicBezTo>
                                          <a:pt x="28099" y="94773"/>
                                          <a:pt x="27146" y="96678"/>
                                          <a:pt x="25241" y="98584"/>
                                        </a:cubicBezTo>
                                        <a:cubicBezTo>
                                          <a:pt x="24289" y="99536"/>
                                          <a:pt x="23336" y="100489"/>
                                          <a:pt x="23336" y="101441"/>
                                        </a:cubicBezTo>
                                        <a:cubicBezTo>
                                          <a:pt x="22384" y="102394"/>
                                          <a:pt x="22384" y="103346"/>
                                          <a:pt x="21431" y="104298"/>
                                        </a:cubicBezTo>
                                        <a:cubicBezTo>
                                          <a:pt x="16669" y="111919"/>
                                          <a:pt x="11906" y="119539"/>
                                          <a:pt x="8096" y="127159"/>
                                        </a:cubicBezTo>
                                        <a:cubicBezTo>
                                          <a:pt x="8096" y="128111"/>
                                          <a:pt x="7144" y="129064"/>
                                          <a:pt x="7144" y="129064"/>
                                        </a:cubicBezTo>
                                        <a:lnTo>
                                          <a:pt x="7144" y="155734"/>
                                        </a:lnTo>
                                        <a:cubicBezTo>
                                          <a:pt x="8096" y="154781"/>
                                          <a:pt x="8096" y="153828"/>
                                          <a:pt x="9049" y="152876"/>
                                        </a:cubicBezTo>
                                        <a:cubicBezTo>
                                          <a:pt x="10954" y="150019"/>
                                          <a:pt x="12859" y="147161"/>
                                          <a:pt x="14764" y="144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reeform: Shape 2146"/>
                                <wps:cNvSpPr/>
                                <wps:spPr>
                                  <a:xfrm>
                                    <a:off x="453390" y="223763"/>
                                    <a:ext cx="85725" cy="180975"/>
                                  </a:xfrm>
                                  <a:custGeom>
                                    <a:avLst/>
                                    <a:gdLst>
                                      <a:gd name="connsiteX0" fmla="*/ 21431 w 85725"/>
                                      <a:gd name="connsiteY0" fmla="*/ 37624 h 180975"/>
                                      <a:gd name="connsiteX1" fmla="*/ 22384 w 85725"/>
                                      <a:gd name="connsiteY1" fmla="*/ 31909 h 180975"/>
                                      <a:gd name="connsiteX2" fmla="*/ 24289 w 85725"/>
                                      <a:gd name="connsiteY2" fmla="*/ 26194 h 180975"/>
                                      <a:gd name="connsiteX3" fmla="*/ 26194 w 85725"/>
                                      <a:gd name="connsiteY3" fmla="*/ 21431 h 180975"/>
                                      <a:gd name="connsiteX4" fmla="*/ 28099 w 85725"/>
                                      <a:gd name="connsiteY4" fmla="*/ 17621 h 180975"/>
                                      <a:gd name="connsiteX5" fmla="*/ 29051 w 85725"/>
                                      <a:gd name="connsiteY5" fmla="*/ 15716 h 180975"/>
                                      <a:gd name="connsiteX6" fmla="*/ 30004 w 85725"/>
                                      <a:gd name="connsiteY6" fmla="*/ 13811 h 180975"/>
                                      <a:gd name="connsiteX7" fmla="*/ 32861 w 85725"/>
                                      <a:gd name="connsiteY7" fmla="*/ 7144 h 180975"/>
                                      <a:gd name="connsiteX8" fmla="*/ 28099 w 85725"/>
                                      <a:gd name="connsiteY8" fmla="*/ 12859 h 180975"/>
                                      <a:gd name="connsiteX9" fmla="*/ 27146 w 85725"/>
                                      <a:gd name="connsiteY9" fmla="*/ 14764 h 180975"/>
                                      <a:gd name="connsiteX10" fmla="*/ 26194 w 85725"/>
                                      <a:gd name="connsiteY10" fmla="*/ 16669 h 180975"/>
                                      <a:gd name="connsiteX11" fmla="*/ 23336 w 85725"/>
                                      <a:gd name="connsiteY11" fmla="*/ 20479 h 180975"/>
                                      <a:gd name="connsiteX12" fmla="*/ 20479 w 85725"/>
                                      <a:gd name="connsiteY12" fmla="*/ 25241 h 180975"/>
                                      <a:gd name="connsiteX13" fmla="*/ 17621 w 85725"/>
                                      <a:gd name="connsiteY13" fmla="*/ 30004 h 180975"/>
                                      <a:gd name="connsiteX14" fmla="*/ 14764 w 85725"/>
                                      <a:gd name="connsiteY14" fmla="*/ 35719 h 180975"/>
                                      <a:gd name="connsiteX15" fmla="*/ 11906 w 85725"/>
                                      <a:gd name="connsiteY15" fmla="*/ 42386 h 180975"/>
                                      <a:gd name="connsiteX16" fmla="*/ 8096 w 85725"/>
                                      <a:gd name="connsiteY16" fmla="*/ 56674 h 180975"/>
                                      <a:gd name="connsiteX17" fmla="*/ 8096 w 85725"/>
                                      <a:gd name="connsiteY17" fmla="*/ 58579 h 180975"/>
                                      <a:gd name="connsiteX18" fmla="*/ 8096 w 85725"/>
                                      <a:gd name="connsiteY18" fmla="*/ 60484 h 180975"/>
                                      <a:gd name="connsiteX19" fmla="*/ 7144 w 85725"/>
                                      <a:gd name="connsiteY19" fmla="*/ 64294 h 180975"/>
                                      <a:gd name="connsiteX20" fmla="*/ 7144 w 85725"/>
                                      <a:gd name="connsiteY20" fmla="*/ 68104 h 180975"/>
                                      <a:gd name="connsiteX21" fmla="*/ 7144 w 85725"/>
                                      <a:gd name="connsiteY21" fmla="*/ 71914 h 180975"/>
                                      <a:gd name="connsiteX22" fmla="*/ 7144 w 85725"/>
                                      <a:gd name="connsiteY22" fmla="*/ 75724 h 180975"/>
                                      <a:gd name="connsiteX23" fmla="*/ 7144 w 85725"/>
                                      <a:gd name="connsiteY23" fmla="*/ 79534 h 180975"/>
                                      <a:gd name="connsiteX24" fmla="*/ 7144 w 85725"/>
                                      <a:gd name="connsiteY24" fmla="*/ 88106 h 180975"/>
                                      <a:gd name="connsiteX25" fmla="*/ 7144 w 85725"/>
                                      <a:gd name="connsiteY25" fmla="*/ 91916 h 180975"/>
                                      <a:gd name="connsiteX26" fmla="*/ 8096 w 85725"/>
                                      <a:gd name="connsiteY26" fmla="*/ 95726 h 180975"/>
                                      <a:gd name="connsiteX27" fmla="*/ 8096 w 85725"/>
                                      <a:gd name="connsiteY27" fmla="*/ 97631 h 180975"/>
                                      <a:gd name="connsiteX28" fmla="*/ 8096 w 85725"/>
                                      <a:gd name="connsiteY28" fmla="*/ 99536 h 180975"/>
                                      <a:gd name="connsiteX29" fmla="*/ 9049 w 85725"/>
                                      <a:gd name="connsiteY29" fmla="*/ 103346 h 180975"/>
                                      <a:gd name="connsiteX30" fmla="*/ 13811 w 85725"/>
                                      <a:gd name="connsiteY30" fmla="*/ 119539 h 180975"/>
                                      <a:gd name="connsiteX31" fmla="*/ 19526 w 85725"/>
                                      <a:gd name="connsiteY31" fmla="*/ 133826 h 180975"/>
                                      <a:gd name="connsiteX32" fmla="*/ 26194 w 85725"/>
                                      <a:gd name="connsiteY32" fmla="*/ 146209 h 180975"/>
                                      <a:gd name="connsiteX33" fmla="*/ 32861 w 85725"/>
                                      <a:gd name="connsiteY33" fmla="*/ 156686 h 180975"/>
                                      <a:gd name="connsiteX34" fmla="*/ 38576 w 85725"/>
                                      <a:gd name="connsiteY34" fmla="*/ 164306 h 180975"/>
                                      <a:gd name="connsiteX35" fmla="*/ 47149 w 85725"/>
                                      <a:gd name="connsiteY35" fmla="*/ 175736 h 180975"/>
                                      <a:gd name="connsiteX36" fmla="*/ 76676 w 85725"/>
                                      <a:gd name="connsiteY36" fmla="*/ 174784 h 180975"/>
                                      <a:gd name="connsiteX37" fmla="*/ 77629 w 85725"/>
                                      <a:gd name="connsiteY37" fmla="*/ 145256 h 180975"/>
                                      <a:gd name="connsiteX38" fmla="*/ 47149 w 85725"/>
                                      <a:gd name="connsiteY38" fmla="*/ 117634 h 180975"/>
                                      <a:gd name="connsiteX39" fmla="*/ 39529 w 85725"/>
                                      <a:gd name="connsiteY39" fmla="*/ 107156 h 180975"/>
                                      <a:gd name="connsiteX40" fmla="*/ 32861 w 85725"/>
                                      <a:gd name="connsiteY40" fmla="*/ 95726 h 180975"/>
                                      <a:gd name="connsiteX41" fmla="*/ 30956 w 85725"/>
                                      <a:gd name="connsiteY41" fmla="*/ 92869 h 180975"/>
                                      <a:gd name="connsiteX42" fmla="*/ 30004 w 85725"/>
                                      <a:gd name="connsiteY42" fmla="*/ 90964 h 180975"/>
                                      <a:gd name="connsiteX43" fmla="*/ 29051 w 85725"/>
                                      <a:gd name="connsiteY43" fmla="*/ 89059 h 180975"/>
                                      <a:gd name="connsiteX44" fmla="*/ 28099 w 85725"/>
                                      <a:gd name="connsiteY44" fmla="*/ 86201 h 180975"/>
                                      <a:gd name="connsiteX45" fmla="*/ 27146 w 85725"/>
                                      <a:gd name="connsiteY45" fmla="*/ 82391 h 180975"/>
                                      <a:gd name="connsiteX46" fmla="*/ 25241 w 85725"/>
                                      <a:gd name="connsiteY46" fmla="*/ 75724 h 180975"/>
                                      <a:gd name="connsiteX47" fmla="*/ 24289 w 85725"/>
                                      <a:gd name="connsiteY47" fmla="*/ 71914 h 180975"/>
                                      <a:gd name="connsiteX48" fmla="*/ 23336 w 85725"/>
                                      <a:gd name="connsiteY48" fmla="*/ 68104 h 180975"/>
                                      <a:gd name="connsiteX49" fmla="*/ 22384 w 85725"/>
                                      <a:gd name="connsiteY49" fmla="*/ 64294 h 180975"/>
                                      <a:gd name="connsiteX50" fmla="*/ 22384 w 85725"/>
                                      <a:gd name="connsiteY50" fmla="*/ 60484 h 180975"/>
                                      <a:gd name="connsiteX51" fmla="*/ 22384 w 85725"/>
                                      <a:gd name="connsiteY51" fmla="*/ 56674 h 180975"/>
                                      <a:gd name="connsiteX52" fmla="*/ 22384 w 85725"/>
                                      <a:gd name="connsiteY52" fmla="*/ 54769 h 180975"/>
                                      <a:gd name="connsiteX53" fmla="*/ 22384 w 85725"/>
                                      <a:gd name="connsiteY53" fmla="*/ 52864 h 180975"/>
                                      <a:gd name="connsiteX54" fmla="*/ 23336 w 85725"/>
                                      <a:gd name="connsiteY54" fmla="*/ 39529 h 180975"/>
                                      <a:gd name="connsiteX55" fmla="*/ 21431 w 85725"/>
                                      <a:gd name="connsiteY55" fmla="*/ 3762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21431" y="37624"/>
                                        </a:moveTo>
                                        <a:cubicBezTo>
                                          <a:pt x="21431" y="35719"/>
                                          <a:pt x="22384" y="33814"/>
                                          <a:pt x="22384" y="31909"/>
                                        </a:cubicBezTo>
                                        <a:cubicBezTo>
                                          <a:pt x="22384" y="30004"/>
                                          <a:pt x="23336" y="28099"/>
                                          <a:pt x="24289" y="26194"/>
                                        </a:cubicBezTo>
                                        <a:cubicBezTo>
                                          <a:pt x="24289" y="24289"/>
                                          <a:pt x="25241" y="23336"/>
                                          <a:pt x="26194" y="21431"/>
                                        </a:cubicBezTo>
                                        <a:cubicBezTo>
                                          <a:pt x="27146" y="19526"/>
                                          <a:pt x="27146" y="18574"/>
                                          <a:pt x="28099" y="17621"/>
                                        </a:cubicBezTo>
                                        <a:cubicBezTo>
                                          <a:pt x="28099" y="16669"/>
                                          <a:pt x="28099" y="16669"/>
                                          <a:pt x="29051" y="15716"/>
                                        </a:cubicBezTo>
                                        <a:cubicBezTo>
                                          <a:pt x="29051" y="14764"/>
                                          <a:pt x="30004" y="14764"/>
                                          <a:pt x="30004" y="13811"/>
                                        </a:cubicBezTo>
                                        <a:cubicBezTo>
                                          <a:pt x="31909" y="10001"/>
                                          <a:pt x="32861" y="7144"/>
                                          <a:pt x="32861" y="7144"/>
                                        </a:cubicBezTo>
                                        <a:cubicBezTo>
                                          <a:pt x="32861" y="7144"/>
                                          <a:pt x="30956" y="9049"/>
                                          <a:pt x="28099" y="12859"/>
                                        </a:cubicBezTo>
                                        <a:cubicBezTo>
                                          <a:pt x="28099" y="12859"/>
                                          <a:pt x="27146" y="13811"/>
                                          <a:pt x="27146" y="14764"/>
                                        </a:cubicBezTo>
                                        <a:cubicBezTo>
                                          <a:pt x="27146" y="15716"/>
                                          <a:pt x="26194" y="15716"/>
                                          <a:pt x="26194" y="16669"/>
                                        </a:cubicBezTo>
                                        <a:cubicBezTo>
                                          <a:pt x="25241" y="17621"/>
                                          <a:pt x="24289" y="19526"/>
                                          <a:pt x="23336" y="20479"/>
                                        </a:cubicBezTo>
                                        <a:cubicBezTo>
                                          <a:pt x="22384" y="21431"/>
                                          <a:pt x="21431" y="23336"/>
                                          <a:pt x="20479" y="25241"/>
                                        </a:cubicBezTo>
                                        <a:cubicBezTo>
                                          <a:pt x="19526" y="27146"/>
                                          <a:pt x="18574" y="28099"/>
                                          <a:pt x="17621" y="30004"/>
                                        </a:cubicBezTo>
                                        <a:cubicBezTo>
                                          <a:pt x="16669" y="31909"/>
                                          <a:pt x="15716" y="33814"/>
                                          <a:pt x="14764" y="35719"/>
                                        </a:cubicBezTo>
                                        <a:cubicBezTo>
                                          <a:pt x="13811" y="37624"/>
                                          <a:pt x="12859" y="39529"/>
                                          <a:pt x="11906" y="42386"/>
                                        </a:cubicBezTo>
                                        <a:cubicBezTo>
                                          <a:pt x="10001" y="47149"/>
                                          <a:pt x="9049" y="51911"/>
                                          <a:pt x="8096" y="56674"/>
                                        </a:cubicBezTo>
                                        <a:cubicBezTo>
                                          <a:pt x="8096" y="57626"/>
                                          <a:pt x="8096" y="57626"/>
                                          <a:pt x="8096" y="58579"/>
                                        </a:cubicBezTo>
                                        <a:cubicBezTo>
                                          <a:pt x="8096" y="59531"/>
                                          <a:pt x="8096" y="59531"/>
                                          <a:pt x="8096" y="60484"/>
                                        </a:cubicBezTo>
                                        <a:cubicBezTo>
                                          <a:pt x="8096" y="61436"/>
                                          <a:pt x="8096" y="63341"/>
                                          <a:pt x="7144" y="64294"/>
                                        </a:cubicBezTo>
                                        <a:cubicBezTo>
                                          <a:pt x="7144" y="65246"/>
                                          <a:pt x="7144" y="67151"/>
                                          <a:pt x="7144" y="68104"/>
                                        </a:cubicBezTo>
                                        <a:cubicBezTo>
                                          <a:pt x="7144" y="69056"/>
                                          <a:pt x="7144" y="70961"/>
                                          <a:pt x="7144" y="71914"/>
                                        </a:cubicBezTo>
                                        <a:cubicBezTo>
                                          <a:pt x="7144" y="72866"/>
                                          <a:pt x="7144" y="74771"/>
                                          <a:pt x="7144" y="75724"/>
                                        </a:cubicBezTo>
                                        <a:cubicBezTo>
                                          <a:pt x="7144" y="76676"/>
                                          <a:pt x="7144" y="78581"/>
                                          <a:pt x="7144" y="79534"/>
                                        </a:cubicBezTo>
                                        <a:cubicBezTo>
                                          <a:pt x="7144" y="82391"/>
                                          <a:pt x="7144" y="85249"/>
                                          <a:pt x="7144" y="88106"/>
                                        </a:cubicBezTo>
                                        <a:lnTo>
                                          <a:pt x="7144" y="91916"/>
                                        </a:lnTo>
                                        <a:cubicBezTo>
                                          <a:pt x="7144" y="92869"/>
                                          <a:pt x="7144" y="94774"/>
                                          <a:pt x="8096" y="95726"/>
                                        </a:cubicBezTo>
                                        <a:lnTo>
                                          <a:pt x="8096" y="97631"/>
                                        </a:lnTo>
                                        <a:lnTo>
                                          <a:pt x="8096" y="99536"/>
                                        </a:lnTo>
                                        <a:cubicBezTo>
                                          <a:pt x="8096" y="100489"/>
                                          <a:pt x="9049" y="102394"/>
                                          <a:pt x="9049" y="103346"/>
                                        </a:cubicBezTo>
                                        <a:cubicBezTo>
                                          <a:pt x="10001" y="109061"/>
                                          <a:pt x="11906" y="113824"/>
                                          <a:pt x="13811" y="119539"/>
                                        </a:cubicBezTo>
                                        <a:cubicBezTo>
                                          <a:pt x="15716" y="124301"/>
                                          <a:pt x="17621" y="129064"/>
                                          <a:pt x="19526" y="133826"/>
                                        </a:cubicBezTo>
                                        <a:cubicBezTo>
                                          <a:pt x="21431" y="138589"/>
                                          <a:pt x="23336" y="142399"/>
                                          <a:pt x="26194" y="146209"/>
                                        </a:cubicBezTo>
                                        <a:cubicBezTo>
                                          <a:pt x="28099" y="150019"/>
                                          <a:pt x="30004" y="153829"/>
                                          <a:pt x="32861" y="156686"/>
                                        </a:cubicBezTo>
                                        <a:cubicBezTo>
                                          <a:pt x="34766" y="159544"/>
                                          <a:pt x="36671" y="162401"/>
                                          <a:pt x="38576" y="164306"/>
                                        </a:cubicBezTo>
                                        <a:cubicBezTo>
                                          <a:pt x="40481" y="166211"/>
                                          <a:pt x="46196" y="174784"/>
                                          <a:pt x="47149" y="175736"/>
                                        </a:cubicBezTo>
                                        <a:cubicBezTo>
                                          <a:pt x="54769" y="183356"/>
                                          <a:pt x="68104" y="182403"/>
                                          <a:pt x="76676" y="174784"/>
                                        </a:cubicBezTo>
                                        <a:cubicBezTo>
                                          <a:pt x="85249" y="166211"/>
                                          <a:pt x="85249" y="152876"/>
                                          <a:pt x="77629" y="145256"/>
                                        </a:cubicBezTo>
                                        <a:cubicBezTo>
                                          <a:pt x="75724" y="143351"/>
                                          <a:pt x="57626" y="132874"/>
                                          <a:pt x="47149" y="117634"/>
                                        </a:cubicBezTo>
                                        <a:cubicBezTo>
                                          <a:pt x="44291" y="114776"/>
                                          <a:pt x="42386" y="110966"/>
                                          <a:pt x="39529" y="107156"/>
                                        </a:cubicBezTo>
                                        <a:cubicBezTo>
                                          <a:pt x="36671" y="103346"/>
                                          <a:pt x="34766" y="99536"/>
                                          <a:pt x="32861" y="95726"/>
                                        </a:cubicBezTo>
                                        <a:cubicBezTo>
                                          <a:pt x="31909" y="94774"/>
                                          <a:pt x="31909" y="93821"/>
                                          <a:pt x="30956" y="92869"/>
                                        </a:cubicBezTo>
                                        <a:lnTo>
                                          <a:pt x="30004" y="90964"/>
                                        </a:lnTo>
                                        <a:lnTo>
                                          <a:pt x="29051" y="89059"/>
                                        </a:lnTo>
                                        <a:cubicBezTo>
                                          <a:pt x="29051" y="88106"/>
                                          <a:pt x="28099" y="87154"/>
                                          <a:pt x="28099" y="86201"/>
                                        </a:cubicBezTo>
                                        <a:lnTo>
                                          <a:pt x="27146" y="82391"/>
                                        </a:lnTo>
                                        <a:cubicBezTo>
                                          <a:pt x="26194" y="80486"/>
                                          <a:pt x="26194" y="77629"/>
                                          <a:pt x="25241" y="75724"/>
                                        </a:cubicBezTo>
                                        <a:cubicBezTo>
                                          <a:pt x="25241" y="74771"/>
                                          <a:pt x="24289" y="73819"/>
                                          <a:pt x="24289" y="71914"/>
                                        </a:cubicBezTo>
                                        <a:cubicBezTo>
                                          <a:pt x="24289" y="70961"/>
                                          <a:pt x="23336" y="70009"/>
                                          <a:pt x="23336" y="68104"/>
                                        </a:cubicBezTo>
                                        <a:cubicBezTo>
                                          <a:pt x="23336" y="67151"/>
                                          <a:pt x="23336" y="66199"/>
                                          <a:pt x="22384" y="64294"/>
                                        </a:cubicBezTo>
                                        <a:cubicBezTo>
                                          <a:pt x="22384" y="63341"/>
                                          <a:pt x="22384" y="62389"/>
                                          <a:pt x="22384" y="60484"/>
                                        </a:cubicBezTo>
                                        <a:cubicBezTo>
                                          <a:pt x="22384" y="59531"/>
                                          <a:pt x="22384" y="58579"/>
                                          <a:pt x="22384" y="56674"/>
                                        </a:cubicBezTo>
                                        <a:cubicBezTo>
                                          <a:pt x="22384" y="55721"/>
                                          <a:pt x="22384" y="55721"/>
                                          <a:pt x="22384" y="54769"/>
                                        </a:cubicBezTo>
                                        <a:cubicBezTo>
                                          <a:pt x="22384" y="53816"/>
                                          <a:pt x="22384" y="53816"/>
                                          <a:pt x="22384" y="52864"/>
                                        </a:cubicBezTo>
                                        <a:cubicBezTo>
                                          <a:pt x="22384" y="48101"/>
                                          <a:pt x="22384" y="43339"/>
                                          <a:pt x="23336" y="39529"/>
                                        </a:cubicBezTo>
                                        <a:cubicBezTo>
                                          <a:pt x="20479" y="41434"/>
                                          <a:pt x="20479" y="39529"/>
                                          <a:pt x="21431" y="376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reeform: Shape 2147"/>
                                <wps:cNvSpPr/>
                                <wps:spPr>
                                  <a:xfrm>
                                    <a:off x="520065" y="288044"/>
                                    <a:ext cx="190500" cy="76200"/>
                                  </a:xfrm>
                                  <a:custGeom>
                                    <a:avLst/>
                                    <a:gdLst>
                                      <a:gd name="connsiteX0" fmla="*/ 16669 w 190500"/>
                                      <a:gd name="connsiteY0" fmla="*/ 45733 h 76200"/>
                                      <a:gd name="connsiteX1" fmla="*/ 18574 w 190500"/>
                                      <a:gd name="connsiteY1" fmla="*/ 46685 h 76200"/>
                                      <a:gd name="connsiteX2" fmla="*/ 22384 w 190500"/>
                                      <a:gd name="connsiteY2" fmla="*/ 49543 h 76200"/>
                                      <a:gd name="connsiteX3" fmla="*/ 26194 w 190500"/>
                                      <a:gd name="connsiteY3" fmla="*/ 52400 h 76200"/>
                                      <a:gd name="connsiteX4" fmla="*/ 30956 w 190500"/>
                                      <a:gd name="connsiteY4" fmla="*/ 56210 h 76200"/>
                                      <a:gd name="connsiteX5" fmla="*/ 36671 w 190500"/>
                                      <a:gd name="connsiteY5" fmla="*/ 60020 h 76200"/>
                                      <a:gd name="connsiteX6" fmla="*/ 42386 w 190500"/>
                                      <a:gd name="connsiteY6" fmla="*/ 62878 h 76200"/>
                                      <a:gd name="connsiteX7" fmla="*/ 55721 w 190500"/>
                                      <a:gd name="connsiteY7" fmla="*/ 68593 h 76200"/>
                                      <a:gd name="connsiteX8" fmla="*/ 57626 w 190500"/>
                                      <a:gd name="connsiteY8" fmla="*/ 69545 h 76200"/>
                                      <a:gd name="connsiteX9" fmla="*/ 59531 w 190500"/>
                                      <a:gd name="connsiteY9" fmla="*/ 70498 h 76200"/>
                                      <a:gd name="connsiteX10" fmla="*/ 63341 w 190500"/>
                                      <a:gd name="connsiteY10" fmla="*/ 71450 h 76200"/>
                                      <a:gd name="connsiteX11" fmla="*/ 67151 w 190500"/>
                                      <a:gd name="connsiteY11" fmla="*/ 72403 h 76200"/>
                                      <a:gd name="connsiteX12" fmla="*/ 70961 w 190500"/>
                                      <a:gd name="connsiteY12" fmla="*/ 73355 h 76200"/>
                                      <a:gd name="connsiteX13" fmla="*/ 74771 w 190500"/>
                                      <a:gd name="connsiteY13" fmla="*/ 74308 h 76200"/>
                                      <a:gd name="connsiteX14" fmla="*/ 78581 w 190500"/>
                                      <a:gd name="connsiteY14" fmla="*/ 74308 h 76200"/>
                                      <a:gd name="connsiteX15" fmla="*/ 87154 w 190500"/>
                                      <a:gd name="connsiteY15" fmla="*/ 74308 h 76200"/>
                                      <a:gd name="connsiteX16" fmla="*/ 90964 w 190500"/>
                                      <a:gd name="connsiteY16" fmla="*/ 74308 h 76200"/>
                                      <a:gd name="connsiteX17" fmla="*/ 95726 w 190500"/>
                                      <a:gd name="connsiteY17" fmla="*/ 74308 h 76200"/>
                                      <a:gd name="connsiteX18" fmla="*/ 97631 w 190500"/>
                                      <a:gd name="connsiteY18" fmla="*/ 74308 h 76200"/>
                                      <a:gd name="connsiteX19" fmla="*/ 99536 w 190500"/>
                                      <a:gd name="connsiteY19" fmla="*/ 74308 h 76200"/>
                                      <a:gd name="connsiteX20" fmla="*/ 103346 w 190500"/>
                                      <a:gd name="connsiteY20" fmla="*/ 74308 h 76200"/>
                                      <a:gd name="connsiteX21" fmla="*/ 119539 w 190500"/>
                                      <a:gd name="connsiteY21" fmla="*/ 71450 h 76200"/>
                                      <a:gd name="connsiteX22" fmla="*/ 134779 w 190500"/>
                                      <a:gd name="connsiteY22" fmla="*/ 66688 h 76200"/>
                                      <a:gd name="connsiteX23" fmla="*/ 148114 w 190500"/>
                                      <a:gd name="connsiteY23" fmla="*/ 61925 h 76200"/>
                                      <a:gd name="connsiteX24" fmla="*/ 158591 w 190500"/>
                                      <a:gd name="connsiteY24" fmla="*/ 57163 h 76200"/>
                                      <a:gd name="connsiteX25" fmla="*/ 167164 w 190500"/>
                                      <a:gd name="connsiteY25" fmla="*/ 52400 h 76200"/>
                                      <a:gd name="connsiteX26" fmla="*/ 179546 w 190500"/>
                                      <a:gd name="connsiteY26" fmla="*/ 44780 h 76200"/>
                                      <a:gd name="connsiteX27" fmla="*/ 181451 w 190500"/>
                                      <a:gd name="connsiteY27" fmla="*/ 15253 h 76200"/>
                                      <a:gd name="connsiteX28" fmla="*/ 152876 w 190500"/>
                                      <a:gd name="connsiteY28" fmla="*/ 11443 h 76200"/>
                                      <a:gd name="connsiteX29" fmla="*/ 122396 w 190500"/>
                                      <a:gd name="connsiteY29" fmla="*/ 39065 h 76200"/>
                                      <a:gd name="connsiteX30" fmla="*/ 110966 w 190500"/>
                                      <a:gd name="connsiteY30" fmla="*/ 45733 h 76200"/>
                                      <a:gd name="connsiteX31" fmla="*/ 98584 w 190500"/>
                                      <a:gd name="connsiteY31" fmla="*/ 51448 h 76200"/>
                                      <a:gd name="connsiteX32" fmla="*/ 95726 w 190500"/>
                                      <a:gd name="connsiteY32" fmla="*/ 52400 h 76200"/>
                                      <a:gd name="connsiteX33" fmla="*/ 93821 w 190500"/>
                                      <a:gd name="connsiteY33" fmla="*/ 53353 h 76200"/>
                                      <a:gd name="connsiteX34" fmla="*/ 91916 w 190500"/>
                                      <a:gd name="connsiteY34" fmla="*/ 54305 h 76200"/>
                                      <a:gd name="connsiteX35" fmla="*/ 88106 w 190500"/>
                                      <a:gd name="connsiteY35" fmla="*/ 55258 h 76200"/>
                                      <a:gd name="connsiteX36" fmla="*/ 84296 w 190500"/>
                                      <a:gd name="connsiteY36" fmla="*/ 56210 h 76200"/>
                                      <a:gd name="connsiteX37" fmla="*/ 77629 w 190500"/>
                                      <a:gd name="connsiteY37" fmla="*/ 57163 h 76200"/>
                                      <a:gd name="connsiteX38" fmla="*/ 73819 w 190500"/>
                                      <a:gd name="connsiteY38" fmla="*/ 57163 h 76200"/>
                                      <a:gd name="connsiteX39" fmla="*/ 70009 w 190500"/>
                                      <a:gd name="connsiteY39" fmla="*/ 57163 h 76200"/>
                                      <a:gd name="connsiteX40" fmla="*/ 66199 w 190500"/>
                                      <a:gd name="connsiteY40" fmla="*/ 57163 h 76200"/>
                                      <a:gd name="connsiteX41" fmla="*/ 62389 w 190500"/>
                                      <a:gd name="connsiteY41" fmla="*/ 57163 h 76200"/>
                                      <a:gd name="connsiteX42" fmla="*/ 58579 w 190500"/>
                                      <a:gd name="connsiteY42" fmla="*/ 57163 h 76200"/>
                                      <a:gd name="connsiteX43" fmla="*/ 56674 w 190500"/>
                                      <a:gd name="connsiteY43" fmla="*/ 57163 h 76200"/>
                                      <a:gd name="connsiteX44" fmla="*/ 54769 w 190500"/>
                                      <a:gd name="connsiteY44" fmla="*/ 57163 h 76200"/>
                                      <a:gd name="connsiteX45" fmla="*/ 41434 w 190500"/>
                                      <a:gd name="connsiteY45" fmla="*/ 55258 h 76200"/>
                                      <a:gd name="connsiteX46" fmla="*/ 35719 w 190500"/>
                                      <a:gd name="connsiteY46" fmla="*/ 53353 h 76200"/>
                                      <a:gd name="connsiteX47" fmla="*/ 30004 w 190500"/>
                                      <a:gd name="connsiteY47" fmla="*/ 51448 h 76200"/>
                                      <a:gd name="connsiteX48" fmla="*/ 25241 w 190500"/>
                                      <a:gd name="connsiteY48" fmla="*/ 49543 h 76200"/>
                                      <a:gd name="connsiteX49" fmla="*/ 20479 w 190500"/>
                                      <a:gd name="connsiteY49" fmla="*/ 47638 h 76200"/>
                                      <a:gd name="connsiteX50" fmla="*/ 16669 w 190500"/>
                                      <a:gd name="connsiteY50" fmla="*/ 45733 h 76200"/>
                                      <a:gd name="connsiteX51" fmla="*/ 14764 w 190500"/>
                                      <a:gd name="connsiteY51" fmla="*/ 44780 h 76200"/>
                                      <a:gd name="connsiteX52" fmla="*/ 12859 w 190500"/>
                                      <a:gd name="connsiteY52" fmla="*/ 43828 h 76200"/>
                                      <a:gd name="connsiteX53" fmla="*/ 7144 w 190500"/>
                                      <a:gd name="connsiteY53" fmla="*/ 40018 h 76200"/>
                                      <a:gd name="connsiteX54" fmla="*/ 11906 w 190500"/>
                                      <a:gd name="connsiteY54" fmla="*/ 44780 h 76200"/>
                                      <a:gd name="connsiteX55" fmla="*/ 16669 w 190500"/>
                                      <a:gd name="connsiteY55" fmla="*/ 45733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90500" h="76200">
                                        <a:moveTo>
                                          <a:pt x="16669" y="45733"/>
                                        </a:moveTo>
                                        <a:cubicBezTo>
                                          <a:pt x="16669" y="45733"/>
                                          <a:pt x="17621" y="46685"/>
                                          <a:pt x="18574" y="46685"/>
                                        </a:cubicBezTo>
                                        <a:cubicBezTo>
                                          <a:pt x="19526" y="47638"/>
                                          <a:pt x="20479" y="48590"/>
                                          <a:pt x="22384" y="49543"/>
                                        </a:cubicBezTo>
                                        <a:cubicBezTo>
                                          <a:pt x="23336" y="50495"/>
                                          <a:pt x="25241" y="51448"/>
                                          <a:pt x="26194" y="52400"/>
                                        </a:cubicBezTo>
                                        <a:cubicBezTo>
                                          <a:pt x="28099" y="53353"/>
                                          <a:pt x="29051" y="54305"/>
                                          <a:pt x="30956" y="56210"/>
                                        </a:cubicBezTo>
                                        <a:cubicBezTo>
                                          <a:pt x="32861" y="57163"/>
                                          <a:pt x="34766" y="58115"/>
                                          <a:pt x="36671" y="60020"/>
                                        </a:cubicBezTo>
                                        <a:cubicBezTo>
                                          <a:pt x="38576" y="60973"/>
                                          <a:pt x="40481" y="61925"/>
                                          <a:pt x="42386" y="62878"/>
                                        </a:cubicBezTo>
                                        <a:cubicBezTo>
                                          <a:pt x="46196" y="64783"/>
                                          <a:pt x="50959" y="66688"/>
                                          <a:pt x="55721" y="68593"/>
                                        </a:cubicBezTo>
                                        <a:cubicBezTo>
                                          <a:pt x="56674" y="68593"/>
                                          <a:pt x="56674" y="68593"/>
                                          <a:pt x="57626" y="69545"/>
                                        </a:cubicBezTo>
                                        <a:cubicBezTo>
                                          <a:pt x="58579" y="69545"/>
                                          <a:pt x="58579" y="69545"/>
                                          <a:pt x="59531" y="70498"/>
                                        </a:cubicBezTo>
                                        <a:cubicBezTo>
                                          <a:pt x="60484" y="70498"/>
                                          <a:pt x="62389" y="71450"/>
                                          <a:pt x="63341" y="71450"/>
                                        </a:cubicBezTo>
                                        <a:cubicBezTo>
                                          <a:pt x="64294" y="71450"/>
                                          <a:pt x="66199" y="72403"/>
                                          <a:pt x="67151" y="72403"/>
                                        </a:cubicBezTo>
                                        <a:cubicBezTo>
                                          <a:pt x="68104" y="72403"/>
                                          <a:pt x="70009" y="73355"/>
                                          <a:pt x="70961" y="73355"/>
                                        </a:cubicBezTo>
                                        <a:cubicBezTo>
                                          <a:pt x="71914" y="73355"/>
                                          <a:pt x="73819" y="73355"/>
                                          <a:pt x="74771" y="74308"/>
                                        </a:cubicBezTo>
                                        <a:cubicBezTo>
                                          <a:pt x="75724" y="74308"/>
                                          <a:pt x="77629" y="74308"/>
                                          <a:pt x="78581" y="74308"/>
                                        </a:cubicBezTo>
                                        <a:cubicBezTo>
                                          <a:pt x="81439" y="74308"/>
                                          <a:pt x="84296" y="74308"/>
                                          <a:pt x="87154" y="74308"/>
                                        </a:cubicBezTo>
                                        <a:lnTo>
                                          <a:pt x="90964" y="74308"/>
                                        </a:lnTo>
                                        <a:cubicBezTo>
                                          <a:pt x="91916" y="74308"/>
                                          <a:pt x="93821" y="74308"/>
                                          <a:pt x="95726" y="74308"/>
                                        </a:cubicBezTo>
                                        <a:lnTo>
                                          <a:pt x="97631" y="74308"/>
                                        </a:lnTo>
                                        <a:lnTo>
                                          <a:pt x="99536" y="74308"/>
                                        </a:lnTo>
                                        <a:cubicBezTo>
                                          <a:pt x="100489" y="74308"/>
                                          <a:pt x="102394" y="74308"/>
                                          <a:pt x="103346" y="74308"/>
                                        </a:cubicBezTo>
                                        <a:cubicBezTo>
                                          <a:pt x="109061" y="73355"/>
                                          <a:pt x="114776" y="72403"/>
                                          <a:pt x="119539" y="71450"/>
                                        </a:cubicBezTo>
                                        <a:cubicBezTo>
                                          <a:pt x="125254" y="70498"/>
                                          <a:pt x="130016" y="68593"/>
                                          <a:pt x="134779" y="66688"/>
                                        </a:cubicBezTo>
                                        <a:cubicBezTo>
                                          <a:pt x="139541" y="64783"/>
                                          <a:pt x="143351" y="63830"/>
                                          <a:pt x="148114" y="61925"/>
                                        </a:cubicBezTo>
                                        <a:cubicBezTo>
                                          <a:pt x="151924" y="60020"/>
                                          <a:pt x="155734" y="58115"/>
                                          <a:pt x="158591" y="57163"/>
                                        </a:cubicBezTo>
                                        <a:cubicBezTo>
                                          <a:pt x="161449" y="55258"/>
                                          <a:pt x="164306" y="54305"/>
                                          <a:pt x="167164" y="52400"/>
                                        </a:cubicBezTo>
                                        <a:cubicBezTo>
                                          <a:pt x="169069" y="51448"/>
                                          <a:pt x="177641" y="45733"/>
                                          <a:pt x="179546" y="44780"/>
                                        </a:cubicBezTo>
                                        <a:cubicBezTo>
                                          <a:pt x="188119" y="38113"/>
                                          <a:pt x="189071" y="24778"/>
                                          <a:pt x="181451" y="15253"/>
                                        </a:cubicBezTo>
                                        <a:cubicBezTo>
                                          <a:pt x="173831" y="5728"/>
                                          <a:pt x="160496" y="4775"/>
                                          <a:pt x="152876" y="11443"/>
                                        </a:cubicBezTo>
                                        <a:cubicBezTo>
                                          <a:pt x="150971" y="13348"/>
                                          <a:pt x="138589" y="29540"/>
                                          <a:pt x="122396" y="39065"/>
                                        </a:cubicBezTo>
                                        <a:cubicBezTo>
                                          <a:pt x="118586" y="40970"/>
                                          <a:pt x="115729" y="43828"/>
                                          <a:pt x="110966" y="45733"/>
                                        </a:cubicBezTo>
                                        <a:cubicBezTo>
                                          <a:pt x="107156" y="47638"/>
                                          <a:pt x="102394" y="49543"/>
                                          <a:pt x="98584" y="51448"/>
                                        </a:cubicBezTo>
                                        <a:cubicBezTo>
                                          <a:pt x="97631" y="51448"/>
                                          <a:pt x="96679" y="52400"/>
                                          <a:pt x="95726" y="52400"/>
                                        </a:cubicBezTo>
                                        <a:lnTo>
                                          <a:pt x="93821" y="53353"/>
                                        </a:lnTo>
                                        <a:lnTo>
                                          <a:pt x="91916" y="54305"/>
                                        </a:lnTo>
                                        <a:cubicBezTo>
                                          <a:pt x="90964" y="54305"/>
                                          <a:pt x="90011" y="55258"/>
                                          <a:pt x="88106" y="55258"/>
                                        </a:cubicBezTo>
                                        <a:lnTo>
                                          <a:pt x="84296" y="56210"/>
                                        </a:lnTo>
                                        <a:cubicBezTo>
                                          <a:pt x="82391" y="57163"/>
                                          <a:pt x="79534" y="57163"/>
                                          <a:pt x="77629" y="57163"/>
                                        </a:cubicBezTo>
                                        <a:cubicBezTo>
                                          <a:pt x="76676" y="57163"/>
                                          <a:pt x="75724" y="57163"/>
                                          <a:pt x="73819" y="57163"/>
                                        </a:cubicBezTo>
                                        <a:cubicBezTo>
                                          <a:pt x="72866" y="57163"/>
                                          <a:pt x="71914" y="57163"/>
                                          <a:pt x="70009" y="57163"/>
                                        </a:cubicBezTo>
                                        <a:cubicBezTo>
                                          <a:pt x="69056" y="57163"/>
                                          <a:pt x="68104" y="57163"/>
                                          <a:pt x="66199" y="57163"/>
                                        </a:cubicBezTo>
                                        <a:cubicBezTo>
                                          <a:pt x="65246" y="57163"/>
                                          <a:pt x="64294" y="57163"/>
                                          <a:pt x="62389" y="57163"/>
                                        </a:cubicBezTo>
                                        <a:cubicBezTo>
                                          <a:pt x="61436" y="57163"/>
                                          <a:pt x="60484" y="57163"/>
                                          <a:pt x="58579" y="57163"/>
                                        </a:cubicBezTo>
                                        <a:cubicBezTo>
                                          <a:pt x="57626" y="57163"/>
                                          <a:pt x="57626" y="57163"/>
                                          <a:pt x="56674" y="57163"/>
                                        </a:cubicBezTo>
                                        <a:cubicBezTo>
                                          <a:pt x="55721" y="57163"/>
                                          <a:pt x="55721" y="57163"/>
                                          <a:pt x="54769" y="57163"/>
                                        </a:cubicBezTo>
                                        <a:cubicBezTo>
                                          <a:pt x="50006" y="57163"/>
                                          <a:pt x="46196" y="56210"/>
                                          <a:pt x="41434" y="55258"/>
                                        </a:cubicBezTo>
                                        <a:cubicBezTo>
                                          <a:pt x="39529" y="54305"/>
                                          <a:pt x="37624" y="54305"/>
                                          <a:pt x="35719" y="53353"/>
                                        </a:cubicBezTo>
                                        <a:cubicBezTo>
                                          <a:pt x="33814" y="52400"/>
                                          <a:pt x="31909" y="52400"/>
                                          <a:pt x="30004" y="51448"/>
                                        </a:cubicBezTo>
                                        <a:cubicBezTo>
                                          <a:pt x="28099" y="50495"/>
                                          <a:pt x="26194" y="50495"/>
                                          <a:pt x="25241" y="49543"/>
                                        </a:cubicBezTo>
                                        <a:cubicBezTo>
                                          <a:pt x="23336" y="48590"/>
                                          <a:pt x="22384" y="48590"/>
                                          <a:pt x="20479" y="47638"/>
                                        </a:cubicBezTo>
                                        <a:cubicBezTo>
                                          <a:pt x="19526" y="46685"/>
                                          <a:pt x="17621" y="46685"/>
                                          <a:pt x="16669" y="45733"/>
                                        </a:cubicBezTo>
                                        <a:cubicBezTo>
                                          <a:pt x="15716" y="45733"/>
                                          <a:pt x="15716" y="44780"/>
                                          <a:pt x="14764" y="44780"/>
                                        </a:cubicBezTo>
                                        <a:cubicBezTo>
                                          <a:pt x="13811" y="44780"/>
                                          <a:pt x="13811" y="43828"/>
                                          <a:pt x="12859" y="43828"/>
                                        </a:cubicBezTo>
                                        <a:cubicBezTo>
                                          <a:pt x="9049" y="41923"/>
                                          <a:pt x="7144" y="40018"/>
                                          <a:pt x="7144" y="40018"/>
                                        </a:cubicBezTo>
                                        <a:cubicBezTo>
                                          <a:pt x="7144" y="40018"/>
                                          <a:pt x="9049" y="41923"/>
                                          <a:pt x="11906" y="44780"/>
                                        </a:cubicBezTo>
                                        <a:cubicBezTo>
                                          <a:pt x="15716" y="44780"/>
                                          <a:pt x="16669" y="45733"/>
                                          <a:pt x="16669" y="457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reeform: Shape 2148"/>
                                <wps:cNvSpPr/>
                                <wps:spPr>
                                  <a:xfrm>
                                    <a:off x="613410" y="127069"/>
                                    <a:ext cx="76200" cy="180975"/>
                                  </a:xfrm>
                                  <a:custGeom>
                                    <a:avLst/>
                                    <a:gdLst>
                                      <a:gd name="connsiteX0" fmla="*/ 44291 w 76200"/>
                                      <a:gd name="connsiteY0" fmla="*/ 108600 h 180975"/>
                                      <a:gd name="connsiteX1" fmla="*/ 44291 w 76200"/>
                                      <a:gd name="connsiteY1" fmla="*/ 112410 h 180975"/>
                                      <a:gd name="connsiteX2" fmla="*/ 43339 w 76200"/>
                                      <a:gd name="connsiteY2" fmla="*/ 119078 h 180975"/>
                                      <a:gd name="connsiteX3" fmla="*/ 42386 w 76200"/>
                                      <a:gd name="connsiteY3" fmla="*/ 122888 h 180975"/>
                                      <a:gd name="connsiteX4" fmla="*/ 41434 w 76200"/>
                                      <a:gd name="connsiteY4" fmla="*/ 126698 h 180975"/>
                                      <a:gd name="connsiteX5" fmla="*/ 40481 w 76200"/>
                                      <a:gd name="connsiteY5" fmla="*/ 130508 h 180975"/>
                                      <a:gd name="connsiteX6" fmla="*/ 39529 w 76200"/>
                                      <a:gd name="connsiteY6" fmla="*/ 134318 h 180975"/>
                                      <a:gd name="connsiteX7" fmla="*/ 38576 w 76200"/>
                                      <a:gd name="connsiteY7" fmla="*/ 137175 h 180975"/>
                                      <a:gd name="connsiteX8" fmla="*/ 37624 w 76200"/>
                                      <a:gd name="connsiteY8" fmla="*/ 139080 h 180975"/>
                                      <a:gd name="connsiteX9" fmla="*/ 36671 w 76200"/>
                                      <a:gd name="connsiteY9" fmla="*/ 140985 h 180975"/>
                                      <a:gd name="connsiteX10" fmla="*/ 30956 w 76200"/>
                                      <a:gd name="connsiteY10" fmla="*/ 153368 h 180975"/>
                                      <a:gd name="connsiteX11" fmla="*/ 28099 w 76200"/>
                                      <a:gd name="connsiteY11" fmla="*/ 159083 h 180975"/>
                                      <a:gd name="connsiteX12" fmla="*/ 24289 w 76200"/>
                                      <a:gd name="connsiteY12" fmla="*/ 163845 h 180975"/>
                                      <a:gd name="connsiteX13" fmla="*/ 20479 w 76200"/>
                                      <a:gd name="connsiteY13" fmla="*/ 167655 h 180975"/>
                                      <a:gd name="connsiteX14" fmla="*/ 17621 w 76200"/>
                                      <a:gd name="connsiteY14" fmla="*/ 171465 h 180975"/>
                                      <a:gd name="connsiteX15" fmla="*/ 14764 w 76200"/>
                                      <a:gd name="connsiteY15" fmla="*/ 174323 h 180975"/>
                                      <a:gd name="connsiteX16" fmla="*/ 13811 w 76200"/>
                                      <a:gd name="connsiteY16" fmla="*/ 175275 h 180975"/>
                                      <a:gd name="connsiteX17" fmla="*/ 12859 w 76200"/>
                                      <a:gd name="connsiteY17" fmla="*/ 176228 h 180975"/>
                                      <a:gd name="connsiteX18" fmla="*/ 7144 w 76200"/>
                                      <a:gd name="connsiteY18" fmla="*/ 180990 h 180975"/>
                                      <a:gd name="connsiteX19" fmla="*/ 13811 w 76200"/>
                                      <a:gd name="connsiteY19" fmla="*/ 177180 h 180975"/>
                                      <a:gd name="connsiteX20" fmla="*/ 15716 w 76200"/>
                                      <a:gd name="connsiteY20" fmla="*/ 176228 h 180975"/>
                                      <a:gd name="connsiteX21" fmla="*/ 17621 w 76200"/>
                                      <a:gd name="connsiteY21" fmla="*/ 175275 h 180975"/>
                                      <a:gd name="connsiteX22" fmla="*/ 21431 w 76200"/>
                                      <a:gd name="connsiteY22" fmla="*/ 172418 h 180975"/>
                                      <a:gd name="connsiteX23" fmla="*/ 25241 w 76200"/>
                                      <a:gd name="connsiteY23" fmla="*/ 169560 h 180975"/>
                                      <a:gd name="connsiteX24" fmla="*/ 30004 w 76200"/>
                                      <a:gd name="connsiteY24" fmla="*/ 165750 h 180975"/>
                                      <a:gd name="connsiteX25" fmla="*/ 34766 w 76200"/>
                                      <a:gd name="connsiteY25" fmla="*/ 161940 h 180975"/>
                                      <a:gd name="connsiteX26" fmla="*/ 39529 w 76200"/>
                                      <a:gd name="connsiteY26" fmla="*/ 157178 h 180975"/>
                                      <a:gd name="connsiteX27" fmla="*/ 49054 w 76200"/>
                                      <a:gd name="connsiteY27" fmla="*/ 145748 h 180975"/>
                                      <a:gd name="connsiteX28" fmla="*/ 50006 w 76200"/>
                                      <a:gd name="connsiteY28" fmla="*/ 143843 h 180975"/>
                                      <a:gd name="connsiteX29" fmla="*/ 50959 w 76200"/>
                                      <a:gd name="connsiteY29" fmla="*/ 141938 h 180975"/>
                                      <a:gd name="connsiteX30" fmla="*/ 52864 w 76200"/>
                                      <a:gd name="connsiteY30" fmla="*/ 138128 h 180975"/>
                                      <a:gd name="connsiteX31" fmla="*/ 54769 w 76200"/>
                                      <a:gd name="connsiteY31" fmla="*/ 134318 h 180975"/>
                                      <a:gd name="connsiteX32" fmla="*/ 56674 w 76200"/>
                                      <a:gd name="connsiteY32" fmla="*/ 130508 h 180975"/>
                                      <a:gd name="connsiteX33" fmla="*/ 58579 w 76200"/>
                                      <a:gd name="connsiteY33" fmla="*/ 126698 h 180975"/>
                                      <a:gd name="connsiteX34" fmla="*/ 60484 w 76200"/>
                                      <a:gd name="connsiteY34" fmla="*/ 122888 h 180975"/>
                                      <a:gd name="connsiteX35" fmla="*/ 63341 w 76200"/>
                                      <a:gd name="connsiteY35" fmla="*/ 115268 h 180975"/>
                                      <a:gd name="connsiteX36" fmla="*/ 64294 w 76200"/>
                                      <a:gd name="connsiteY36" fmla="*/ 111458 h 180975"/>
                                      <a:gd name="connsiteX37" fmla="*/ 65246 w 76200"/>
                                      <a:gd name="connsiteY37" fmla="*/ 107648 h 180975"/>
                                      <a:gd name="connsiteX38" fmla="*/ 66199 w 76200"/>
                                      <a:gd name="connsiteY38" fmla="*/ 105743 h 180975"/>
                                      <a:gd name="connsiteX39" fmla="*/ 66199 w 76200"/>
                                      <a:gd name="connsiteY39" fmla="*/ 103838 h 180975"/>
                                      <a:gd name="connsiteX40" fmla="*/ 67151 w 76200"/>
                                      <a:gd name="connsiteY40" fmla="*/ 100028 h 180975"/>
                                      <a:gd name="connsiteX41" fmla="*/ 69056 w 76200"/>
                                      <a:gd name="connsiteY41" fmla="*/ 83835 h 180975"/>
                                      <a:gd name="connsiteX42" fmla="*/ 69056 w 76200"/>
                                      <a:gd name="connsiteY42" fmla="*/ 68595 h 180975"/>
                                      <a:gd name="connsiteX43" fmla="*/ 68104 w 76200"/>
                                      <a:gd name="connsiteY43" fmla="*/ 54308 h 180975"/>
                                      <a:gd name="connsiteX44" fmla="*/ 66199 w 76200"/>
                                      <a:gd name="connsiteY44" fmla="*/ 42878 h 180975"/>
                                      <a:gd name="connsiteX45" fmla="*/ 64294 w 76200"/>
                                      <a:gd name="connsiteY45" fmla="*/ 33353 h 180975"/>
                                      <a:gd name="connsiteX46" fmla="*/ 60484 w 76200"/>
                                      <a:gd name="connsiteY46" fmla="*/ 19065 h 180975"/>
                                      <a:gd name="connsiteX47" fmla="*/ 32861 w 76200"/>
                                      <a:gd name="connsiteY47" fmla="*/ 8588 h 180975"/>
                                      <a:gd name="connsiteX48" fmla="*/ 20479 w 76200"/>
                                      <a:gd name="connsiteY48" fmla="*/ 35258 h 180975"/>
                                      <a:gd name="connsiteX49" fmla="*/ 37624 w 76200"/>
                                      <a:gd name="connsiteY49" fmla="*/ 72405 h 180975"/>
                                      <a:gd name="connsiteX50" fmla="*/ 40481 w 76200"/>
                                      <a:gd name="connsiteY50" fmla="*/ 84788 h 180975"/>
                                      <a:gd name="connsiteX51" fmla="*/ 42386 w 76200"/>
                                      <a:gd name="connsiteY51" fmla="*/ 98123 h 180975"/>
                                      <a:gd name="connsiteX52" fmla="*/ 42386 w 76200"/>
                                      <a:gd name="connsiteY52" fmla="*/ 101933 h 180975"/>
                                      <a:gd name="connsiteX53" fmla="*/ 42386 w 76200"/>
                                      <a:gd name="connsiteY53" fmla="*/ 103838 h 180975"/>
                                      <a:gd name="connsiteX54" fmla="*/ 42386 w 76200"/>
                                      <a:gd name="connsiteY54" fmla="*/ 105743 h 180975"/>
                                      <a:gd name="connsiteX55" fmla="*/ 44291 w 76200"/>
                                      <a:gd name="connsiteY55" fmla="*/ 1086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44291" y="108600"/>
                                        </a:moveTo>
                                        <a:lnTo>
                                          <a:pt x="44291" y="112410"/>
                                        </a:lnTo>
                                        <a:cubicBezTo>
                                          <a:pt x="44291" y="115268"/>
                                          <a:pt x="43339" y="117173"/>
                                          <a:pt x="43339" y="119078"/>
                                        </a:cubicBezTo>
                                        <a:cubicBezTo>
                                          <a:pt x="43339" y="120030"/>
                                          <a:pt x="43339" y="120983"/>
                                          <a:pt x="42386" y="122888"/>
                                        </a:cubicBezTo>
                                        <a:cubicBezTo>
                                          <a:pt x="42386" y="123840"/>
                                          <a:pt x="42386" y="124793"/>
                                          <a:pt x="41434" y="126698"/>
                                        </a:cubicBezTo>
                                        <a:cubicBezTo>
                                          <a:pt x="41434" y="127650"/>
                                          <a:pt x="40481" y="128603"/>
                                          <a:pt x="40481" y="130508"/>
                                        </a:cubicBezTo>
                                        <a:cubicBezTo>
                                          <a:pt x="40481" y="131460"/>
                                          <a:pt x="39529" y="132413"/>
                                          <a:pt x="39529" y="134318"/>
                                        </a:cubicBezTo>
                                        <a:cubicBezTo>
                                          <a:pt x="39529" y="135270"/>
                                          <a:pt x="38576" y="136223"/>
                                          <a:pt x="38576" y="137175"/>
                                        </a:cubicBezTo>
                                        <a:cubicBezTo>
                                          <a:pt x="38576" y="138128"/>
                                          <a:pt x="38576" y="138128"/>
                                          <a:pt x="37624" y="139080"/>
                                        </a:cubicBezTo>
                                        <a:cubicBezTo>
                                          <a:pt x="37624" y="140033"/>
                                          <a:pt x="37624" y="140033"/>
                                          <a:pt x="36671" y="140985"/>
                                        </a:cubicBezTo>
                                        <a:cubicBezTo>
                                          <a:pt x="34766" y="145748"/>
                                          <a:pt x="32861" y="149558"/>
                                          <a:pt x="30956" y="153368"/>
                                        </a:cubicBezTo>
                                        <a:cubicBezTo>
                                          <a:pt x="30004" y="155273"/>
                                          <a:pt x="29051" y="157178"/>
                                          <a:pt x="28099" y="159083"/>
                                        </a:cubicBezTo>
                                        <a:cubicBezTo>
                                          <a:pt x="27146" y="160988"/>
                                          <a:pt x="26194" y="161940"/>
                                          <a:pt x="24289" y="163845"/>
                                        </a:cubicBezTo>
                                        <a:cubicBezTo>
                                          <a:pt x="23336" y="165750"/>
                                          <a:pt x="22384" y="166703"/>
                                          <a:pt x="20479" y="167655"/>
                                        </a:cubicBezTo>
                                        <a:cubicBezTo>
                                          <a:pt x="19526" y="168608"/>
                                          <a:pt x="18574" y="170513"/>
                                          <a:pt x="17621" y="171465"/>
                                        </a:cubicBezTo>
                                        <a:cubicBezTo>
                                          <a:pt x="16669" y="172418"/>
                                          <a:pt x="15716" y="173370"/>
                                          <a:pt x="14764" y="174323"/>
                                        </a:cubicBezTo>
                                        <a:cubicBezTo>
                                          <a:pt x="13811" y="175275"/>
                                          <a:pt x="13811" y="175275"/>
                                          <a:pt x="13811" y="175275"/>
                                        </a:cubicBezTo>
                                        <a:cubicBezTo>
                                          <a:pt x="13811" y="175275"/>
                                          <a:pt x="12859" y="176228"/>
                                          <a:pt x="12859" y="176228"/>
                                        </a:cubicBezTo>
                                        <a:cubicBezTo>
                                          <a:pt x="9049" y="179085"/>
                                          <a:pt x="7144" y="180990"/>
                                          <a:pt x="7144" y="180990"/>
                                        </a:cubicBezTo>
                                        <a:cubicBezTo>
                                          <a:pt x="7144" y="180990"/>
                                          <a:pt x="9049" y="180038"/>
                                          <a:pt x="13811" y="177180"/>
                                        </a:cubicBezTo>
                                        <a:cubicBezTo>
                                          <a:pt x="14764" y="177180"/>
                                          <a:pt x="14764" y="176228"/>
                                          <a:pt x="15716" y="176228"/>
                                        </a:cubicBezTo>
                                        <a:cubicBezTo>
                                          <a:pt x="16669" y="176228"/>
                                          <a:pt x="16669" y="175275"/>
                                          <a:pt x="17621" y="175275"/>
                                        </a:cubicBezTo>
                                        <a:cubicBezTo>
                                          <a:pt x="18574" y="174323"/>
                                          <a:pt x="20479" y="173370"/>
                                          <a:pt x="21431" y="172418"/>
                                        </a:cubicBezTo>
                                        <a:cubicBezTo>
                                          <a:pt x="22384" y="171465"/>
                                          <a:pt x="24289" y="170513"/>
                                          <a:pt x="25241" y="169560"/>
                                        </a:cubicBezTo>
                                        <a:cubicBezTo>
                                          <a:pt x="27146" y="168608"/>
                                          <a:pt x="28099" y="167655"/>
                                          <a:pt x="30004" y="165750"/>
                                        </a:cubicBezTo>
                                        <a:cubicBezTo>
                                          <a:pt x="31909" y="164798"/>
                                          <a:pt x="32861" y="162893"/>
                                          <a:pt x="34766" y="161940"/>
                                        </a:cubicBezTo>
                                        <a:cubicBezTo>
                                          <a:pt x="36671" y="160035"/>
                                          <a:pt x="37624" y="159083"/>
                                          <a:pt x="39529" y="157178"/>
                                        </a:cubicBezTo>
                                        <a:cubicBezTo>
                                          <a:pt x="42386" y="153368"/>
                                          <a:pt x="46196" y="149558"/>
                                          <a:pt x="49054" y="145748"/>
                                        </a:cubicBezTo>
                                        <a:cubicBezTo>
                                          <a:pt x="49054" y="144795"/>
                                          <a:pt x="50006" y="144795"/>
                                          <a:pt x="50006" y="143843"/>
                                        </a:cubicBezTo>
                                        <a:cubicBezTo>
                                          <a:pt x="50006" y="142890"/>
                                          <a:pt x="50959" y="142890"/>
                                          <a:pt x="50959" y="141938"/>
                                        </a:cubicBezTo>
                                        <a:cubicBezTo>
                                          <a:pt x="51911" y="140985"/>
                                          <a:pt x="51911" y="140033"/>
                                          <a:pt x="52864" y="138128"/>
                                        </a:cubicBezTo>
                                        <a:cubicBezTo>
                                          <a:pt x="53816" y="137175"/>
                                          <a:pt x="53816" y="136223"/>
                                          <a:pt x="54769" y="134318"/>
                                        </a:cubicBezTo>
                                        <a:cubicBezTo>
                                          <a:pt x="55721" y="133365"/>
                                          <a:pt x="55721" y="131460"/>
                                          <a:pt x="56674" y="130508"/>
                                        </a:cubicBezTo>
                                        <a:cubicBezTo>
                                          <a:pt x="57626" y="129555"/>
                                          <a:pt x="57626" y="127650"/>
                                          <a:pt x="58579" y="126698"/>
                                        </a:cubicBezTo>
                                        <a:cubicBezTo>
                                          <a:pt x="59531" y="125745"/>
                                          <a:pt x="59531" y="123840"/>
                                          <a:pt x="60484" y="122888"/>
                                        </a:cubicBezTo>
                                        <a:cubicBezTo>
                                          <a:pt x="61436" y="120030"/>
                                          <a:pt x="62389" y="117173"/>
                                          <a:pt x="63341" y="115268"/>
                                        </a:cubicBezTo>
                                        <a:lnTo>
                                          <a:pt x="64294" y="111458"/>
                                        </a:lnTo>
                                        <a:cubicBezTo>
                                          <a:pt x="64294" y="110505"/>
                                          <a:pt x="65246" y="108600"/>
                                          <a:pt x="65246" y="107648"/>
                                        </a:cubicBezTo>
                                        <a:lnTo>
                                          <a:pt x="66199" y="105743"/>
                                        </a:lnTo>
                                        <a:lnTo>
                                          <a:pt x="66199" y="103838"/>
                                        </a:lnTo>
                                        <a:cubicBezTo>
                                          <a:pt x="66199" y="102885"/>
                                          <a:pt x="67151" y="100980"/>
                                          <a:pt x="67151" y="100028"/>
                                        </a:cubicBezTo>
                                        <a:cubicBezTo>
                                          <a:pt x="68104" y="94313"/>
                                          <a:pt x="69056" y="88598"/>
                                          <a:pt x="69056" y="83835"/>
                                        </a:cubicBezTo>
                                        <a:cubicBezTo>
                                          <a:pt x="69056" y="78120"/>
                                          <a:pt x="69056" y="73358"/>
                                          <a:pt x="69056" y="68595"/>
                                        </a:cubicBezTo>
                                        <a:cubicBezTo>
                                          <a:pt x="69056" y="63833"/>
                                          <a:pt x="68104" y="59070"/>
                                          <a:pt x="68104" y="54308"/>
                                        </a:cubicBezTo>
                                        <a:cubicBezTo>
                                          <a:pt x="67151" y="49545"/>
                                          <a:pt x="67151" y="45735"/>
                                          <a:pt x="66199" y="42878"/>
                                        </a:cubicBezTo>
                                        <a:cubicBezTo>
                                          <a:pt x="65246" y="39068"/>
                                          <a:pt x="65246" y="36210"/>
                                          <a:pt x="64294" y="33353"/>
                                        </a:cubicBezTo>
                                        <a:cubicBezTo>
                                          <a:pt x="63341" y="30495"/>
                                          <a:pt x="61436" y="20970"/>
                                          <a:pt x="60484" y="19065"/>
                                        </a:cubicBezTo>
                                        <a:cubicBezTo>
                                          <a:pt x="56674" y="8588"/>
                                          <a:pt x="44291" y="4778"/>
                                          <a:pt x="32861" y="8588"/>
                                        </a:cubicBezTo>
                                        <a:cubicBezTo>
                                          <a:pt x="22384" y="13350"/>
                                          <a:pt x="16669" y="24780"/>
                                          <a:pt x="20479" y="35258"/>
                                        </a:cubicBezTo>
                                        <a:cubicBezTo>
                                          <a:pt x="21431" y="38115"/>
                                          <a:pt x="33814" y="54308"/>
                                          <a:pt x="37624" y="72405"/>
                                        </a:cubicBezTo>
                                        <a:cubicBezTo>
                                          <a:pt x="38576" y="76215"/>
                                          <a:pt x="39529" y="80025"/>
                                          <a:pt x="40481" y="84788"/>
                                        </a:cubicBezTo>
                                        <a:cubicBezTo>
                                          <a:pt x="41434" y="89550"/>
                                          <a:pt x="41434" y="93360"/>
                                          <a:pt x="42386" y="98123"/>
                                        </a:cubicBezTo>
                                        <a:cubicBezTo>
                                          <a:pt x="42386" y="99075"/>
                                          <a:pt x="42386" y="100028"/>
                                          <a:pt x="42386" y="101933"/>
                                        </a:cubicBezTo>
                                        <a:lnTo>
                                          <a:pt x="42386" y="103838"/>
                                        </a:lnTo>
                                        <a:lnTo>
                                          <a:pt x="42386" y="105743"/>
                                        </a:lnTo>
                                        <a:cubicBezTo>
                                          <a:pt x="44291" y="105743"/>
                                          <a:pt x="44291" y="106695"/>
                                          <a:pt x="44291" y="1086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reeform: Shape 2149"/>
                                <wps:cNvSpPr/>
                                <wps:spPr>
                                  <a:xfrm>
                                    <a:off x="1278255" y="1240080"/>
                                    <a:ext cx="247650" cy="76200"/>
                                  </a:xfrm>
                                  <a:custGeom>
                                    <a:avLst/>
                                    <a:gdLst>
                                      <a:gd name="connsiteX0" fmla="*/ 242411 w 247650"/>
                                      <a:gd name="connsiteY0" fmla="*/ 72866 h 76200"/>
                                      <a:gd name="connsiteX1" fmla="*/ 229076 w 247650"/>
                                      <a:gd name="connsiteY1" fmla="*/ 59531 h 76200"/>
                                      <a:gd name="connsiteX2" fmla="*/ 211931 w 247650"/>
                                      <a:gd name="connsiteY2" fmla="*/ 45244 h 76200"/>
                                      <a:gd name="connsiteX3" fmla="*/ 190976 w 247650"/>
                                      <a:gd name="connsiteY3" fmla="*/ 30956 h 76200"/>
                                      <a:gd name="connsiteX4" fmla="*/ 179546 w 247650"/>
                                      <a:gd name="connsiteY4" fmla="*/ 24289 h 76200"/>
                                      <a:gd name="connsiteX5" fmla="*/ 172879 w 247650"/>
                                      <a:gd name="connsiteY5" fmla="*/ 21431 h 76200"/>
                                      <a:gd name="connsiteX6" fmla="*/ 166211 w 247650"/>
                                      <a:gd name="connsiteY6" fmla="*/ 18573 h 76200"/>
                                      <a:gd name="connsiteX7" fmla="*/ 159544 w 247650"/>
                                      <a:gd name="connsiteY7" fmla="*/ 15716 h 76200"/>
                                      <a:gd name="connsiteX8" fmla="*/ 152876 w 247650"/>
                                      <a:gd name="connsiteY8" fmla="*/ 13811 h 76200"/>
                                      <a:gd name="connsiteX9" fmla="*/ 139541 w 247650"/>
                                      <a:gd name="connsiteY9" fmla="*/ 10001 h 76200"/>
                                      <a:gd name="connsiteX10" fmla="*/ 132874 w 247650"/>
                                      <a:gd name="connsiteY10" fmla="*/ 9048 h 76200"/>
                                      <a:gd name="connsiteX11" fmla="*/ 126206 w 247650"/>
                                      <a:gd name="connsiteY11" fmla="*/ 8096 h 76200"/>
                                      <a:gd name="connsiteX12" fmla="*/ 112871 w 247650"/>
                                      <a:gd name="connsiteY12" fmla="*/ 7144 h 76200"/>
                                      <a:gd name="connsiteX13" fmla="*/ 106204 w 247650"/>
                                      <a:gd name="connsiteY13" fmla="*/ 7144 h 76200"/>
                                      <a:gd name="connsiteX14" fmla="*/ 99536 w 247650"/>
                                      <a:gd name="connsiteY14" fmla="*/ 7144 h 76200"/>
                                      <a:gd name="connsiteX15" fmla="*/ 92869 w 247650"/>
                                      <a:gd name="connsiteY15" fmla="*/ 7144 h 76200"/>
                                      <a:gd name="connsiteX16" fmla="*/ 86201 w 247650"/>
                                      <a:gd name="connsiteY16" fmla="*/ 8096 h 76200"/>
                                      <a:gd name="connsiteX17" fmla="*/ 80486 w 247650"/>
                                      <a:gd name="connsiteY17" fmla="*/ 9048 h 76200"/>
                                      <a:gd name="connsiteX18" fmla="*/ 74771 w 247650"/>
                                      <a:gd name="connsiteY18" fmla="*/ 10001 h 76200"/>
                                      <a:gd name="connsiteX19" fmla="*/ 69056 w 247650"/>
                                      <a:gd name="connsiteY19" fmla="*/ 10953 h 76200"/>
                                      <a:gd name="connsiteX20" fmla="*/ 63341 w 247650"/>
                                      <a:gd name="connsiteY20" fmla="*/ 12859 h 76200"/>
                                      <a:gd name="connsiteX21" fmla="*/ 57626 w 247650"/>
                                      <a:gd name="connsiteY21" fmla="*/ 14764 h 76200"/>
                                      <a:gd name="connsiteX22" fmla="*/ 52864 w 247650"/>
                                      <a:gd name="connsiteY22" fmla="*/ 16669 h 76200"/>
                                      <a:gd name="connsiteX23" fmla="*/ 43339 w 247650"/>
                                      <a:gd name="connsiteY23" fmla="*/ 20478 h 76200"/>
                                      <a:gd name="connsiteX24" fmla="*/ 28099 w 247650"/>
                                      <a:gd name="connsiteY24" fmla="*/ 28098 h 76200"/>
                                      <a:gd name="connsiteX25" fmla="*/ 16669 w 247650"/>
                                      <a:gd name="connsiteY25" fmla="*/ 34766 h 76200"/>
                                      <a:gd name="connsiteX26" fmla="*/ 7144 w 247650"/>
                                      <a:gd name="connsiteY26" fmla="*/ 41434 h 76200"/>
                                      <a:gd name="connsiteX27" fmla="*/ 17621 w 247650"/>
                                      <a:gd name="connsiteY27" fmla="*/ 37623 h 76200"/>
                                      <a:gd name="connsiteX28" fmla="*/ 30004 w 247650"/>
                                      <a:gd name="connsiteY28" fmla="*/ 33814 h 76200"/>
                                      <a:gd name="connsiteX29" fmla="*/ 46196 w 247650"/>
                                      <a:gd name="connsiteY29" fmla="*/ 30003 h 76200"/>
                                      <a:gd name="connsiteX30" fmla="*/ 55721 w 247650"/>
                                      <a:gd name="connsiteY30" fmla="*/ 29051 h 76200"/>
                                      <a:gd name="connsiteX31" fmla="*/ 60484 w 247650"/>
                                      <a:gd name="connsiteY31" fmla="*/ 28098 h 76200"/>
                                      <a:gd name="connsiteX32" fmla="*/ 65246 w 247650"/>
                                      <a:gd name="connsiteY32" fmla="*/ 28098 h 76200"/>
                                      <a:gd name="connsiteX33" fmla="*/ 70009 w 247650"/>
                                      <a:gd name="connsiteY33" fmla="*/ 28098 h 76200"/>
                                      <a:gd name="connsiteX34" fmla="*/ 75724 w 247650"/>
                                      <a:gd name="connsiteY34" fmla="*/ 28098 h 76200"/>
                                      <a:gd name="connsiteX35" fmla="*/ 81439 w 247650"/>
                                      <a:gd name="connsiteY35" fmla="*/ 28098 h 76200"/>
                                      <a:gd name="connsiteX36" fmla="*/ 87154 w 247650"/>
                                      <a:gd name="connsiteY36" fmla="*/ 29051 h 76200"/>
                                      <a:gd name="connsiteX37" fmla="*/ 92869 w 247650"/>
                                      <a:gd name="connsiteY37" fmla="*/ 30003 h 76200"/>
                                      <a:gd name="connsiteX38" fmla="*/ 98584 w 247650"/>
                                      <a:gd name="connsiteY38" fmla="*/ 30956 h 76200"/>
                                      <a:gd name="connsiteX39" fmla="*/ 104299 w 247650"/>
                                      <a:gd name="connsiteY39" fmla="*/ 31909 h 76200"/>
                                      <a:gd name="connsiteX40" fmla="*/ 110014 w 247650"/>
                                      <a:gd name="connsiteY40" fmla="*/ 33814 h 76200"/>
                                      <a:gd name="connsiteX41" fmla="*/ 120491 w 247650"/>
                                      <a:gd name="connsiteY41" fmla="*/ 37623 h 76200"/>
                                      <a:gd name="connsiteX42" fmla="*/ 125254 w 247650"/>
                                      <a:gd name="connsiteY42" fmla="*/ 39528 h 76200"/>
                                      <a:gd name="connsiteX43" fmla="*/ 130016 w 247650"/>
                                      <a:gd name="connsiteY43" fmla="*/ 41434 h 76200"/>
                                      <a:gd name="connsiteX44" fmla="*/ 139541 w 247650"/>
                                      <a:gd name="connsiteY44" fmla="*/ 47148 h 76200"/>
                                      <a:gd name="connsiteX45" fmla="*/ 144304 w 247650"/>
                                      <a:gd name="connsiteY45" fmla="*/ 50006 h 76200"/>
                                      <a:gd name="connsiteX46" fmla="*/ 149066 w 247650"/>
                                      <a:gd name="connsiteY46" fmla="*/ 52864 h 76200"/>
                                      <a:gd name="connsiteX47" fmla="*/ 153829 w 247650"/>
                                      <a:gd name="connsiteY47" fmla="*/ 55721 h 76200"/>
                                      <a:gd name="connsiteX48" fmla="*/ 157639 w 247650"/>
                                      <a:gd name="connsiteY48" fmla="*/ 59531 h 76200"/>
                                      <a:gd name="connsiteX49" fmla="*/ 165259 w 247650"/>
                                      <a:gd name="connsiteY49" fmla="*/ 67151 h 76200"/>
                                      <a:gd name="connsiteX50" fmla="*/ 173831 w 247650"/>
                                      <a:gd name="connsiteY50" fmla="*/ 76676 h 76200"/>
                                      <a:gd name="connsiteX51" fmla="*/ 246221 w 247650"/>
                                      <a:gd name="connsiteY51" fmla="*/ 76676 h 76200"/>
                                      <a:gd name="connsiteX52" fmla="*/ 246221 w 247650"/>
                                      <a:gd name="connsiteY52" fmla="*/ 76676 h 76200"/>
                                      <a:gd name="connsiteX53" fmla="*/ 242411 w 247650"/>
                                      <a:gd name="connsiteY53" fmla="*/ 72866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242411" y="72866"/>
                                        </a:moveTo>
                                        <a:cubicBezTo>
                                          <a:pt x="238601" y="69056"/>
                                          <a:pt x="233839" y="64294"/>
                                          <a:pt x="229076" y="59531"/>
                                        </a:cubicBezTo>
                                        <a:cubicBezTo>
                                          <a:pt x="224314" y="54769"/>
                                          <a:pt x="217646" y="50006"/>
                                          <a:pt x="211931" y="45244"/>
                                        </a:cubicBezTo>
                                        <a:cubicBezTo>
                                          <a:pt x="205264" y="40481"/>
                                          <a:pt x="198596" y="35719"/>
                                          <a:pt x="190976" y="30956"/>
                                        </a:cubicBezTo>
                                        <a:cubicBezTo>
                                          <a:pt x="187166" y="29051"/>
                                          <a:pt x="183356" y="26194"/>
                                          <a:pt x="179546" y="24289"/>
                                        </a:cubicBezTo>
                                        <a:cubicBezTo>
                                          <a:pt x="177641" y="23336"/>
                                          <a:pt x="175736" y="22384"/>
                                          <a:pt x="172879" y="21431"/>
                                        </a:cubicBezTo>
                                        <a:cubicBezTo>
                                          <a:pt x="170974" y="20478"/>
                                          <a:pt x="169069" y="19526"/>
                                          <a:pt x="166211" y="18573"/>
                                        </a:cubicBezTo>
                                        <a:cubicBezTo>
                                          <a:pt x="164306" y="17621"/>
                                          <a:pt x="161449" y="16669"/>
                                          <a:pt x="159544" y="15716"/>
                                        </a:cubicBezTo>
                                        <a:cubicBezTo>
                                          <a:pt x="157639" y="14764"/>
                                          <a:pt x="154781" y="13811"/>
                                          <a:pt x="152876" y="13811"/>
                                        </a:cubicBezTo>
                                        <a:cubicBezTo>
                                          <a:pt x="148114" y="11906"/>
                                          <a:pt x="143351" y="10953"/>
                                          <a:pt x="139541" y="10001"/>
                                        </a:cubicBezTo>
                                        <a:cubicBezTo>
                                          <a:pt x="137636" y="9048"/>
                                          <a:pt x="134779" y="9048"/>
                                          <a:pt x="132874" y="9048"/>
                                        </a:cubicBezTo>
                                        <a:cubicBezTo>
                                          <a:pt x="130969" y="9048"/>
                                          <a:pt x="128111" y="8096"/>
                                          <a:pt x="126206" y="8096"/>
                                        </a:cubicBezTo>
                                        <a:cubicBezTo>
                                          <a:pt x="121444" y="8096"/>
                                          <a:pt x="116681" y="7144"/>
                                          <a:pt x="112871" y="7144"/>
                                        </a:cubicBezTo>
                                        <a:cubicBezTo>
                                          <a:pt x="110966" y="7144"/>
                                          <a:pt x="108109" y="7144"/>
                                          <a:pt x="106204" y="7144"/>
                                        </a:cubicBezTo>
                                        <a:cubicBezTo>
                                          <a:pt x="104299" y="7144"/>
                                          <a:pt x="101441" y="7144"/>
                                          <a:pt x="99536" y="7144"/>
                                        </a:cubicBezTo>
                                        <a:cubicBezTo>
                                          <a:pt x="97631" y="7144"/>
                                          <a:pt x="94774" y="7144"/>
                                          <a:pt x="92869" y="7144"/>
                                        </a:cubicBezTo>
                                        <a:cubicBezTo>
                                          <a:pt x="90964" y="7144"/>
                                          <a:pt x="89059" y="8096"/>
                                          <a:pt x="86201" y="8096"/>
                                        </a:cubicBezTo>
                                        <a:cubicBezTo>
                                          <a:pt x="84296" y="8096"/>
                                          <a:pt x="82391" y="8096"/>
                                          <a:pt x="80486" y="9048"/>
                                        </a:cubicBezTo>
                                        <a:cubicBezTo>
                                          <a:pt x="78581" y="9048"/>
                                          <a:pt x="76676" y="10001"/>
                                          <a:pt x="74771" y="10001"/>
                                        </a:cubicBezTo>
                                        <a:cubicBezTo>
                                          <a:pt x="72866" y="10001"/>
                                          <a:pt x="70961" y="10953"/>
                                          <a:pt x="69056" y="10953"/>
                                        </a:cubicBezTo>
                                        <a:cubicBezTo>
                                          <a:pt x="67151" y="11906"/>
                                          <a:pt x="65246" y="11906"/>
                                          <a:pt x="63341" y="12859"/>
                                        </a:cubicBezTo>
                                        <a:cubicBezTo>
                                          <a:pt x="61436" y="13811"/>
                                          <a:pt x="59531" y="13811"/>
                                          <a:pt x="57626" y="14764"/>
                                        </a:cubicBezTo>
                                        <a:cubicBezTo>
                                          <a:pt x="55721" y="15716"/>
                                          <a:pt x="53816" y="15716"/>
                                          <a:pt x="52864" y="16669"/>
                                        </a:cubicBezTo>
                                        <a:cubicBezTo>
                                          <a:pt x="50006" y="17621"/>
                                          <a:pt x="46196" y="19526"/>
                                          <a:pt x="43339" y="20478"/>
                                        </a:cubicBezTo>
                                        <a:cubicBezTo>
                                          <a:pt x="37624" y="23336"/>
                                          <a:pt x="31909" y="25241"/>
                                          <a:pt x="28099" y="28098"/>
                                        </a:cubicBezTo>
                                        <a:cubicBezTo>
                                          <a:pt x="23336" y="30956"/>
                                          <a:pt x="19526" y="32861"/>
                                          <a:pt x="16669" y="34766"/>
                                        </a:cubicBezTo>
                                        <a:cubicBezTo>
                                          <a:pt x="10954" y="38576"/>
                                          <a:pt x="7144" y="41434"/>
                                          <a:pt x="7144" y="41434"/>
                                        </a:cubicBezTo>
                                        <a:cubicBezTo>
                                          <a:pt x="7144" y="41434"/>
                                          <a:pt x="10954" y="39528"/>
                                          <a:pt x="17621" y="37623"/>
                                        </a:cubicBezTo>
                                        <a:cubicBezTo>
                                          <a:pt x="21431" y="36671"/>
                                          <a:pt x="25241" y="34766"/>
                                          <a:pt x="30004" y="33814"/>
                                        </a:cubicBezTo>
                                        <a:cubicBezTo>
                                          <a:pt x="34766" y="31909"/>
                                          <a:pt x="40481" y="30956"/>
                                          <a:pt x="46196" y="30003"/>
                                        </a:cubicBezTo>
                                        <a:cubicBezTo>
                                          <a:pt x="49054" y="29051"/>
                                          <a:pt x="52864" y="29051"/>
                                          <a:pt x="55721" y="29051"/>
                                        </a:cubicBezTo>
                                        <a:cubicBezTo>
                                          <a:pt x="57626" y="29051"/>
                                          <a:pt x="58579" y="29051"/>
                                          <a:pt x="60484" y="28098"/>
                                        </a:cubicBezTo>
                                        <a:cubicBezTo>
                                          <a:pt x="62389" y="28098"/>
                                          <a:pt x="64294" y="28098"/>
                                          <a:pt x="65246" y="28098"/>
                                        </a:cubicBezTo>
                                        <a:cubicBezTo>
                                          <a:pt x="67151" y="28098"/>
                                          <a:pt x="69056" y="28098"/>
                                          <a:pt x="70009" y="28098"/>
                                        </a:cubicBezTo>
                                        <a:cubicBezTo>
                                          <a:pt x="71914" y="28098"/>
                                          <a:pt x="73819" y="28098"/>
                                          <a:pt x="75724" y="28098"/>
                                        </a:cubicBezTo>
                                        <a:cubicBezTo>
                                          <a:pt x="77629" y="28098"/>
                                          <a:pt x="79534" y="28098"/>
                                          <a:pt x="81439" y="28098"/>
                                        </a:cubicBezTo>
                                        <a:cubicBezTo>
                                          <a:pt x="83344" y="28098"/>
                                          <a:pt x="85249" y="28098"/>
                                          <a:pt x="87154" y="29051"/>
                                        </a:cubicBezTo>
                                        <a:cubicBezTo>
                                          <a:pt x="89059" y="29051"/>
                                          <a:pt x="90964" y="29051"/>
                                          <a:pt x="92869" y="30003"/>
                                        </a:cubicBezTo>
                                        <a:cubicBezTo>
                                          <a:pt x="94774" y="30003"/>
                                          <a:pt x="96679" y="30956"/>
                                          <a:pt x="98584" y="30956"/>
                                        </a:cubicBezTo>
                                        <a:cubicBezTo>
                                          <a:pt x="100489" y="30956"/>
                                          <a:pt x="102394" y="31909"/>
                                          <a:pt x="104299" y="31909"/>
                                        </a:cubicBezTo>
                                        <a:cubicBezTo>
                                          <a:pt x="106204" y="32861"/>
                                          <a:pt x="108109" y="32861"/>
                                          <a:pt x="110014" y="33814"/>
                                        </a:cubicBezTo>
                                        <a:cubicBezTo>
                                          <a:pt x="113824" y="34766"/>
                                          <a:pt x="117634" y="35719"/>
                                          <a:pt x="120491" y="37623"/>
                                        </a:cubicBezTo>
                                        <a:cubicBezTo>
                                          <a:pt x="122396" y="38576"/>
                                          <a:pt x="124301" y="39528"/>
                                          <a:pt x="125254" y="39528"/>
                                        </a:cubicBezTo>
                                        <a:cubicBezTo>
                                          <a:pt x="127159" y="40481"/>
                                          <a:pt x="129064" y="40481"/>
                                          <a:pt x="130016" y="41434"/>
                                        </a:cubicBezTo>
                                        <a:cubicBezTo>
                                          <a:pt x="132874" y="43339"/>
                                          <a:pt x="136684" y="45244"/>
                                          <a:pt x="139541" y="47148"/>
                                        </a:cubicBezTo>
                                        <a:cubicBezTo>
                                          <a:pt x="141446" y="48101"/>
                                          <a:pt x="142399" y="49053"/>
                                          <a:pt x="144304" y="50006"/>
                                        </a:cubicBezTo>
                                        <a:cubicBezTo>
                                          <a:pt x="146209" y="50959"/>
                                          <a:pt x="147161" y="51911"/>
                                          <a:pt x="149066" y="52864"/>
                                        </a:cubicBezTo>
                                        <a:cubicBezTo>
                                          <a:pt x="150971" y="53816"/>
                                          <a:pt x="151924" y="54769"/>
                                          <a:pt x="153829" y="55721"/>
                                        </a:cubicBezTo>
                                        <a:cubicBezTo>
                                          <a:pt x="154781" y="56673"/>
                                          <a:pt x="156686" y="57626"/>
                                          <a:pt x="157639" y="59531"/>
                                        </a:cubicBezTo>
                                        <a:cubicBezTo>
                                          <a:pt x="160496" y="62389"/>
                                          <a:pt x="163354" y="64294"/>
                                          <a:pt x="165259" y="67151"/>
                                        </a:cubicBezTo>
                                        <a:cubicBezTo>
                                          <a:pt x="168116" y="70009"/>
                                          <a:pt x="171926" y="73819"/>
                                          <a:pt x="173831" y="76676"/>
                                        </a:cubicBezTo>
                                        <a:lnTo>
                                          <a:pt x="246221" y="76676"/>
                                        </a:lnTo>
                                        <a:cubicBezTo>
                                          <a:pt x="246221" y="76676"/>
                                          <a:pt x="246221" y="76676"/>
                                          <a:pt x="246221" y="76676"/>
                                        </a:cubicBezTo>
                                        <a:cubicBezTo>
                                          <a:pt x="244316" y="74771"/>
                                          <a:pt x="243364" y="73819"/>
                                          <a:pt x="242411" y="7286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reeform: Shape 2150"/>
                                <wps:cNvSpPr/>
                                <wps:spPr>
                                  <a:xfrm>
                                    <a:off x="325755" y="1295325"/>
                                    <a:ext cx="95250" cy="19050"/>
                                  </a:xfrm>
                                  <a:custGeom>
                                    <a:avLst/>
                                    <a:gdLst>
                                      <a:gd name="connsiteX0" fmla="*/ 74771 w 95250"/>
                                      <a:gd name="connsiteY0" fmla="*/ 16669 h 19050"/>
                                      <a:gd name="connsiteX1" fmla="*/ 64294 w 95250"/>
                                      <a:gd name="connsiteY1" fmla="*/ 14764 h 19050"/>
                                      <a:gd name="connsiteX2" fmla="*/ 54769 w 95250"/>
                                      <a:gd name="connsiteY2" fmla="*/ 12859 h 19050"/>
                                      <a:gd name="connsiteX3" fmla="*/ 38576 w 95250"/>
                                      <a:gd name="connsiteY3" fmla="*/ 10953 h 19050"/>
                                      <a:gd name="connsiteX4" fmla="*/ 25241 w 95250"/>
                                      <a:gd name="connsiteY4" fmla="*/ 9049 h 19050"/>
                                      <a:gd name="connsiteX5" fmla="*/ 15716 w 95250"/>
                                      <a:gd name="connsiteY5" fmla="*/ 8096 h 19050"/>
                                      <a:gd name="connsiteX6" fmla="*/ 7144 w 95250"/>
                                      <a:gd name="connsiteY6" fmla="*/ 7144 h 19050"/>
                                      <a:gd name="connsiteX7" fmla="*/ 14764 w 95250"/>
                                      <a:gd name="connsiteY7" fmla="*/ 9049 h 19050"/>
                                      <a:gd name="connsiteX8" fmla="*/ 24289 w 95250"/>
                                      <a:gd name="connsiteY8" fmla="*/ 11906 h 19050"/>
                                      <a:gd name="connsiteX9" fmla="*/ 37624 w 95250"/>
                                      <a:gd name="connsiteY9" fmla="*/ 15716 h 19050"/>
                                      <a:gd name="connsiteX10" fmla="*/ 52864 w 95250"/>
                                      <a:gd name="connsiteY10" fmla="*/ 20478 h 19050"/>
                                      <a:gd name="connsiteX11" fmla="*/ 90964 w 95250"/>
                                      <a:gd name="connsiteY11" fmla="*/ 20478 h 19050"/>
                                      <a:gd name="connsiteX12" fmla="*/ 86201 w 95250"/>
                                      <a:gd name="connsiteY12" fmla="*/ 19526 h 19050"/>
                                      <a:gd name="connsiteX13" fmla="*/ 74771 w 95250"/>
                                      <a:gd name="connsiteY13" fmla="*/ 16669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74771" y="16669"/>
                                        </a:moveTo>
                                        <a:cubicBezTo>
                                          <a:pt x="70961" y="15716"/>
                                          <a:pt x="68104" y="15716"/>
                                          <a:pt x="64294" y="14764"/>
                                        </a:cubicBezTo>
                                        <a:cubicBezTo>
                                          <a:pt x="61436" y="13811"/>
                                          <a:pt x="57626" y="13811"/>
                                          <a:pt x="54769" y="12859"/>
                                        </a:cubicBezTo>
                                        <a:cubicBezTo>
                                          <a:pt x="49054" y="11906"/>
                                          <a:pt x="43339" y="10953"/>
                                          <a:pt x="38576" y="10953"/>
                                        </a:cubicBezTo>
                                        <a:cubicBezTo>
                                          <a:pt x="33814" y="10001"/>
                                          <a:pt x="29051" y="10001"/>
                                          <a:pt x="25241" y="9049"/>
                                        </a:cubicBezTo>
                                        <a:cubicBezTo>
                                          <a:pt x="21431" y="9049"/>
                                          <a:pt x="17621" y="8096"/>
                                          <a:pt x="15716" y="8096"/>
                                        </a:cubicBezTo>
                                        <a:cubicBezTo>
                                          <a:pt x="10001" y="7144"/>
                                          <a:pt x="7144" y="7144"/>
                                          <a:pt x="7144" y="7144"/>
                                        </a:cubicBezTo>
                                        <a:cubicBezTo>
                                          <a:pt x="7144" y="7144"/>
                                          <a:pt x="10001" y="8096"/>
                                          <a:pt x="14764" y="9049"/>
                                        </a:cubicBezTo>
                                        <a:cubicBezTo>
                                          <a:pt x="17621" y="10001"/>
                                          <a:pt x="20479" y="10953"/>
                                          <a:pt x="24289" y="11906"/>
                                        </a:cubicBezTo>
                                        <a:cubicBezTo>
                                          <a:pt x="28099" y="12859"/>
                                          <a:pt x="32861" y="13811"/>
                                          <a:pt x="37624" y="15716"/>
                                        </a:cubicBezTo>
                                        <a:cubicBezTo>
                                          <a:pt x="42386" y="16669"/>
                                          <a:pt x="47149" y="18574"/>
                                          <a:pt x="52864" y="20478"/>
                                        </a:cubicBezTo>
                                        <a:lnTo>
                                          <a:pt x="90964" y="20478"/>
                                        </a:lnTo>
                                        <a:cubicBezTo>
                                          <a:pt x="89059" y="20478"/>
                                          <a:pt x="87154" y="19526"/>
                                          <a:pt x="86201" y="19526"/>
                                        </a:cubicBezTo>
                                        <a:cubicBezTo>
                                          <a:pt x="82391" y="18574"/>
                                          <a:pt x="78581" y="17621"/>
                                          <a:pt x="74771" y="1666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reeform: Shape 2151"/>
                                <wps:cNvSpPr/>
                                <wps:spPr>
                                  <a:xfrm>
                                    <a:off x="1173480" y="1298183"/>
                                    <a:ext cx="161925" cy="19050"/>
                                  </a:xfrm>
                                  <a:custGeom>
                                    <a:avLst/>
                                    <a:gdLst>
                                      <a:gd name="connsiteX0" fmla="*/ 150019 w 161925"/>
                                      <a:gd name="connsiteY0" fmla="*/ 14764 h 19050"/>
                                      <a:gd name="connsiteX1" fmla="*/ 145256 w 161925"/>
                                      <a:gd name="connsiteY1" fmla="*/ 13811 h 19050"/>
                                      <a:gd name="connsiteX2" fmla="*/ 135731 w 161925"/>
                                      <a:gd name="connsiteY2" fmla="*/ 11906 h 19050"/>
                                      <a:gd name="connsiteX3" fmla="*/ 117634 w 161925"/>
                                      <a:gd name="connsiteY3" fmla="*/ 9049 h 19050"/>
                                      <a:gd name="connsiteX4" fmla="*/ 99536 w 161925"/>
                                      <a:gd name="connsiteY4" fmla="*/ 7144 h 19050"/>
                                      <a:gd name="connsiteX5" fmla="*/ 82391 w 161925"/>
                                      <a:gd name="connsiteY5" fmla="*/ 7144 h 19050"/>
                                      <a:gd name="connsiteX6" fmla="*/ 17621 w 161925"/>
                                      <a:gd name="connsiteY6" fmla="*/ 15716 h 19050"/>
                                      <a:gd name="connsiteX7" fmla="*/ 10001 w 161925"/>
                                      <a:gd name="connsiteY7" fmla="*/ 17621 h 19050"/>
                                      <a:gd name="connsiteX8" fmla="*/ 7144 w 161925"/>
                                      <a:gd name="connsiteY8" fmla="*/ 18574 h 19050"/>
                                      <a:gd name="connsiteX9" fmla="*/ 159544 w 161925"/>
                                      <a:gd name="connsiteY9" fmla="*/ 18574 h 19050"/>
                                      <a:gd name="connsiteX10" fmla="*/ 154781 w 161925"/>
                                      <a:gd name="connsiteY10" fmla="*/ 16669 h 19050"/>
                                      <a:gd name="connsiteX11" fmla="*/ 150019 w 161925"/>
                                      <a:gd name="connsiteY11" fmla="*/ 14764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50019" y="14764"/>
                                        </a:moveTo>
                                        <a:cubicBezTo>
                                          <a:pt x="148114" y="14764"/>
                                          <a:pt x="147161" y="13811"/>
                                          <a:pt x="145256" y="13811"/>
                                        </a:cubicBezTo>
                                        <a:cubicBezTo>
                                          <a:pt x="142399" y="12859"/>
                                          <a:pt x="139541" y="12859"/>
                                          <a:pt x="135731" y="11906"/>
                                        </a:cubicBezTo>
                                        <a:cubicBezTo>
                                          <a:pt x="130016" y="10954"/>
                                          <a:pt x="123349" y="10001"/>
                                          <a:pt x="117634" y="9049"/>
                                        </a:cubicBezTo>
                                        <a:cubicBezTo>
                                          <a:pt x="111919" y="8096"/>
                                          <a:pt x="105251" y="8096"/>
                                          <a:pt x="99536" y="7144"/>
                                        </a:cubicBezTo>
                                        <a:cubicBezTo>
                                          <a:pt x="93821" y="7144"/>
                                          <a:pt x="88106" y="7144"/>
                                          <a:pt x="82391" y="7144"/>
                                        </a:cubicBezTo>
                                        <a:cubicBezTo>
                                          <a:pt x="59531" y="7144"/>
                                          <a:pt x="37624" y="10954"/>
                                          <a:pt x="17621" y="15716"/>
                                        </a:cubicBezTo>
                                        <a:cubicBezTo>
                                          <a:pt x="14764" y="16669"/>
                                          <a:pt x="12859" y="16669"/>
                                          <a:pt x="10001" y="17621"/>
                                        </a:cubicBezTo>
                                        <a:cubicBezTo>
                                          <a:pt x="9049" y="17621"/>
                                          <a:pt x="8096" y="18574"/>
                                          <a:pt x="7144" y="18574"/>
                                        </a:cubicBezTo>
                                        <a:lnTo>
                                          <a:pt x="159544" y="18574"/>
                                        </a:lnTo>
                                        <a:cubicBezTo>
                                          <a:pt x="157639" y="17621"/>
                                          <a:pt x="155734" y="17621"/>
                                          <a:pt x="154781" y="16669"/>
                                        </a:cubicBezTo>
                                        <a:lnTo>
                                          <a:pt x="150019" y="1476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reeform: Shape 2152"/>
                                <wps:cNvSpPr/>
                                <wps:spPr>
                                  <a:xfrm>
                                    <a:off x="5715" y="1043627"/>
                                    <a:ext cx="228600" cy="219075"/>
                                  </a:xfrm>
                                  <a:custGeom>
                                    <a:avLst/>
                                    <a:gdLst>
                                      <a:gd name="connsiteX0" fmla="*/ 27146 w 228600"/>
                                      <a:gd name="connsiteY0" fmla="*/ 115014 h 219075"/>
                                      <a:gd name="connsiteX1" fmla="*/ 33814 w 228600"/>
                                      <a:gd name="connsiteY1" fmla="*/ 104537 h 219075"/>
                                      <a:gd name="connsiteX2" fmla="*/ 41434 w 228600"/>
                                      <a:gd name="connsiteY2" fmla="*/ 95012 h 219075"/>
                                      <a:gd name="connsiteX3" fmla="*/ 45244 w 228600"/>
                                      <a:gd name="connsiteY3" fmla="*/ 90249 h 219075"/>
                                      <a:gd name="connsiteX4" fmla="*/ 47149 w 228600"/>
                                      <a:gd name="connsiteY4" fmla="*/ 88344 h 219075"/>
                                      <a:gd name="connsiteX5" fmla="*/ 49054 w 228600"/>
                                      <a:gd name="connsiteY5" fmla="*/ 86439 h 219075"/>
                                      <a:gd name="connsiteX6" fmla="*/ 53816 w 228600"/>
                                      <a:gd name="connsiteY6" fmla="*/ 82629 h 219075"/>
                                      <a:gd name="connsiteX7" fmla="*/ 58579 w 228600"/>
                                      <a:gd name="connsiteY7" fmla="*/ 78819 h 219075"/>
                                      <a:gd name="connsiteX8" fmla="*/ 62389 w 228600"/>
                                      <a:gd name="connsiteY8" fmla="*/ 75962 h 219075"/>
                                      <a:gd name="connsiteX9" fmla="*/ 65246 w 228600"/>
                                      <a:gd name="connsiteY9" fmla="*/ 74057 h 219075"/>
                                      <a:gd name="connsiteX10" fmla="*/ 70009 w 228600"/>
                                      <a:gd name="connsiteY10" fmla="*/ 70247 h 219075"/>
                                      <a:gd name="connsiteX11" fmla="*/ 90964 w 228600"/>
                                      <a:gd name="connsiteY11" fmla="*/ 60722 h 219075"/>
                                      <a:gd name="connsiteX12" fmla="*/ 111919 w 228600"/>
                                      <a:gd name="connsiteY12" fmla="*/ 56912 h 219075"/>
                                      <a:gd name="connsiteX13" fmla="*/ 130016 w 228600"/>
                                      <a:gd name="connsiteY13" fmla="*/ 59769 h 219075"/>
                                      <a:gd name="connsiteX14" fmla="*/ 131921 w 228600"/>
                                      <a:gd name="connsiteY14" fmla="*/ 60722 h 219075"/>
                                      <a:gd name="connsiteX15" fmla="*/ 133826 w 228600"/>
                                      <a:gd name="connsiteY15" fmla="*/ 61674 h 219075"/>
                                      <a:gd name="connsiteX16" fmla="*/ 135731 w 228600"/>
                                      <a:gd name="connsiteY16" fmla="*/ 62627 h 219075"/>
                                      <a:gd name="connsiteX17" fmla="*/ 137636 w 228600"/>
                                      <a:gd name="connsiteY17" fmla="*/ 63579 h 219075"/>
                                      <a:gd name="connsiteX18" fmla="*/ 139541 w 228600"/>
                                      <a:gd name="connsiteY18" fmla="*/ 64532 h 219075"/>
                                      <a:gd name="connsiteX19" fmla="*/ 140494 w 228600"/>
                                      <a:gd name="connsiteY19" fmla="*/ 65485 h 219075"/>
                                      <a:gd name="connsiteX20" fmla="*/ 141446 w 228600"/>
                                      <a:gd name="connsiteY20" fmla="*/ 66437 h 219075"/>
                                      <a:gd name="connsiteX21" fmla="*/ 142399 w 228600"/>
                                      <a:gd name="connsiteY21" fmla="*/ 67389 h 219075"/>
                                      <a:gd name="connsiteX22" fmla="*/ 143351 w 228600"/>
                                      <a:gd name="connsiteY22" fmla="*/ 67389 h 219075"/>
                                      <a:gd name="connsiteX23" fmla="*/ 143351 w 228600"/>
                                      <a:gd name="connsiteY23" fmla="*/ 67389 h 219075"/>
                                      <a:gd name="connsiteX24" fmla="*/ 144304 w 228600"/>
                                      <a:gd name="connsiteY24" fmla="*/ 68342 h 219075"/>
                                      <a:gd name="connsiteX25" fmla="*/ 149066 w 228600"/>
                                      <a:gd name="connsiteY25" fmla="*/ 73104 h 219075"/>
                                      <a:gd name="connsiteX26" fmla="*/ 149066 w 228600"/>
                                      <a:gd name="connsiteY26" fmla="*/ 73104 h 219075"/>
                                      <a:gd name="connsiteX27" fmla="*/ 148114 w 228600"/>
                                      <a:gd name="connsiteY27" fmla="*/ 72152 h 219075"/>
                                      <a:gd name="connsiteX28" fmla="*/ 148114 w 228600"/>
                                      <a:gd name="connsiteY28" fmla="*/ 72152 h 219075"/>
                                      <a:gd name="connsiteX29" fmla="*/ 148114 w 228600"/>
                                      <a:gd name="connsiteY29" fmla="*/ 72152 h 219075"/>
                                      <a:gd name="connsiteX30" fmla="*/ 149066 w 228600"/>
                                      <a:gd name="connsiteY30" fmla="*/ 73104 h 219075"/>
                                      <a:gd name="connsiteX31" fmla="*/ 150019 w 228600"/>
                                      <a:gd name="connsiteY31" fmla="*/ 75010 h 219075"/>
                                      <a:gd name="connsiteX32" fmla="*/ 152876 w 228600"/>
                                      <a:gd name="connsiteY32" fmla="*/ 78819 h 219075"/>
                                      <a:gd name="connsiteX33" fmla="*/ 153829 w 228600"/>
                                      <a:gd name="connsiteY33" fmla="*/ 80724 h 219075"/>
                                      <a:gd name="connsiteX34" fmla="*/ 154781 w 228600"/>
                                      <a:gd name="connsiteY34" fmla="*/ 82629 h 219075"/>
                                      <a:gd name="connsiteX35" fmla="*/ 157639 w 228600"/>
                                      <a:gd name="connsiteY35" fmla="*/ 108347 h 219075"/>
                                      <a:gd name="connsiteX36" fmla="*/ 151924 w 228600"/>
                                      <a:gd name="connsiteY36" fmla="*/ 118824 h 219075"/>
                                      <a:gd name="connsiteX37" fmla="*/ 144304 w 228600"/>
                                      <a:gd name="connsiteY37" fmla="*/ 126444 h 219075"/>
                                      <a:gd name="connsiteX38" fmla="*/ 143351 w 228600"/>
                                      <a:gd name="connsiteY38" fmla="*/ 127397 h 219075"/>
                                      <a:gd name="connsiteX39" fmla="*/ 111919 w 228600"/>
                                      <a:gd name="connsiteY39" fmla="*/ 78819 h 219075"/>
                                      <a:gd name="connsiteX40" fmla="*/ 35719 w 228600"/>
                                      <a:gd name="connsiteY40" fmla="*/ 123587 h 219075"/>
                                      <a:gd name="connsiteX41" fmla="*/ 147161 w 228600"/>
                                      <a:gd name="connsiteY41" fmla="*/ 212169 h 219075"/>
                                      <a:gd name="connsiteX42" fmla="*/ 174784 w 228600"/>
                                      <a:gd name="connsiteY42" fmla="*/ 200739 h 219075"/>
                                      <a:gd name="connsiteX43" fmla="*/ 198596 w 228600"/>
                                      <a:gd name="connsiteY43" fmla="*/ 180737 h 219075"/>
                                      <a:gd name="connsiteX44" fmla="*/ 216694 w 228600"/>
                                      <a:gd name="connsiteY44" fmla="*/ 153114 h 219075"/>
                                      <a:gd name="connsiteX45" fmla="*/ 226219 w 228600"/>
                                      <a:gd name="connsiteY45" fmla="*/ 118824 h 219075"/>
                                      <a:gd name="connsiteX46" fmla="*/ 223361 w 228600"/>
                                      <a:gd name="connsiteY46" fmla="*/ 81677 h 219075"/>
                                      <a:gd name="connsiteX47" fmla="*/ 206216 w 228600"/>
                                      <a:gd name="connsiteY47" fmla="*/ 48339 h 219075"/>
                                      <a:gd name="connsiteX48" fmla="*/ 203359 w 228600"/>
                                      <a:gd name="connsiteY48" fmla="*/ 44529 h 219075"/>
                                      <a:gd name="connsiteX49" fmla="*/ 200501 w 228600"/>
                                      <a:gd name="connsiteY49" fmla="*/ 40719 h 219075"/>
                                      <a:gd name="connsiteX50" fmla="*/ 193834 w 228600"/>
                                      <a:gd name="connsiteY50" fmla="*/ 34052 h 219075"/>
                                      <a:gd name="connsiteX51" fmla="*/ 190024 w 228600"/>
                                      <a:gd name="connsiteY51" fmla="*/ 31194 h 219075"/>
                                      <a:gd name="connsiteX52" fmla="*/ 188119 w 228600"/>
                                      <a:gd name="connsiteY52" fmla="*/ 29289 h 219075"/>
                                      <a:gd name="connsiteX53" fmla="*/ 187166 w 228600"/>
                                      <a:gd name="connsiteY53" fmla="*/ 28337 h 219075"/>
                                      <a:gd name="connsiteX54" fmla="*/ 187166 w 228600"/>
                                      <a:gd name="connsiteY54" fmla="*/ 28337 h 219075"/>
                                      <a:gd name="connsiteX55" fmla="*/ 186214 w 228600"/>
                                      <a:gd name="connsiteY55" fmla="*/ 27385 h 219075"/>
                                      <a:gd name="connsiteX56" fmla="*/ 186214 w 228600"/>
                                      <a:gd name="connsiteY56" fmla="*/ 27385 h 219075"/>
                                      <a:gd name="connsiteX57" fmla="*/ 180499 w 228600"/>
                                      <a:gd name="connsiteY57" fmla="*/ 23574 h 219075"/>
                                      <a:gd name="connsiteX58" fmla="*/ 179546 w 228600"/>
                                      <a:gd name="connsiteY58" fmla="*/ 22622 h 219075"/>
                                      <a:gd name="connsiteX59" fmla="*/ 178594 w 228600"/>
                                      <a:gd name="connsiteY59" fmla="*/ 21669 h 219075"/>
                                      <a:gd name="connsiteX60" fmla="*/ 176689 w 228600"/>
                                      <a:gd name="connsiteY60" fmla="*/ 20717 h 219075"/>
                                      <a:gd name="connsiteX61" fmla="*/ 171926 w 228600"/>
                                      <a:gd name="connsiteY61" fmla="*/ 17860 h 219075"/>
                                      <a:gd name="connsiteX62" fmla="*/ 170021 w 228600"/>
                                      <a:gd name="connsiteY62" fmla="*/ 16907 h 219075"/>
                                      <a:gd name="connsiteX63" fmla="*/ 168116 w 228600"/>
                                      <a:gd name="connsiteY63" fmla="*/ 15954 h 219075"/>
                                      <a:gd name="connsiteX64" fmla="*/ 163354 w 228600"/>
                                      <a:gd name="connsiteY64" fmla="*/ 14049 h 219075"/>
                                      <a:gd name="connsiteX65" fmla="*/ 158591 w 228600"/>
                                      <a:gd name="connsiteY65" fmla="*/ 12144 h 219075"/>
                                      <a:gd name="connsiteX66" fmla="*/ 153829 w 228600"/>
                                      <a:gd name="connsiteY66" fmla="*/ 11192 h 219075"/>
                                      <a:gd name="connsiteX67" fmla="*/ 149066 w 228600"/>
                                      <a:gd name="connsiteY67" fmla="*/ 10239 h 219075"/>
                                      <a:gd name="connsiteX68" fmla="*/ 144304 w 228600"/>
                                      <a:gd name="connsiteY68" fmla="*/ 9287 h 219075"/>
                                      <a:gd name="connsiteX69" fmla="*/ 107156 w 228600"/>
                                      <a:gd name="connsiteY69" fmla="*/ 9287 h 219075"/>
                                      <a:gd name="connsiteX70" fmla="*/ 73819 w 228600"/>
                                      <a:gd name="connsiteY70" fmla="*/ 20717 h 219075"/>
                                      <a:gd name="connsiteX71" fmla="*/ 46196 w 228600"/>
                                      <a:gd name="connsiteY71" fmla="*/ 39767 h 219075"/>
                                      <a:gd name="connsiteX72" fmla="*/ 40481 w 228600"/>
                                      <a:gd name="connsiteY72" fmla="*/ 45482 h 219075"/>
                                      <a:gd name="connsiteX73" fmla="*/ 37624 w 228600"/>
                                      <a:gd name="connsiteY73" fmla="*/ 48339 h 219075"/>
                                      <a:gd name="connsiteX74" fmla="*/ 34766 w 228600"/>
                                      <a:gd name="connsiteY74" fmla="*/ 51197 h 219075"/>
                                      <a:gd name="connsiteX75" fmla="*/ 29051 w 228600"/>
                                      <a:gd name="connsiteY75" fmla="*/ 56912 h 219075"/>
                                      <a:gd name="connsiteX76" fmla="*/ 24289 w 228600"/>
                                      <a:gd name="connsiteY76" fmla="*/ 63579 h 219075"/>
                                      <a:gd name="connsiteX77" fmla="*/ 22384 w 228600"/>
                                      <a:gd name="connsiteY77" fmla="*/ 66437 h 219075"/>
                                      <a:gd name="connsiteX78" fmla="*/ 20479 w 228600"/>
                                      <a:gd name="connsiteY78" fmla="*/ 69294 h 219075"/>
                                      <a:gd name="connsiteX79" fmla="*/ 16669 w 228600"/>
                                      <a:gd name="connsiteY79" fmla="*/ 75962 h 219075"/>
                                      <a:gd name="connsiteX80" fmla="*/ 9049 w 228600"/>
                                      <a:gd name="connsiteY80" fmla="*/ 89297 h 219075"/>
                                      <a:gd name="connsiteX81" fmla="*/ 7144 w 228600"/>
                                      <a:gd name="connsiteY81" fmla="*/ 92154 h 219075"/>
                                      <a:gd name="connsiteX82" fmla="*/ 7144 w 228600"/>
                                      <a:gd name="connsiteY82" fmla="*/ 166449 h 219075"/>
                                      <a:gd name="connsiteX83" fmla="*/ 23336 w 228600"/>
                                      <a:gd name="connsiteY83" fmla="*/ 127397 h 219075"/>
                                      <a:gd name="connsiteX84" fmla="*/ 27146 w 228600"/>
                                      <a:gd name="connsiteY84" fmla="*/ 115014 h 219075"/>
                                      <a:gd name="connsiteX85" fmla="*/ 147161 w 228600"/>
                                      <a:gd name="connsiteY85" fmla="*/ 74057 h 219075"/>
                                      <a:gd name="connsiteX86" fmla="*/ 147161 w 228600"/>
                                      <a:gd name="connsiteY86" fmla="*/ 74057 h 219075"/>
                                      <a:gd name="connsiteX87" fmla="*/ 147161 w 228600"/>
                                      <a:gd name="connsiteY87" fmla="*/ 7405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7146" y="115014"/>
                                        </a:moveTo>
                                        <a:cubicBezTo>
                                          <a:pt x="29051" y="111204"/>
                                          <a:pt x="31909" y="108347"/>
                                          <a:pt x="33814" y="104537"/>
                                        </a:cubicBezTo>
                                        <a:cubicBezTo>
                                          <a:pt x="36671" y="101679"/>
                                          <a:pt x="38576" y="97869"/>
                                          <a:pt x="41434" y="95012"/>
                                        </a:cubicBezTo>
                                        <a:cubicBezTo>
                                          <a:pt x="42386" y="93107"/>
                                          <a:pt x="44291" y="92154"/>
                                          <a:pt x="45244" y="90249"/>
                                        </a:cubicBezTo>
                                        <a:cubicBezTo>
                                          <a:pt x="46196" y="89297"/>
                                          <a:pt x="46196" y="88344"/>
                                          <a:pt x="47149" y="88344"/>
                                        </a:cubicBezTo>
                                        <a:lnTo>
                                          <a:pt x="49054" y="86439"/>
                                        </a:lnTo>
                                        <a:lnTo>
                                          <a:pt x="53816" y="82629"/>
                                        </a:lnTo>
                                        <a:lnTo>
                                          <a:pt x="58579" y="78819"/>
                                        </a:lnTo>
                                        <a:lnTo>
                                          <a:pt x="62389" y="75962"/>
                                        </a:lnTo>
                                        <a:cubicBezTo>
                                          <a:pt x="63341" y="75010"/>
                                          <a:pt x="64294" y="75010"/>
                                          <a:pt x="65246" y="74057"/>
                                        </a:cubicBezTo>
                                        <a:lnTo>
                                          <a:pt x="70009" y="70247"/>
                                        </a:lnTo>
                                        <a:cubicBezTo>
                                          <a:pt x="76676" y="66437"/>
                                          <a:pt x="83344" y="62627"/>
                                          <a:pt x="90964" y="60722"/>
                                        </a:cubicBezTo>
                                        <a:cubicBezTo>
                                          <a:pt x="97631" y="58817"/>
                                          <a:pt x="105251" y="56912"/>
                                          <a:pt x="111919" y="56912"/>
                                        </a:cubicBezTo>
                                        <a:cubicBezTo>
                                          <a:pt x="118586" y="56912"/>
                                          <a:pt x="125254" y="57864"/>
                                          <a:pt x="130016" y="59769"/>
                                        </a:cubicBezTo>
                                        <a:cubicBezTo>
                                          <a:pt x="130969" y="59769"/>
                                          <a:pt x="130969" y="59769"/>
                                          <a:pt x="131921" y="60722"/>
                                        </a:cubicBezTo>
                                        <a:lnTo>
                                          <a:pt x="133826" y="61674"/>
                                        </a:lnTo>
                                        <a:lnTo>
                                          <a:pt x="135731" y="62627"/>
                                        </a:lnTo>
                                        <a:cubicBezTo>
                                          <a:pt x="136684" y="62627"/>
                                          <a:pt x="136684" y="63579"/>
                                          <a:pt x="137636" y="63579"/>
                                        </a:cubicBezTo>
                                        <a:lnTo>
                                          <a:pt x="139541" y="64532"/>
                                        </a:lnTo>
                                        <a:cubicBezTo>
                                          <a:pt x="139541" y="64532"/>
                                          <a:pt x="140494" y="64532"/>
                                          <a:pt x="140494" y="65485"/>
                                        </a:cubicBezTo>
                                        <a:lnTo>
                                          <a:pt x="141446" y="66437"/>
                                        </a:lnTo>
                                        <a:cubicBezTo>
                                          <a:pt x="141446" y="66437"/>
                                          <a:pt x="142399" y="67389"/>
                                          <a:pt x="142399" y="67389"/>
                                        </a:cubicBezTo>
                                        <a:lnTo>
                                          <a:pt x="143351" y="67389"/>
                                        </a:lnTo>
                                        <a:lnTo>
                                          <a:pt x="143351" y="67389"/>
                                        </a:lnTo>
                                        <a:lnTo>
                                          <a:pt x="144304" y="68342"/>
                                        </a:lnTo>
                                        <a:cubicBezTo>
                                          <a:pt x="146209" y="70247"/>
                                          <a:pt x="147161" y="71199"/>
                                          <a:pt x="149066" y="73104"/>
                                        </a:cubicBezTo>
                                        <a:lnTo>
                                          <a:pt x="149066" y="73104"/>
                                        </a:lnTo>
                                        <a:cubicBezTo>
                                          <a:pt x="149066" y="73104"/>
                                          <a:pt x="148114" y="73104"/>
                                          <a:pt x="148114" y="72152"/>
                                        </a:cubicBezTo>
                                        <a:lnTo>
                                          <a:pt x="148114" y="72152"/>
                                        </a:lnTo>
                                        <a:lnTo>
                                          <a:pt x="148114" y="72152"/>
                                        </a:lnTo>
                                        <a:lnTo>
                                          <a:pt x="149066" y="73104"/>
                                        </a:lnTo>
                                        <a:lnTo>
                                          <a:pt x="150019" y="75010"/>
                                        </a:lnTo>
                                        <a:cubicBezTo>
                                          <a:pt x="150971" y="75962"/>
                                          <a:pt x="151924" y="77867"/>
                                          <a:pt x="152876" y="78819"/>
                                        </a:cubicBezTo>
                                        <a:cubicBezTo>
                                          <a:pt x="152876" y="79772"/>
                                          <a:pt x="153829" y="79772"/>
                                          <a:pt x="153829" y="80724"/>
                                        </a:cubicBezTo>
                                        <a:lnTo>
                                          <a:pt x="154781" y="82629"/>
                                        </a:lnTo>
                                        <a:cubicBezTo>
                                          <a:pt x="159544" y="92154"/>
                                          <a:pt x="159544" y="100727"/>
                                          <a:pt x="157639" y="108347"/>
                                        </a:cubicBezTo>
                                        <a:cubicBezTo>
                                          <a:pt x="156686" y="112157"/>
                                          <a:pt x="154781" y="115967"/>
                                          <a:pt x="151924" y="118824"/>
                                        </a:cubicBezTo>
                                        <a:cubicBezTo>
                                          <a:pt x="150019" y="121682"/>
                                          <a:pt x="147161" y="124539"/>
                                          <a:pt x="144304" y="126444"/>
                                        </a:cubicBezTo>
                                        <a:cubicBezTo>
                                          <a:pt x="144304" y="126444"/>
                                          <a:pt x="143351" y="127397"/>
                                          <a:pt x="143351" y="127397"/>
                                        </a:cubicBezTo>
                                        <a:cubicBezTo>
                                          <a:pt x="146209" y="113110"/>
                                          <a:pt x="141446" y="85487"/>
                                          <a:pt x="111919" y="78819"/>
                                        </a:cubicBezTo>
                                        <a:cubicBezTo>
                                          <a:pt x="85249" y="73104"/>
                                          <a:pt x="46196" y="89297"/>
                                          <a:pt x="35719" y="123587"/>
                                        </a:cubicBezTo>
                                        <a:cubicBezTo>
                                          <a:pt x="20479" y="170260"/>
                                          <a:pt x="62389" y="238839"/>
                                          <a:pt x="147161" y="212169"/>
                                        </a:cubicBezTo>
                                        <a:cubicBezTo>
                                          <a:pt x="156686" y="209312"/>
                                          <a:pt x="166211" y="205502"/>
                                          <a:pt x="174784" y="200739"/>
                                        </a:cubicBezTo>
                                        <a:cubicBezTo>
                                          <a:pt x="183356" y="195024"/>
                                          <a:pt x="191929" y="188357"/>
                                          <a:pt x="198596" y="180737"/>
                                        </a:cubicBezTo>
                                        <a:cubicBezTo>
                                          <a:pt x="206216" y="173117"/>
                                          <a:pt x="211931" y="163592"/>
                                          <a:pt x="216694" y="153114"/>
                                        </a:cubicBezTo>
                                        <a:cubicBezTo>
                                          <a:pt x="221456" y="142637"/>
                                          <a:pt x="224314" y="131207"/>
                                          <a:pt x="226219" y="118824"/>
                                        </a:cubicBezTo>
                                        <a:cubicBezTo>
                                          <a:pt x="227171" y="106442"/>
                                          <a:pt x="226219" y="94060"/>
                                          <a:pt x="223361" y="81677"/>
                                        </a:cubicBezTo>
                                        <a:cubicBezTo>
                                          <a:pt x="219551" y="69294"/>
                                          <a:pt x="213836" y="57864"/>
                                          <a:pt x="206216" y="48339"/>
                                        </a:cubicBezTo>
                                        <a:lnTo>
                                          <a:pt x="203359" y="44529"/>
                                        </a:lnTo>
                                        <a:cubicBezTo>
                                          <a:pt x="202406" y="43577"/>
                                          <a:pt x="201454" y="42624"/>
                                          <a:pt x="200501" y="40719"/>
                                        </a:cubicBezTo>
                                        <a:cubicBezTo>
                                          <a:pt x="198596" y="38814"/>
                                          <a:pt x="196691" y="35957"/>
                                          <a:pt x="193834" y="34052"/>
                                        </a:cubicBezTo>
                                        <a:lnTo>
                                          <a:pt x="190024" y="31194"/>
                                        </a:lnTo>
                                        <a:lnTo>
                                          <a:pt x="188119" y="29289"/>
                                        </a:lnTo>
                                        <a:lnTo>
                                          <a:pt x="187166" y="28337"/>
                                        </a:lnTo>
                                        <a:lnTo>
                                          <a:pt x="187166" y="28337"/>
                                        </a:lnTo>
                                        <a:cubicBezTo>
                                          <a:pt x="184309" y="26432"/>
                                          <a:pt x="186214" y="27385"/>
                                          <a:pt x="186214" y="27385"/>
                                        </a:cubicBezTo>
                                        <a:lnTo>
                                          <a:pt x="186214" y="27385"/>
                                        </a:lnTo>
                                        <a:cubicBezTo>
                                          <a:pt x="184309" y="26432"/>
                                          <a:pt x="182404" y="24527"/>
                                          <a:pt x="180499" y="23574"/>
                                        </a:cubicBezTo>
                                        <a:lnTo>
                                          <a:pt x="179546" y="22622"/>
                                        </a:lnTo>
                                        <a:lnTo>
                                          <a:pt x="178594" y="21669"/>
                                        </a:lnTo>
                                        <a:lnTo>
                                          <a:pt x="176689" y="20717"/>
                                        </a:lnTo>
                                        <a:cubicBezTo>
                                          <a:pt x="174784" y="19764"/>
                                          <a:pt x="173831" y="18812"/>
                                          <a:pt x="171926" y="17860"/>
                                        </a:cubicBezTo>
                                        <a:lnTo>
                                          <a:pt x="170021" y="16907"/>
                                        </a:lnTo>
                                        <a:cubicBezTo>
                                          <a:pt x="169069" y="16907"/>
                                          <a:pt x="168116" y="15954"/>
                                          <a:pt x="168116" y="15954"/>
                                        </a:cubicBezTo>
                                        <a:lnTo>
                                          <a:pt x="163354" y="14049"/>
                                        </a:lnTo>
                                        <a:cubicBezTo>
                                          <a:pt x="161449" y="13097"/>
                                          <a:pt x="160496" y="13097"/>
                                          <a:pt x="158591" y="12144"/>
                                        </a:cubicBezTo>
                                        <a:lnTo>
                                          <a:pt x="153829" y="11192"/>
                                        </a:lnTo>
                                        <a:lnTo>
                                          <a:pt x="149066" y="10239"/>
                                        </a:lnTo>
                                        <a:cubicBezTo>
                                          <a:pt x="147161" y="10239"/>
                                          <a:pt x="146209" y="9287"/>
                                          <a:pt x="144304" y="9287"/>
                                        </a:cubicBezTo>
                                        <a:cubicBezTo>
                                          <a:pt x="131921" y="6429"/>
                                          <a:pt x="119539" y="6429"/>
                                          <a:pt x="107156" y="9287"/>
                                        </a:cubicBezTo>
                                        <a:cubicBezTo>
                                          <a:pt x="94774" y="11192"/>
                                          <a:pt x="84296" y="15002"/>
                                          <a:pt x="73819" y="20717"/>
                                        </a:cubicBezTo>
                                        <a:cubicBezTo>
                                          <a:pt x="63341" y="26432"/>
                                          <a:pt x="54769" y="32147"/>
                                          <a:pt x="46196" y="39767"/>
                                        </a:cubicBezTo>
                                        <a:lnTo>
                                          <a:pt x="40481" y="45482"/>
                                        </a:lnTo>
                                        <a:cubicBezTo>
                                          <a:pt x="39529" y="46435"/>
                                          <a:pt x="38576" y="47387"/>
                                          <a:pt x="37624" y="48339"/>
                                        </a:cubicBezTo>
                                        <a:lnTo>
                                          <a:pt x="34766" y="51197"/>
                                        </a:lnTo>
                                        <a:cubicBezTo>
                                          <a:pt x="32861" y="53102"/>
                                          <a:pt x="30956" y="55007"/>
                                          <a:pt x="29051" y="56912"/>
                                        </a:cubicBezTo>
                                        <a:cubicBezTo>
                                          <a:pt x="27146" y="58817"/>
                                          <a:pt x="26194" y="60722"/>
                                          <a:pt x="24289" y="63579"/>
                                        </a:cubicBezTo>
                                        <a:lnTo>
                                          <a:pt x="22384" y="66437"/>
                                        </a:lnTo>
                                        <a:cubicBezTo>
                                          <a:pt x="21431" y="67389"/>
                                          <a:pt x="20479" y="68342"/>
                                          <a:pt x="20479" y="69294"/>
                                        </a:cubicBezTo>
                                        <a:cubicBezTo>
                                          <a:pt x="19526" y="71199"/>
                                          <a:pt x="17621" y="73104"/>
                                          <a:pt x="16669" y="75962"/>
                                        </a:cubicBezTo>
                                        <a:cubicBezTo>
                                          <a:pt x="13811" y="79772"/>
                                          <a:pt x="11906" y="84535"/>
                                          <a:pt x="9049" y="89297"/>
                                        </a:cubicBezTo>
                                        <a:cubicBezTo>
                                          <a:pt x="8096" y="90249"/>
                                          <a:pt x="8096" y="91202"/>
                                          <a:pt x="7144" y="92154"/>
                                        </a:cubicBezTo>
                                        <a:lnTo>
                                          <a:pt x="7144" y="166449"/>
                                        </a:lnTo>
                                        <a:cubicBezTo>
                                          <a:pt x="10954" y="153114"/>
                                          <a:pt x="16669" y="139779"/>
                                          <a:pt x="23336" y="127397"/>
                                        </a:cubicBezTo>
                                        <a:cubicBezTo>
                                          <a:pt x="23336" y="122635"/>
                                          <a:pt x="25241" y="118824"/>
                                          <a:pt x="27146" y="115014"/>
                                        </a:cubicBezTo>
                                        <a:close/>
                                        <a:moveTo>
                                          <a:pt x="147161" y="74057"/>
                                        </a:moveTo>
                                        <a:lnTo>
                                          <a:pt x="147161" y="74057"/>
                                        </a:lnTo>
                                        <a:cubicBezTo>
                                          <a:pt x="147161" y="73104"/>
                                          <a:pt x="147161" y="73104"/>
                                          <a:pt x="147161" y="7405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reeform: Shape 2153"/>
                                <wps:cNvSpPr/>
                                <wps:spPr>
                                  <a:xfrm>
                                    <a:off x="478155" y="1305803"/>
                                    <a:ext cx="28575" cy="9525"/>
                                  </a:xfrm>
                                  <a:custGeom>
                                    <a:avLst/>
                                    <a:gdLst>
                                      <a:gd name="connsiteX0" fmla="*/ 7144 w 28575"/>
                                      <a:gd name="connsiteY0" fmla="*/ 7144 h 9525"/>
                                      <a:gd name="connsiteX1" fmla="*/ 12859 w 28575"/>
                                      <a:gd name="connsiteY1" fmla="*/ 9049 h 9525"/>
                                      <a:gd name="connsiteX2" fmla="*/ 13811 w 28575"/>
                                      <a:gd name="connsiteY2" fmla="*/ 9049 h 9525"/>
                                      <a:gd name="connsiteX3" fmla="*/ 21431 w 28575"/>
                                      <a:gd name="connsiteY3" fmla="*/ 9049 h 9525"/>
                                      <a:gd name="connsiteX4" fmla="*/ 12859 w 28575"/>
                                      <a:gd name="connsiteY4" fmla="*/ 8097 h 9525"/>
                                      <a:gd name="connsiteX5" fmla="*/ 7144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7144" y="7144"/>
                                        </a:moveTo>
                                        <a:cubicBezTo>
                                          <a:pt x="7144" y="7144"/>
                                          <a:pt x="9049" y="8097"/>
                                          <a:pt x="12859" y="9049"/>
                                        </a:cubicBezTo>
                                        <a:cubicBezTo>
                                          <a:pt x="12859" y="9049"/>
                                          <a:pt x="12859" y="9049"/>
                                          <a:pt x="13811" y="9049"/>
                                        </a:cubicBezTo>
                                        <a:lnTo>
                                          <a:pt x="21431" y="9049"/>
                                        </a:lnTo>
                                        <a:cubicBezTo>
                                          <a:pt x="17621" y="8097"/>
                                          <a:pt x="14764" y="8097"/>
                                          <a:pt x="12859" y="8097"/>
                                        </a:cubicBezTo>
                                        <a:cubicBezTo>
                                          <a:pt x="9049" y="8097"/>
                                          <a:pt x="7144" y="7144"/>
                                          <a:pt x="7144"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reeform: Shape 2154"/>
                                <wps:cNvSpPr/>
                                <wps:spPr>
                                  <a:xfrm>
                                    <a:off x="4763" y="86603"/>
                                    <a:ext cx="314325" cy="495300"/>
                                  </a:xfrm>
                                  <a:custGeom>
                                    <a:avLst/>
                                    <a:gdLst>
                                      <a:gd name="connsiteX0" fmla="*/ 44291 w 314325"/>
                                      <a:gd name="connsiteY0" fmla="*/ 124301 h 495300"/>
                                      <a:gd name="connsiteX1" fmla="*/ 50006 w 314325"/>
                                      <a:gd name="connsiteY1" fmla="*/ 125254 h 495300"/>
                                      <a:gd name="connsiteX2" fmla="*/ 57626 w 314325"/>
                                      <a:gd name="connsiteY2" fmla="*/ 126206 h 495300"/>
                                      <a:gd name="connsiteX3" fmla="*/ 62389 w 314325"/>
                                      <a:gd name="connsiteY3" fmla="*/ 127159 h 495300"/>
                                      <a:gd name="connsiteX4" fmla="*/ 64294 w 314325"/>
                                      <a:gd name="connsiteY4" fmla="*/ 127159 h 495300"/>
                                      <a:gd name="connsiteX5" fmla="*/ 66199 w 314325"/>
                                      <a:gd name="connsiteY5" fmla="*/ 127159 h 495300"/>
                                      <a:gd name="connsiteX6" fmla="*/ 76676 w 314325"/>
                                      <a:gd name="connsiteY6" fmla="*/ 129064 h 495300"/>
                                      <a:gd name="connsiteX7" fmla="*/ 89059 w 314325"/>
                                      <a:gd name="connsiteY7" fmla="*/ 131921 h 495300"/>
                                      <a:gd name="connsiteX8" fmla="*/ 103346 w 314325"/>
                                      <a:gd name="connsiteY8" fmla="*/ 135731 h 495300"/>
                                      <a:gd name="connsiteX9" fmla="*/ 110966 w 314325"/>
                                      <a:gd name="connsiteY9" fmla="*/ 137636 h 495300"/>
                                      <a:gd name="connsiteX10" fmla="*/ 118586 w 314325"/>
                                      <a:gd name="connsiteY10" fmla="*/ 140494 h 495300"/>
                                      <a:gd name="connsiteX11" fmla="*/ 152876 w 314325"/>
                                      <a:gd name="connsiteY11" fmla="*/ 153829 h 495300"/>
                                      <a:gd name="connsiteX12" fmla="*/ 188119 w 314325"/>
                                      <a:gd name="connsiteY12" fmla="*/ 173831 h 495300"/>
                                      <a:gd name="connsiteX13" fmla="*/ 221456 w 314325"/>
                                      <a:gd name="connsiteY13" fmla="*/ 201454 h 495300"/>
                                      <a:gd name="connsiteX14" fmla="*/ 249079 w 314325"/>
                                      <a:gd name="connsiteY14" fmla="*/ 236696 h 495300"/>
                                      <a:gd name="connsiteX15" fmla="*/ 251936 w 314325"/>
                                      <a:gd name="connsiteY15" fmla="*/ 241459 h 495300"/>
                                      <a:gd name="connsiteX16" fmla="*/ 253841 w 314325"/>
                                      <a:gd name="connsiteY16" fmla="*/ 244316 h 495300"/>
                                      <a:gd name="connsiteX17" fmla="*/ 254794 w 314325"/>
                                      <a:gd name="connsiteY17" fmla="*/ 247174 h 495300"/>
                                      <a:gd name="connsiteX18" fmla="*/ 260509 w 314325"/>
                                      <a:gd name="connsiteY18" fmla="*/ 257651 h 495300"/>
                                      <a:gd name="connsiteX19" fmla="*/ 265271 w 314325"/>
                                      <a:gd name="connsiteY19" fmla="*/ 268129 h 495300"/>
                                      <a:gd name="connsiteX20" fmla="*/ 269081 w 314325"/>
                                      <a:gd name="connsiteY20" fmla="*/ 278606 h 495300"/>
                                      <a:gd name="connsiteX21" fmla="*/ 272891 w 314325"/>
                                      <a:gd name="connsiteY21" fmla="*/ 290036 h 495300"/>
                                      <a:gd name="connsiteX22" fmla="*/ 275749 w 314325"/>
                                      <a:gd name="connsiteY22" fmla="*/ 301466 h 495300"/>
                                      <a:gd name="connsiteX23" fmla="*/ 278606 w 314325"/>
                                      <a:gd name="connsiteY23" fmla="*/ 312897 h 495300"/>
                                      <a:gd name="connsiteX24" fmla="*/ 280511 w 314325"/>
                                      <a:gd name="connsiteY24" fmla="*/ 324326 h 495300"/>
                                      <a:gd name="connsiteX25" fmla="*/ 283369 w 314325"/>
                                      <a:gd name="connsiteY25" fmla="*/ 368141 h 495300"/>
                                      <a:gd name="connsiteX26" fmla="*/ 283369 w 314325"/>
                                      <a:gd name="connsiteY26" fmla="*/ 378619 h 495300"/>
                                      <a:gd name="connsiteX27" fmla="*/ 282416 w 314325"/>
                                      <a:gd name="connsiteY27" fmla="*/ 389097 h 495300"/>
                                      <a:gd name="connsiteX28" fmla="*/ 282416 w 314325"/>
                                      <a:gd name="connsiteY28" fmla="*/ 393859 h 495300"/>
                                      <a:gd name="connsiteX29" fmla="*/ 281464 w 314325"/>
                                      <a:gd name="connsiteY29" fmla="*/ 398622 h 495300"/>
                                      <a:gd name="connsiteX30" fmla="*/ 280511 w 314325"/>
                                      <a:gd name="connsiteY30" fmla="*/ 408147 h 495300"/>
                                      <a:gd name="connsiteX31" fmla="*/ 274796 w 314325"/>
                                      <a:gd name="connsiteY31" fmla="*/ 441484 h 495300"/>
                                      <a:gd name="connsiteX32" fmla="*/ 272891 w 314325"/>
                                      <a:gd name="connsiteY32" fmla="*/ 449104 h 495300"/>
                                      <a:gd name="connsiteX33" fmla="*/ 270986 w 314325"/>
                                      <a:gd name="connsiteY33" fmla="*/ 455772 h 495300"/>
                                      <a:gd name="connsiteX34" fmla="*/ 268129 w 314325"/>
                                      <a:gd name="connsiteY34" fmla="*/ 467201 h 495300"/>
                                      <a:gd name="connsiteX35" fmla="*/ 263366 w 314325"/>
                                      <a:gd name="connsiteY35" fmla="*/ 483394 h 495300"/>
                                      <a:gd name="connsiteX36" fmla="*/ 261461 w 314325"/>
                                      <a:gd name="connsiteY36" fmla="*/ 489109 h 495300"/>
                                      <a:gd name="connsiteX37" fmla="*/ 264319 w 314325"/>
                                      <a:gd name="connsiteY37" fmla="*/ 483394 h 495300"/>
                                      <a:gd name="connsiteX38" fmla="*/ 271939 w 314325"/>
                                      <a:gd name="connsiteY38" fmla="*/ 468154 h 495300"/>
                                      <a:gd name="connsiteX39" fmla="*/ 277654 w 314325"/>
                                      <a:gd name="connsiteY39" fmla="*/ 456724 h 495300"/>
                                      <a:gd name="connsiteX40" fmla="*/ 280511 w 314325"/>
                                      <a:gd name="connsiteY40" fmla="*/ 450056 h 495300"/>
                                      <a:gd name="connsiteX41" fmla="*/ 283369 w 314325"/>
                                      <a:gd name="connsiteY41" fmla="*/ 443389 h 495300"/>
                                      <a:gd name="connsiteX42" fmla="*/ 295751 w 314325"/>
                                      <a:gd name="connsiteY42" fmla="*/ 410051 h 495300"/>
                                      <a:gd name="connsiteX43" fmla="*/ 298609 w 314325"/>
                                      <a:gd name="connsiteY43" fmla="*/ 400526 h 495300"/>
                                      <a:gd name="connsiteX44" fmla="*/ 300514 w 314325"/>
                                      <a:gd name="connsiteY44" fmla="*/ 395764 h 495300"/>
                                      <a:gd name="connsiteX45" fmla="*/ 301466 w 314325"/>
                                      <a:gd name="connsiteY45" fmla="*/ 391001 h 495300"/>
                                      <a:gd name="connsiteX46" fmla="*/ 304324 w 314325"/>
                                      <a:gd name="connsiteY46" fmla="*/ 380524 h 495300"/>
                                      <a:gd name="connsiteX47" fmla="*/ 306229 w 314325"/>
                                      <a:gd name="connsiteY47" fmla="*/ 370047 h 495300"/>
                                      <a:gd name="connsiteX48" fmla="*/ 311944 w 314325"/>
                                      <a:gd name="connsiteY48" fmla="*/ 322422 h 495300"/>
                                      <a:gd name="connsiteX49" fmla="*/ 311944 w 314325"/>
                                      <a:gd name="connsiteY49" fmla="*/ 310039 h 495300"/>
                                      <a:gd name="connsiteX50" fmla="*/ 310991 w 314325"/>
                                      <a:gd name="connsiteY50" fmla="*/ 296704 h 495300"/>
                                      <a:gd name="connsiteX51" fmla="*/ 310039 w 314325"/>
                                      <a:gd name="connsiteY51" fmla="*/ 283369 h 495300"/>
                                      <a:gd name="connsiteX52" fmla="*/ 308134 w 314325"/>
                                      <a:gd name="connsiteY52" fmla="*/ 270034 h 495300"/>
                                      <a:gd name="connsiteX53" fmla="*/ 305276 w 314325"/>
                                      <a:gd name="connsiteY53" fmla="*/ 256699 h 495300"/>
                                      <a:gd name="connsiteX54" fmla="*/ 302419 w 314325"/>
                                      <a:gd name="connsiteY54" fmla="*/ 243364 h 495300"/>
                                      <a:gd name="connsiteX55" fmla="*/ 298609 w 314325"/>
                                      <a:gd name="connsiteY55" fmla="*/ 230029 h 495300"/>
                                      <a:gd name="connsiteX56" fmla="*/ 297656 w 314325"/>
                                      <a:gd name="connsiteY56" fmla="*/ 226219 h 495300"/>
                                      <a:gd name="connsiteX57" fmla="*/ 296704 w 314325"/>
                                      <a:gd name="connsiteY57" fmla="*/ 223361 h 495300"/>
                                      <a:gd name="connsiteX58" fmla="*/ 293846 w 314325"/>
                                      <a:gd name="connsiteY58" fmla="*/ 216694 h 495300"/>
                                      <a:gd name="connsiteX59" fmla="*/ 267176 w 314325"/>
                                      <a:gd name="connsiteY59" fmla="*/ 167164 h 495300"/>
                                      <a:gd name="connsiteX60" fmla="*/ 251936 w 314325"/>
                                      <a:gd name="connsiteY60" fmla="*/ 147161 h 495300"/>
                                      <a:gd name="connsiteX61" fmla="*/ 251936 w 314325"/>
                                      <a:gd name="connsiteY61" fmla="*/ 147161 h 495300"/>
                                      <a:gd name="connsiteX62" fmla="*/ 251936 w 314325"/>
                                      <a:gd name="connsiteY62" fmla="*/ 147161 h 495300"/>
                                      <a:gd name="connsiteX63" fmla="*/ 231934 w 314325"/>
                                      <a:gd name="connsiteY63" fmla="*/ 125254 h 495300"/>
                                      <a:gd name="connsiteX64" fmla="*/ 201454 w 314325"/>
                                      <a:gd name="connsiteY64" fmla="*/ 99536 h 495300"/>
                                      <a:gd name="connsiteX65" fmla="*/ 7144 w 314325"/>
                                      <a:gd name="connsiteY65" fmla="*/ 7144 h 495300"/>
                                      <a:gd name="connsiteX66" fmla="*/ 7144 w 314325"/>
                                      <a:gd name="connsiteY66" fmla="*/ 121444 h 495300"/>
                                      <a:gd name="connsiteX67" fmla="*/ 44291 w 314325"/>
                                      <a:gd name="connsiteY67" fmla="*/ 124301 h 495300"/>
                                      <a:gd name="connsiteX68" fmla="*/ 44291 w 314325"/>
                                      <a:gd name="connsiteY68" fmla="*/ 124301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44291" y="124301"/>
                                        </a:moveTo>
                                        <a:cubicBezTo>
                                          <a:pt x="44291" y="124301"/>
                                          <a:pt x="46196" y="124301"/>
                                          <a:pt x="50006" y="125254"/>
                                        </a:cubicBezTo>
                                        <a:cubicBezTo>
                                          <a:pt x="51911" y="125254"/>
                                          <a:pt x="54769" y="126206"/>
                                          <a:pt x="57626" y="126206"/>
                                        </a:cubicBezTo>
                                        <a:cubicBezTo>
                                          <a:pt x="59531" y="126206"/>
                                          <a:pt x="60484" y="126206"/>
                                          <a:pt x="62389" y="127159"/>
                                        </a:cubicBezTo>
                                        <a:cubicBezTo>
                                          <a:pt x="63341" y="127159"/>
                                          <a:pt x="64294" y="127159"/>
                                          <a:pt x="64294" y="127159"/>
                                        </a:cubicBezTo>
                                        <a:cubicBezTo>
                                          <a:pt x="65246" y="127159"/>
                                          <a:pt x="66199" y="127159"/>
                                          <a:pt x="66199" y="127159"/>
                                        </a:cubicBezTo>
                                        <a:cubicBezTo>
                                          <a:pt x="69056" y="128111"/>
                                          <a:pt x="72866" y="128111"/>
                                          <a:pt x="76676" y="129064"/>
                                        </a:cubicBezTo>
                                        <a:cubicBezTo>
                                          <a:pt x="80486" y="130016"/>
                                          <a:pt x="85249" y="130969"/>
                                          <a:pt x="89059" y="131921"/>
                                        </a:cubicBezTo>
                                        <a:cubicBezTo>
                                          <a:pt x="93821" y="132874"/>
                                          <a:pt x="98584" y="133826"/>
                                          <a:pt x="103346" y="135731"/>
                                        </a:cubicBezTo>
                                        <a:cubicBezTo>
                                          <a:pt x="106204" y="136684"/>
                                          <a:pt x="108109" y="136684"/>
                                          <a:pt x="110966" y="137636"/>
                                        </a:cubicBezTo>
                                        <a:cubicBezTo>
                                          <a:pt x="113824" y="138589"/>
                                          <a:pt x="115729" y="139541"/>
                                          <a:pt x="118586" y="140494"/>
                                        </a:cubicBezTo>
                                        <a:cubicBezTo>
                                          <a:pt x="129064" y="144304"/>
                                          <a:pt x="140494" y="148114"/>
                                          <a:pt x="152876" y="153829"/>
                                        </a:cubicBezTo>
                                        <a:cubicBezTo>
                                          <a:pt x="164306" y="159544"/>
                                          <a:pt x="176689" y="166211"/>
                                          <a:pt x="188119" y="173831"/>
                                        </a:cubicBezTo>
                                        <a:cubicBezTo>
                                          <a:pt x="199549" y="181451"/>
                                          <a:pt x="210979" y="190976"/>
                                          <a:pt x="221456" y="201454"/>
                                        </a:cubicBezTo>
                                        <a:cubicBezTo>
                                          <a:pt x="231934" y="211931"/>
                                          <a:pt x="241459" y="223361"/>
                                          <a:pt x="249079" y="236696"/>
                                        </a:cubicBezTo>
                                        <a:lnTo>
                                          <a:pt x="251936" y="241459"/>
                                        </a:lnTo>
                                        <a:lnTo>
                                          <a:pt x="253841" y="244316"/>
                                        </a:lnTo>
                                        <a:lnTo>
                                          <a:pt x="254794" y="247174"/>
                                        </a:lnTo>
                                        <a:cubicBezTo>
                                          <a:pt x="256699" y="250984"/>
                                          <a:pt x="258604" y="253841"/>
                                          <a:pt x="260509" y="257651"/>
                                        </a:cubicBezTo>
                                        <a:cubicBezTo>
                                          <a:pt x="262414" y="261461"/>
                                          <a:pt x="263366" y="264319"/>
                                          <a:pt x="265271" y="268129"/>
                                        </a:cubicBezTo>
                                        <a:cubicBezTo>
                                          <a:pt x="267176" y="271939"/>
                                          <a:pt x="268129" y="275749"/>
                                          <a:pt x="269081" y="278606"/>
                                        </a:cubicBezTo>
                                        <a:cubicBezTo>
                                          <a:pt x="270986" y="282416"/>
                                          <a:pt x="271939" y="286226"/>
                                          <a:pt x="272891" y="290036"/>
                                        </a:cubicBezTo>
                                        <a:cubicBezTo>
                                          <a:pt x="273844" y="293846"/>
                                          <a:pt x="274796" y="297656"/>
                                          <a:pt x="275749" y="301466"/>
                                        </a:cubicBezTo>
                                        <a:cubicBezTo>
                                          <a:pt x="276701" y="305276"/>
                                          <a:pt x="277654" y="309086"/>
                                          <a:pt x="278606" y="312897"/>
                                        </a:cubicBezTo>
                                        <a:cubicBezTo>
                                          <a:pt x="279559" y="316706"/>
                                          <a:pt x="279559" y="320516"/>
                                          <a:pt x="280511" y="324326"/>
                                        </a:cubicBezTo>
                                        <a:cubicBezTo>
                                          <a:pt x="282416" y="339566"/>
                                          <a:pt x="283369" y="353854"/>
                                          <a:pt x="283369" y="368141"/>
                                        </a:cubicBezTo>
                                        <a:cubicBezTo>
                                          <a:pt x="283369" y="371951"/>
                                          <a:pt x="283369" y="374809"/>
                                          <a:pt x="283369" y="378619"/>
                                        </a:cubicBezTo>
                                        <a:cubicBezTo>
                                          <a:pt x="283369" y="382429"/>
                                          <a:pt x="283369" y="385286"/>
                                          <a:pt x="282416" y="389097"/>
                                        </a:cubicBezTo>
                                        <a:cubicBezTo>
                                          <a:pt x="282416" y="391001"/>
                                          <a:pt x="282416" y="391954"/>
                                          <a:pt x="282416" y="393859"/>
                                        </a:cubicBezTo>
                                        <a:cubicBezTo>
                                          <a:pt x="282416" y="395764"/>
                                          <a:pt x="282416" y="396716"/>
                                          <a:pt x="281464" y="398622"/>
                                        </a:cubicBezTo>
                                        <a:cubicBezTo>
                                          <a:pt x="281464" y="401479"/>
                                          <a:pt x="280511" y="405289"/>
                                          <a:pt x="280511" y="408147"/>
                                        </a:cubicBezTo>
                                        <a:cubicBezTo>
                                          <a:pt x="278606" y="420529"/>
                                          <a:pt x="276701" y="431959"/>
                                          <a:pt x="274796" y="441484"/>
                                        </a:cubicBezTo>
                                        <a:cubicBezTo>
                                          <a:pt x="273844" y="444341"/>
                                          <a:pt x="273844" y="446247"/>
                                          <a:pt x="272891" y="449104"/>
                                        </a:cubicBezTo>
                                        <a:cubicBezTo>
                                          <a:pt x="271939" y="451009"/>
                                          <a:pt x="271939" y="453866"/>
                                          <a:pt x="270986" y="455772"/>
                                        </a:cubicBezTo>
                                        <a:cubicBezTo>
                                          <a:pt x="270034" y="460534"/>
                                          <a:pt x="269081" y="464344"/>
                                          <a:pt x="268129" y="467201"/>
                                        </a:cubicBezTo>
                                        <a:cubicBezTo>
                                          <a:pt x="266224" y="473869"/>
                                          <a:pt x="264319" y="479584"/>
                                          <a:pt x="263366" y="483394"/>
                                        </a:cubicBezTo>
                                        <a:cubicBezTo>
                                          <a:pt x="262414" y="487204"/>
                                          <a:pt x="261461" y="489109"/>
                                          <a:pt x="261461" y="489109"/>
                                        </a:cubicBezTo>
                                        <a:cubicBezTo>
                                          <a:pt x="261461" y="489109"/>
                                          <a:pt x="262414" y="487204"/>
                                          <a:pt x="264319" y="483394"/>
                                        </a:cubicBezTo>
                                        <a:cubicBezTo>
                                          <a:pt x="266224" y="479584"/>
                                          <a:pt x="269081" y="474822"/>
                                          <a:pt x="271939" y="468154"/>
                                        </a:cubicBezTo>
                                        <a:cubicBezTo>
                                          <a:pt x="273844" y="464344"/>
                                          <a:pt x="275749" y="461486"/>
                                          <a:pt x="277654" y="456724"/>
                                        </a:cubicBezTo>
                                        <a:cubicBezTo>
                                          <a:pt x="278606" y="454819"/>
                                          <a:pt x="279559" y="452914"/>
                                          <a:pt x="280511" y="450056"/>
                                        </a:cubicBezTo>
                                        <a:cubicBezTo>
                                          <a:pt x="281464" y="448151"/>
                                          <a:pt x="282416" y="445294"/>
                                          <a:pt x="283369" y="443389"/>
                                        </a:cubicBezTo>
                                        <a:cubicBezTo>
                                          <a:pt x="287179" y="433864"/>
                                          <a:pt x="291941" y="422434"/>
                                          <a:pt x="295751" y="410051"/>
                                        </a:cubicBezTo>
                                        <a:cubicBezTo>
                                          <a:pt x="296704" y="407194"/>
                                          <a:pt x="297656" y="403384"/>
                                          <a:pt x="298609" y="400526"/>
                                        </a:cubicBezTo>
                                        <a:cubicBezTo>
                                          <a:pt x="298609" y="398622"/>
                                          <a:pt x="299561" y="397669"/>
                                          <a:pt x="300514" y="395764"/>
                                        </a:cubicBezTo>
                                        <a:cubicBezTo>
                                          <a:pt x="300514" y="393859"/>
                                          <a:pt x="301466" y="391954"/>
                                          <a:pt x="301466" y="391001"/>
                                        </a:cubicBezTo>
                                        <a:cubicBezTo>
                                          <a:pt x="302419" y="387191"/>
                                          <a:pt x="303371" y="384334"/>
                                          <a:pt x="304324" y="380524"/>
                                        </a:cubicBezTo>
                                        <a:cubicBezTo>
                                          <a:pt x="305276" y="376714"/>
                                          <a:pt x="306229" y="372904"/>
                                          <a:pt x="306229" y="370047"/>
                                        </a:cubicBezTo>
                                        <a:cubicBezTo>
                                          <a:pt x="309086" y="354806"/>
                                          <a:pt x="310991" y="339566"/>
                                          <a:pt x="311944" y="322422"/>
                                        </a:cubicBezTo>
                                        <a:cubicBezTo>
                                          <a:pt x="311944" y="318611"/>
                                          <a:pt x="311944" y="313849"/>
                                          <a:pt x="311944" y="310039"/>
                                        </a:cubicBezTo>
                                        <a:cubicBezTo>
                                          <a:pt x="311944" y="305276"/>
                                          <a:pt x="311944" y="301466"/>
                                          <a:pt x="310991" y="296704"/>
                                        </a:cubicBezTo>
                                        <a:cubicBezTo>
                                          <a:pt x="310991" y="291941"/>
                                          <a:pt x="310039" y="288131"/>
                                          <a:pt x="310039" y="283369"/>
                                        </a:cubicBezTo>
                                        <a:cubicBezTo>
                                          <a:pt x="309086" y="278606"/>
                                          <a:pt x="309086" y="274796"/>
                                          <a:pt x="308134" y="270034"/>
                                        </a:cubicBezTo>
                                        <a:cubicBezTo>
                                          <a:pt x="307181" y="265271"/>
                                          <a:pt x="306229" y="261461"/>
                                          <a:pt x="305276" y="256699"/>
                                        </a:cubicBezTo>
                                        <a:cubicBezTo>
                                          <a:pt x="304324" y="251936"/>
                                          <a:pt x="303371" y="248126"/>
                                          <a:pt x="302419" y="243364"/>
                                        </a:cubicBezTo>
                                        <a:cubicBezTo>
                                          <a:pt x="301466" y="238601"/>
                                          <a:pt x="299561" y="234791"/>
                                          <a:pt x="298609" y="230029"/>
                                        </a:cubicBezTo>
                                        <a:lnTo>
                                          <a:pt x="297656" y="226219"/>
                                        </a:lnTo>
                                        <a:lnTo>
                                          <a:pt x="296704" y="223361"/>
                                        </a:lnTo>
                                        <a:lnTo>
                                          <a:pt x="293846" y="216694"/>
                                        </a:lnTo>
                                        <a:cubicBezTo>
                                          <a:pt x="287179" y="199549"/>
                                          <a:pt x="277654" y="182404"/>
                                          <a:pt x="267176" y="167164"/>
                                        </a:cubicBezTo>
                                        <a:cubicBezTo>
                                          <a:pt x="262414" y="160496"/>
                                          <a:pt x="256699" y="153829"/>
                                          <a:pt x="251936" y="147161"/>
                                        </a:cubicBezTo>
                                        <a:lnTo>
                                          <a:pt x="251936" y="147161"/>
                                        </a:lnTo>
                                        <a:cubicBezTo>
                                          <a:pt x="251936" y="147161"/>
                                          <a:pt x="251936" y="147161"/>
                                          <a:pt x="251936" y="147161"/>
                                        </a:cubicBezTo>
                                        <a:cubicBezTo>
                                          <a:pt x="245269" y="139541"/>
                                          <a:pt x="238601" y="131921"/>
                                          <a:pt x="231934" y="125254"/>
                                        </a:cubicBezTo>
                                        <a:cubicBezTo>
                                          <a:pt x="222409" y="115729"/>
                                          <a:pt x="211931" y="107156"/>
                                          <a:pt x="201454" y="99536"/>
                                        </a:cubicBezTo>
                                        <a:cubicBezTo>
                                          <a:pt x="143351" y="51911"/>
                                          <a:pt x="70961" y="13811"/>
                                          <a:pt x="7144" y="7144"/>
                                        </a:cubicBezTo>
                                        <a:lnTo>
                                          <a:pt x="7144" y="121444"/>
                                        </a:lnTo>
                                        <a:cubicBezTo>
                                          <a:pt x="18574" y="119539"/>
                                          <a:pt x="30956" y="121444"/>
                                          <a:pt x="44291" y="124301"/>
                                        </a:cubicBezTo>
                                        <a:lnTo>
                                          <a:pt x="44291" y="12430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reeform: Shape 2155"/>
                                <wps:cNvSpPr/>
                                <wps:spPr>
                                  <a:xfrm>
                                    <a:off x="541973" y="499749"/>
                                    <a:ext cx="228600" cy="285750"/>
                                  </a:xfrm>
                                  <a:custGeom>
                                    <a:avLst/>
                                    <a:gdLst>
                                      <a:gd name="connsiteX0" fmla="*/ 189071 w 228600"/>
                                      <a:gd name="connsiteY0" fmla="*/ 213123 h 285750"/>
                                      <a:gd name="connsiteX1" fmla="*/ 197644 w 228600"/>
                                      <a:gd name="connsiteY1" fmla="*/ 198835 h 285750"/>
                                      <a:gd name="connsiteX2" fmla="*/ 207169 w 228600"/>
                                      <a:gd name="connsiteY2" fmla="*/ 177880 h 285750"/>
                                      <a:gd name="connsiteX3" fmla="*/ 212884 w 228600"/>
                                      <a:gd name="connsiteY3" fmla="*/ 24528 h 285750"/>
                                      <a:gd name="connsiteX4" fmla="*/ 152876 w 228600"/>
                                      <a:gd name="connsiteY4" fmla="*/ 48340 h 285750"/>
                                      <a:gd name="connsiteX5" fmla="*/ 168116 w 228600"/>
                                      <a:gd name="connsiteY5" fmla="*/ 96917 h 285750"/>
                                      <a:gd name="connsiteX6" fmla="*/ 168116 w 228600"/>
                                      <a:gd name="connsiteY6" fmla="*/ 96917 h 285750"/>
                                      <a:gd name="connsiteX7" fmla="*/ 169069 w 228600"/>
                                      <a:gd name="connsiteY7" fmla="*/ 100728 h 285750"/>
                                      <a:gd name="connsiteX8" fmla="*/ 170021 w 228600"/>
                                      <a:gd name="connsiteY8" fmla="*/ 104538 h 285750"/>
                                      <a:gd name="connsiteX9" fmla="*/ 170021 w 228600"/>
                                      <a:gd name="connsiteY9" fmla="*/ 107395 h 285750"/>
                                      <a:gd name="connsiteX10" fmla="*/ 170021 w 228600"/>
                                      <a:gd name="connsiteY10" fmla="*/ 108348 h 285750"/>
                                      <a:gd name="connsiteX11" fmla="*/ 170021 w 228600"/>
                                      <a:gd name="connsiteY11" fmla="*/ 109300 h 285750"/>
                                      <a:gd name="connsiteX12" fmla="*/ 170974 w 228600"/>
                                      <a:gd name="connsiteY12" fmla="*/ 115015 h 285750"/>
                                      <a:gd name="connsiteX13" fmla="*/ 171926 w 228600"/>
                                      <a:gd name="connsiteY13" fmla="*/ 122635 h 285750"/>
                                      <a:gd name="connsiteX14" fmla="*/ 171926 w 228600"/>
                                      <a:gd name="connsiteY14" fmla="*/ 131208 h 285750"/>
                                      <a:gd name="connsiteX15" fmla="*/ 171926 w 228600"/>
                                      <a:gd name="connsiteY15" fmla="*/ 135970 h 285750"/>
                                      <a:gd name="connsiteX16" fmla="*/ 171926 w 228600"/>
                                      <a:gd name="connsiteY16" fmla="*/ 140733 h 285750"/>
                                      <a:gd name="connsiteX17" fmla="*/ 170021 w 228600"/>
                                      <a:gd name="connsiteY17" fmla="*/ 161688 h 285750"/>
                                      <a:gd name="connsiteX18" fmla="*/ 165259 w 228600"/>
                                      <a:gd name="connsiteY18" fmla="*/ 184548 h 285750"/>
                                      <a:gd name="connsiteX19" fmla="*/ 155734 w 228600"/>
                                      <a:gd name="connsiteY19" fmla="*/ 207408 h 285750"/>
                                      <a:gd name="connsiteX20" fmla="*/ 141446 w 228600"/>
                                      <a:gd name="connsiteY20" fmla="*/ 228363 h 285750"/>
                                      <a:gd name="connsiteX21" fmla="*/ 139541 w 228600"/>
                                      <a:gd name="connsiteY21" fmla="*/ 231220 h 285750"/>
                                      <a:gd name="connsiteX22" fmla="*/ 138589 w 228600"/>
                                      <a:gd name="connsiteY22" fmla="*/ 232173 h 285750"/>
                                      <a:gd name="connsiteX23" fmla="*/ 137636 w 228600"/>
                                      <a:gd name="connsiteY23" fmla="*/ 233125 h 285750"/>
                                      <a:gd name="connsiteX24" fmla="*/ 132874 w 228600"/>
                                      <a:gd name="connsiteY24" fmla="*/ 237888 h 285750"/>
                                      <a:gd name="connsiteX25" fmla="*/ 128111 w 228600"/>
                                      <a:gd name="connsiteY25" fmla="*/ 241698 h 285750"/>
                                      <a:gd name="connsiteX26" fmla="*/ 123349 w 228600"/>
                                      <a:gd name="connsiteY26" fmla="*/ 245508 h 285750"/>
                                      <a:gd name="connsiteX27" fmla="*/ 117634 w 228600"/>
                                      <a:gd name="connsiteY27" fmla="*/ 249317 h 285750"/>
                                      <a:gd name="connsiteX28" fmla="*/ 111919 w 228600"/>
                                      <a:gd name="connsiteY28" fmla="*/ 253128 h 285750"/>
                                      <a:gd name="connsiteX29" fmla="*/ 106204 w 228600"/>
                                      <a:gd name="connsiteY29" fmla="*/ 255985 h 285750"/>
                                      <a:gd name="connsiteX30" fmla="*/ 100489 w 228600"/>
                                      <a:gd name="connsiteY30" fmla="*/ 258842 h 285750"/>
                                      <a:gd name="connsiteX31" fmla="*/ 76676 w 228600"/>
                                      <a:gd name="connsiteY31" fmla="*/ 267415 h 285750"/>
                                      <a:gd name="connsiteX32" fmla="*/ 70961 w 228600"/>
                                      <a:gd name="connsiteY32" fmla="*/ 269320 h 285750"/>
                                      <a:gd name="connsiteX33" fmla="*/ 65246 w 228600"/>
                                      <a:gd name="connsiteY33" fmla="*/ 270273 h 285750"/>
                                      <a:gd name="connsiteX34" fmla="*/ 62389 w 228600"/>
                                      <a:gd name="connsiteY34" fmla="*/ 271225 h 285750"/>
                                      <a:gd name="connsiteX35" fmla="*/ 59531 w 228600"/>
                                      <a:gd name="connsiteY35" fmla="*/ 271225 h 285750"/>
                                      <a:gd name="connsiteX36" fmla="*/ 53816 w 228600"/>
                                      <a:gd name="connsiteY36" fmla="*/ 272178 h 285750"/>
                                      <a:gd name="connsiteX37" fmla="*/ 34766 w 228600"/>
                                      <a:gd name="connsiteY37" fmla="*/ 274083 h 285750"/>
                                      <a:gd name="connsiteX38" fmla="*/ 30956 w 228600"/>
                                      <a:gd name="connsiteY38" fmla="*/ 274083 h 285750"/>
                                      <a:gd name="connsiteX39" fmla="*/ 27146 w 228600"/>
                                      <a:gd name="connsiteY39" fmla="*/ 274083 h 285750"/>
                                      <a:gd name="connsiteX40" fmla="*/ 20479 w 228600"/>
                                      <a:gd name="connsiteY40" fmla="*/ 274083 h 285750"/>
                                      <a:gd name="connsiteX41" fmla="*/ 10954 w 228600"/>
                                      <a:gd name="connsiteY41" fmla="*/ 274083 h 285750"/>
                                      <a:gd name="connsiteX42" fmla="*/ 7144 w 228600"/>
                                      <a:gd name="connsiteY42" fmla="*/ 274083 h 285750"/>
                                      <a:gd name="connsiteX43" fmla="*/ 10954 w 228600"/>
                                      <a:gd name="connsiteY43" fmla="*/ 275035 h 285750"/>
                                      <a:gd name="connsiteX44" fmla="*/ 20479 w 228600"/>
                                      <a:gd name="connsiteY44" fmla="*/ 276940 h 285750"/>
                                      <a:gd name="connsiteX45" fmla="*/ 27146 w 228600"/>
                                      <a:gd name="connsiteY45" fmla="*/ 277892 h 285750"/>
                                      <a:gd name="connsiteX46" fmla="*/ 30956 w 228600"/>
                                      <a:gd name="connsiteY46" fmla="*/ 278845 h 285750"/>
                                      <a:gd name="connsiteX47" fmla="*/ 34766 w 228600"/>
                                      <a:gd name="connsiteY47" fmla="*/ 278845 h 285750"/>
                                      <a:gd name="connsiteX48" fmla="*/ 54769 w 228600"/>
                                      <a:gd name="connsiteY48" fmla="*/ 279798 h 285750"/>
                                      <a:gd name="connsiteX49" fmla="*/ 60484 w 228600"/>
                                      <a:gd name="connsiteY49" fmla="*/ 279798 h 285750"/>
                                      <a:gd name="connsiteX50" fmla="*/ 63341 w 228600"/>
                                      <a:gd name="connsiteY50" fmla="*/ 279798 h 285750"/>
                                      <a:gd name="connsiteX51" fmla="*/ 66199 w 228600"/>
                                      <a:gd name="connsiteY51" fmla="*/ 279798 h 285750"/>
                                      <a:gd name="connsiteX52" fmla="*/ 71914 w 228600"/>
                                      <a:gd name="connsiteY52" fmla="*/ 279798 h 285750"/>
                                      <a:gd name="connsiteX53" fmla="*/ 78581 w 228600"/>
                                      <a:gd name="connsiteY53" fmla="*/ 278845 h 285750"/>
                                      <a:gd name="connsiteX54" fmla="*/ 105251 w 228600"/>
                                      <a:gd name="connsiteY54" fmla="*/ 274083 h 285750"/>
                                      <a:gd name="connsiteX55" fmla="*/ 111919 w 228600"/>
                                      <a:gd name="connsiteY55" fmla="*/ 272178 h 285750"/>
                                      <a:gd name="connsiteX56" fmla="*/ 118586 w 228600"/>
                                      <a:gd name="connsiteY56" fmla="*/ 269320 h 285750"/>
                                      <a:gd name="connsiteX57" fmla="*/ 125254 w 228600"/>
                                      <a:gd name="connsiteY57" fmla="*/ 266463 h 285750"/>
                                      <a:gd name="connsiteX58" fmla="*/ 131921 w 228600"/>
                                      <a:gd name="connsiteY58" fmla="*/ 263605 h 285750"/>
                                      <a:gd name="connsiteX59" fmla="*/ 138589 w 228600"/>
                                      <a:gd name="connsiteY59" fmla="*/ 259795 h 285750"/>
                                      <a:gd name="connsiteX60" fmla="*/ 145256 w 228600"/>
                                      <a:gd name="connsiteY60" fmla="*/ 255985 h 285750"/>
                                      <a:gd name="connsiteX61" fmla="*/ 151924 w 228600"/>
                                      <a:gd name="connsiteY61" fmla="*/ 251223 h 285750"/>
                                      <a:gd name="connsiteX62" fmla="*/ 153829 w 228600"/>
                                      <a:gd name="connsiteY62" fmla="*/ 250270 h 285750"/>
                                      <a:gd name="connsiteX63" fmla="*/ 155734 w 228600"/>
                                      <a:gd name="connsiteY63" fmla="*/ 249317 h 285750"/>
                                      <a:gd name="connsiteX64" fmla="*/ 158591 w 228600"/>
                                      <a:gd name="connsiteY64" fmla="*/ 246460 h 285750"/>
                                      <a:gd name="connsiteX65" fmla="*/ 181451 w 228600"/>
                                      <a:gd name="connsiteY65" fmla="*/ 223600 h 285750"/>
                                      <a:gd name="connsiteX66" fmla="*/ 189071 w 228600"/>
                                      <a:gd name="connsiteY66" fmla="*/ 213123 h 285750"/>
                                      <a:gd name="connsiteX67" fmla="*/ 189071 w 228600"/>
                                      <a:gd name="connsiteY67" fmla="*/ 213123 h 285750"/>
                                      <a:gd name="connsiteX68" fmla="*/ 189071 w 228600"/>
                                      <a:gd name="connsiteY68" fmla="*/ 213123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189071" y="213123"/>
                                        </a:moveTo>
                                        <a:cubicBezTo>
                                          <a:pt x="191929" y="208360"/>
                                          <a:pt x="194786" y="203598"/>
                                          <a:pt x="197644" y="198835"/>
                                        </a:cubicBezTo>
                                        <a:cubicBezTo>
                                          <a:pt x="201454" y="192167"/>
                                          <a:pt x="204311" y="184548"/>
                                          <a:pt x="207169" y="177880"/>
                                        </a:cubicBezTo>
                                        <a:cubicBezTo>
                                          <a:pt x="229076" y="125492"/>
                                          <a:pt x="238601" y="60723"/>
                                          <a:pt x="212884" y="24528"/>
                                        </a:cubicBezTo>
                                        <a:cubicBezTo>
                                          <a:pt x="184309" y="-15477"/>
                                          <a:pt x="134779" y="22623"/>
                                          <a:pt x="152876" y="48340"/>
                                        </a:cubicBezTo>
                                        <a:cubicBezTo>
                                          <a:pt x="161449" y="59770"/>
                                          <a:pt x="165259" y="76915"/>
                                          <a:pt x="168116" y="96917"/>
                                        </a:cubicBezTo>
                                        <a:lnTo>
                                          <a:pt x="168116" y="96917"/>
                                        </a:lnTo>
                                        <a:cubicBezTo>
                                          <a:pt x="168116" y="96917"/>
                                          <a:pt x="168116" y="97870"/>
                                          <a:pt x="169069" y="100728"/>
                                        </a:cubicBezTo>
                                        <a:cubicBezTo>
                                          <a:pt x="169069" y="101680"/>
                                          <a:pt x="169069" y="103585"/>
                                          <a:pt x="170021" y="104538"/>
                                        </a:cubicBezTo>
                                        <a:cubicBezTo>
                                          <a:pt x="170021" y="105490"/>
                                          <a:pt x="170021" y="106442"/>
                                          <a:pt x="170021" y="107395"/>
                                        </a:cubicBezTo>
                                        <a:cubicBezTo>
                                          <a:pt x="170021" y="108348"/>
                                          <a:pt x="170021" y="108348"/>
                                          <a:pt x="170021" y="108348"/>
                                        </a:cubicBezTo>
                                        <a:cubicBezTo>
                                          <a:pt x="170021" y="108348"/>
                                          <a:pt x="170021" y="109300"/>
                                          <a:pt x="170021" y="109300"/>
                                        </a:cubicBezTo>
                                        <a:cubicBezTo>
                                          <a:pt x="170021" y="111205"/>
                                          <a:pt x="170021" y="113110"/>
                                          <a:pt x="170974" y="115015"/>
                                        </a:cubicBezTo>
                                        <a:cubicBezTo>
                                          <a:pt x="170974" y="116920"/>
                                          <a:pt x="170974" y="119778"/>
                                          <a:pt x="171926" y="122635"/>
                                        </a:cubicBezTo>
                                        <a:cubicBezTo>
                                          <a:pt x="171926" y="125492"/>
                                          <a:pt x="171926" y="128350"/>
                                          <a:pt x="171926" y="131208"/>
                                        </a:cubicBezTo>
                                        <a:cubicBezTo>
                                          <a:pt x="171926" y="133113"/>
                                          <a:pt x="171926" y="134065"/>
                                          <a:pt x="171926" y="135970"/>
                                        </a:cubicBezTo>
                                        <a:cubicBezTo>
                                          <a:pt x="171926" y="137875"/>
                                          <a:pt x="171926" y="138828"/>
                                          <a:pt x="171926" y="140733"/>
                                        </a:cubicBezTo>
                                        <a:cubicBezTo>
                                          <a:pt x="171926" y="147400"/>
                                          <a:pt x="170974" y="154067"/>
                                          <a:pt x="170021" y="161688"/>
                                        </a:cubicBezTo>
                                        <a:cubicBezTo>
                                          <a:pt x="169069" y="169308"/>
                                          <a:pt x="167164" y="176928"/>
                                          <a:pt x="165259" y="184548"/>
                                        </a:cubicBezTo>
                                        <a:cubicBezTo>
                                          <a:pt x="162401" y="192167"/>
                                          <a:pt x="159544" y="199788"/>
                                          <a:pt x="155734" y="207408"/>
                                        </a:cubicBezTo>
                                        <a:cubicBezTo>
                                          <a:pt x="151924" y="215028"/>
                                          <a:pt x="147161" y="221695"/>
                                          <a:pt x="141446" y="228363"/>
                                        </a:cubicBezTo>
                                        <a:lnTo>
                                          <a:pt x="139541" y="231220"/>
                                        </a:lnTo>
                                        <a:lnTo>
                                          <a:pt x="138589" y="232173"/>
                                        </a:lnTo>
                                        <a:lnTo>
                                          <a:pt x="137636" y="233125"/>
                                        </a:lnTo>
                                        <a:cubicBezTo>
                                          <a:pt x="135731" y="235030"/>
                                          <a:pt x="134779" y="235983"/>
                                          <a:pt x="132874" y="237888"/>
                                        </a:cubicBezTo>
                                        <a:cubicBezTo>
                                          <a:pt x="130969" y="238840"/>
                                          <a:pt x="130016" y="240745"/>
                                          <a:pt x="128111" y="241698"/>
                                        </a:cubicBezTo>
                                        <a:cubicBezTo>
                                          <a:pt x="126206" y="242650"/>
                                          <a:pt x="124301" y="244555"/>
                                          <a:pt x="123349" y="245508"/>
                                        </a:cubicBezTo>
                                        <a:cubicBezTo>
                                          <a:pt x="121444" y="246460"/>
                                          <a:pt x="119539" y="248365"/>
                                          <a:pt x="117634" y="249317"/>
                                        </a:cubicBezTo>
                                        <a:cubicBezTo>
                                          <a:pt x="115729" y="250270"/>
                                          <a:pt x="113824" y="252175"/>
                                          <a:pt x="111919" y="253128"/>
                                        </a:cubicBezTo>
                                        <a:cubicBezTo>
                                          <a:pt x="110014" y="254080"/>
                                          <a:pt x="108109" y="255033"/>
                                          <a:pt x="106204" y="255985"/>
                                        </a:cubicBezTo>
                                        <a:cubicBezTo>
                                          <a:pt x="104299" y="256938"/>
                                          <a:pt x="102394" y="257890"/>
                                          <a:pt x="100489" y="258842"/>
                                        </a:cubicBezTo>
                                        <a:cubicBezTo>
                                          <a:pt x="92869" y="262653"/>
                                          <a:pt x="85249" y="265510"/>
                                          <a:pt x="76676" y="267415"/>
                                        </a:cubicBezTo>
                                        <a:cubicBezTo>
                                          <a:pt x="74771" y="268367"/>
                                          <a:pt x="72866" y="268367"/>
                                          <a:pt x="70961" y="269320"/>
                                        </a:cubicBezTo>
                                        <a:cubicBezTo>
                                          <a:pt x="69056" y="269320"/>
                                          <a:pt x="67151" y="270273"/>
                                          <a:pt x="65246" y="270273"/>
                                        </a:cubicBezTo>
                                        <a:cubicBezTo>
                                          <a:pt x="64294" y="270273"/>
                                          <a:pt x="63341" y="270273"/>
                                          <a:pt x="62389" y="271225"/>
                                        </a:cubicBezTo>
                                        <a:cubicBezTo>
                                          <a:pt x="61436" y="271225"/>
                                          <a:pt x="60484" y="271225"/>
                                          <a:pt x="59531" y="271225"/>
                                        </a:cubicBezTo>
                                        <a:cubicBezTo>
                                          <a:pt x="57626" y="271225"/>
                                          <a:pt x="55721" y="272178"/>
                                          <a:pt x="53816" y="272178"/>
                                        </a:cubicBezTo>
                                        <a:cubicBezTo>
                                          <a:pt x="47149" y="273130"/>
                                          <a:pt x="40481" y="274083"/>
                                          <a:pt x="34766" y="274083"/>
                                        </a:cubicBezTo>
                                        <a:cubicBezTo>
                                          <a:pt x="32861" y="274083"/>
                                          <a:pt x="31909" y="274083"/>
                                          <a:pt x="30956" y="274083"/>
                                        </a:cubicBezTo>
                                        <a:cubicBezTo>
                                          <a:pt x="30004" y="274083"/>
                                          <a:pt x="28099" y="274083"/>
                                          <a:pt x="27146" y="274083"/>
                                        </a:cubicBezTo>
                                        <a:cubicBezTo>
                                          <a:pt x="24289" y="274083"/>
                                          <a:pt x="22384" y="274083"/>
                                          <a:pt x="20479" y="274083"/>
                                        </a:cubicBezTo>
                                        <a:cubicBezTo>
                                          <a:pt x="16669" y="274083"/>
                                          <a:pt x="12859" y="274083"/>
                                          <a:pt x="10954" y="274083"/>
                                        </a:cubicBezTo>
                                        <a:cubicBezTo>
                                          <a:pt x="9049" y="274083"/>
                                          <a:pt x="7144" y="274083"/>
                                          <a:pt x="7144" y="274083"/>
                                        </a:cubicBezTo>
                                        <a:cubicBezTo>
                                          <a:pt x="7144" y="274083"/>
                                          <a:pt x="8096" y="274083"/>
                                          <a:pt x="10954" y="275035"/>
                                        </a:cubicBezTo>
                                        <a:cubicBezTo>
                                          <a:pt x="12859" y="275035"/>
                                          <a:pt x="16669" y="275988"/>
                                          <a:pt x="20479" y="276940"/>
                                        </a:cubicBezTo>
                                        <a:cubicBezTo>
                                          <a:pt x="22384" y="276940"/>
                                          <a:pt x="25241" y="277892"/>
                                          <a:pt x="27146" y="277892"/>
                                        </a:cubicBezTo>
                                        <a:cubicBezTo>
                                          <a:pt x="28099" y="277892"/>
                                          <a:pt x="30004" y="277892"/>
                                          <a:pt x="30956" y="278845"/>
                                        </a:cubicBezTo>
                                        <a:cubicBezTo>
                                          <a:pt x="31909" y="278845"/>
                                          <a:pt x="33814" y="278845"/>
                                          <a:pt x="34766" y="278845"/>
                                        </a:cubicBezTo>
                                        <a:cubicBezTo>
                                          <a:pt x="40481" y="279798"/>
                                          <a:pt x="47149" y="279798"/>
                                          <a:pt x="54769" y="279798"/>
                                        </a:cubicBezTo>
                                        <a:cubicBezTo>
                                          <a:pt x="56674" y="279798"/>
                                          <a:pt x="58579" y="279798"/>
                                          <a:pt x="60484" y="279798"/>
                                        </a:cubicBezTo>
                                        <a:cubicBezTo>
                                          <a:pt x="61436" y="279798"/>
                                          <a:pt x="62389" y="279798"/>
                                          <a:pt x="63341" y="279798"/>
                                        </a:cubicBezTo>
                                        <a:cubicBezTo>
                                          <a:pt x="64294" y="279798"/>
                                          <a:pt x="65246" y="279798"/>
                                          <a:pt x="66199" y="279798"/>
                                        </a:cubicBezTo>
                                        <a:cubicBezTo>
                                          <a:pt x="68104" y="279798"/>
                                          <a:pt x="70009" y="279798"/>
                                          <a:pt x="71914" y="279798"/>
                                        </a:cubicBezTo>
                                        <a:cubicBezTo>
                                          <a:pt x="73819" y="279798"/>
                                          <a:pt x="75724" y="279798"/>
                                          <a:pt x="78581" y="278845"/>
                                        </a:cubicBezTo>
                                        <a:cubicBezTo>
                                          <a:pt x="87154" y="277892"/>
                                          <a:pt x="95726" y="276940"/>
                                          <a:pt x="105251" y="274083"/>
                                        </a:cubicBezTo>
                                        <a:cubicBezTo>
                                          <a:pt x="107156" y="273130"/>
                                          <a:pt x="110014" y="273130"/>
                                          <a:pt x="111919" y="272178"/>
                                        </a:cubicBezTo>
                                        <a:cubicBezTo>
                                          <a:pt x="113824" y="271225"/>
                                          <a:pt x="116681" y="270273"/>
                                          <a:pt x="118586" y="269320"/>
                                        </a:cubicBezTo>
                                        <a:cubicBezTo>
                                          <a:pt x="120491" y="268367"/>
                                          <a:pt x="123349" y="267415"/>
                                          <a:pt x="125254" y="266463"/>
                                        </a:cubicBezTo>
                                        <a:cubicBezTo>
                                          <a:pt x="127159" y="265510"/>
                                          <a:pt x="130016" y="264558"/>
                                          <a:pt x="131921" y="263605"/>
                                        </a:cubicBezTo>
                                        <a:cubicBezTo>
                                          <a:pt x="133826" y="262653"/>
                                          <a:pt x="136684" y="261700"/>
                                          <a:pt x="138589" y="259795"/>
                                        </a:cubicBezTo>
                                        <a:cubicBezTo>
                                          <a:pt x="140494" y="258842"/>
                                          <a:pt x="143351" y="256938"/>
                                          <a:pt x="145256" y="255985"/>
                                        </a:cubicBezTo>
                                        <a:cubicBezTo>
                                          <a:pt x="147161" y="254080"/>
                                          <a:pt x="150019" y="253128"/>
                                          <a:pt x="151924" y="251223"/>
                                        </a:cubicBezTo>
                                        <a:lnTo>
                                          <a:pt x="153829" y="250270"/>
                                        </a:lnTo>
                                        <a:lnTo>
                                          <a:pt x="155734" y="249317"/>
                                        </a:lnTo>
                                        <a:lnTo>
                                          <a:pt x="158591" y="246460"/>
                                        </a:lnTo>
                                        <a:cubicBezTo>
                                          <a:pt x="167164" y="239792"/>
                                          <a:pt x="174784" y="232173"/>
                                          <a:pt x="181451" y="223600"/>
                                        </a:cubicBezTo>
                                        <a:cubicBezTo>
                                          <a:pt x="183356" y="221695"/>
                                          <a:pt x="186214" y="216933"/>
                                          <a:pt x="189071" y="213123"/>
                                        </a:cubicBezTo>
                                        <a:lnTo>
                                          <a:pt x="189071" y="213123"/>
                                        </a:lnTo>
                                        <a:cubicBezTo>
                                          <a:pt x="189071" y="213123"/>
                                          <a:pt x="189071" y="213123"/>
                                          <a:pt x="189071" y="2131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reeform: Shape 2156"/>
                                <wps:cNvSpPr/>
                                <wps:spPr>
                                  <a:xfrm>
                                    <a:off x="237173" y="949128"/>
                                    <a:ext cx="257175" cy="295275"/>
                                  </a:xfrm>
                                  <a:custGeom>
                                    <a:avLst/>
                                    <a:gdLst>
                                      <a:gd name="connsiteX0" fmla="*/ 213836 w 257175"/>
                                      <a:gd name="connsiteY0" fmla="*/ 191416 h 295275"/>
                                      <a:gd name="connsiteX1" fmla="*/ 241459 w 257175"/>
                                      <a:gd name="connsiteY1" fmla="*/ 159983 h 295275"/>
                                      <a:gd name="connsiteX2" fmla="*/ 255746 w 257175"/>
                                      <a:gd name="connsiteY2" fmla="*/ 121883 h 295275"/>
                                      <a:gd name="connsiteX3" fmla="*/ 255746 w 257175"/>
                                      <a:gd name="connsiteY3" fmla="*/ 82830 h 295275"/>
                                      <a:gd name="connsiteX4" fmla="*/ 243364 w 257175"/>
                                      <a:gd name="connsiteY4" fmla="*/ 49493 h 295275"/>
                                      <a:gd name="connsiteX5" fmla="*/ 230029 w 257175"/>
                                      <a:gd name="connsiteY5" fmla="*/ 33300 h 295275"/>
                                      <a:gd name="connsiteX6" fmla="*/ 230029 w 257175"/>
                                      <a:gd name="connsiteY6" fmla="*/ 33300 h 295275"/>
                                      <a:gd name="connsiteX7" fmla="*/ 225266 w 257175"/>
                                      <a:gd name="connsiteY7" fmla="*/ 28538 h 295275"/>
                                      <a:gd name="connsiteX8" fmla="*/ 120491 w 257175"/>
                                      <a:gd name="connsiteY8" fmla="*/ 19966 h 295275"/>
                                      <a:gd name="connsiteX9" fmla="*/ 129064 w 257175"/>
                                      <a:gd name="connsiteY9" fmla="*/ 119978 h 295275"/>
                                      <a:gd name="connsiteX10" fmla="*/ 204311 w 257175"/>
                                      <a:gd name="connsiteY10" fmla="*/ 95213 h 295275"/>
                                      <a:gd name="connsiteX11" fmla="*/ 208121 w 257175"/>
                                      <a:gd name="connsiteY11" fmla="*/ 115216 h 295275"/>
                                      <a:gd name="connsiteX12" fmla="*/ 203359 w 257175"/>
                                      <a:gd name="connsiteY12" fmla="*/ 139028 h 295275"/>
                                      <a:gd name="connsiteX13" fmla="*/ 189071 w 257175"/>
                                      <a:gd name="connsiteY13" fmla="*/ 162841 h 295275"/>
                                      <a:gd name="connsiteX14" fmla="*/ 165259 w 257175"/>
                                      <a:gd name="connsiteY14" fmla="*/ 182843 h 295275"/>
                                      <a:gd name="connsiteX15" fmla="*/ 158591 w 257175"/>
                                      <a:gd name="connsiteY15" fmla="*/ 186653 h 295275"/>
                                      <a:gd name="connsiteX16" fmla="*/ 154781 w 257175"/>
                                      <a:gd name="connsiteY16" fmla="*/ 188558 h 295275"/>
                                      <a:gd name="connsiteX17" fmla="*/ 150971 w 257175"/>
                                      <a:gd name="connsiteY17" fmla="*/ 190463 h 295275"/>
                                      <a:gd name="connsiteX18" fmla="*/ 134779 w 257175"/>
                                      <a:gd name="connsiteY18" fmla="*/ 198083 h 295275"/>
                                      <a:gd name="connsiteX19" fmla="*/ 103346 w 257175"/>
                                      <a:gd name="connsiteY19" fmla="*/ 214275 h 295275"/>
                                      <a:gd name="connsiteX20" fmla="*/ 73819 w 257175"/>
                                      <a:gd name="connsiteY20" fmla="*/ 230468 h 295275"/>
                                      <a:gd name="connsiteX21" fmla="*/ 48101 w 257175"/>
                                      <a:gd name="connsiteY21" fmla="*/ 245708 h 295275"/>
                                      <a:gd name="connsiteX22" fmla="*/ 28099 w 257175"/>
                                      <a:gd name="connsiteY22" fmla="*/ 260948 h 295275"/>
                                      <a:gd name="connsiteX23" fmla="*/ 24289 w 257175"/>
                                      <a:gd name="connsiteY23" fmla="*/ 264758 h 295275"/>
                                      <a:gd name="connsiteX24" fmla="*/ 20479 w 257175"/>
                                      <a:gd name="connsiteY24" fmla="*/ 268568 h 295275"/>
                                      <a:gd name="connsiteX25" fmla="*/ 14764 w 257175"/>
                                      <a:gd name="connsiteY25" fmla="*/ 275236 h 295275"/>
                                      <a:gd name="connsiteX26" fmla="*/ 12859 w 257175"/>
                                      <a:gd name="connsiteY26" fmla="*/ 278093 h 295275"/>
                                      <a:gd name="connsiteX27" fmla="*/ 10954 w 257175"/>
                                      <a:gd name="connsiteY27" fmla="*/ 280950 h 295275"/>
                                      <a:gd name="connsiteX28" fmla="*/ 9049 w 257175"/>
                                      <a:gd name="connsiteY28" fmla="*/ 285713 h 295275"/>
                                      <a:gd name="connsiteX29" fmla="*/ 7144 w 257175"/>
                                      <a:gd name="connsiteY29" fmla="*/ 289523 h 295275"/>
                                      <a:gd name="connsiteX30" fmla="*/ 9049 w 257175"/>
                                      <a:gd name="connsiteY30" fmla="*/ 285713 h 295275"/>
                                      <a:gd name="connsiteX31" fmla="*/ 11906 w 257175"/>
                                      <a:gd name="connsiteY31" fmla="*/ 281903 h 295275"/>
                                      <a:gd name="connsiteX32" fmla="*/ 13811 w 257175"/>
                                      <a:gd name="connsiteY32" fmla="*/ 279046 h 295275"/>
                                      <a:gd name="connsiteX33" fmla="*/ 16669 w 257175"/>
                                      <a:gd name="connsiteY33" fmla="*/ 276188 h 295275"/>
                                      <a:gd name="connsiteX34" fmla="*/ 23336 w 257175"/>
                                      <a:gd name="connsiteY34" fmla="*/ 270473 h 295275"/>
                                      <a:gd name="connsiteX35" fmla="*/ 27146 w 257175"/>
                                      <a:gd name="connsiteY35" fmla="*/ 267616 h 295275"/>
                                      <a:gd name="connsiteX36" fmla="*/ 31909 w 257175"/>
                                      <a:gd name="connsiteY36" fmla="*/ 264758 h 295275"/>
                                      <a:gd name="connsiteX37" fmla="*/ 53816 w 257175"/>
                                      <a:gd name="connsiteY37" fmla="*/ 253328 h 295275"/>
                                      <a:gd name="connsiteX38" fmla="*/ 80486 w 257175"/>
                                      <a:gd name="connsiteY38" fmla="*/ 242850 h 295275"/>
                                      <a:gd name="connsiteX39" fmla="*/ 110966 w 257175"/>
                                      <a:gd name="connsiteY39" fmla="*/ 232373 h 295275"/>
                                      <a:gd name="connsiteX40" fmla="*/ 144304 w 257175"/>
                                      <a:gd name="connsiteY40" fmla="*/ 221896 h 295275"/>
                                      <a:gd name="connsiteX41" fmla="*/ 161449 w 257175"/>
                                      <a:gd name="connsiteY41" fmla="*/ 216180 h 295275"/>
                                      <a:gd name="connsiteX42" fmla="*/ 166211 w 257175"/>
                                      <a:gd name="connsiteY42" fmla="*/ 215228 h 295275"/>
                                      <a:gd name="connsiteX43" fmla="*/ 170974 w 257175"/>
                                      <a:gd name="connsiteY43" fmla="*/ 213323 h 295275"/>
                                      <a:gd name="connsiteX44" fmla="*/ 180499 w 257175"/>
                                      <a:gd name="connsiteY44" fmla="*/ 209513 h 295275"/>
                                      <a:gd name="connsiteX45" fmla="*/ 213836 w 257175"/>
                                      <a:gd name="connsiteY45" fmla="*/ 191416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295275">
                                        <a:moveTo>
                                          <a:pt x="213836" y="191416"/>
                                        </a:moveTo>
                                        <a:cubicBezTo>
                                          <a:pt x="225266" y="182843"/>
                                          <a:pt x="234791" y="172366"/>
                                          <a:pt x="241459" y="159983"/>
                                        </a:cubicBezTo>
                                        <a:cubicBezTo>
                                          <a:pt x="249079" y="147600"/>
                                          <a:pt x="253841" y="134266"/>
                                          <a:pt x="255746" y="121883"/>
                                        </a:cubicBezTo>
                                        <a:cubicBezTo>
                                          <a:pt x="257651" y="108548"/>
                                          <a:pt x="257651" y="95213"/>
                                          <a:pt x="255746" y="82830"/>
                                        </a:cubicBezTo>
                                        <a:cubicBezTo>
                                          <a:pt x="253841" y="70448"/>
                                          <a:pt x="249079" y="59018"/>
                                          <a:pt x="243364" y="49493"/>
                                        </a:cubicBezTo>
                                        <a:cubicBezTo>
                                          <a:pt x="239554" y="42825"/>
                                          <a:pt x="234791" y="38063"/>
                                          <a:pt x="230029" y="33300"/>
                                        </a:cubicBezTo>
                                        <a:cubicBezTo>
                                          <a:pt x="230029" y="33300"/>
                                          <a:pt x="230029" y="33300"/>
                                          <a:pt x="230029" y="33300"/>
                                        </a:cubicBezTo>
                                        <a:cubicBezTo>
                                          <a:pt x="228124" y="31396"/>
                                          <a:pt x="226219" y="30443"/>
                                          <a:pt x="225266" y="28538"/>
                                        </a:cubicBezTo>
                                        <a:cubicBezTo>
                                          <a:pt x="193834" y="3773"/>
                                          <a:pt x="150971" y="-37"/>
                                          <a:pt x="120491" y="19966"/>
                                        </a:cubicBezTo>
                                        <a:cubicBezTo>
                                          <a:pt x="70961" y="53303"/>
                                          <a:pt x="86201" y="117121"/>
                                          <a:pt x="129064" y="119978"/>
                                        </a:cubicBezTo>
                                        <a:cubicBezTo>
                                          <a:pt x="170974" y="122836"/>
                                          <a:pt x="179546" y="56161"/>
                                          <a:pt x="204311" y="95213"/>
                                        </a:cubicBezTo>
                                        <a:cubicBezTo>
                                          <a:pt x="206216" y="100928"/>
                                          <a:pt x="208121" y="107596"/>
                                          <a:pt x="208121" y="115216"/>
                                        </a:cubicBezTo>
                                        <a:cubicBezTo>
                                          <a:pt x="208121" y="122836"/>
                                          <a:pt x="206216" y="130455"/>
                                          <a:pt x="203359" y="139028"/>
                                        </a:cubicBezTo>
                                        <a:cubicBezTo>
                                          <a:pt x="200501" y="147600"/>
                                          <a:pt x="194786" y="155221"/>
                                          <a:pt x="189071" y="162841"/>
                                        </a:cubicBezTo>
                                        <a:cubicBezTo>
                                          <a:pt x="182404" y="170461"/>
                                          <a:pt x="173831" y="177128"/>
                                          <a:pt x="165259" y="182843"/>
                                        </a:cubicBezTo>
                                        <a:cubicBezTo>
                                          <a:pt x="163354" y="184748"/>
                                          <a:pt x="160496" y="185700"/>
                                          <a:pt x="158591" y="186653"/>
                                        </a:cubicBezTo>
                                        <a:lnTo>
                                          <a:pt x="154781" y="188558"/>
                                        </a:lnTo>
                                        <a:lnTo>
                                          <a:pt x="150971" y="190463"/>
                                        </a:lnTo>
                                        <a:cubicBezTo>
                                          <a:pt x="145256" y="193321"/>
                                          <a:pt x="140494" y="196178"/>
                                          <a:pt x="134779" y="198083"/>
                                        </a:cubicBezTo>
                                        <a:cubicBezTo>
                                          <a:pt x="124301" y="203798"/>
                                          <a:pt x="113824" y="208561"/>
                                          <a:pt x="103346" y="214275"/>
                                        </a:cubicBezTo>
                                        <a:cubicBezTo>
                                          <a:pt x="92869" y="219991"/>
                                          <a:pt x="83344" y="224753"/>
                                          <a:pt x="73819" y="230468"/>
                                        </a:cubicBezTo>
                                        <a:cubicBezTo>
                                          <a:pt x="64294" y="235230"/>
                                          <a:pt x="55721" y="240946"/>
                                          <a:pt x="48101" y="245708"/>
                                        </a:cubicBezTo>
                                        <a:cubicBezTo>
                                          <a:pt x="40481" y="251423"/>
                                          <a:pt x="33814" y="256186"/>
                                          <a:pt x="28099" y="260948"/>
                                        </a:cubicBezTo>
                                        <a:cubicBezTo>
                                          <a:pt x="26194" y="261900"/>
                                          <a:pt x="25241" y="263805"/>
                                          <a:pt x="24289" y="264758"/>
                                        </a:cubicBezTo>
                                        <a:cubicBezTo>
                                          <a:pt x="23336" y="265711"/>
                                          <a:pt x="21431" y="267616"/>
                                          <a:pt x="20479" y="268568"/>
                                        </a:cubicBezTo>
                                        <a:cubicBezTo>
                                          <a:pt x="18574" y="271425"/>
                                          <a:pt x="16669" y="273330"/>
                                          <a:pt x="14764" y="275236"/>
                                        </a:cubicBezTo>
                                        <a:cubicBezTo>
                                          <a:pt x="13811" y="276188"/>
                                          <a:pt x="12859" y="277141"/>
                                          <a:pt x="12859" y="278093"/>
                                        </a:cubicBezTo>
                                        <a:cubicBezTo>
                                          <a:pt x="11906" y="279046"/>
                                          <a:pt x="11906" y="279998"/>
                                          <a:pt x="10954" y="280950"/>
                                        </a:cubicBezTo>
                                        <a:cubicBezTo>
                                          <a:pt x="10001" y="282855"/>
                                          <a:pt x="9049" y="284761"/>
                                          <a:pt x="9049" y="285713"/>
                                        </a:cubicBezTo>
                                        <a:cubicBezTo>
                                          <a:pt x="8096" y="288571"/>
                                          <a:pt x="7144" y="289523"/>
                                          <a:pt x="7144" y="289523"/>
                                        </a:cubicBezTo>
                                        <a:cubicBezTo>
                                          <a:pt x="7144" y="289523"/>
                                          <a:pt x="8096" y="288571"/>
                                          <a:pt x="9049" y="285713"/>
                                        </a:cubicBezTo>
                                        <a:cubicBezTo>
                                          <a:pt x="10001" y="284761"/>
                                          <a:pt x="10954" y="282855"/>
                                          <a:pt x="11906" y="281903"/>
                                        </a:cubicBezTo>
                                        <a:cubicBezTo>
                                          <a:pt x="12859" y="280950"/>
                                          <a:pt x="12859" y="279998"/>
                                          <a:pt x="13811" y="279046"/>
                                        </a:cubicBezTo>
                                        <a:cubicBezTo>
                                          <a:pt x="14764" y="278093"/>
                                          <a:pt x="15716" y="277141"/>
                                          <a:pt x="16669" y="276188"/>
                                        </a:cubicBezTo>
                                        <a:cubicBezTo>
                                          <a:pt x="18574" y="274283"/>
                                          <a:pt x="20479" y="272378"/>
                                          <a:pt x="23336" y="270473"/>
                                        </a:cubicBezTo>
                                        <a:cubicBezTo>
                                          <a:pt x="24289" y="269521"/>
                                          <a:pt x="26194" y="268568"/>
                                          <a:pt x="27146" y="267616"/>
                                        </a:cubicBezTo>
                                        <a:cubicBezTo>
                                          <a:pt x="28099" y="266663"/>
                                          <a:pt x="30004" y="265711"/>
                                          <a:pt x="31909" y="264758"/>
                                        </a:cubicBezTo>
                                        <a:cubicBezTo>
                                          <a:pt x="37624" y="260948"/>
                                          <a:pt x="45244" y="257138"/>
                                          <a:pt x="53816" y="253328"/>
                                        </a:cubicBezTo>
                                        <a:cubicBezTo>
                                          <a:pt x="62389" y="249518"/>
                                          <a:pt x="70961" y="245708"/>
                                          <a:pt x="80486" y="242850"/>
                                        </a:cubicBezTo>
                                        <a:cubicBezTo>
                                          <a:pt x="90011" y="239041"/>
                                          <a:pt x="100489" y="236183"/>
                                          <a:pt x="110966" y="232373"/>
                                        </a:cubicBezTo>
                                        <a:cubicBezTo>
                                          <a:pt x="121444" y="228563"/>
                                          <a:pt x="132874" y="225705"/>
                                          <a:pt x="144304" y="221896"/>
                                        </a:cubicBezTo>
                                        <a:cubicBezTo>
                                          <a:pt x="150019" y="219991"/>
                                          <a:pt x="155734" y="218086"/>
                                          <a:pt x="161449" y="216180"/>
                                        </a:cubicBezTo>
                                        <a:lnTo>
                                          <a:pt x="166211" y="215228"/>
                                        </a:lnTo>
                                        <a:lnTo>
                                          <a:pt x="170974" y="213323"/>
                                        </a:lnTo>
                                        <a:cubicBezTo>
                                          <a:pt x="173831" y="212371"/>
                                          <a:pt x="177641" y="211418"/>
                                          <a:pt x="180499" y="209513"/>
                                        </a:cubicBezTo>
                                        <a:cubicBezTo>
                                          <a:pt x="190976" y="206655"/>
                                          <a:pt x="203359" y="199988"/>
                                          <a:pt x="213836" y="1914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reeform: Shape 2157"/>
                                <wps:cNvSpPr/>
                                <wps:spPr>
                                  <a:xfrm>
                                    <a:off x="354984" y="119697"/>
                                    <a:ext cx="257175" cy="409575"/>
                                  </a:xfrm>
                                  <a:custGeom>
                                    <a:avLst/>
                                    <a:gdLst>
                                      <a:gd name="connsiteX0" fmla="*/ 15063 w 257175"/>
                                      <a:gd name="connsiteY0" fmla="*/ 191219 h 409575"/>
                                      <a:gd name="connsiteX1" fmla="*/ 16015 w 257175"/>
                                      <a:gd name="connsiteY1" fmla="*/ 196934 h 409575"/>
                                      <a:gd name="connsiteX2" fmla="*/ 19825 w 257175"/>
                                      <a:gd name="connsiteY2" fmla="*/ 218842 h 409575"/>
                                      <a:gd name="connsiteX3" fmla="*/ 27445 w 257175"/>
                                      <a:gd name="connsiteY3" fmla="*/ 261704 h 409575"/>
                                      <a:gd name="connsiteX4" fmla="*/ 34113 w 257175"/>
                                      <a:gd name="connsiteY4" fmla="*/ 301709 h 409575"/>
                                      <a:gd name="connsiteX5" fmla="*/ 37923 w 257175"/>
                                      <a:gd name="connsiteY5" fmla="*/ 337904 h 409575"/>
                                      <a:gd name="connsiteX6" fmla="*/ 37923 w 257175"/>
                                      <a:gd name="connsiteY6" fmla="*/ 368384 h 409575"/>
                                      <a:gd name="connsiteX7" fmla="*/ 36970 w 257175"/>
                                      <a:gd name="connsiteY7" fmla="*/ 375052 h 409575"/>
                                      <a:gd name="connsiteX8" fmla="*/ 36018 w 257175"/>
                                      <a:gd name="connsiteY8" fmla="*/ 380767 h 409575"/>
                                      <a:gd name="connsiteX9" fmla="*/ 33160 w 257175"/>
                                      <a:gd name="connsiteY9" fmla="*/ 391244 h 409575"/>
                                      <a:gd name="connsiteX10" fmla="*/ 31255 w 257175"/>
                                      <a:gd name="connsiteY10" fmla="*/ 396006 h 409575"/>
                                      <a:gd name="connsiteX11" fmla="*/ 29350 w 257175"/>
                                      <a:gd name="connsiteY11" fmla="*/ 399817 h 409575"/>
                                      <a:gd name="connsiteX12" fmla="*/ 26493 w 257175"/>
                                      <a:gd name="connsiteY12" fmla="*/ 405531 h 409575"/>
                                      <a:gd name="connsiteX13" fmla="*/ 23635 w 257175"/>
                                      <a:gd name="connsiteY13" fmla="*/ 410294 h 409575"/>
                                      <a:gd name="connsiteX14" fmla="*/ 27445 w 257175"/>
                                      <a:gd name="connsiteY14" fmla="*/ 406484 h 409575"/>
                                      <a:gd name="connsiteX15" fmla="*/ 31255 w 257175"/>
                                      <a:gd name="connsiteY15" fmla="*/ 400769 h 409575"/>
                                      <a:gd name="connsiteX16" fmla="*/ 33160 w 257175"/>
                                      <a:gd name="connsiteY16" fmla="*/ 396959 h 409575"/>
                                      <a:gd name="connsiteX17" fmla="*/ 35065 w 257175"/>
                                      <a:gd name="connsiteY17" fmla="*/ 393149 h 409575"/>
                                      <a:gd name="connsiteX18" fmla="*/ 39828 w 257175"/>
                                      <a:gd name="connsiteY18" fmla="*/ 382672 h 409575"/>
                                      <a:gd name="connsiteX19" fmla="*/ 41733 w 257175"/>
                                      <a:gd name="connsiteY19" fmla="*/ 376956 h 409575"/>
                                      <a:gd name="connsiteX20" fmla="*/ 43638 w 257175"/>
                                      <a:gd name="connsiteY20" fmla="*/ 370289 h 409575"/>
                                      <a:gd name="connsiteX21" fmla="*/ 49353 w 257175"/>
                                      <a:gd name="connsiteY21" fmla="*/ 338856 h 409575"/>
                                      <a:gd name="connsiteX22" fmla="*/ 51258 w 257175"/>
                                      <a:gd name="connsiteY22" fmla="*/ 301709 h 409575"/>
                                      <a:gd name="connsiteX23" fmla="*/ 51258 w 257175"/>
                                      <a:gd name="connsiteY23" fmla="*/ 260751 h 409575"/>
                                      <a:gd name="connsiteX24" fmla="*/ 50305 w 257175"/>
                                      <a:gd name="connsiteY24" fmla="*/ 216936 h 409575"/>
                                      <a:gd name="connsiteX25" fmla="*/ 49353 w 257175"/>
                                      <a:gd name="connsiteY25" fmla="*/ 194076 h 409575"/>
                                      <a:gd name="connsiteX26" fmla="*/ 49353 w 257175"/>
                                      <a:gd name="connsiteY26" fmla="*/ 188361 h 409575"/>
                                      <a:gd name="connsiteX27" fmla="*/ 49353 w 257175"/>
                                      <a:gd name="connsiteY27" fmla="*/ 183599 h 409575"/>
                                      <a:gd name="connsiteX28" fmla="*/ 49353 w 257175"/>
                                      <a:gd name="connsiteY28" fmla="*/ 173122 h 409575"/>
                                      <a:gd name="connsiteX29" fmla="*/ 56973 w 257175"/>
                                      <a:gd name="connsiteY29" fmla="*/ 135022 h 409575"/>
                                      <a:gd name="connsiteX30" fmla="*/ 75070 w 257175"/>
                                      <a:gd name="connsiteY30" fmla="*/ 105494 h 409575"/>
                                      <a:gd name="connsiteX31" fmla="*/ 98883 w 257175"/>
                                      <a:gd name="connsiteY31" fmla="*/ 86444 h 409575"/>
                                      <a:gd name="connsiteX32" fmla="*/ 122695 w 257175"/>
                                      <a:gd name="connsiteY32" fmla="*/ 78824 h 409575"/>
                                      <a:gd name="connsiteX33" fmla="*/ 138888 w 257175"/>
                                      <a:gd name="connsiteY33" fmla="*/ 175979 h 409575"/>
                                      <a:gd name="connsiteX34" fmla="*/ 253188 w 257175"/>
                                      <a:gd name="connsiteY34" fmla="*/ 127401 h 409575"/>
                                      <a:gd name="connsiteX35" fmla="*/ 183655 w 257175"/>
                                      <a:gd name="connsiteY35" fmla="*/ 15959 h 409575"/>
                                      <a:gd name="connsiteX36" fmla="*/ 176035 w 257175"/>
                                      <a:gd name="connsiteY36" fmla="*/ 13101 h 409575"/>
                                      <a:gd name="connsiteX37" fmla="*/ 176035 w 257175"/>
                                      <a:gd name="connsiteY37" fmla="*/ 13101 h 409575"/>
                                      <a:gd name="connsiteX38" fmla="*/ 150318 w 257175"/>
                                      <a:gd name="connsiteY38" fmla="*/ 7386 h 409575"/>
                                      <a:gd name="connsiteX39" fmla="*/ 106503 w 257175"/>
                                      <a:gd name="connsiteY39" fmla="*/ 12149 h 409575"/>
                                      <a:gd name="connsiteX40" fmla="*/ 63640 w 257175"/>
                                      <a:gd name="connsiteY40" fmla="*/ 34057 h 409575"/>
                                      <a:gd name="connsiteX41" fmla="*/ 29350 w 257175"/>
                                      <a:gd name="connsiteY41" fmla="*/ 72157 h 409575"/>
                                      <a:gd name="connsiteX42" fmla="*/ 10300 w 257175"/>
                                      <a:gd name="connsiteY42" fmla="*/ 120734 h 409575"/>
                                      <a:gd name="connsiteX43" fmla="*/ 8395 w 257175"/>
                                      <a:gd name="connsiteY43" fmla="*/ 172169 h 409575"/>
                                      <a:gd name="connsiteX44" fmla="*/ 10300 w 257175"/>
                                      <a:gd name="connsiteY44" fmla="*/ 184551 h 409575"/>
                                      <a:gd name="connsiteX45" fmla="*/ 15063 w 257175"/>
                                      <a:gd name="connsiteY45" fmla="*/ 191219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409575">
                                        <a:moveTo>
                                          <a:pt x="15063" y="191219"/>
                                        </a:moveTo>
                                        <a:lnTo>
                                          <a:pt x="16015" y="196934"/>
                                        </a:lnTo>
                                        <a:cubicBezTo>
                                          <a:pt x="16968" y="204554"/>
                                          <a:pt x="18873" y="212174"/>
                                          <a:pt x="19825" y="218842"/>
                                        </a:cubicBezTo>
                                        <a:cubicBezTo>
                                          <a:pt x="22683" y="233129"/>
                                          <a:pt x="25540" y="247417"/>
                                          <a:pt x="27445" y="261704"/>
                                        </a:cubicBezTo>
                                        <a:cubicBezTo>
                                          <a:pt x="29350" y="275992"/>
                                          <a:pt x="32208" y="289327"/>
                                          <a:pt x="34113" y="301709"/>
                                        </a:cubicBezTo>
                                        <a:cubicBezTo>
                                          <a:pt x="36018" y="314092"/>
                                          <a:pt x="36970" y="326474"/>
                                          <a:pt x="37923" y="337904"/>
                                        </a:cubicBezTo>
                                        <a:cubicBezTo>
                                          <a:pt x="38875" y="349334"/>
                                          <a:pt x="38875" y="358859"/>
                                          <a:pt x="37923" y="368384"/>
                                        </a:cubicBezTo>
                                        <a:cubicBezTo>
                                          <a:pt x="37923" y="370289"/>
                                          <a:pt x="36970" y="373147"/>
                                          <a:pt x="36970" y="375052"/>
                                        </a:cubicBezTo>
                                        <a:cubicBezTo>
                                          <a:pt x="36970" y="376956"/>
                                          <a:pt x="36018" y="378861"/>
                                          <a:pt x="36018" y="380767"/>
                                        </a:cubicBezTo>
                                        <a:cubicBezTo>
                                          <a:pt x="35065" y="384577"/>
                                          <a:pt x="34113" y="388386"/>
                                          <a:pt x="33160" y="391244"/>
                                        </a:cubicBezTo>
                                        <a:cubicBezTo>
                                          <a:pt x="32208" y="393149"/>
                                          <a:pt x="32208" y="394102"/>
                                          <a:pt x="31255" y="396006"/>
                                        </a:cubicBezTo>
                                        <a:cubicBezTo>
                                          <a:pt x="30303" y="396959"/>
                                          <a:pt x="30303" y="398864"/>
                                          <a:pt x="29350" y="399817"/>
                                        </a:cubicBezTo>
                                        <a:cubicBezTo>
                                          <a:pt x="28398" y="401722"/>
                                          <a:pt x="27445" y="404579"/>
                                          <a:pt x="26493" y="405531"/>
                                        </a:cubicBezTo>
                                        <a:cubicBezTo>
                                          <a:pt x="24588" y="408389"/>
                                          <a:pt x="23635" y="410294"/>
                                          <a:pt x="23635" y="410294"/>
                                        </a:cubicBezTo>
                                        <a:cubicBezTo>
                                          <a:pt x="23635" y="410294"/>
                                          <a:pt x="24588" y="408389"/>
                                          <a:pt x="27445" y="406484"/>
                                        </a:cubicBezTo>
                                        <a:cubicBezTo>
                                          <a:pt x="28398" y="405531"/>
                                          <a:pt x="30303" y="403627"/>
                                          <a:pt x="31255" y="400769"/>
                                        </a:cubicBezTo>
                                        <a:cubicBezTo>
                                          <a:pt x="32208" y="399817"/>
                                          <a:pt x="33160" y="398864"/>
                                          <a:pt x="33160" y="396959"/>
                                        </a:cubicBezTo>
                                        <a:cubicBezTo>
                                          <a:pt x="34113" y="396006"/>
                                          <a:pt x="35065" y="394102"/>
                                          <a:pt x="35065" y="393149"/>
                                        </a:cubicBezTo>
                                        <a:cubicBezTo>
                                          <a:pt x="36970" y="390292"/>
                                          <a:pt x="37923" y="386481"/>
                                          <a:pt x="39828" y="382672"/>
                                        </a:cubicBezTo>
                                        <a:cubicBezTo>
                                          <a:pt x="40780" y="380767"/>
                                          <a:pt x="40780" y="378861"/>
                                          <a:pt x="41733" y="376956"/>
                                        </a:cubicBezTo>
                                        <a:cubicBezTo>
                                          <a:pt x="42685" y="375052"/>
                                          <a:pt x="43638" y="372194"/>
                                          <a:pt x="43638" y="370289"/>
                                        </a:cubicBezTo>
                                        <a:cubicBezTo>
                                          <a:pt x="46495" y="360764"/>
                                          <a:pt x="47448" y="350286"/>
                                          <a:pt x="49353" y="338856"/>
                                        </a:cubicBezTo>
                                        <a:cubicBezTo>
                                          <a:pt x="50305" y="327427"/>
                                          <a:pt x="51258" y="315044"/>
                                          <a:pt x="51258" y="301709"/>
                                        </a:cubicBezTo>
                                        <a:cubicBezTo>
                                          <a:pt x="51258" y="288374"/>
                                          <a:pt x="52210" y="275039"/>
                                          <a:pt x="51258" y="260751"/>
                                        </a:cubicBezTo>
                                        <a:cubicBezTo>
                                          <a:pt x="51258" y="246464"/>
                                          <a:pt x="51258" y="231224"/>
                                          <a:pt x="50305" y="216936"/>
                                        </a:cubicBezTo>
                                        <a:cubicBezTo>
                                          <a:pt x="50305" y="209317"/>
                                          <a:pt x="50305" y="201697"/>
                                          <a:pt x="49353" y="194076"/>
                                        </a:cubicBezTo>
                                        <a:lnTo>
                                          <a:pt x="49353" y="188361"/>
                                        </a:lnTo>
                                        <a:lnTo>
                                          <a:pt x="49353" y="183599"/>
                                        </a:lnTo>
                                        <a:cubicBezTo>
                                          <a:pt x="49353" y="179789"/>
                                          <a:pt x="49353" y="176932"/>
                                          <a:pt x="49353" y="173122"/>
                                        </a:cubicBezTo>
                                        <a:cubicBezTo>
                                          <a:pt x="50305" y="159786"/>
                                          <a:pt x="53163" y="146451"/>
                                          <a:pt x="56973" y="135022"/>
                                        </a:cubicBezTo>
                                        <a:cubicBezTo>
                                          <a:pt x="61735" y="123592"/>
                                          <a:pt x="67450" y="113114"/>
                                          <a:pt x="75070" y="105494"/>
                                        </a:cubicBezTo>
                                        <a:cubicBezTo>
                                          <a:pt x="82690" y="96922"/>
                                          <a:pt x="90310" y="91207"/>
                                          <a:pt x="98883" y="86444"/>
                                        </a:cubicBezTo>
                                        <a:cubicBezTo>
                                          <a:pt x="107455" y="82634"/>
                                          <a:pt x="115075" y="79776"/>
                                          <a:pt x="122695" y="78824"/>
                                        </a:cubicBezTo>
                                        <a:cubicBezTo>
                                          <a:pt x="179845" y="83586"/>
                                          <a:pt x="111265" y="130259"/>
                                          <a:pt x="138888" y="175979"/>
                                        </a:cubicBezTo>
                                        <a:cubicBezTo>
                                          <a:pt x="166510" y="220747"/>
                                          <a:pt x="245568" y="201697"/>
                                          <a:pt x="253188" y="127401"/>
                                        </a:cubicBezTo>
                                        <a:cubicBezTo>
                                          <a:pt x="257950" y="81682"/>
                                          <a:pt x="229375" y="36914"/>
                                          <a:pt x="183655" y="15959"/>
                                        </a:cubicBezTo>
                                        <a:cubicBezTo>
                                          <a:pt x="180798" y="15007"/>
                                          <a:pt x="178893" y="14054"/>
                                          <a:pt x="176035" y="13101"/>
                                        </a:cubicBezTo>
                                        <a:cubicBezTo>
                                          <a:pt x="176035" y="13101"/>
                                          <a:pt x="176035" y="13101"/>
                                          <a:pt x="176035" y="13101"/>
                                        </a:cubicBezTo>
                                        <a:cubicBezTo>
                                          <a:pt x="168415" y="10244"/>
                                          <a:pt x="159843" y="8339"/>
                                          <a:pt x="150318" y="7386"/>
                                        </a:cubicBezTo>
                                        <a:cubicBezTo>
                                          <a:pt x="136030" y="6434"/>
                                          <a:pt x="121743" y="8339"/>
                                          <a:pt x="106503" y="12149"/>
                                        </a:cubicBezTo>
                                        <a:cubicBezTo>
                                          <a:pt x="92215" y="16911"/>
                                          <a:pt x="76975" y="24532"/>
                                          <a:pt x="63640" y="34057"/>
                                        </a:cubicBezTo>
                                        <a:cubicBezTo>
                                          <a:pt x="50305" y="44534"/>
                                          <a:pt x="38875" y="57869"/>
                                          <a:pt x="29350" y="72157"/>
                                        </a:cubicBezTo>
                                        <a:cubicBezTo>
                                          <a:pt x="19825" y="87397"/>
                                          <a:pt x="14110" y="103589"/>
                                          <a:pt x="10300" y="120734"/>
                                        </a:cubicBezTo>
                                        <a:cubicBezTo>
                                          <a:pt x="6490" y="137879"/>
                                          <a:pt x="6490" y="155024"/>
                                          <a:pt x="8395" y="172169"/>
                                        </a:cubicBezTo>
                                        <a:cubicBezTo>
                                          <a:pt x="8395" y="175979"/>
                                          <a:pt x="9348" y="180742"/>
                                          <a:pt x="10300" y="184551"/>
                                        </a:cubicBezTo>
                                        <a:lnTo>
                                          <a:pt x="15063" y="1912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reeform: Shape 2158"/>
                                <wps:cNvSpPr/>
                                <wps:spPr>
                                  <a:xfrm>
                                    <a:off x="263843" y="552285"/>
                                    <a:ext cx="285750" cy="228600"/>
                                  </a:xfrm>
                                  <a:custGeom>
                                    <a:avLst/>
                                    <a:gdLst>
                                      <a:gd name="connsiteX0" fmla="*/ 17621 w 285750"/>
                                      <a:gd name="connsiteY0" fmla="*/ 217736 h 228600"/>
                                      <a:gd name="connsiteX1" fmla="*/ 26194 w 285750"/>
                                      <a:gd name="connsiteY1" fmla="*/ 212021 h 228600"/>
                                      <a:gd name="connsiteX2" fmla="*/ 47149 w 285750"/>
                                      <a:gd name="connsiteY2" fmla="*/ 192018 h 228600"/>
                                      <a:gd name="connsiteX3" fmla="*/ 66199 w 285750"/>
                                      <a:gd name="connsiteY3" fmla="*/ 159634 h 228600"/>
                                      <a:gd name="connsiteX4" fmla="*/ 84296 w 285750"/>
                                      <a:gd name="connsiteY4" fmla="*/ 120581 h 228600"/>
                                      <a:gd name="connsiteX5" fmla="*/ 89059 w 285750"/>
                                      <a:gd name="connsiteY5" fmla="*/ 110104 h 228600"/>
                                      <a:gd name="connsiteX6" fmla="*/ 94774 w 285750"/>
                                      <a:gd name="connsiteY6" fmla="*/ 99626 h 228600"/>
                                      <a:gd name="connsiteX7" fmla="*/ 100489 w 285750"/>
                                      <a:gd name="connsiteY7" fmla="*/ 89149 h 228600"/>
                                      <a:gd name="connsiteX8" fmla="*/ 107156 w 285750"/>
                                      <a:gd name="connsiteY8" fmla="*/ 78671 h 228600"/>
                                      <a:gd name="connsiteX9" fmla="*/ 121444 w 285750"/>
                                      <a:gd name="connsiteY9" fmla="*/ 61526 h 228600"/>
                                      <a:gd name="connsiteX10" fmla="*/ 139541 w 285750"/>
                                      <a:gd name="connsiteY10" fmla="*/ 49143 h 228600"/>
                                      <a:gd name="connsiteX11" fmla="*/ 182404 w 285750"/>
                                      <a:gd name="connsiteY11" fmla="*/ 42476 h 228600"/>
                                      <a:gd name="connsiteX12" fmla="*/ 219551 w 285750"/>
                                      <a:gd name="connsiteY12" fmla="*/ 59621 h 228600"/>
                                      <a:gd name="connsiteX13" fmla="*/ 230029 w 285750"/>
                                      <a:gd name="connsiteY13" fmla="*/ 73909 h 228600"/>
                                      <a:gd name="connsiteX14" fmla="*/ 232886 w 285750"/>
                                      <a:gd name="connsiteY14" fmla="*/ 80576 h 228600"/>
                                      <a:gd name="connsiteX15" fmla="*/ 232886 w 285750"/>
                                      <a:gd name="connsiteY15" fmla="*/ 81529 h 228600"/>
                                      <a:gd name="connsiteX16" fmla="*/ 232886 w 285750"/>
                                      <a:gd name="connsiteY16" fmla="*/ 83434 h 228600"/>
                                      <a:gd name="connsiteX17" fmla="*/ 233839 w 285750"/>
                                      <a:gd name="connsiteY17" fmla="*/ 86291 h 228600"/>
                                      <a:gd name="connsiteX18" fmla="*/ 233839 w 285750"/>
                                      <a:gd name="connsiteY18" fmla="*/ 87243 h 228600"/>
                                      <a:gd name="connsiteX19" fmla="*/ 233839 w 285750"/>
                                      <a:gd name="connsiteY19" fmla="*/ 87243 h 228600"/>
                                      <a:gd name="connsiteX20" fmla="*/ 233839 w 285750"/>
                                      <a:gd name="connsiteY20" fmla="*/ 86291 h 228600"/>
                                      <a:gd name="connsiteX21" fmla="*/ 233839 w 285750"/>
                                      <a:gd name="connsiteY21" fmla="*/ 86291 h 228600"/>
                                      <a:gd name="connsiteX22" fmla="*/ 233839 w 285750"/>
                                      <a:gd name="connsiteY22" fmla="*/ 87243 h 228600"/>
                                      <a:gd name="connsiteX23" fmla="*/ 233839 w 285750"/>
                                      <a:gd name="connsiteY23" fmla="*/ 89149 h 228600"/>
                                      <a:gd name="connsiteX24" fmla="*/ 224314 w 285750"/>
                                      <a:gd name="connsiteY24" fmla="*/ 116771 h 228600"/>
                                      <a:gd name="connsiteX25" fmla="*/ 203359 w 285750"/>
                                      <a:gd name="connsiteY25" fmla="*/ 131059 h 228600"/>
                                      <a:gd name="connsiteX26" fmla="*/ 196691 w 285750"/>
                                      <a:gd name="connsiteY26" fmla="*/ 132011 h 228600"/>
                                      <a:gd name="connsiteX27" fmla="*/ 192881 w 285750"/>
                                      <a:gd name="connsiteY27" fmla="*/ 132011 h 228600"/>
                                      <a:gd name="connsiteX28" fmla="*/ 188119 w 285750"/>
                                      <a:gd name="connsiteY28" fmla="*/ 131059 h 228600"/>
                                      <a:gd name="connsiteX29" fmla="*/ 186214 w 285750"/>
                                      <a:gd name="connsiteY29" fmla="*/ 61526 h 228600"/>
                                      <a:gd name="connsiteX30" fmla="*/ 116681 w 285750"/>
                                      <a:gd name="connsiteY30" fmla="*/ 77718 h 228600"/>
                                      <a:gd name="connsiteX31" fmla="*/ 120491 w 285750"/>
                                      <a:gd name="connsiteY31" fmla="*/ 154871 h 228600"/>
                                      <a:gd name="connsiteX32" fmla="*/ 120491 w 285750"/>
                                      <a:gd name="connsiteY32" fmla="*/ 154871 h 228600"/>
                                      <a:gd name="connsiteX33" fmla="*/ 123349 w 285750"/>
                                      <a:gd name="connsiteY33" fmla="*/ 159634 h 228600"/>
                                      <a:gd name="connsiteX34" fmla="*/ 129064 w 285750"/>
                                      <a:gd name="connsiteY34" fmla="*/ 166301 h 228600"/>
                                      <a:gd name="connsiteX35" fmla="*/ 131921 w 285750"/>
                                      <a:gd name="connsiteY35" fmla="*/ 170111 h 228600"/>
                                      <a:gd name="connsiteX36" fmla="*/ 135731 w 285750"/>
                                      <a:gd name="connsiteY36" fmla="*/ 173921 h 228600"/>
                                      <a:gd name="connsiteX37" fmla="*/ 144304 w 285750"/>
                                      <a:gd name="connsiteY37" fmla="*/ 180589 h 228600"/>
                                      <a:gd name="connsiteX38" fmla="*/ 149066 w 285750"/>
                                      <a:gd name="connsiteY38" fmla="*/ 183446 h 228600"/>
                                      <a:gd name="connsiteX39" fmla="*/ 154781 w 285750"/>
                                      <a:gd name="connsiteY39" fmla="*/ 186304 h 228600"/>
                                      <a:gd name="connsiteX40" fmla="*/ 160496 w 285750"/>
                                      <a:gd name="connsiteY40" fmla="*/ 189161 h 228600"/>
                                      <a:gd name="connsiteX41" fmla="*/ 167164 w 285750"/>
                                      <a:gd name="connsiteY41" fmla="*/ 191066 h 228600"/>
                                      <a:gd name="connsiteX42" fmla="*/ 195739 w 285750"/>
                                      <a:gd name="connsiteY42" fmla="*/ 192971 h 228600"/>
                                      <a:gd name="connsiteX43" fmla="*/ 223361 w 285750"/>
                                      <a:gd name="connsiteY43" fmla="*/ 185351 h 228600"/>
                                      <a:gd name="connsiteX44" fmla="*/ 267176 w 285750"/>
                                      <a:gd name="connsiteY44" fmla="*/ 146299 h 228600"/>
                                      <a:gd name="connsiteX45" fmla="*/ 279559 w 285750"/>
                                      <a:gd name="connsiteY45" fmla="*/ 116771 h 228600"/>
                                      <a:gd name="connsiteX46" fmla="*/ 280511 w 285750"/>
                                      <a:gd name="connsiteY46" fmla="*/ 83434 h 228600"/>
                                      <a:gd name="connsiteX47" fmla="*/ 279559 w 285750"/>
                                      <a:gd name="connsiteY47" fmla="*/ 79624 h 228600"/>
                                      <a:gd name="connsiteX48" fmla="*/ 279559 w 285750"/>
                                      <a:gd name="connsiteY48" fmla="*/ 77718 h 228600"/>
                                      <a:gd name="connsiteX49" fmla="*/ 279559 w 285750"/>
                                      <a:gd name="connsiteY49" fmla="*/ 76766 h 228600"/>
                                      <a:gd name="connsiteX50" fmla="*/ 279559 w 285750"/>
                                      <a:gd name="connsiteY50" fmla="*/ 75814 h 228600"/>
                                      <a:gd name="connsiteX51" fmla="*/ 279559 w 285750"/>
                                      <a:gd name="connsiteY51" fmla="*/ 75814 h 228600"/>
                                      <a:gd name="connsiteX52" fmla="*/ 279559 w 285750"/>
                                      <a:gd name="connsiteY52" fmla="*/ 74861 h 228600"/>
                                      <a:gd name="connsiteX53" fmla="*/ 278606 w 285750"/>
                                      <a:gd name="connsiteY53" fmla="*/ 72004 h 228600"/>
                                      <a:gd name="connsiteX54" fmla="*/ 278606 w 285750"/>
                                      <a:gd name="connsiteY54" fmla="*/ 70099 h 228600"/>
                                      <a:gd name="connsiteX55" fmla="*/ 277654 w 285750"/>
                                      <a:gd name="connsiteY55" fmla="*/ 68193 h 228600"/>
                                      <a:gd name="connsiteX56" fmla="*/ 273844 w 285750"/>
                                      <a:gd name="connsiteY56" fmla="*/ 59621 h 228600"/>
                                      <a:gd name="connsiteX57" fmla="*/ 270034 w 285750"/>
                                      <a:gd name="connsiteY57" fmla="*/ 52001 h 228600"/>
                                      <a:gd name="connsiteX58" fmla="*/ 247174 w 285750"/>
                                      <a:gd name="connsiteY58" fmla="*/ 27236 h 228600"/>
                                      <a:gd name="connsiteX59" fmla="*/ 187166 w 285750"/>
                                      <a:gd name="connsiteY59" fmla="*/ 7234 h 228600"/>
                                      <a:gd name="connsiteX60" fmla="*/ 128111 w 285750"/>
                                      <a:gd name="connsiteY60" fmla="*/ 24379 h 228600"/>
                                      <a:gd name="connsiteX61" fmla="*/ 106204 w 285750"/>
                                      <a:gd name="connsiteY61" fmla="*/ 44381 h 228600"/>
                                      <a:gd name="connsiteX62" fmla="*/ 90964 w 285750"/>
                                      <a:gd name="connsiteY62" fmla="*/ 68193 h 228600"/>
                                      <a:gd name="connsiteX63" fmla="*/ 85249 w 285750"/>
                                      <a:gd name="connsiteY63" fmla="*/ 79624 h 228600"/>
                                      <a:gd name="connsiteX64" fmla="*/ 80486 w 285750"/>
                                      <a:gd name="connsiteY64" fmla="*/ 91054 h 228600"/>
                                      <a:gd name="connsiteX65" fmla="*/ 75724 w 285750"/>
                                      <a:gd name="connsiteY65" fmla="*/ 102484 h 228600"/>
                                      <a:gd name="connsiteX66" fmla="*/ 71914 w 285750"/>
                                      <a:gd name="connsiteY66" fmla="*/ 113914 h 228600"/>
                                      <a:gd name="connsiteX67" fmla="*/ 58579 w 285750"/>
                                      <a:gd name="connsiteY67" fmla="*/ 154871 h 228600"/>
                                      <a:gd name="connsiteX68" fmla="*/ 44291 w 285750"/>
                                      <a:gd name="connsiteY68" fmla="*/ 187256 h 228600"/>
                                      <a:gd name="connsiteX69" fmla="*/ 27146 w 285750"/>
                                      <a:gd name="connsiteY69" fmla="*/ 208211 h 228600"/>
                                      <a:gd name="connsiteX70" fmla="*/ 19526 w 285750"/>
                                      <a:gd name="connsiteY70" fmla="*/ 214879 h 228600"/>
                                      <a:gd name="connsiteX71" fmla="*/ 12859 w 285750"/>
                                      <a:gd name="connsiteY71" fmla="*/ 219641 h 228600"/>
                                      <a:gd name="connsiteX72" fmla="*/ 7144 w 285750"/>
                                      <a:gd name="connsiteY72" fmla="*/ 223451 h 228600"/>
                                      <a:gd name="connsiteX73" fmla="*/ 12859 w 285750"/>
                                      <a:gd name="connsiteY73" fmla="*/ 220593 h 228600"/>
                                      <a:gd name="connsiteX74" fmla="*/ 17621 w 285750"/>
                                      <a:gd name="connsiteY74" fmla="*/ 217736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7621" y="217736"/>
                                        </a:moveTo>
                                        <a:cubicBezTo>
                                          <a:pt x="20479" y="215831"/>
                                          <a:pt x="23336" y="213926"/>
                                          <a:pt x="26194" y="212021"/>
                                        </a:cubicBezTo>
                                        <a:cubicBezTo>
                                          <a:pt x="32861" y="207259"/>
                                          <a:pt x="39529" y="201543"/>
                                          <a:pt x="47149" y="192018"/>
                                        </a:cubicBezTo>
                                        <a:cubicBezTo>
                                          <a:pt x="53816" y="183446"/>
                                          <a:pt x="60484" y="172016"/>
                                          <a:pt x="66199" y="159634"/>
                                        </a:cubicBezTo>
                                        <a:cubicBezTo>
                                          <a:pt x="71914" y="147251"/>
                                          <a:pt x="77629" y="133916"/>
                                          <a:pt x="84296" y="120581"/>
                                        </a:cubicBezTo>
                                        <a:cubicBezTo>
                                          <a:pt x="86201" y="116771"/>
                                          <a:pt x="88106" y="113914"/>
                                          <a:pt x="89059" y="110104"/>
                                        </a:cubicBezTo>
                                        <a:cubicBezTo>
                                          <a:pt x="90964" y="106293"/>
                                          <a:pt x="92869" y="103436"/>
                                          <a:pt x="94774" y="99626"/>
                                        </a:cubicBezTo>
                                        <a:cubicBezTo>
                                          <a:pt x="96679" y="96768"/>
                                          <a:pt x="98584" y="92959"/>
                                          <a:pt x="100489" y="89149"/>
                                        </a:cubicBezTo>
                                        <a:cubicBezTo>
                                          <a:pt x="102394" y="85339"/>
                                          <a:pt x="105251" y="82481"/>
                                          <a:pt x="107156" y="78671"/>
                                        </a:cubicBezTo>
                                        <a:cubicBezTo>
                                          <a:pt x="110966" y="72004"/>
                                          <a:pt x="115729" y="66289"/>
                                          <a:pt x="121444" y="61526"/>
                                        </a:cubicBezTo>
                                        <a:cubicBezTo>
                                          <a:pt x="127159" y="56764"/>
                                          <a:pt x="132874" y="52001"/>
                                          <a:pt x="139541" y="49143"/>
                                        </a:cubicBezTo>
                                        <a:cubicBezTo>
                                          <a:pt x="152876" y="42476"/>
                                          <a:pt x="168116" y="40571"/>
                                          <a:pt x="182404" y="42476"/>
                                        </a:cubicBezTo>
                                        <a:cubicBezTo>
                                          <a:pt x="196691" y="44381"/>
                                          <a:pt x="210026" y="51049"/>
                                          <a:pt x="219551" y="59621"/>
                                        </a:cubicBezTo>
                                        <a:cubicBezTo>
                                          <a:pt x="224314" y="64384"/>
                                          <a:pt x="227171" y="69146"/>
                                          <a:pt x="230029" y="73909"/>
                                        </a:cubicBezTo>
                                        <a:cubicBezTo>
                                          <a:pt x="230981" y="76766"/>
                                          <a:pt x="231934" y="79624"/>
                                          <a:pt x="232886" y="80576"/>
                                        </a:cubicBezTo>
                                        <a:cubicBezTo>
                                          <a:pt x="232886" y="80576"/>
                                          <a:pt x="232886" y="80576"/>
                                          <a:pt x="232886" y="81529"/>
                                        </a:cubicBezTo>
                                        <a:lnTo>
                                          <a:pt x="232886" y="83434"/>
                                        </a:lnTo>
                                        <a:lnTo>
                                          <a:pt x="233839" y="86291"/>
                                        </a:lnTo>
                                        <a:lnTo>
                                          <a:pt x="233839" y="87243"/>
                                        </a:lnTo>
                                        <a:lnTo>
                                          <a:pt x="233839" y="87243"/>
                                        </a:lnTo>
                                        <a:cubicBezTo>
                                          <a:pt x="233839" y="85339"/>
                                          <a:pt x="233839" y="86291"/>
                                          <a:pt x="233839" y="86291"/>
                                        </a:cubicBezTo>
                                        <a:lnTo>
                                          <a:pt x="233839" y="86291"/>
                                        </a:lnTo>
                                        <a:lnTo>
                                          <a:pt x="233839" y="87243"/>
                                        </a:lnTo>
                                        <a:lnTo>
                                          <a:pt x="233839" y="89149"/>
                                        </a:lnTo>
                                        <a:cubicBezTo>
                                          <a:pt x="233839" y="99626"/>
                                          <a:pt x="230029" y="109151"/>
                                          <a:pt x="224314" y="116771"/>
                                        </a:cubicBezTo>
                                        <a:cubicBezTo>
                                          <a:pt x="218599" y="123439"/>
                                          <a:pt x="210979" y="129154"/>
                                          <a:pt x="203359" y="131059"/>
                                        </a:cubicBezTo>
                                        <a:cubicBezTo>
                                          <a:pt x="201454" y="131059"/>
                                          <a:pt x="198596" y="132011"/>
                                          <a:pt x="196691" y="132011"/>
                                        </a:cubicBezTo>
                                        <a:cubicBezTo>
                                          <a:pt x="195739" y="132011"/>
                                          <a:pt x="193834" y="132011"/>
                                          <a:pt x="192881" y="132011"/>
                                        </a:cubicBezTo>
                                        <a:cubicBezTo>
                                          <a:pt x="190976" y="132011"/>
                                          <a:pt x="189071" y="131059"/>
                                          <a:pt x="188119" y="131059"/>
                                        </a:cubicBezTo>
                                        <a:cubicBezTo>
                                          <a:pt x="182404" y="122486"/>
                                          <a:pt x="206216" y="84386"/>
                                          <a:pt x="186214" y="61526"/>
                                        </a:cubicBezTo>
                                        <a:cubicBezTo>
                                          <a:pt x="170974" y="43429"/>
                                          <a:pt x="133826" y="52001"/>
                                          <a:pt x="116681" y="77718"/>
                                        </a:cubicBezTo>
                                        <a:cubicBezTo>
                                          <a:pt x="97631" y="108199"/>
                                          <a:pt x="108109" y="135821"/>
                                          <a:pt x="120491" y="154871"/>
                                        </a:cubicBezTo>
                                        <a:lnTo>
                                          <a:pt x="120491" y="154871"/>
                                        </a:lnTo>
                                        <a:cubicBezTo>
                                          <a:pt x="121444" y="156776"/>
                                          <a:pt x="122396" y="157729"/>
                                          <a:pt x="123349" y="159634"/>
                                        </a:cubicBezTo>
                                        <a:cubicBezTo>
                                          <a:pt x="125254" y="161539"/>
                                          <a:pt x="127159" y="164396"/>
                                          <a:pt x="129064" y="166301"/>
                                        </a:cubicBezTo>
                                        <a:cubicBezTo>
                                          <a:pt x="130016" y="167254"/>
                                          <a:pt x="130969" y="168206"/>
                                          <a:pt x="131921" y="170111"/>
                                        </a:cubicBezTo>
                                        <a:cubicBezTo>
                                          <a:pt x="132874" y="171064"/>
                                          <a:pt x="134779" y="172016"/>
                                          <a:pt x="135731" y="173921"/>
                                        </a:cubicBezTo>
                                        <a:cubicBezTo>
                                          <a:pt x="138589" y="176779"/>
                                          <a:pt x="141446" y="178684"/>
                                          <a:pt x="144304" y="180589"/>
                                        </a:cubicBezTo>
                                        <a:cubicBezTo>
                                          <a:pt x="146209" y="181541"/>
                                          <a:pt x="148114" y="182493"/>
                                          <a:pt x="149066" y="183446"/>
                                        </a:cubicBezTo>
                                        <a:cubicBezTo>
                                          <a:pt x="150971" y="184399"/>
                                          <a:pt x="152876" y="185351"/>
                                          <a:pt x="154781" y="186304"/>
                                        </a:cubicBezTo>
                                        <a:cubicBezTo>
                                          <a:pt x="156686" y="187256"/>
                                          <a:pt x="158591" y="188209"/>
                                          <a:pt x="160496" y="189161"/>
                                        </a:cubicBezTo>
                                        <a:cubicBezTo>
                                          <a:pt x="162401" y="190114"/>
                                          <a:pt x="165259" y="190114"/>
                                          <a:pt x="167164" y="191066"/>
                                        </a:cubicBezTo>
                                        <a:cubicBezTo>
                                          <a:pt x="175736" y="192971"/>
                                          <a:pt x="186214" y="193924"/>
                                          <a:pt x="195739" y="192971"/>
                                        </a:cubicBezTo>
                                        <a:cubicBezTo>
                                          <a:pt x="205264" y="192018"/>
                                          <a:pt x="214789" y="189161"/>
                                          <a:pt x="223361" y="185351"/>
                                        </a:cubicBezTo>
                                        <a:cubicBezTo>
                                          <a:pt x="240506" y="177731"/>
                                          <a:pt x="255746" y="164396"/>
                                          <a:pt x="267176" y="146299"/>
                                        </a:cubicBezTo>
                                        <a:cubicBezTo>
                                          <a:pt x="272891" y="137726"/>
                                          <a:pt x="276701" y="127249"/>
                                          <a:pt x="279559" y="116771"/>
                                        </a:cubicBezTo>
                                        <a:cubicBezTo>
                                          <a:pt x="282416" y="106293"/>
                                          <a:pt x="282416" y="93911"/>
                                          <a:pt x="280511" y="83434"/>
                                        </a:cubicBezTo>
                                        <a:lnTo>
                                          <a:pt x="279559" y="79624"/>
                                        </a:lnTo>
                                        <a:lnTo>
                                          <a:pt x="279559" y="77718"/>
                                        </a:lnTo>
                                        <a:lnTo>
                                          <a:pt x="279559" y="76766"/>
                                        </a:lnTo>
                                        <a:lnTo>
                                          <a:pt x="279559" y="75814"/>
                                        </a:lnTo>
                                        <a:lnTo>
                                          <a:pt x="279559" y="75814"/>
                                        </a:lnTo>
                                        <a:lnTo>
                                          <a:pt x="279559" y="74861"/>
                                        </a:lnTo>
                                        <a:lnTo>
                                          <a:pt x="278606" y="72004"/>
                                        </a:lnTo>
                                        <a:lnTo>
                                          <a:pt x="278606" y="70099"/>
                                        </a:lnTo>
                                        <a:lnTo>
                                          <a:pt x="277654" y="68193"/>
                                        </a:lnTo>
                                        <a:cubicBezTo>
                                          <a:pt x="276701" y="65336"/>
                                          <a:pt x="275749" y="61526"/>
                                          <a:pt x="273844" y="59621"/>
                                        </a:cubicBezTo>
                                        <a:cubicBezTo>
                                          <a:pt x="272891" y="56764"/>
                                          <a:pt x="270986" y="54859"/>
                                          <a:pt x="270034" y="52001"/>
                                        </a:cubicBezTo>
                                        <a:cubicBezTo>
                                          <a:pt x="264319" y="42476"/>
                                          <a:pt x="255746" y="33904"/>
                                          <a:pt x="247174" y="27236"/>
                                        </a:cubicBezTo>
                                        <a:cubicBezTo>
                                          <a:pt x="229076" y="13901"/>
                                          <a:pt x="208121" y="7234"/>
                                          <a:pt x="187166" y="7234"/>
                                        </a:cubicBezTo>
                                        <a:cubicBezTo>
                                          <a:pt x="166211" y="6281"/>
                                          <a:pt x="145256" y="12949"/>
                                          <a:pt x="128111" y="24379"/>
                                        </a:cubicBezTo>
                                        <a:cubicBezTo>
                                          <a:pt x="119539" y="30093"/>
                                          <a:pt x="111919" y="36761"/>
                                          <a:pt x="106204" y="44381"/>
                                        </a:cubicBezTo>
                                        <a:cubicBezTo>
                                          <a:pt x="99536" y="52001"/>
                                          <a:pt x="94774" y="59621"/>
                                          <a:pt x="90964" y="68193"/>
                                        </a:cubicBezTo>
                                        <a:cubicBezTo>
                                          <a:pt x="89059" y="72004"/>
                                          <a:pt x="87154" y="75814"/>
                                          <a:pt x="85249" y="79624"/>
                                        </a:cubicBezTo>
                                        <a:cubicBezTo>
                                          <a:pt x="83344" y="83434"/>
                                          <a:pt x="81439" y="87243"/>
                                          <a:pt x="80486" y="91054"/>
                                        </a:cubicBezTo>
                                        <a:cubicBezTo>
                                          <a:pt x="78581" y="94864"/>
                                          <a:pt x="77629" y="98674"/>
                                          <a:pt x="75724" y="102484"/>
                                        </a:cubicBezTo>
                                        <a:cubicBezTo>
                                          <a:pt x="73819" y="106293"/>
                                          <a:pt x="72866" y="110104"/>
                                          <a:pt x="71914" y="113914"/>
                                        </a:cubicBezTo>
                                        <a:cubicBezTo>
                                          <a:pt x="67151" y="128201"/>
                                          <a:pt x="62389" y="142489"/>
                                          <a:pt x="58579" y="154871"/>
                                        </a:cubicBezTo>
                                        <a:cubicBezTo>
                                          <a:pt x="54769" y="167254"/>
                                          <a:pt x="50006" y="178684"/>
                                          <a:pt x="44291" y="187256"/>
                                        </a:cubicBezTo>
                                        <a:cubicBezTo>
                                          <a:pt x="38576" y="195829"/>
                                          <a:pt x="32861" y="203449"/>
                                          <a:pt x="27146" y="208211"/>
                                        </a:cubicBezTo>
                                        <a:cubicBezTo>
                                          <a:pt x="24289" y="211068"/>
                                          <a:pt x="21431" y="212974"/>
                                          <a:pt x="19526" y="214879"/>
                                        </a:cubicBezTo>
                                        <a:cubicBezTo>
                                          <a:pt x="17621" y="216784"/>
                                          <a:pt x="14764" y="217736"/>
                                          <a:pt x="12859" y="219641"/>
                                        </a:cubicBezTo>
                                        <a:cubicBezTo>
                                          <a:pt x="9049" y="221546"/>
                                          <a:pt x="7144" y="223451"/>
                                          <a:pt x="7144" y="223451"/>
                                        </a:cubicBezTo>
                                        <a:cubicBezTo>
                                          <a:pt x="7144" y="223451"/>
                                          <a:pt x="9049" y="222499"/>
                                          <a:pt x="12859" y="220593"/>
                                        </a:cubicBezTo>
                                        <a:cubicBezTo>
                                          <a:pt x="12859" y="220593"/>
                                          <a:pt x="15716" y="219641"/>
                                          <a:pt x="17621" y="21773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reeform: Shape 2159"/>
                                <wps:cNvSpPr/>
                                <wps:spPr>
                                  <a:xfrm>
                                    <a:off x="1014413" y="1000031"/>
                                    <a:ext cx="228600" cy="314325"/>
                                  </a:xfrm>
                                  <a:custGeom>
                                    <a:avLst/>
                                    <a:gdLst>
                                      <a:gd name="connsiteX0" fmla="*/ 115729 w 228600"/>
                                      <a:gd name="connsiteY0" fmla="*/ 304343 h 314325"/>
                                      <a:gd name="connsiteX1" fmla="*/ 127159 w 228600"/>
                                      <a:gd name="connsiteY1" fmla="*/ 294818 h 314325"/>
                                      <a:gd name="connsiteX2" fmla="*/ 137636 w 228600"/>
                                      <a:gd name="connsiteY2" fmla="*/ 285293 h 314325"/>
                                      <a:gd name="connsiteX3" fmla="*/ 138589 w 228600"/>
                                      <a:gd name="connsiteY3" fmla="*/ 284340 h 314325"/>
                                      <a:gd name="connsiteX4" fmla="*/ 139541 w 228600"/>
                                      <a:gd name="connsiteY4" fmla="*/ 283388 h 314325"/>
                                      <a:gd name="connsiteX5" fmla="*/ 140494 w 228600"/>
                                      <a:gd name="connsiteY5" fmla="*/ 282435 h 314325"/>
                                      <a:gd name="connsiteX6" fmla="*/ 143351 w 228600"/>
                                      <a:gd name="connsiteY6" fmla="*/ 280531 h 314325"/>
                                      <a:gd name="connsiteX7" fmla="*/ 148114 w 228600"/>
                                      <a:gd name="connsiteY7" fmla="*/ 275768 h 314325"/>
                                      <a:gd name="connsiteX8" fmla="*/ 167164 w 228600"/>
                                      <a:gd name="connsiteY8" fmla="*/ 254813 h 314325"/>
                                      <a:gd name="connsiteX9" fmla="*/ 197644 w 228600"/>
                                      <a:gd name="connsiteY9" fmla="*/ 211951 h 314325"/>
                                      <a:gd name="connsiteX10" fmla="*/ 229076 w 228600"/>
                                      <a:gd name="connsiteY10" fmla="*/ 125273 h 314325"/>
                                      <a:gd name="connsiteX11" fmla="*/ 220504 w 228600"/>
                                      <a:gd name="connsiteY11" fmla="*/ 54788 h 314325"/>
                                      <a:gd name="connsiteX12" fmla="*/ 206216 w 228600"/>
                                      <a:gd name="connsiteY12" fmla="*/ 32881 h 314325"/>
                                      <a:gd name="connsiteX13" fmla="*/ 191929 w 228600"/>
                                      <a:gd name="connsiteY13" fmla="*/ 20498 h 314325"/>
                                      <a:gd name="connsiteX14" fmla="*/ 186214 w 228600"/>
                                      <a:gd name="connsiteY14" fmla="*/ 16688 h 314325"/>
                                      <a:gd name="connsiteX15" fmla="*/ 186214 w 228600"/>
                                      <a:gd name="connsiteY15" fmla="*/ 16688 h 314325"/>
                                      <a:gd name="connsiteX16" fmla="*/ 157639 w 228600"/>
                                      <a:gd name="connsiteY16" fmla="*/ 7163 h 314325"/>
                                      <a:gd name="connsiteX17" fmla="*/ 93821 w 228600"/>
                                      <a:gd name="connsiteY17" fmla="*/ 82410 h 314325"/>
                                      <a:gd name="connsiteX18" fmla="*/ 154781 w 228600"/>
                                      <a:gd name="connsiteY18" fmla="*/ 160515 h 314325"/>
                                      <a:gd name="connsiteX19" fmla="*/ 206216 w 228600"/>
                                      <a:gd name="connsiteY19" fmla="*/ 128131 h 314325"/>
                                      <a:gd name="connsiteX20" fmla="*/ 170974 w 228600"/>
                                      <a:gd name="connsiteY20" fmla="*/ 194806 h 314325"/>
                                      <a:gd name="connsiteX21" fmla="*/ 140494 w 228600"/>
                                      <a:gd name="connsiteY21" fmla="*/ 231001 h 314325"/>
                                      <a:gd name="connsiteX22" fmla="*/ 122396 w 228600"/>
                                      <a:gd name="connsiteY22" fmla="*/ 247193 h 314325"/>
                                      <a:gd name="connsiteX23" fmla="*/ 117634 w 228600"/>
                                      <a:gd name="connsiteY23" fmla="*/ 251003 h 314325"/>
                                      <a:gd name="connsiteX24" fmla="*/ 114776 w 228600"/>
                                      <a:gd name="connsiteY24" fmla="*/ 252908 h 314325"/>
                                      <a:gd name="connsiteX25" fmla="*/ 113824 w 228600"/>
                                      <a:gd name="connsiteY25" fmla="*/ 253860 h 314325"/>
                                      <a:gd name="connsiteX26" fmla="*/ 113824 w 228600"/>
                                      <a:gd name="connsiteY26" fmla="*/ 253860 h 314325"/>
                                      <a:gd name="connsiteX27" fmla="*/ 113824 w 228600"/>
                                      <a:gd name="connsiteY27" fmla="*/ 253860 h 314325"/>
                                      <a:gd name="connsiteX28" fmla="*/ 112871 w 228600"/>
                                      <a:gd name="connsiteY28" fmla="*/ 254813 h 314325"/>
                                      <a:gd name="connsiteX29" fmla="*/ 102394 w 228600"/>
                                      <a:gd name="connsiteY29" fmla="*/ 262433 h 314325"/>
                                      <a:gd name="connsiteX30" fmla="*/ 7144 w 228600"/>
                                      <a:gd name="connsiteY30" fmla="*/ 314821 h 314325"/>
                                      <a:gd name="connsiteX31" fmla="*/ 101441 w 228600"/>
                                      <a:gd name="connsiteY31" fmla="*/ 314821 h 314325"/>
                                      <a:gd name="connsiteX32" fmla="*/ 104299 w 228600"/>
                                      <a:gd name="connsiteY32" fmla="*/ 312915 h 314325"/>
                                      <a:gd name="connsiteX33" fmla="*/ 115729 w 228600"/>
                                      <a:gd name="connsiteY33" fmla="*/ 304343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15729" y="304343"/>
                                        </a:moveTo>
                                        <a:cubicBezTo>
                                          <a:pt x="119539" y="301485"/>
                                          <a:pt x="123349" y="298628"/>
                                          <a:pt x="127159" y="294818"/>
                                        </a:cubicBezTo>
                                        <a:cubicBezTo>
                                          <a:pt x="130969" y="291960"/>
                                          <a:pt x="134779" y="288151"/>
                                          <a:pt x="137636" y="285293"/>
                                        </a:cubicBezTo>
                                        <a:lnTo>
                                          <a:pt x="138589" y="284340"/>
                                        </a:lnTo>
                                        <a:lnTo>
                                          <a:pt x="139541" y="283388"/>
                                        </a:lnTo>
                                        <a:lnTo>
                                          <a:pt x="140494" y="282435"/>
                                        </a:lnTo>
                                        <a:lnTo>
                                          <a:pt x="143351" y="280531"/>
                                        </a:lnTo>
                                        <a:cubicBezTo>
                                          <a:pt x="145256" y="278626"/>
                                          <a:pt x="146209" y="277673"/>
                                          <a:pt x="148114" y="275768"/>
                                        </a:cubicBezTo>
                                        <a:cubicBezTo>
                                          <a:pt x="154781" y="269101"/>
                                          <a:pt x="161449" y="262433"/>
                                          <a:pt x="167164" y="254813"/>
                                        </a:cubicBezTo>
                                        <a:cubicBezTo>
                                          <a:pt x="178594" y="240526"/>
                                          <a:pt x="189071" y="226238"/>
                                          <a:pt x="197644" y="211951"/>
                                        </a:cubicBezTo>
                                        <a:cubicBezTo>
                                          <a:pt x="214789" y="182423"/>
                                          <a:pt x="225266" y="152896"/>
                                          <a:pt x="229076" y="125273"/>
                                        </a:cubicBezTo>
                                        <a:cubicBezTo>
                                          <a:pt x="232886" y="97651"/>
                                          <a:pt x="229076" y="72885"/>
                                          <a:pt x="220504" y="54788"/>
                                        </a:cubicBezTo>
                                        <a:cubicBezTo>
                                          <a:pt x="216694" y="46215"/>
                                          <a:pt x="210979" y="38596"/>
                                          <a:pt x="206216" y="32881"/>
                                        </a:cubicBezTo>
                                        <a:cubicBezTo>
                                          <a:pt x="201454" y="27165"/>
                                          <a:pt x="196691" y="23356"/>
                                          <a:pt x="191929" y="20498"/>
                                        </a:cubicBezTo>
                                        <a:cubicBezTo>
                                          <a:pt x="190024" y="18593"/>
                                          <a:pt x="188119" y="17640"/>
                                          <a:pt x="186214" y="16688"/>
                                        </a:cubicBezTo>
                                        <a:cubicBezTo>
                                          <a:pt x="186214" y="16688"/>
                                          <a:pt x="186214" y="16688"/>
                                          <a:pt x="186214" y="16688"/>
                                        </a:cubicBezTo>
                                        <a:cubicBezTo>
                                          <a:pt x="177641" y="10973"/>
                                          <a:pt x="168116" y="7163"/>
                                          <a:pt x="157639" y="7163"/>
                                        </a:cubicBezTo>
                                        <a:cubicBezTo>
                                          <a:pt x="123349" y="6210"/>
                                          <a:pt x="94774" y="40501"/>
                                          <a:pt x="93821" y="82410"/>
                                        </a:cubicBezTo>
                                        <a:cubicBezTo>
                                          <a:pt x="92869" y="125273"/>
                                          <a:pt x="120491" y="159563"/>
                                          <a:pt x="154781" y="160515"/>
                                        </a:cubicBezTo>
                                        <a:cubicBezTo>
                                          <a:pt x="175736" y="160515"/>
                                          <a:pt x="194786" y="148133"/>
                                          <a:pt x="206216" y="128131"/>
                                        </a:cubicBezTo>
                                        <a:cubicBezTo>
                                          <a:pt x="199549" y="150038"/>
                                          <a:pt x="187166" y="172898"/>
                                          <a:pt x="170974" y="194806"/>
                                        </a:cubicBezTo>
                                        <a:cubicBezTo>
                                          <a:pt x="162401" y="207188"/>
                                          <a:pt x="151924" y="219571"/>
                                          <a:pt x="140494" y="231001"/>
                                        </a:cubicBezTo>
                                        <a:cubicBezTo>
                                          <a:pt x="134779" y="236715"/>
                                          <a:pt x="128111" y="242431"/>
                                          <a:pt x="122396" y="247193"/>
                                        </a:cubicBezTo>
                                        <a:cubicBezTo>
                                          <a:pt x="120491" y="248146"/>
                                          <a:pt x="118586" y="250051"/>
                                          <a:pt x="117634" y="251003"/>
                                        </a:cubicBezTo>
                                        <a:lnTo>
                                          <a:pt x="114776" y="252908"/>
                                        </a:lnTo>
                                        <a:lnTo>
                                          <a:pt x="113824" y="253860"/>
                                        </a:lnTo>
                                        <a:cubicBezTo>
                                          <a:pt x="113824" y="253860"/>
                                          <a:pt x="113824" y="253860"/>
                                          <a:pt x="113824" y="253860"/>
                                        </a:cubicBezTo>
                                        <a:lnTo>
                                          <a:pt x="113824" y="253860"/>
                                        </a:lnTo>
                                        <a:lnTo>
                                          <a:pt x="112871" y="254813"/>
                                        </a:lnTo>
                                        <a:cubicBezTo>
                                          <a:pt x="109061" y="257671"/>
                                          <a:pt x="106204" y="259576"/>
                                          <a:pt x="102394" y="262433"/>
                                        </a:cubicBezTo>
                                        <a:cubicBezTo>
                                          <a:pt x="74771" y="283388"/>
                                          <a:pt x="42386" y="301485"/>
                                          <a:pt x="7144" y="314821"/>
                                        </a:cubicBezTo>
                                        <a:lnTo>
                                          <a:pt x="101441" y="314821"/>
                                        </a:lnTo>
                                        <a:cubicBezTo>
                                          <a:pt x="102394" y="313868"/>
                                          <a:pt x="103346" y="313868"/>
                                          <a:pt x="104299" y="312915"/>
                                        </a:cubicBezTo>
                                        <a:cubicBezTo>
                                          <a:pt x="108109" y="311010"/>
                                          <a:pt x="111919" y="307201"/>
                                          <a:pt x="115729" y="3043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reeform: Shape 2160"/>
                                <wps:cNvSpPr/>
                                <wps:spPr>
                                  <a:xfrm>
                                    <a:off x="146685" y="1225793"/>
                                    <a:ext cx="571500" cy="95250"/>
                                  </a:xfrm>
                                  <a:custGeom>
                                    <a:avLst/>
                                    <a:gdLst>
                                      <a:gd name="connsiteX0" fmla="*/ 509111 w 571500"/>
                                      <a:gd name="connsiteY0" fmla="*/ 70961 h 95250"/>
                                      <a:gd name="connsiteX1" fmla="*/ 494824 w 571500"/>
                                      <a:gd name="connsiteY1" fmla="*/ 65246 h 95250"/>
                                      <a:gd name="connsiteX2" fmla="*/ 481489 w 571500"/>
                                      <a:gd name="connsiteY2" fmla="*/ 59531 h 95250"/>
                                      <a:gd name="connsiteX3" fmla="*/ 474821 w 571500"/>
                                      <a:gd name="connsiteY3" fmla="*/ 56673 h 95250"/>
                                      <a:gd name="connsiteX4" fmla="*/ 468154 w 571500"/>
                                      <a:gd name="connsiteY4" fmla="*/ 53816 h 95250"/>
                                      <a:gd name="connsiteX5" fmla="*/ 461486 w 571500"/>
                                      <a:gd name="connsiteY5" fmla="*/ 50959 h 95250"/>
                                      <a:gd name="connsiteX6" fmla="*/ 454819 w 571500"/>
                                      <a:gd name="connsiteY6" fmla="*/ 48101 h 95250"/>
                                      <a:gd name="connsiteX7" fmla="*/ 439579 w 571500"/>
                                      <a:gd name="connsiteY7" fmla="*/ 41434 h 95250"/>
                                      <a:gd name="connsiteX8" fmla="*/ 424339 w 571500"/>
                                      <a:gd name="connsiteY8" fmla="*/ 35719 h 95250"/>
                                      <a:gd name="connsiteX9" fmla="*/ 416719 w 571500"/>
                                      <a:gd name="connsiteY9" fmla="*/ 32861 h 95250"/>
                                      <a:gd name="connsiteX10" fmla="*/ 409099 w 571500"/>
                                      <a:gd name="connsiteY10" fmla="*/ 30003 h 95250"/>
                                      <a:gd name="connsiteX11" fmla="*/ 393859 w 571500"/>
                                      <a:gd name="connsiteY11" fmla="*/ 25241 h 95250"/>
                                      <a:gd name="connsiteX12" fmla="*/ 378619 w 571500"/>
                                      <a:gd name="connsiteY12" fmla="*/ 21431 h 95250"/>
                                      <a:gd name="connsiteX13" fmla="*/ 363379 w 571500"/>
                                      <a:gd name="connsiteY13" fmla="*/ 17621 h 95250"/>
                                      <a:gd name="connsiteX14" fmla="*/ 348139 w 571500"/>
                                      <a:gd name="connsiteY14" fmla="*/ 14764 h 95250"/>
                                      <a:gd name="connsiteX15" fmla="*/ 332899 w 571500"/>
                                      <a:gd name="connsiteY15" fmla="*/ 11906 h 95250"/>
                                      <a:gd name="connsiteX16" fmla="*/ 317659 w 571500"/>
                                      <a:gd name="connsiteY16" fmla="*/ 10001 h 95250"/>
                                      <a:gd name="connsiteX17" fmla="*/ 310039 w 571500"/>
                                      <a:gd name="connsiteY17" fmla="*/ 9048 h 95250"/>
                                      <a:gd name="connsiteX18" fmla="*/ 302419 w 571500"/>
                                      <a:gd name="connsiteY18" fmla="*/ 8096 h 95250"/>
                                      <a:gd name="connsiteX19" fmla="*/ 288131 w 571500"/>
                                      <a:gd name="connsiteY19" fmla="*/ 7144 h 95250"/>
                                      <a:gd name="connsiteX20" fmla="*/ 273844 w 571500"/>
                                      <a:gd name="connsiteY20" fmla="*/ 7144 h 95250"/>
                                      <a:gd name="connsiteX21" fmla="*/ 259556 w 571500"/>
                                      <a:gd name="connsiteY21" fmla="*/ 7144 h 95250"/>
                                      <a:gd name="connsiteX22" fmla="*/ 252889 w 571500"/>
                                      <a:gd name="connsiteY22" fmla="*/ 7144 h 95250"/>
                                      <a:gd name="connsiteX23" fmla="*/ 246221 w 571500"/>
                                      <a:gd name="connsiteY23" fmla="*/ 7144 h 95250"/>
                                      <a:gd name="connsiteX24" fmla="*/ 232886 w 571500"/>
                                      <a:gd name="connsiteY24" fmla="*/ 8096 h 95250"/>
                                      <a:gd name="connsiteX25" fmla="*/ 181451 w 571500"/>
                                      <a:gd name="connsiteY25" fmla="*/ 15716 h 95250"/>
                                      <a:gd name="connsiteX26" fmla="*/ 95726 w 571500"/>
                                      <a:gd name="connsiteY26" fmla="*/ 41434 h 95250"/>
                                      <a:gd name="connsiteX27" fmla="*/ 33814 w 571500"/>
                                      <a:gd name="connsiteY27" fmla="*/ 71914 h 95250"/>
                                      <a:gd name="connsiteX28" fmla="*/ 7144 w 571500"/>
                                      <a:gd name="connsiteY28" fmla="*/ 90011 h 95250"/>
                                      <a:gd name="connsiteX29" fmla="*/ 19526 w 571500"/>
                                      <a:gd name="connsiteY29" fmla="*/ 90011 h 95250"/>
                                      <a:gd name="connsiteX30" fmla="*/ 39529 w 571500"/>
                                      <a:gd name="connsiteY30" fmla="*/ 81439 h 95250"/>
                                      <a:gd name="connsiteX31" fmla="*/ 103346 w 571500"/>
                                      <a:gd name="connsiteY31" fmla="*/ 61436 h 95250"/>
                                      <a:gd name="connsiteX32" fmla="*/ 187166 w 571500"/>
                                      <a:gd name="connsiteY32" fmla="*/ 47148 h 95250"/>
                                      <a:gd name="connsiteX33" fmla="*/ 235744 w 571500"/>
                                      <a:gd name="connsiteY33" fmla="*/ 45244 h 95250"/>
                                      <a:gd name="connsiteX34" fmla="*/ 287179 w 571500"/>
                                      <a:gd name="connsiteY34" fmla="*/ 48101 h 95250"/>
                                      <a:gd name="connsiteX35" fmla="*/ 340519 w 571500"/>
                                      <a:gd name="connsiteY35" fmla="*/ 57626 h 95250"/>
                                      <a:gd name="connsiteX36" fmla="*/ 353854 w 571500"/>
                                      <a:gd name="connsiteY36" fmla="*/ 61436 h 95250"/>
                                      <a:gd name="connsiteX37" fmla="*/ 367189 w 571500"/>
                                      <a:gd name="connsiteY37" fmla="*/ 65246 h 95250"/>
                                      <a:gd name="connsiteX38" fmla="*/ 380524 w 571500"/>
                                      <a:gd name="connsiteY38" fmla="*/ 70009 h 95250"/>
                                      <a:gd name="connsiteX39" fmla="*/ 393859 w 571500"/>
                                      <a:gd name="connsiteY39" fmla="*/ 74771 h 95250"/>
                                      <a:gd name="connsiteX40" fmla="*/ 400526 w 571500"/>
                                      <a:gd name="connsiteY40" fmla="*/ 77628 h 95250"/>
                                      <a:gd name="connsiteX41" fmla="*/ 407194 w 571500"/>
                                      <a:gd name="connsiteY41" fmla="*/ 80486 h 95250"/>
                                      <a:gd name="connsiteX42" fmla="*/ 420529 w 571500"/>
                                      <a:gd name="connsiteY42" fmla="*/ 86201 h 95250"/>
                                      <a:gd name="connsiteX43" fmla="*/ 429101 w 571500"/>
                                      <a:gd name="connsiteY43" fmla="*/ 90964 h 95250"/>
                                      <a:gd name="connsiteX44" fmla="*/ 565309 w 571500"/>
                                      <a:gd name="connsiteY44" fmla="*/ 90964 h 95250"/>
                                      <a:gd name="connsiteX45" fmla="*/ 524351 w 571500"/>
                                      <a:gd name="connsiteY45" fmla="*/ 77628 h 95250"/>
                                      <a:gd name="connsiteX46" fmla="*/ 509111 w 571500"/>
                                      <a:gd name="connsiteY46" fmla="*/ 7096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509111" y="70961"/>
                                        </a:moveTo>
                                        <a:cubicBezTo>
                                          <a:pt x="504349" y="69056"/>
                                          <a:pt x="499586" y="67151"/>
                                          <a:pt x="494824" y="65246"/>
                                        </a:cubicBezTo>
                                        <a:cubicBezTo>
                                          <a:pt x="490061" y="63341"/>
                                          <a:pt x="485299" y="61436"/>
                                          <a:pt x="481489" y="59531"/>
                                        </a:cubicBezTo>
                                        <a:lnTo>
                                          <a:pt x="474821" y="56673"/>
                                        </a:lnTo>
                                        <a:lnTo>
                                          <a:pt x="468154" y="53816"/>
                                        </a:lnTo>
                                        <a:lnTo>
                                          <a:pt x="461486" y="50959"/>
                                        </a:lnTo>
                                        <a:lnTo>
                                          <a:pt x="454819" y="48101"/>
                                        </a:lnTo>
                                        <a:cubicBezTo>
                                          <a:pt x="450056" y="46196"/>
                                          <a:pt x="445294" y="43339"/>
                                          <a:pt x="439579" y="41434"/>
                                        </a:cubicBezTo>
                                        <a:cubicBezTo>
                                          <a:pt x="434816" y="39528"/>
                                          <a:pt x="430054" y="37623"/>
                                          <a:pt x="424339" y="35719"/>
                                        </a:cubicBezTo>
                                        <a:cubicBezTo>
                                          <a:pt x="421481" y="34766"/>
                                          <a:pt x="419576" y="33814"/>
                                          <a:pt x="416719" y="32861"/>
                                        </a:cubicBezTo>
                                        <a:cubicBezTo>
                                          <a:pt x="413861" y="31909"/>
                                          <a:pt x="411956" y="30956"/>
                                          <a:pt x="409099" y="30003"/>
                                        </a:cubicBezTo>
                                        <a:cubicBezTo>
                                          <a:pt x="404336" y="28098"/>
                                          <a:pt x="398621" y="27146"/>
                                          <a:pt x="393859" y="25241"/>
                                        </a:cubicBezTo>
                                        <a:cubicBezTo>
                                          <a:pt x="389096" y="24289"/>
                                          <a:pt x="383381" y="22384"/>
                                          <a:pt x="378619" y="21431"/>
                                        </a:cubicBezTo>
                                        <a:cubicBezTo>
                                          <a:pt x="373856" y="20478"/>
                                          <a:pt x="368141" y="18573"/>
                                          <a:pt x="363379" y="17621"/>
                                        </a:cubicBezTo>
                                        <a:cubicBezTo>
                                          <a:pt x="358616" y="16669"/>
                                          <a:pt x="353854" y="15716"/>
                                          <a:pt x="348139" y="14764"/>
                                        </a:cubicBezTo>
                                        <a:cubicBezTo>
                                          <a:pt x="343376" y="13811"/>
                                          <a:pt x="338614" y="12859"/>
                                          <a:pt x="332899" y="11906"/>
                                        </a:cubicBezTo>
                                        <a:cubicBezTo>
                                          <a:pt x="328136" y="10953"/>
                                          <a:pt x="323374" y="10953"/>
                                          <a:pt x="317659" y="10001"/>
                                        </a:cubicBezTo>
                                        <a:cubicBezTo>
                                          <a:pt x="314801" y="10001"/>
                                          <a:pt x="312896" y="9048"/>
                                          <a:pt x="310039" y="9048"/>
                                        </a:cubicBezTo>
                                        <a:cubicBezTo>
                                          <a:pt x="307181" y="9048"/>
                                          <a:pt x="305276" y="9048"/>
                                          <a:pt x="302419" y="8096"/>
                                        </a:cubicBezTo>
                                        <a:cubicBezTo>
                                          <a:pt x="297656" y="8096"/>
                                          <a:pt x="292894" y="7144"/>
                                          <a:pt x="288131" y="7144"/>
                                        </a:cubicBezTo>
                                        <a:cubicBezTo>
                                          <a:pt x="283369" y="7144"/>
                                          <a:pt x="278606" y="7144"/>
                                          <a:pt x="273844" y="7144"/>
                                        </a:cubicBezTo>
                                        <a:cubicBezTo>
                                          <a:pt x="269081" y="7144"/>
                                          <a:pt x="264319" y="7144"/>
                                          <a:pt x="259556" y="7144"/>
                                        </a:cubicBezTo>
                                        <a:cubicBezTo>
                                          <a:pt x="257651" y="7144"/>
                                          <a:pt x="254794" y="7144"/>
                                          <a:pt x="252889" y="7144"/>
                                        </a:cubicBezTo>
                                        <a:cubicBezTo>
                                          <a:pt x="250984" y="7144"/>
                                          <a:pt x="248126" y="7144"/>
                                          <a:pt x="246221" y="7144"/>
                                        </a:cubicBezTo>
                                        <a:cubicBezTo>
                                          <a:pt x="241459" y="7144"/>
                                          <a:pt x="236696" y="8096"/>
                                          <a:pt x="232886" y="8096"/>
                                        </a:cubicBezTo>
                                        <a:cubicBezTo>
                                          <a:pt x="214789" y="10001"/>
                                          <a:pt x="197644" y="11906"/>
                                          <a:pt x="181451" y="15716"/>
                                        </a:cubicBezTo>
                                        <a:cubicBezTo>
                                          <a:pt x="149066" y="22384"/>
                                          <a:pt x="120491" y="30956"/>
                                          <a:pt x="95726" y="41434"/>
                                        </a:cubicBezTo>
                                        <a:cubicBezTo>
                                          <a:pt x="70961" y="50959"/>
                                          <a:pt x="50006" y="62389"/>
                                          <a:pt x="33814" y="71914"/>
                                        </a:cubicBezTo>
                                        <a:cubicBezTo>
                                          <a:pt x="22384" y="78581"/>
                                          <a:pt x="13811" y="84296"/>
                                          <a:pt x="7144" y="90011"/>
                                        </a:cubicBezTo>
                                        <a:lnTo>
                                          <a:pt x="19526" y="90011"/>
                                        </a:lnTo>
                                        <a:cubicBezTo>
                                          <a:pt x="25241" y="87153"/>
                                          <a:pt x="31909" y="84296"/>
                                          <a:pt x="39529" y="81439"/>
                                        </a:cubicBezTo>
                                        <a:cubicBezTo>
                                          <a:pt x="56674" y="74771"/>
                                          <a:pt x="77629" y="67151"/>
                                          <a:pt x="103346" y="61436"/>
                                        </a:cubicBezTo>
                                        <a:cubicBezTo>
                                          <a:pt x="128111" y="54769"/>
                                          <a:pt x="156686" y="50006"/>
                                          <a:pt x="187166" y="47148"/>
                                        </a:cubicBezTo>
                                        <a:cubicBezTo>
                                          <a:pt x="202406" y="46196"/>
                                          <a:pt x="218599" y="45244"/>
                                          <a:pt x="235744" y="45244"/>
                                        </a:cubicBezTo>
                                        <a:cubicBezTo>
                                          <a:pt x="251936" y="45244"/>
                                          <a:pt x="269081" y="46196"/>
                                          <a:pt x="287179" y="48101"/>
                                        </a:cubicBezTo>
                                        <a:cubicBezTo>
                                          <a:pt x="304324" y="50006"/>
                                          <a:pt x="322421" y="52864"/>
                                          <a:pt x="340519" y="57626"/>
                                        </a:cubicBezTo>
                                        <a:cubicBezTo>
                                          <a:pt x="345281" y="58578"/>
                                          <a:pt x="349091" y="59531"/>
                                          <a:pt x="353854" y="61436"/>
                                        </a:cubicBezTo>
                                        <a:cubicBezTo>
                                          <a:pt x="358616" y="62389"/>
                                          <a:pt x="362426" y="63341"/>
                                          <a:pt x="367189" y="65246"/>
                                        </a:cubicBezTo>
                                        <a:cubicBezTo>
                                          <a:pt x="371951" y="67151"/>
                                          <a:pt x="375761" y="68103"/>
                                          <a:pt x="380524" y="70009"/>
                                        </a:cubicBezTo>
                                        <a:cubicBezTo>
                                          <a:pt x="385286" y="71914"/>
                                          <a:pt x="389096" y="73819"/>
                                          <a:pt x="393859" y="74771"/>
                                        </a:cubicBezTo>
                                        <a:cubicBezTo>
                                          <a:pt x="395764" y="75723"/>
                                          <a:pt x="398621" y="76676"/>
                                          <a:pt x="400526" y="77628"/>
                                        </a:cubicBezTo>
                                        <a:lnTo>
                                          <a:pt x="407194" y="80486"/>
                                        </a:lnTo>
                                        <a:cubicBezTo>
                                          <a:pt x="411956" y="82391"/>
                                          <a:pt x="415766" y="84296"/>
                                          <a:pt x="420529" y="86201"/>
                                        </a:cubicBezTo>
                                        <a:cubicBezTo>
                                          <a:pt x="423386" y="88106"/>
                                          <a:pt x="426244" y="89059"/>
                                          <a:pt x="429101" y="90964"/>
                                        </a:cubicBezTo>
                                        <a:lnTo>
                                          <a:pt x="565309" y="90964"/>
                                        </a:lnTo>
                                        <a:cubicBezTo>
                                          <a:pt x="551974" y="87153"/>
                                          <a:pt x="537686" y="82391"/>
                                          <a:pt x="524351" y="77628"/>
                                        </a:cubicBezTo>
                                        <a:cubicBezTo>
                                          <a:pt x="518636" y="74771"/>
                                          <a:pt x="513874" y="72866"/>
                                          <a:pt x="509111" y="70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1" name="Freeform: Shape 2161"/>
                                <wps:cNvSpPr/>
                                <wps:spPr>
                                  <a:xfrm>
                                    <a:off x="0" y="361875"/>
                                    <a:ext cx="371475" cy="638175"/>
                                  </a:xfrm>
                                  <a:custGeom>
                                    <a:avLst/>
                                    <a:gdLst>
                                      <a:gd name="connsiteX0" fmla="*/ 132874 w 371475"/>
                                      <a:gd name="connsiteY0" fmla="*/ 493871 h 638175"/>
                                      <a:gd name="connsiteX1" fmla="*/ 144304 w 371475"/>
                                      <a:gd name="connsiteY1" fmla="*/ 484346 h 638175"/>
                                      <a:gd name="connsiteX2" fmla="*/ 155734 w 371475"/>
                                      <a:gd name="connsiteY2" fmla="*/ 474821 h 638175"/>
                                      <a:gd name="connsiteX3" fmla="*/ 167164 w 371475"/>
                                      <a:gd name="connsiteY3" fmla="*/ 465296 h 638175"/>
                                      <a:gd name="connsiteX4" fmla="*/ 172879 w 371475"/>
                                      <a:gd name="connsiteY4" fmla="*/ 460534 h 638175"/>
                                      <a:gd name="connsiteX5" fmla="*/ 178594 w 371475"/>
                                      <a:gd name="connsiteY5" fmla="*/ 455771 h 638175"/>
                                      <a:gd name="connsiteX6" fmla="*/ 184309 w 371475"/>
                                      <a:gd name="connsiteY6" fmla="*/ 451009 h 638175"/>
                                      <a:gd name="connsiteX7" fmla="*/ 190024 w 371475"/>
                                      <a:gd name="connsiteY7" fmla="*/ 446246 h 638175"/>
                                      <a:gd name="connsiteX8" fmla="*/ 202406 w 371475"/>
                                      <a:gd name="connsiteY8" fmla="*/ 436721 h 638175"/>
                                      <a:gd name="connsiteX9" fmla="*/ 214789 w 371475"/>
                                      <a:gd name="connsiteY9" fmla="*/ 426244 h 638175"/>
                                      <a:gd name="connsiteX10" fmla="*/ 220504 w 371475"/>
                                      <a:gd name="connsiteY10" fmla="*/ 420528 h 638175"/>
                                      <a:gd name="connsiteX11" fmla="*/ 226219 w 371475"/>
                                      <a:gd name="connsiteY11" fmla="*/ 414814 h 638175"/>
                                      <a:gd name="connsiteX12" fmla="*/ 237649 w 371475"/>
                                      <a:gd name="connsiteY12" fmla="*/ 403384 h 638175"/>
                                      <a:gd name="connsiteX13" fmla="*/ 248126 w 371475"/>
                                      <a:gd name="connsiteY13" fmla="*/ 391953 h 638175"/>
                                      <a:gd name="connsiteX14" fmla="*/ 258604 w 371475"/>
                                      <a:gd name="connsiteY14" fmla="*/ 380524 h 638175"/>
                                      <a:gd name="connsiteX15" fmla="*/ 268129 w 371475"/>
                                      <a:gd name="connsiteY15" fmla="*/ 369094 h 638175"/>
                                      <a:gd name="connsiteX16" fmla="*/ 277654 w 371475"/>
                                      <a:gd name="connsiteY16" fmla="*/ 356711 h 638175"/>
                                      <a:gd name="connsiteX17" fmla="*/ 286226 w 371475"/>
                                      <a:gd name="connsiteY17" fmla="*/ 344328 h 638175"/>
                                      <a:gd name="connsiteX18" fmla="*/ 290036 w 371475"/>
                                      <a:gd name="connsiteY18" fmla="*/ 338614 h 638175"/>
                                      <a:gd name="connsiteX19" fmla="*/ 293846 w 371475"/>
                                      <a:gd name="connsiteY19" fmla="*/ 332899 h 638175"/>
                                      <a:gd name="connsiteX20" fmla="*/ 301466 w 371475"/>
                                      <a:gd name="connsiteY20" fmla="*/ 320516 h 638175"/>
                                      <a:gd name="connsiteX21" fmla="*/ 308134 w 371475"/>
                                      <a:gd name="connsiteY21" fmla="*/ 308134 h 638175"/>
                                      <a:gd name="connsiteX22" fmla="*/ 314801 w 371475"/>
                                      <a:gd name="connsiteY22" fmla="*/ 295751 h 638175"/>
                                      <a:gd name="connsiteX23" fmla="*/ 317659 w 371475"/>
                                      <a:gd name="connsiteY23" fmla="*/ 290036 h 638175"/>
                                      <a:gd name="connsiteX24" fmla="*/ 320516 w 371475"/>
                                      <a:gd name="connsiteY24" fmla="*/ 283369 h 638175"/>
                                      <a:gd name="connsiteX25" fmla="*/ 326231 w 371475"/>
                                      <a:gd name="connsiteY25" fmla="*/ 270986 h 638175"/>
                                      <a:gd name="connsiteX26" fmla="*/ 344329 w 371475"/>
                                      <a:gd name="connsiteY26" fmla="*/ 222409 h 638175"/>
                                      <a:gd name="connsiteX27" fmla="*/ 362426 w 371475"/>
                                      <a:gd name="connsiteY27" fmla="*/ 134778 h 638175"/>
                                      <a:gd name="connsiteX28" fmla="*/ 365284 w 371475"/>
                                      <a:gd name="connsiteY28" fmla="*/ 66199 h 638175"/>
                                      <a:gd name="connsiteX29" fmla="*/ 360521 w 371475"/>
                                      <a:gd name="connsiteY29" fmla="*/ 22384 h 638175"/>
                                      <a:gd name="connsiteX30" fmla="*/ 359569 w 371475"/>
                                      <a:gd name="connsiteY30" fmla="*/ 15716 h 638175"/>
                                      <a:gd name="connsiteX31" fmla="*/ 358616 w 371475"/>
                                      <a:gd name="connsiteY31" fmla="*/ 10954 h 638175"/>
                                      <a:gd name="connsiteX32" fmla="*/ 357664 w 371475"/>
                                      <a:gd name="connsiteY32" fmla="*/ 7144 h 638175"/>
                                      <a:gd name="connsiteX33" fmla="*/ 357664 w 371475"/>
                                      <a:gd name="connsiteY33" fmla="*/ 10954 h 638175"/>
                                      <a:gd name="connsiteX34" fmla="*/ 357664 w 371475"/>
                                      <a:gd name="connsiteY34" fmla="*/ 22384 h 638175"/>
                                      <a:gd name="connsiteX35" fmla="*/ 354806 w 371475"/>
                                      <a:gd name="connsiteY35" fmla="*/ 65246 h 638175"/>
                                      <a:gd name="connsiteX36" fmla="*/ 342424 w 371475"/>
                                      <a:gd name="connsiteY36" fmla="*/ 130969 h 638175"/>
                                      <a:gd name="connsiteX37" fmla="*/ 315754 w 371475"/>
                                      <a:gd name="connsiteY37" fmla="*/ 211931 h 638175"/>
                                      <a:gd name="connsiteX38" fmla="*/ 294799 w 371475"/>
                                      <a:gd name="connsiteY38" fmla="*/ 255746 h 638175"/>
                                      <a:gd name="connsiteX39" fmla="*/ 268129 w 371475"/>
                                      <a:gd name="connsiteY39" fmla="*/ 299561 h 638175"/>
                                      <a:gd name="connsiteX40" fmla="*/ 234791 w 371475"/>
                                      <a:gd name="connsiteY40" fmla="*/ 341471 h 638175"/>
                                      <a:gd name="connsiteX41" fmla="*/ 225266 w 371475"/>
                                      <a:gd name="connsiteY41" fmla="*/ 351949 h 638175"/>
                                      <a:gd name="connsiteX42" fmla="*/ 215741 w 371475"/>
                                      <a:gd name="connsiteY42" fmla="*/ 361474 h 638175"/>
                                      <a:gd name="connsiteX43" fmla="*/ 205264 w 371475"/>
                                      <a:gd name="connsiteY43" fmla="*/ 370999 h 638175"/>
                                      <a:gd name="connsiteX44" fmla="*/ 194786 w 371475"/>
                                      <a:gd name="connsiteY44" fmla="*/ 380524 h 638175"/>
                                      <a:gd name="connsiteX45" fmla="*/ 189071 w 371475"/>
                                      <a:gd name="connsiteY45" fmla="*/ 385286 h 638175"/>
                                      <a:gd name="connsiteX46" fmla="*/ 183356 w 371475"/>
                                      <a:gd name="connsiteY46" fmla="*/ 390049 h 638175"/>
                                      <a:gd name="connsiteX47" fmla="*/ 171926 w 371475"/>
                                      <a:gd name="connsiteY47" fmla="*/ 398621 h 638175"/>
                                      <a:gd name="connsiteX48" fmla="*/ 160496 w 371475"/>
                                      <a:gd name="connsiteY48" fmla="*/ 407194 h 638175"/>
                                      <a:gd name="connsiteX49" fmla="*/ 157639 w 371475"/>
                                      <a:gd name="connsiteY49" fmla="*/ 409099 h 638175"/>
                                      <a:gd name="connsiteX50" fmla="*/ 153829 w 371475"/>
                                      <a:gd name="connsiteY50" fmla="*/ 411003 h 638175"/>
                                      <a:gd name="connsiteX51" fmla="*/ 147161 w 371475"/>
                                      <a:gd name="connsiteY51" fmla="*/ 415766 h 638175"/>
                                      <a:gd name="connsiteX52" fmla="*/ 140494 w 371475"/>
                                      <a:gd name="connsiteY52" fmla="*/ 420528 h 638175"/>
                                      <a:gd name="connsiteX53" fmla="*/ 133826 w 371475"/>
                                      <a:gd name="connsiteY53" fmla="*/ 425291 h 638175"/>
                                      <a:gd name="connsiteX54" fmla="*/ 120491 w 371475"/>
                                      <a:gd name="connsiteY54" fmla="*/ 434816 h 638175"/>
                                      <a:gd name="connsiteX55" fmla="*/ 94774 w 371475"/>
                                      <a:gd name="connsiteY55" fmla="*/ 454819 h 638175"/>
                                      <a:gd name="connsiteX56" fmla="*/ 7144 w 371475"/>
                                      <a:gd name="connsiteY56" fmla="*/ 545306 h 638175"/>
                                      <a:gd name="connsiteX57" fmla="*/ 7144 w 371475"/>
                                      <a:gd name="connsiteY57" fmla="*/ 639603 h 638175"/>
                                      <a:gd name="connsiteX58" fmla="*/ 45244 w 371475"/>
                                      <a:gd name="connsiteY58" fmla="*/ 583406 h 638175"/>
                                      <a:gd name="connsiteX59" fmla="*/ 132874 w 371475"/>
                                      <a:gd name="connsiteY59" fmla="*/ 493871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71475" h="638175">
                                        <a:moveTo>
                                          <a:pt x="132874" y="493871"/>
                                        </a:moveTo>
                                        <a:cubicBezTo>
                                          <a:pt x="136684" y="490061"/>
                                          <a:pt x="140494" y="487203"/>
                                          <a:pt x="144304" y="484346"/>
                                        </a:cubicBezTo>
                                        <a:cubicBezTo>
                                          <a:pt x="148114" y="481489"/>
                                          <a:pt x="151924" y="477678"/>
                                          <a:pt x="155734" y="474821"/>
                                        </a:cubicBezTo>
                                        <a:cubicBezTo>
                                          <a:pt x="159544" y="471964"/>
                                          <a:pt x="163354" y="468153"/>
                                          <a:pt x="167164" y="465296"/>
                                        </a:cubicBezTo>
                                        <a:lnTo>
                                          <a:pt x="172879" y="460534"/>
                                        </a:lnTo>
                                        <a:lnTo>
                                          <a:pt x="178594" y="455771"/>
                                        </a:lnTo>
                                        <a:lnTo>
                                          <a:pt x="184309" y="451009"/>
                                        </a:lnTo>
                                        <a:lnTo>
                                          <a:pt x="190024" y="446246"/>
                                        </a:lnTo>
                                        <a:cubicBezTo>
                                          <a:pt x="193834" y="443389"/>
                                          <a:pt x="198596" y="439578"/>
                                          <a:pt x="202406" y="436721"/>
                                        </a:cubicBezTo>
                                        <a:cubicBezTo>
                                          <a:pt x="206216" y="433864"/>
                                          <a:pt x="210979" y="430053"/>
                                          <a:pt x="214789" y="426244"/>
                                        </a:cubicBezTo>
                                        <a:cubicBezTo>
                                          <a:pt x="216694" y="424339"/>
                                          <a:pt x="218599" y="422434"/>
                                          <a:pt x="220504" y="420528"/>
                                        </a:cubicBezTo>
                                        <a:cubicBezTo>
                                          <a:pt x="222409" y="418624"/>
                                          <a:pt x="224314" y="416719"/>
                                          <a:pt x="226219" y="414814"/>
                                        </a:cubicBezTo>
                                        <a:cubicBezTo>
                                          <a:pt x="230029" y="411003"/>
                                          <a:pt x="233839" y="407194"/>
                                          <a:pt x="237649" y="403384"/>
                                        </a:cubicBezTo>
                                        <a:cubicBezTo>
                                          <a:pt x="241459" y="399574"/>
                                          <a:pt x="245269" y="395764"/>
                                          <a:pt x="248126" y="391953"/>
                                        </a:cubicBezTo>
                                        <a:cubicBezTo>
                                          <a:pt x="251936" y="388144"/>
                                          <a:pt x="254794" y="384334"/>
                                          <a:pt x="258604" y="380524"/>
                                        </a:cubicBezTo>
                                        <a:cubicBezTo>
                                          <a:pt x="261461" y="376714"/>
                                          <a:pt x="265271" y="372903"/>
                                          <a:pt x="268129" y="369094"/>
                                        </a:cubicBezTo>
                                        <a:cubicBezTo>
                                          <a:pt x="270986" y="365284"/>
                                          <a:pt x="273844" y="361474"/>
                                          <a:pt x="277654" y="356711"/>
                                        </a:cubicBezTo>
                                        <a:cubicBezTo>
                                          <a:pt x="280511" y="352901"/>
                                          <a:pt x="283369" y="348139"/>
                                          <a:pt x="286226" y="344328"/>
                                        </a:cubicBezTo>
                                        <a:cubicBezTo>
                                          <a:pt x="287179" y="342424"/>
                                          <a:pt x="289084" y="340519"/>
                                          <a:pt x="290036" y="338614"/>
                                        </a:cubicBezTo>
                                        <a:cubicBezTo>
                                          <a:pt x="290989" y="336709"/>
                                          <a:pt x="292894" y="334803"/>
                                          <a:pt x="293846" y="332899"/>
                                        </a:cubicBezTo>
                                        <a:cubicBezTo>
                                          <a:pt x="296704" y="329089"/>
                                          <a:pt x="298609" y="324326"/>
                                          <a:pt x="301466" y="320516"/>
                                        </a:cubicBezTo>
                                        <a:cubicBezTo>
                                          <a:pt x="303371" y="316706"/>
                                          <a:pt x="306229" y="311944"/>
                                          <a:pt x="308134" y="308134"/>
                                        </a:cubicBezTo>
                                        <a:cubicBezTo>
                                          <a:pt x="310039" y="304324"/>
                                          <a:pt x="312896" y="299561"/>
                                          <a:pt x="314801" y="295751"/>
                                        </a:cubicBezTo>
                                        <a:cubicBezTo>
                                          <a:pt x="315754" y="293846"/>
                                          <a:pt x="316706" y="291941"/>
                                          <a:pt x="317659" y="290036"/>
                                        </a:cubicBezTo>
                                        <a:cubicBezTo>
                                          <a:pt x="318611" y="288131"/>
                                          <a:pt x="319564" y="286226"/>
                                          <a:pt x="320516" y="283369"/>
                                        </a:cubicBezTo>
                                        <a:cubicBezTo>
                                          <a:pt x="322421" y="279559"/>
                                          <a:pt x="324326" y="274796"/>
                                          <a:pt x="326231" y="270986"/>
                                        </a:cubicBezTo>
                                        <a:cubicBezTo>
                                          <a:pt x="332899" y="254794"/>
                                          <a:pt x="339566" y="238601"/>
                                          <a:pt x="344329" y="222409"/>
                                        </a:cubicBezTo>
                                        <a:cubicBezTo>
                                          <a:pt x="353854" y="190976"/>
                                          <a:pt x="359569" y="160496"/>
                                          <a:pt x="362426" y="134778"/>
                                        </a:cubicBezTo>
                                        <a:cubicBezTo>
                                          <a:pt x="365284" y="108109"/>
                                          <a:pt x="365284" y="85249"/>
                                          <a:pt x="365284" y="66199"/>
                                        </a:cubicBezTo>
                                        <a:cubicBezTo>
                                          <a:pt x="364331" y="47149"/>
                                          <a:pt x="362426" y="32861"/>
                                          <a:pt x="360521" y="22384"/>
                                        </a:cubicBezTo>
                                        <a:cubicBezTo>
                                          <a:pt x="360521" y="19526"/>
                                          <a:pt x="359569" y="17621"/>
                                          <a:pt x="359569" y="15716"/>
                                        </a:cubicBezTo>
                                        <a:cubicBezTo>
                                          <a:pt x="359569" y="13811"/>
                                          <a:pt x="358616" y="11906"/>
                                          <a:pt x="358616" y="10954"/>
                                        </a:cubicBezTo>
                                        <a:cubicBezTo>
                                          <a:pt x="357664" y="8096"/>
                                          <a:pt x="357664" y="7144"/>
                                          <a:pt x="357664" y="7144"/>
                                        </a:cubicBezTo>
                                        <a:cubicBezTo>
                                          <a:pt x="357664" y="7144"/>
                                          <a:pt x="357664" y="8096"/>
                                          <a:pt x="357664" y="10954"/>
                                        </a:cubicBezTo>
                                        <a:cubicBezTo>
                                          <a:pt x="357664" y="13811"/>
                                          <a:pt x="357664" y="17621"/>
                                          <a:pt x="357664" y="22384"/>
                                        </a:cubicBezTo>
                                        <a:cubicBezTo>
                                          <a:pt x="357664" y="31909"/>
                                          <a:pt x="356711" y="47149"/>
                                          <a:pt x="354806" y="65246"/>
                                        </a:cubicBezTo>
                                        <a:cubicBezTo>
                                          <a:pt x="352901" y="83344"/>
                                          <a:pt x="349091" y="106203"/>
                                          <a:pt x="342424" y="130969"/>
                                        </a:cubicBezTo>
                                        <a:cubicBezTo>
                                          <a:pt x="336709" y="155734"/>
                                          <a:pt x="327184" y="183356"/>
                                          <a:pt x="315754" y="211931"/>
                                        </a:cubicBezTo>
                                        <a:cubicBezTo>
                                          <a:pt x="310039" y="226219"/>
                                          <a:pt x="302419" y="240506"/>
                                          <a:pt x="294799" y="255746"/>
                                        </a:cubicBezTo>
                                        <a:cubicBezTo>
                                          <a:pt x="286226" y="270034"/>
                                          <a:pt x="277654" y="285274"/>
                                          <a:pt x="268129" y="299561"/>
                                        </a:cubicBezTo>
                                        <a:cubicBezTo>
                                          <a:pt x="257651" y="313849"/>
                                          <a:pt x="247174" y="328136"/>
                                          <a:pt x="234791" y="341471"/>
                                        </a:cubicBezTo>
                                        <a:cubicBezTo>
                                          <a:pt x="231934" y="345281"/>
                                          <a:pt x="228124" y="348139"/>
                                          <a:pt x="225266" y="351949"/>
                                        </a:cubicBezTo>
                                        <a:cubicBezTo>
                                          <a:pt x="222409" y="354806"/>
                                          <a:pt x="218599" y="358616"/>
                                          <a:pt x="215741" y="361474"/>
                                        </a:cubicBezTo>
                                        <a:cubicBezTo>
                                          <a:pt x="211931" y="364331"/>
                                          <a:pt x="209074" y="368141"/>
                                          <a:pt x="205264" y="370999"/>
                                        </a:cubicBezTo>
                                        <a:cubicBezTo>
                                          <a:pt x="201454" y="373856"/>
                                          <a:pt x="198596" y="376714"/>
                                          <a:pt x="194786" y="380524"/>
                                        </a:cubicBezTo>
                                        <a:cubicBezTo>
                                          <a:pt x="192881" y="382428"/>
                                          <a:pt x="190976" y="383381"/>
                                          <a:pt x="189071" y="385286"/>
                                        </a:cubicBezTo>
                                        <a:lnTo>
                                          <a:pt x="183356" y="390049"/>
                                        </a:lnTo>
                                        <a:cubicBezTo>
                                          <a:pt x="179546" y="392906"/>
                                          <a:pt x="175736" y="395764"/>
                                          <a:pt x="171926" y="398621"/>
                                        </a:cubicBezTo>
                                        <a:cubicBezTo>
                                          <a:pt x="168116" y="401478"/>
                                          <a:pt x="164306" y="404336"/>
                                          <a:pt x="160496" y="407194"/>
                                        </a:cubicBezTo>
                                        <a:lnTo>
                                          <a:pt x="157639" y="409099"/>
                                        </a:lnTo>
                                        <a:lnTo>
                                          <a:pt x="153829" y="411003"/>
                                        </a:lnTo>
                                        <a:lnTo>
                                          <a:pt x="147161" y="415766"/>
                                        </a:lnTo>
                                        <a:lnTo>
                                          <a:pt x="140494" y="420528"/>
                                        </a:lnTo>
                                        <a:lnTo>
                                          <a:pt x="133826" y="425291"/>
                                        </a:lnTo>
                                        <a:cubicBezTo>
                                          <a:pt x="129064" y="428149"/>
                                          <a:pt x="125254" y="431959"/>
                                          <a:pt x="120491" y="434816"/>
                                        </a:cubicBezTo>
                                        <a:cubicBezTo>
                                          <a:pt x="111919" y="441484"/>
                                          <a:pt x="103346" y="448151"/>
                                          <a:pt x="94774" y="454819"/>
                                        </a:cubicBezTo>
                                        <a:cubicBezTo>
                                          <a:pt x="63341" y="481489"/>
                                          <a:pt x="33814" y="511969"/>
                                          <a:pt x="7144" y="545306"/>
                                        </a:cubicBezTo>
                                        <a:lnTo>
                                          <a:pt x="7144" y="639603"/>
                                        </a:lnTo>
                                        <a:cubicBezTo>
                                          <a:pt x="18574" y="620553"/>
                                          <a:pt x="30956" y="601503"/>
                                          <a:pt x="45244" y="583406"/>
                                        </a:cubicBezTo>
                                        <a:cubicBezTo>
                                          <a:pt x="73819" y="550069"/>
                                          <a:pt x="102394" y="520541"/>
                                          <a:pt x="132874" y="49387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26708E3" id="Group 1" o:spid="_x0000_s1026" alt="&quot;&quot;" style="width:5in;height:374.9pt;mso-position-horizontal-relative:char;mso-position-vertical-relative:line" coordsize="48528,50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Watercolor background" style="position:absolute;left:84;width:47955;height:5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">
                        <v:imagedata r:id="rId18" o:title="Watercolor background" croptop="18932f" cropbottom="7281f" cropleft="9269f" cropright="13879f" recolortarget="#115b5f [1446]"/>
                      </v:shape>
                      <v:group id="Group 2955" o:spid="_x0000_s1028" alt="&quot;&quot;" style="position:absolute;width:48528;height:15624;rotation:180" coordsize="40997,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">
                        <v:shape id="Freeform: Shape 2102" o:spid="_x0000_s1029" style="position:absolute;left:35242;top:12638;width:4191;height:572;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" path="m182404,48101v3810,-953,6667,-953,10477,-1905c195739,45244,199549,45244,202406,44291v5715,-952,11430,-1905,16193,-1905c223361,41434,228124,41434,231934,40481v3810,,7620,-953,9525,-953c247174,38576,250031,38576,250031,38576v,,-2857,952,-7620,1905c239554,41434,236696,42386,232886,43339v-3810,952,-8572,1905,-13335,3809c214789,48101,210026,50006,204311,51911r212408,c411004,49053,404336,46196,396716,43339,379571,36671,358616,29051,332899,23336,308134,16669,279559,11906,249079,9048,233839,8096,217646,7144,200501,7144v-16192,,-33337,952,-51435,2857c131921,11906,113824,14764,95726,19526v-4762,952,-8572,1905,-13335,3810c77629,24289,73819,25241,69056,27146v-4762,1905,-8572,2857,-13335,4763c50959,33814,47149,35719,42386,36671v-1905,952,-4762,1905,-6667,2857l29051,42386v-4762,1905,-8572,3810,-13335,5715c12859,50006,10001,50959,7144,52864r74295,c85249,51911,88106,51911,90011,51911v3810,-952,5715,-952,5715,-952c95726,50959,93821,51911,90011,52864v,,,,-952,l164306,52864v1905,,3810,-953,4763,-953c174784,50006,178594,49053,182404,48101xe" filled="f" stroked="f">
                          <v:stroke joinstyle="miter"/>
                          <v:path arrowok="t" o:connecttype="custom" o:connectlocs="182404,48101;192881,46196;202406,44291;218599,42386;231934,40481;241459,39528;250031,38576;242411,40481;232886,43339;219551,47148;204311,51911;416719,51911;396716,43339;332899,23336;249079,9048;200501,7144;149066,10001;95726,19526;82391,23336;69056,27146;55721,31909;42386,36671;35719,39528;29051,42386;15716,48101;7144,52864;81439,52864;90011,51911;95726,50959;90011,52864;89059,52864;164306,52864;169069,51911;182404,48101" o:connectangles="0,0,0,0,0,0,0,0,0,0,0,0,0,0,0,0,0,0,0,0,0,0,0,0,0,0,0,0,0,0,0,0,0,0"/>
                        </v:shape>
                        <v:shape id="Freeform: Shape 2103" o:spid="_x0000_s1030" style="position:absolute;left:39471;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" path="m7144,7858r,c7144,6906,7144,6906,7144,7858xe" filled="f" stroked="f">
                          <v:stroke joinstyle="miter"/>
                          <v:path arrowok="t" o:connecttype="custom" o:connectlocs="7144,7858;7144,7858;7144,7858" o:connectangles="0,0,0"/>
                        </v:shape>
                        <v:shape id="Freeform: Shape 2104" o:spid="_x0000_s1031" style="position:absolute;left:1457;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" path="m7144,7858r,c7144,6906,7144,6906,7144,7858xe" filled="f" stroked="f">
                          <v:stroke joinstyle="miter"/>
                          <v:path arrowok="t" o:connecttype="custom" o:connectlocs="7144,7858;7144,7858;7144,7858" o:connectangles="0,0,0"/>
                        </v:shape>
                        <v:shape id="Freeform: Shape 2105" o:spid="_x0000_s1032" style="position:absolute;left:1571;top:12629;width:4191;height:571;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" path="m394811,42386r-6667,-2857c386239,38576,383381,37624,381476,36672v-4762,-1906,-8572,-3811,-13335,-4763c363379,30004,359569,29051,354806,27147v-4762,-1906,-8572,-2858,-13335,-3811c336709,22384,332899,20479,328136,19526,310039,14764,292894,11906,274796,10001,257651,8097,240506,7144,223361,7144v-16192,,-32385,953,-48577,1905c144304,11906,115729,17622,90964,23336,66199,30004,45244,36672,27146,43339,19526,46197,13811,49054,7144,51911r212407,c213836,50006,209074,49054,204311,47149v-4762,-1905,-9525,-2858,-13335,-3810c187166,42386,184309,41434,181451,40481v-5715,-952,-7620,-1905,-7620,-1905c173831,38576,176689,38576,182404,39529v2857,,5715,952,9525,952c195739,40481,200501,41434,205264,42386v4762,953,10477,1905,16192,1905c224314,44291,227171,45244,230981,46197v2858,952,6668,952,10478,1904c245269,49054,248126,49054,251936,50006v1905,,2858,953,4763,953l331946,50959v,,,,-952,c327184,50006,325279,49054,325279,49054v,,1905,,5715,952c332899,50006,335756,50959,339566,50959r74295,c411004,49054,408146,48101,405289,46197v-1905,,-5715,-1906,-10478,-3811xe" filled="f" stroked="f">
                          <v:stroke joinstyle="miter"/>
                          <v:path arrowok="t" o:connecttype="custom" o:connectlocs="394811,42386;388144,39529;381476,36672;368141,31909;354806,27147;341471,23336;328136,19526;274796,10001;223361,7144;174784,9049;90964,23336;27146,43339;7144,51911;219551,51911;204311,47149;190976,43339;181451,40481;173831,38576;182404,39529;191929,40481;205264,42386;221456,44291;230981,46197;241459,48101;251936,50006;256699,50959;331946,50959;330994,50959;325279,49054;330994,50006;339566,50959;413861,50959;405289,46197;394811,42386" o:connectangles="0,0,0,0,0,0,0,0,0,0,0,0,0,0,0,0,0,0,0,0,0,0,0,0,0,0,0,0,0,0,0,0,0,0"/>
                        </v:shape>
                        <v:shape id="Freeform: Shape 2106" o:spid="_x0000_s1033" style="position:absolute;left:32285;top:9104;width:4668;height:3239;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" path="m426638,292932v-12382,-952,-27622,-952,-45720,-952c362821,291980,343771,292932,321863,294837v-21907,953,-44767,2858,-69532,2858c228518,297695,202801,296742,178036,290075v-12383,-2858,-23813,-7620,-35243,-12383c139936,276740,137078,274835,134221,272930v-2858,-1905,-4763,-2857,-7620,-4763c125648,267215,123743,266262,122791,265310r-4763,-2858l116123,260548v953,952,,,,l116123,260548r,l115171,259595r-3810,-2858c101836,249117,92311,239592,85643,230067,78023,220542,73261,210065,69451,198635v-6668,-21908,-4763,-44768,4762,-62865c78976,126245,85643,117673,92311,111005v3810,-3810,7620,-6668,12382,-9525c106598,99575,108503,98623,111361,97670r1905,-953l115171,95765r2857,-1905c118028,93860,118981,92907,119933,92907r1905,-952l123743,91002r953,-952l125648,90050v,,953,-952,-952,l124696,90050r2857,-952c128506,89098,129458,88145,130411,88145v1905,-953,3810,-953,5715,-953l138983,86240r2858,c150413,85287,158986,86240,167558,88145v6668,1905,12383,3810,18098,5715c150413,116720,138983,167202,160891,211017v22860,46673,75247,67628,116205,46673c290431,251023,301861,239592,308528,227210v,,1905,-2858,4763,-9525c313291,216732,314243,215780,314243,213875v953,-952,953,-2858,1905,-4763c317101,206255,318053,202445,319006,198635v952,-3810,1905,-6668,2857,-11430c322816,183395,322816,178632,323768,173870v,-953,,-1905,,-3810c323768,169107,323768,167202,323768,166250v,-2858,,-4763,,-7620c323768,155773,323768,152915,323768,150057v,-2857,,-5715,-952,-8572c321863,130055,319006,117673,314243,105290,309481,92907,302813,80525,293288,70048,284716,58617,274238,49092,261856,40520,238043,23375,209468,11945,178036,8135,161843,6230,145651,7182,128506,10040v-1905,,-3810,952,-6668,952c119933,11945,118028,11945,115171,12898v-3810,952,-8573,2857,-12383,4762c100883,18612,98978,19565,96121,20517v-1905,953,-3810,1906,-6668,2858l89453,23375v-1905,952,-952,,-952,952l87548,24327r-952,953l84691,26232r-1905,953c81833,27185,81833,28137,79928,29090v-1905,952,-3810,2858,-5715,3810l71356,34805r-2858,1905c64688,39567,61831,41473,58973,45282,52306,50998,46591,57665,40876,64332,29446,77667,20873,93860,15158,110052v-2857,8573,-4762,17146,-6667,25718c7538,144342,6586,153867,7538,162440v,8572,1905,18097,3810,26670c13253,197682,16111,206255,19921,213875v7620,16192,17145,30480,28575,42862c59926,269120,72308,278645,85643,287217r4763,2858l93263,291980r1905,952l99931,295790v1905,952,2857,1905,4762,2858c108503,300552,112313,302457,115171,303410v3810,952,6667,2857,10477,3810c139936,311982,154223,315792,169463,317698v28575,3809,56198,1904,80963,-953c275191,313887,299003,310077,319958,306267v20955,-3810,40958,-6667,58103,-8572c395206,295790,410446,293885,422828,292932v12383,-952,22860,-952,29528,-952c459023,291980,462833,291980,462833,291980v,,-3810,,-10477,-953c449498,293885,439021,293885,426638,292932xe" filled="f" stroked="f">
                          <v:stroke joinstyle="miter"/>
                          <v:path arrowok="t" o:connecttype="custom" o:connectlocs="426638,292932;380918,291980;321863,294837;252331,297695;178036,290075;142793,277692;134221,272930;126601,268167;122791,265310;118028,262452;116123,260548;116123,260548;116123,260548;116123,260548;115171,259595;111361,256737;85643,230067;69451,198635;74213,135770;92311,111005;104693,101480;111361,97670;113266,96717;115171,95765;118028,93860;119933,92907;121838,91955;123743,91002;124696,90050;125648,90050;124696,90050;124696,90050;127553,89098;130411,88145;136126,87192;138983,86240;141841,86240;167558,88145;185656,93860;160891,211017;277096,257690;308528,227210;313291,217685;314243,213875;316148,209112;319006,198635;321863,187205;323768,173870;323768,170060;323768,166250;323768,158630;323768,150057;322816,141485;314243,105290;293288,70048;261856,40520;178036,8135;128506,10040;121838,10992;115171,12898;102788,17660;96121,20517;89453,23375;89453,23375;88501,24327;87548,24327;86596,25280;84691,26232;82786,27185;79928,29090;74213,32900;71356,34805;68498,36710;58973,45282;40876,64332;15158,110052;8491,135770;7538,162440;11348,189110;19921,213875;48496,256737;85643,287217;90406,290075;93263,291980;95168,292932;99931,295790;104693,298648;115171,303410;125648,307220;169463,317698;250426,316745;319958,306267;378061,297695;422828,292932;452356,291980;462833,291980;452356,291027;426638,292932" o:connectangles="0,0,0,0,0,0,0,0,0,0,0,0,0,0,0,0,0,0,0,0,0,0,0,0,0,0,0,0,0,0,0,0,0,0,0,0,0,0,0,0,0,0,0,0,0,0,0,0,0,0,0,0,0,0,0,0,0,0,0,0,0,0,0,0,0,0,0,0,0,0,0,0,0,0,0,0,0,0,0,0,0,0,0,0,0,0,0,0,0,0,0,0,0,0,0,0,0,0"/>
                        </v:shape>
                        <v:shape id="Freeform: Shape 2107" o:spid="_x0000_s1034" style="position:absolute;left:38611;top:3016;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" path="m143683,14994v-11430,2857,-21907,7620,-32385,12382c100821,33091,91296,38806,81771,46426,72246,54046,63673,61666,56053,70239,48433,78811,41766,88336,36051,97862,24621,117864,17001,138819,12238,159774,7476,180729,6523,202637,7476,222639r952,7620l8428,235021r,3810l9381,245499v,1905,952,4763,952,7620c11286,257881,12238,263596,13191,268359v952,4762,1905,9525,3810,14287c22716,301696,29383,319794,38908,336939v17145,33337,40005,61912,61913,85725c122728,447429,144636,468384,164638,488387v20003,20002,38100,38100,53340,55244c223693,550299,229408,556966,235123,562681r,-16192c232266,542679,230361,539821,227503,536012,214168,516962,197976,496959,179878,475051,162733,453144,142731,429331,124633,403614,106536,377896,88438,350274,77008,319794,71293,304554,66531,288362,63673,272169v-952,-3810,-952,-8573,-1905,-12382c60816,255976,60816,252166,60816,248356v,-1905,,-3810,,-6667l60816,235021r,-3809c60816,232164,60816,231212,60816,231212r,l60816,230259r,-1905l60816,221687v952,-16193,3810,-32386,8572,-47625c74151,158821,81771,145487,90343,133104v18098,-23813,43815,-39053,70485,-42863c174163,88336,188451,88336,201786,91194v6667,1905,13335,2857,19050,5715c223693,97862,227503,99766,230361,100719r1905,952l234171,102624r,-92393c226551,9279,218931,7374,211311,7374v-21908,-953,-45720,952,-67628,7620xe" filled="f" stroked="f">
                          <v:stroke joinstyle="miter"/>
                          <v:path arrowok="t" o:connecttype="custom" o:connectlocs="143683,14994;111298,27376;81771,46426;56053,70239;36051,97862;12238,159774;7476,222639;8428,230259;8428,235021;8428,238831;9381,245499;10333,253119;13191,268359;17001,282646;38908,336939;100821,422664;164638,488387;217978,543631;235123,562681;235123,546489;227503,536012;179878,475051;124633,403614;77008,319794;63673,272169;61768,259787;60816,248356;60816,241689;60816,235021;60816,231212;60816,231212;60816,231212;60816,230259;60816,228354;60816,221687;69388,174062;90343,133104;160828,90241;201786,91194;220836,96909;230361,100719;232266,101671;234171,102624;234171,10231;211311,7374;143683,14994" o:connectangles="0,0,0,0,0,0,0,0,0,0,0,0,0,0,0,0,0,0,0,0,0,0,0,0,0,0,0,0,0,0,0,0,0,0,0,0,0,0,0,0,0,0,0,0,0,0"/>
                        </v:shape>
                        <v:shape id="Freeform: Shape 2108" o:spid="_x0000_s1035" style="position:absolute;left:39854;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" path="m23140,73819c-8292,133827,7900,204311,60288,231934v15240,8572,32385,11430,49529,11430l109817,7144c75528,13811,43142,36672,23140,73819xe" filled="f" stroked="f">
                          <v:stroke joinstyle="miter"/>
                          <v:path arrowok="t" o:connecttype="custom" o:connectlocs="23140,73819;60288,231934;109817,243364;109817,7144;23140,73819" o:connectangles="0,0,0,0,0"/>
                        </v:shape>
                        <v:shape id="Freeform: Shape 2109" o:spid="_x0000_s1036" style="position:absolute;left:35725;top:7625;width:4477;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" path="m248427,28442v-3810,-1905,-7620,-3810,-10477,-4762l233187,21775r-5715,-2858c212232,13203,195087,8440,178895,7487v-17145,-952,-33338,,-48578,3810c115077,15107,100790,19870,89360,25585,76977,31300,67452,37967,57927,44635,49355,51303,41735,57017,36020,62732,30305,68447,25542,72257,22685,76067v-1905,1905,-2858,2858,-3810,3811c18875,80830,17922,80830,17922,80830v,,,,,952c17922,81782,17922,81782,17922,81782r,c16970,82735,16017,83687,16017,84640,777,106547,5540,137980,27447,153220v21908,15240,52388,9525,67628,-12383c96980,137980,98885,135122,99837,132265v953,-1905,1905,-3810,3810,-6668c109362,117978,117935,106547,130317,96070,142700,85592,158892,77020,178895,74162v9525,-1905,20955,-1905,32385,l215090,75115r4762,952c223662,77020,226520,77972,229377,77972v2858,953,6668,1906,9525,2858c241760,81782,245570,82735,248427,83687v12383,3810,24765,9525,37148,15241c297957,104642,309387,111310,320817,117978v22860,13334,43815,26669,61913,38100c392255,161792,400827,166555,408447,170365v7620,3810,14288,7620,20003,10477c434165,183700,438927,185605,441785,186557v2857,953,4762,1905,4762,1905c446547,188462,444642,187510,441785,185605v-2858,-1905,-6668,-4763,-11430,-8573c425592,173222,419877,168460,413210,162745v-6668,-5715,-13335,-12383,-21908,-19050c376062,129407,357965,111310,337962,93212,327485,83687,317007,75115,305577,65590,294147,57017,281765,48445,268430,39872v-3810,-1905,-6668,-3810,-10478,-5715c255095,32253,252237,30347,248427,28442xe" filled="f" stroked="f">
                          <v:stroke joinstyle="miter"/>
                          <v:path arrowok="t" o:connecttype="custom" o:connectlocs="248427,28442;237950,23680;233187,21775;227472,18917;178895,7487;130317,11297;89360,25585;57927,44635;36020,62732;22685,76067;18875,79878;17922,80830;17922,81782;17922,81782;17922,81782;16017,84640;27447,153220;95075,140837;99837,132265;103647,125597;130317,96070;178895,74162;211280,74162;215090,75115;219852,76067;229377,77972;238902,80830;248427,83687;285575,98928;320817,117978;382730,156078;408447,170365;428450,180842;441785,186557;446547,188462;441785,185605;430355,177032;413210,162745;391302,143695;337962,93212;305577,65590;268430,39872;257952,34157;248427,28442" o:connectangles="0,0,0,0,0,0,0,0,0,0,0,0,0,0,0,0,0,0,0,0,0,0,0,0,0,0,0,0,0,0,0,0,0,0,0,0,0,0,0,0,0,0,0,0"/>
                        </v:shape>
                        <v:shape id="Freeform: Shape 2110" o:spid="_x0000_s1037" style="position:absolute;left:30026;top:7575;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" path="m404917,540139v-2858,,-6668,-953,-10478,-953c392534,539186,390629,539186,387771,538234v-1904,,-4762,-953,-6667,-953c379199,537281,376342,536329,373484,536329v-2858,,-4763,-953,-7620,-953c355386,533471,343004,531566,329669,527756v-13335,-3810,-26670,-8572,-40005,-14287c276329,507754,262042,500134,248707,491561v-13336,-8572,-26671,-19050,-38100,-31432c198224,448698,187746,435364,178221,422029v-9525,-13335,-18097,-28575,-25717,-42863c144884,363926,139169,349639,133454,334398v-5715,-15239,-9525,-29527,-13335,-43814c117261,281059,115357,270581,113451,262009,94401,141041,194414,164854,202034,98179,210607,19121,119167,-18027,57254,25789,7724,61031,3914,130564,8676,174379v,,1906,13335,1906,16192c11534,195334,12486,199144,12486,202001v3810,17145,9525,40958,19050,68580c36299,284869,42014,299156,48682,314396v6667,15240,14287,31433,23812,46673c81067,377261,91544,393454,102974,408694v11430,15240,23812,30479,38100,43815c154409,466796,169649,479179,185842,489656v15240,10478,32384,20003,48577,27623c250611,524898,266804,529661,282996,534423v16193,3811,30480,6668,44768,7621c342051,542996,354434,543948,365864,543948v2857,,5715,,8572,c377294,543948,379199,543948,382057,543948v2857,,4762,,6667,c390629,543948,393486,543948,395392,542996v3809,,7619,-952,10477,-952c408726,542044,411584,541091,413489,541091v3810,-952,6668,-952,6668,-952c420157,540139,418251,540139,413489,540139v-2857,952,-5715,952,-8572,xe" filled="f" stroked="f">
                          <v:stroke joinstyle="miter"/>
                          <v:path arrowok="t" o:connecttype="custom" o:connectlocs="404917,540139;394439,539186;387771,538234;381104,537281;373484,536329;365864,535376;329669,527756;289664,513469;248707,491561;210607,460129;178221,422029;152504,379166;133454,334398;120119,290584;113451,262009;202034,98179;57254,25789;8676,174379;10582,190571;12486,202001;31536,270581;48682,314396;72494,361069;102974,408694;141074,452509;185842,489656;234419,517279;282996,534423;327764,542044;365864,543948;374436,543948;382057,543948;388724,543948;395392,542996;405869,542044;413489,541091;420157,540139;413489,540139;404917,540139" o:connectangles="0,0,0,0,0,0,0,0,0,0,0,0,0,0,0,0,0,0,0,0,0,0,0,0,0,0,0,0,0,0,0,0,0,0,0,0,0,0,0"/>
                        </v:shape>
                        <v:shape id="Freeform: Shape 2111" o:spid="_x0000_s1038" style="position:absolute;left:25049;top:11505;width:2477;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" path="m230139,51911v-1905,-1905,-2857,-2857,-4762,-4762c223471,45244,221567,44291,219661,42386v-952,-952,-1904,-1905,-2857,-2857c215852,38576,214899,37624,212994,36671v-1905,-1905,-4762,-3810,-7620,-5715c202517,29051,199659,27146,196802,26194v-2858,-1905,-5716,-2858,-8573,-4763c185371,19526,181561,18574,178704,16669v-3810,-953,-6668,-2858,-10477,-3810c161559,10954,153939,9049,146319,8096v-7620,-952,-15240,-952,-22860,-952c115839,7144,108219,8096,100599,10001v-7620,1905,-14288,3810,-20955,5715c72976,17621,67261,20479,61546,23336v-5714,2858,-10477,5715,-14287,7620c43449,33814,39639,35719,36782,37624v-2858,1905,-4763,3810,-6668,5715c30114,43339,29161,44291,29161,44291v,,-952,953,-952,953c28209,45244,27257,46196,27257,46196,9159,59531,586,86201,12969,96679v14288,12382,34290,952,49530,-17145c63451,78581,63451,77629,64404,77629v953,-953,1905,-1905,2857,-3810c69167,71914,71071,70009,73929,67151v2857,-2857,5715,-5715,9525,-8572c90121,52864,99646,47149,110124,42386v4762,-2857,10477,-3810,17145,-5715c132984,35719,139652,33814,145367,33814v6667,-953,12382,,19050,c167274,33814,171084,34766,173942,34766v2857,953,5715,953,9525,1905c186324,37624,189182,38576,192039,39529v2857,952,5715,1905,8572,2857c203469,43339,206327,44291,208232,46196v952,953,2857,953,3810,1905c212994,49054,213946,49054,215852,50006v1905,953,4762,1905,6667,3810c224424,54769,226329,55721,228234,57626v3810,1905,6668,3810,9525,5715c242521,67151,245379,69056,245379,69056v,,-2858,-2857,-6668,-6667c235854,57626,232996,54769,230139,51911xe" filled="f" stroked="f">
                          <v:stroke joinstyle="miter"/>
                          <v:path arrowok="t" o:connecttype="custom" o:connectlocs="230139,51911;225377,47149;219661,42386;216804,39529;212994,36671;205374,30956;196802,26194;188229,21431;178704,16669;168227,12859;146319,8096;123459,7144;100599,10001;79644,15716;61546,23336;47259,30956;36782,37624;30114,43339;29161,44291;28209,45244;27257,46196;12969,96679;62499,79534;64404,77629;67261,73819;73929,67151;83454,58579;110124,42386;127269,36671;145367,33814;164417,33814;173942,34766;183467,36671;192039,39529;200611,42386;208232,46196;212042,48101;215852,50006;222519,53816;228234,57626;237759,63341;245379,69056;238711,62389;230139,51911" o:connectangles="0,0,0,0,0,0,0,0,0,0,0,0,0,0,0,0,0,0,0,0,0,0,0,0,0,0,0,0,0,0,0,0,0,0,0,0,0,0,0,0,0,0,0,0"/>
                        </v:shape>
                        <v:shape id="Freeform: Shape 2112" o:spid="_x0000_s1039" style="position:absolute;left:34658;top:6170;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" path="m156021,157776v953,,2858,,3810,c162689,157776,164594,156824,167451,156824v1905,,4763,-953,6668,-953c177929,154919,181739,154919,184596,153967v5715,-953,8573,-1905,8573,-1905c193169,152062,189359,152062,183644,152062v-2858,,-6668,,-10478,c171261,152062,169356,152062,166499,152062v-1905,,-4763,-953,-6668,-953c158879,151109,156974,151109,156021,151109v-952,,-2857,,-3810,-953c149354,149204,146496,149204,144591,148251v-2857,-952,-5715,-952,-8572,-1905c133161,145394,130304,144442,127446,143489v-2857,-952,-5715,-1905,-8572,-2858c116016,139679,113159,137774,110301,136821v-5715,-2857,-10477,-6667,-15240,-10477c90299,122534,86489,118724,82679,113962v-3810,-4763,-7620,-8573,-10478,-13336c66486,91101,62676,81576,59819,73956,58866,70146,57914,66337,56961,62526v-952,-3809,-952,-6667,-1905,-8572c55056,52049,55056,51096,55056,50144v,-952,,-1905,,-2857c53151,23474,43626,5376,25529,7281,9336,9187,2669,34904,10289,54906v,,,,,953c10289,55859,10289,56812,10289,56812v,,,952,,952c11241,59669,11241,62526,13146,65384v953,2858,2858,6667,4763,11430c19814,80624,21719,85387,25529,90149v2857,4763,5715,10477,10477,15240c39816,111104,44579,115867,49341,120629v4763,4763,10478,9525,16193,14288c71249,138726,77916,143489,84584,146346v6667,2858,13335,5716,20002,7621c108396,154919,111254,155871,115064,156824v3810,952,6667,952,9525,1905c127446,158729,131256,159681,134114,159681v2857,,6667,,9525,c146496,159681,149354,159681,152211,159681v1905,-1905,2858,-1905,3810,-1905xe" filled="f" stroked="f">
                          <v:stroke joinstyle="miter"/>
                          <v:path arrowok="t" o:connecttype="custom" o:connectlocs="156021,157776;159831,157776;167451,156824;174119,155871;184596,153967;193169,152062;183644,152062;173166,152062;166499,152062;159831,151109;156021,151109;152211,150156;144591,148251;136019,146346;127446,143489;118874,140631;110301,136821;95061,126344;82679,113962;72201,100626;59819,73956;56961,62526;55056,53954;55056,50144;55056,47287;25529,7281;10289,54906;10289,55859;10289,56812;10289,57764;13146,65384;17909,76814;25529,90149;36006,105389;49341,120629;65534,134917;84584,146346;104586,153967;115064,156824;124589,158729;134114,159681;143639,159681;152211,159681;156021,157776" o:connectangles="0,0,0,0,0,0,0,0,0,0,0,0,0,0,0,0,0,0,0,0,0,0,0,0,0,0,0,0,0,0,0,0,0,0,0,0,0,0,0,0,0,0,0,0"/>
                        </v:shape>
                        <v:shape id="Freeform: Shape 2113" o:spid="_x0000_s1040" style="position:absolute;left:34593;top:7828;width:1619;height:1334;visibility:visible;mso-wrap-style:square;v-text-anchor:middle" coordsize="1619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" path="m138739,8096v-1905,,-3810,-952,-5715,-952c131118,7144,129214,7144,127309,7144v-953,,-1905,,-2858,c123499,7144,122546,7144,121593,7144v-1904,,-4762,,-6667,c112068,7144,110164,7144,107306,7144v-2857,,-4763,952,-7620,952c96829,8096,93971,9048,92066,10001v-2857,952,-5715,1905,-8573,1905c77779,13811,72064,15716,67301,18573v-5715,2858,-10477,5716,-15240,9525c47299,31909,42536,35719,38726,40481v-3810,3810,-7620,8572,-10477,13335c25391,58578,22534,62389,20629,66198v-1905,3811,-3811,7621,-5715,11430c13009,81439,12056,84296,11104,87153v-953,2858,-1905,4763,-1905,6668c9199,93821,9199,94773,9199,94773v,,,953,,953c9199,95726,9199,96678,9199,96678v-5715,16193,952,37148,14287,38100c38726,135731,45393,120491,47299,101441v,-952,,-1905,,-1905c47299,98584,47299,97631,47299,95726v,-1905,952,-4762,952,-7620c49204,85248,49204,82391,50156,78581v1905,-6667,4762,-14287,9525,-21908c61586,52864,64443,49053,67301,45244v2858,-3810,6667,-7621,10478,-10478c81589,31909,85399,29051,90161,26194v1905,-953,4763,-1905,6668,-3810c98734,21431,101591,20478,103496,19526v1905,-953,4763,-1905,6668,-2857c112068,15716,114926,15716,116831,14764v1905,-953,4762,-953,6668,-953c124451,13811,125404,13811,126356,12859v953,,1905,,2858,c131118,12859,133024,11906,134929,11906v1905,,3810,,4762,c142549,11906,145406,10953,148264,11906v4762,,7620,,7620,c155884,11906,153026,10953,148264,10001,144454,8096,141596,8096,138739,8096xe" filled="f" stroked="f">
                          <v:stroke joinstyle="miter"/>
                          <v:path arrowok="t" o:connecttype="custom" o:connectlocs="138739,8096;133024,7144;127309,7144;124451,7144;121593,7144;114926,7144;107306,7144;99686,8096;92066,10001;83493,11906;67301,18573;52061,28098;38726,40481;28249,53816;20629,66198;14914,77628;11104,87153;9199,93821;9199,94773;9199,95726;9199,96678;23486,134778;47299,101441;47299,99536;47299,95726;48251,88106;50156,78581;59681,56673;67301,45244;77779,34766;90161,26194;96829,22384;103496,19526;110164,16669;116831,14764;123499,13811;126356,12859;129214,12859;134929,11906;139691,11906;148264,11906;155884,11906;148264,10001;138739,8096" o:connectangles="0,0,0,0,0,0,0,0,0,0,0,0,0,0,0,0,0,0,0,0,0,0,0,0,0,0,0,0,0,0,0,0,0,0,0,0,0,0,0,0,0,0,0,0"/>
                        </v:shape>
                        <v:shape id="Freeform: Shape 2114" o:spid="_x0000_s1041" style="position:absolute;left:36348;top:452;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" path="m140350,105611c137492,97991,133682,89419,129872,82751,126062,76084,121300,69416,116537,62749,111775,57034,107012,51319,102250,46556,97487,41794,92725,37984,88915,34174,85105,30364,81295,27506,77485,25601,74627,23696,71770,21791,69865,19886v-953,,-953,-952,-953,-952c67960,18934,67960,17981,67960,17981v-953,,-953,,-953,c47005,3694,15572,2741,8905,19886,1285,39889,19382,56081,44147,66559v953,,1905,952,2858,952c47957,67511,49862,68464,51767,69416v2858,953,5715,2858,9525,4763c65102,76084,68912,77989,72722,80846v8573,5715,18098,13335,26670,22860c104155,108469,107965,113231,111775,118946v3810,5715,6667,11430,9525,18098c124157,143711,126062,150379,127967,157046v953,3810,953,6668,1905,10478c129872,171334,130825,174191,130825,178001v,3810,,6668,,10478c130825,192289,130825,195146,130825,198004v,2857,-953,6667,-953,9525c129872,209434,129872,210386,129872,212291v,1905,-952,2858,-952,4763c127967,219911,127967,222769,127967,225626v,2858,-952,4763,-1905,7620c125110,238009,124157,241819,123205,244676v-1905,6668,-2858,10478,-2858,10478c120347,255154,122252,251344,125110,245629v1905,-2858,3810,-6668,5715,-11430c131777,232294,132730,229436,133682,227531v953,-2857,1905,-4762,2858,-7620c137492,218959,137492,217054,138445,216101v952,-1905,952,-2857,1905,-4762c141302,208481,142255,204671,143207,201814v953,-3810,1905,-6668,2858,-10478c147017,187526,147017,183716,147970,179906v952,-3810,952,-7620,952,-11430c148922,164666,148922,160856,148922,156094v,-8573,-952,-17145,-1905,-24765c145112,121804,143207,114184,140350,105611xe" filled="f" stroked="f">
                          <v:stroke joinstyle="miter"/>
                          <v:path arrowok="t" o:connecttype="custom" o:connectlocs="140350,105611;129872,82751;116537,62749;102250,46556;88915,34174;77485,25601;69865,19886;68912,18934;67960,17981;67007,17981;8905,19886;44147,66559;47005,67511;51767,69416;61292,74179;72722,80846;99392,103706;111775,118946;121300,137044;127967,157046;129872,167524;130825,178001;130825,188479;130825,198004;129872,207529;129872,212291;128920,217054;127967,225626;126062,233246;123205,244676;120347,255154;125110,245629;130825,234199;133682,227531;136540,219911;138445,216101;140350,211339;143207,201814;146065,191336;147970,179906;148922,168476;148922,156094;147017,131329;140350,105611" o:connectangles="0,0,0,0,0,0,0,0,0,0,0,0,0,0,0,0,0,0,0,0,0,0,0,0,0,0,0,0,0,0,0,0,0,0,0,0,0,0,0,0,0,0,0,0"/>
                        </v:shape>
                        <v:shape id="Freeform: Shape 2115" o:spid="_x0000_s1042" style="position:absolute;left:3791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" path="m8096,176614v,1906,,2858,,4763c8096,184234,9049,187092,9049,189949v,2858,952,4763,952,7621c10954,202332,10954,206142,11906,209952v953,6668,1905,10478,1905,10478c13811,220430,13811,216620,13811,209952v,-3810,,-7620,953,-12382c14764,195664,14764,192807,15716,189949v,-2857,953,-5715,953,-8572c16669,180424,16669,178520,17621,176614v,-1905,953,-2857,953,-4762c19526,168995,19526,166137,20479,162327v952,-2857,1905,-6668,2857,-9525c24289,149945,25241,146134,26194,143277v952,-2857,2857,-6668,3810,-9525c31909,130895,32861,127084,34766,124227v3810,-5715,7620,-12382,12383,-17145c51911,101367,56674,96605,61436,92795,67151,88984,71914,84222,77629,81364,88106,74697,99536,69934,109061,68030v4763,-1906,9525,-2858,13335,-2858c126206,64220,130016,64220,132874,63267v1905,,3810,,4762,c138589,63267,139541,63267,140494,63267v27622,-1905,49530,-12383,47625,-34290c186214,10880,156686,2307,132874,9927v,,,,-953,c131921,9927,130969,9927,130969,9927v,,-953,,-1905,c127159,10880,123349,11832,119539,12784v-3810,953,-8573,2858,-13335,4763c101441,19452,95726,22309,90011,25167,84296,28024,78581,31834,71914,36597,66199,41359,59531,46122,53816,51837,48101,57552,42386,64220,36671,70887,31909,77555,27146,85174,23336,92795v-3810,7619,-6667,15239,-9525,23812c12859,120417,11906,124227,10954,128037v-953,3810,-1905,7620,-1905,11430c9049,143277,8096,147087,8096,150897v,3810,,7620,-952,10477c7144,165184,7144,168042,7144,171852v952,1905,952,2857,952,4762xe" filled="f" stroked="f">
                          <v:stroke joinstyle="miter"/>
                          <v:path arrowok="t" o:connecttype="custom" o:connectlocs="8096,176614;8096,181377;9049,189949;10001,197570;11906,209952;13811,220430;13811,209952;14764,197570;15716,189949;16669,181377;17621,176614;18574,171852;20479,162327;23336,152802;26194,143277;30004,133752;34766,124227;47149,107082;61436,92795;77629,81364;109061,68030;122396,65172;132874,63267;137636,63267;140494,63267;188119,28977;132874,9927;131921,9927;130969,9927;129064,9927;119539,12784;106204,17547;90011,25167;71914,36597;53816,51837;36671,70887;23336,92795;13811,116607;10954,128037;9049,139467;8096,150897;7144,161374;7144,171852;8096,176614" o:connectangles="0,0,0,0,0,0,0,0,0,0,0,0,0,0,0,0,0,0,0,0,0,0,0,0,0,0,0,0,0,0,0,0,0,0,0,0,0,0,0,0,0,0,0,0"/>
                        </v:shape>
                        <v:shape id="Freeform: Shape 2116" o:spid="_x0000_s1043" style="position:absolute;left:26974;top:8836;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" path="m145256,347333v-6667,-7620,-13335,-16192,-20002,-25717c124301,320663,123349,319710,123349,317805v-953,-952,-1905,-2857,-1905,-3809c120491,311138,118586,309233,116681,306376v-1905,-1905,-2857,-4763,-3810,-7621c111919,295898,110014,293993,109061,291135v-952,-2857,-1905,-5714,-3810,-7619c104299,280658,103346,277801,102394,275896v-1905,-5716,-3810,-10478,-5715,-16193l94774,251130v-953,-2857,-953,-5714,-1905,-8572l91916,238748r-952,-3810c90964,232080,90011,229223,90011,226366,88106,214935,87154,204458,87154,193028v,-10477,,-20955,952,-31432c89059,116828,110014,72060,110966,65393,115729,39676,96679,13958,69056,8243,40481,2528,13811,19673,9049,46343,8096,52058,8096,75871,7144,82538v,6667,,14288,,22860c7144,113971,8096,123496,9049,133973v952,10478,2857,21907,4762,33337c15716,178741,18574,191123,22384,204458v3810,12383,7620,25718,13335,38100c36671,245416,38576,249226,39529,252083r1905,4763l43339,261608v1905,2858,2857,6668,4762,9525l52864,280658v2857,5715,7620,11430,11430,17145c66199,300660,68104,303518,70009,306376v1905,2857,3810,5715,5715,8572c77629,317805,80486,319710,82391,322568v1905,2858,3810,4762,6668,7620c90964,332093,93821,334951,95726,336855v953,953,1905,1905,3810,3811c100489,341618,102394,342571,103346,343523v9525,8573,19050,16193,28575,22860c136684,369241,141446,373051,146209,374955v4762,2858,9525,4763,13335,7621c164306,384480,168116,386385,171926,388291v3810,1905,7620,3810,11430,4762c187166,394005,190024,395910,193834,396863v1905,953,2857,953,4762,1905c200501,399721,201454,399721,202406,399721v10478,2857,17145,4762,17145,4762c219551,404483,213836,401626,204311,395910v-952,-952,-2857,-952,-3810,-1905c199549,393053,197644,392101,196691,391148v-2857,-1905,-5715,-3810,-8572,-5715c185261,383528,181451,380671,178594,377813v-2858,-2858,-6668,-5715,-10478,-8572c164306,366383,161449,362573,157639,359716v-5715,-4763,-8573,-9525,-12383,-12383xe" filled="f" stroked="f">
                          <v:stroke joinstyle="miter"/>
                          <v:path arrowok="t" o:connecttype="custom" o:connectlocs="145256,347333;125254,321616;123349,317805;121444,313996;116681,306376;112871,298755;109061,291135;105251,283516;102394,275896;96679,259703;94774,251130;92869,242558;91916,238748;90964,234938;90011,226366;87154,193028;88106,161596;110966,65393;69056,8243;9049,46343;7144,82538;7144,105398;9049,133973;13811,167310;22384,204458;35719,242558;39529,252083;41434,256846;43339,261608;48101,271133;52864,280658;64294,297803;70009,306376;75724,314948;82391,322568;89059,330188;95726,336855;99536,340666;103346,343523;131921,366383;146209,374955;159544,382576;171926,388291;183356,393053;193834,396863;198596,398768;202406,399721;219551,404483;204311,395910;200501,394005;196691,391148;188119,385433;178594,377813;168116,369241;157639,359716;145256,347333" o:connectangles="0,0,0,0,0,0,0,0,0,0,0,0,0,0,0,0,0,0,0,0,0,0,0,0,0,0,0,0,0,0,0,0,0,0,0,0,0,0,0,0,0,0,0,0,0,0,0,0,0,0,0,0,0,0,0,0"/>
                        </v:shape>
                        <v:shape id="Freeform: Shape 2117" o:spid="_x0000_s1044" style="position:absolute;left:38403;top:9219;width:2571;height:1619;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" path="m241620,103346v-953,-952,-953,-1905,-1905,-2857c238763,99536,238763,98584,237810,97631v-953,-1905,-2857,-3810,-4763,-5715c232095,90011,230190,88106,228285,86201v-1905,-1905,-2857,-3810,-4763,-5715c221617,78581,219713,76676,218760,75724v-1905,-1905,-3810,-3810,-5715,-4763c209235,68104,205425,64294,201615,61436r-5715,-4762c193995,55721,192090,53816,189232,52864r-2857,-1905l183517,49054v-1904,-953,-3810,-2858,-6667,-3810c168278,40481,159705,35719,151132,31909v-8572,-3810,-17144,-6668,-25717,-9525c116842,19526,109222,17621,101603,15716,93982,13811,87315,12859,81600,11906,75885,10954,70170,10001,65407,10001v-4762,,-21907,-2857,-25717,-2857c20640,8096,5400,25241,7305,46196v952,20955,17145,36195,36195,35243c49215,81439,82553,70961,114938,74771v6667,953,14287,953,21907,2858c144465,78581,152085,80486,160657,83344v1906,952,3810,952,5715,1905l169230,86201r2858,953c173992,88106,175897,89059,177803,89059r5714,2857c187328,93821,191138,95726,194947,97631v1906,953,3810,1905,5716,2858c202567,101441,204472,102394,206378,103346v1904,953,3810,1905,4762,3810c213045,108109,214950,109061,215903,110966v1904,953,2857,2858,4762,3810c221617,115729,222570,115729,223522,116681v953,953,1906,953,1906,1905c231142,124301,236857,130016,241620,135731v1905,2858,4762,5715,6668,8573c250192,147161,252097,150019,254003,152876v952,953,952,1905,1904,2858l255907,129064v,-953,-952,-1905,-952,-1905c251145,118586,246382,110966,241620,103346xe" filled="f" stroked="f">
                          <v:stroke joinstyle="miter"/>
                          <v:path arrowok="t" o:connecttype="custom" o:connectlocs="241620,103346;239715,100489;237810,97631;233047,91916;228285,86201;223522,80486;218760,75724;213045,70961;201615,61436;195900,56674;189232,52864;186375,50959;183517,49054;176850,45244;151132,31909;125415,22384;101603,15716;81600,11906;65407,10001;39690,7144;7305,46196;43500,81439;114938,74771;136845,77629;160657,83344;166372,85249;169230,86201;172088,87154;177803,89059;183517,91916;194947,97631;200663,100489;206378,103346;211140,107156;215903,110966;220665,114776;223522,116681;225428,118586;241620,135731;248288,144304;254003,152876;255907,155734;255907,129064;254955,127159;241620,103346" o:connectangles="0,0,0,0,0,0,0,0,0,0,0,0,0,0,0,0,0,0,0,0,0,0,0,0,0,0,0,0,0,0,0,0,0,0,0,0,0,0,0,0,0,0,0,0,0"/>
                        </v:shape>
                        <v:shape id="Freeform: Shape 2118" o:spid="_x0000_s1045" style="position:absolute;left:35662;top:2275;width:857;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" path="m67990,56674v,952,,1905,,3810c67990,61436,67990,62389,67990,64294v,952,,1905,-953,3810c67037,69056,66085,70009,66085,71914v,952,,1905,-952,3810c64180,77629,64180,80486,63227,82391r-952,3810c62275,87154,61323,88106,61323,89059r-953,1905l59418,92869v-953,952,-953,1905,-1906,2857c55608,99536,52750,104299,50845,107156v-2858,3810,-4762,6668,-7620,10478c31795,132874,14650,142399,12745,145256v-7620,7620,-7620,20955,953,29528c22270,183356,34652,183356,43225,175736v1905,-1905,7620,-9525,8573,-11430c53702,162401,55608,159544,57512,156686v1906,-2857,3811,-6667,6668,-10477c66085,142399,67990,138589,70848,133826v1904,-4762,3810,-9525,5714,-14287c78468,114776,79420,109061,81325,103346v,-952,952,-2857,952,-3810l82277,97631r,-1905c82277,94774,82277,92869,83230,91916r,-3810c83230,85249,83230,82391,83230,79534v,-953,,-2858,,-3810c83230,74771,83230,72866,83230,71914v,-953,,-2858,,-3810c83230,67151,83230,65246,83230,64294v,-953,,-2858,-953,-3810c82277,59531,82277,59531,82277,58579v,-953,,-953,,-1905c81325,51911,79420,47149,78468,42386v-953,-1905,-1906,-4762,-2858,-6667c74658,33814,73705,31909,72752,30004v-952,-1905,-1904,-3810,-2857,-4763c68943,23336,67990,22384,67037,20479v-952,-953,-1904,-2858,-2857,-3810c64180,15716,63227,15716,63227,14764v,-953,-952,-953,-952,-1905c59418,9049,57512,7144,57512,7144v,,953,1905,2858,6667c60370,14764,61323,14764,61323,15716v,953,,953,952,1905c63227,18574,63227,20479,64180,21431v953,1905,953,2858,1905,4763c67037,28099,67037,30004,67990,31909v,1905,953,3810,953,5715c68943,39529,69895,41434,69895,44291v953,3810,953,8573,953,13335c70848,58579,70848,58579,70848,59531,67990,55721,67990,56674,67990,56674xe" filled="f" stroked="f">
                          <v:stroke joinstyle="miter"/>
                          <v:path arrowok="t" o:connecttype="custom" o:connectlocs="67990,56674;67990,60484;67990,64294;67037,68104;66085,71914;65133,75724;63227,82391;62275,86201;61323,89059;60370,90964;59418,92869;57512,95726;50845,107156;43225,117634;12745,145256;13698,174784;43225,175736;51798,164306;57512,156686;64180,146209;70848,133826;76562,119539;81325,103346;82277,99536;82277,97631;82277,95726;83230,91916;83230,88106;83230,79534;83230,75724;83230,71914;83230,68104;83230,64294;82277,60484;82277,58579;82277,56674;78468,42386;75610,35719;72752,30004;69895,25241;67037,20479;64180,16669;63227,14764;62275,12859;57512,7144;60370,13811;61323,15716;62275,17621;64180,21431;66085,26194;67990,31909;68943,37624;69895,44291;70848,57626;70848,59531;67990,56674" o:connectangles="0,0,0,0,0,0,0,0,0,0,0,0,0,0,0,0,0,0,0,0,0,0,0,0,0,0,0,0,0,0,0,0,0,0,0,0,0,0,0,0,0,0,0,0,0,0,0,0,0,0,0,0,0,0,0,0"/>
                        </v:shape>
                        <v:shape id="Freeform: Shape 2119" o:spid="_x0000_s1046" style="position:absolute;left:33904;top:2870;width:1810;height:762;visibility:visible;mso-wrap-style:square;v-text-anchor:middle" coordsize="1809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" path="m178998,44780v-952,,-952,953,-1905,953c176141,46685,174236,46685,173283,47638v-952,952,-2857,952,-4762,1904c166616,50495,165663,50495,163758,51448v-1905,952,-3810,952,-5715,1905c156138,54305,154233,54305,152328,55258v-3810,952,-8572,1905,-13335,1905c138041,57163,138041,57163,137088,57163v-952,,-952,,-1905,c134231,57163,133278,57163,131373,57163v-952,,-1905,,-3810,c126611,57163,125658,57163,123753,57163v-952,,-1905,,-3810,c118991,57163,118038,57163,116133,57163v-1905,,-4762,-953,-6667,-953l105656,55258v-953,,-1905,-953,-3810,-953l99941,53353r-1905,-953c97083,52400,96131,51448,95178,51448,90416,49542,86606,47638,82796,45733,78986,43828,75176,40970,71366,39065,55173,29540,43743,13348,40886,11442,32313,4775,19931,5728,12311,15253,4691,24778,5643,37160,14216,44780v1905,953,10477,6668,12382,7620c28503,53353,31361,55258,35171,57163v2857,1904,6667,3810,10477,4762c49458,63830,54221,65735,58983,66688v4763,1904,9525,2857,15240,4762c78986,72403,84701,73355,90416,74308v952,,2857,,3810,l96131,74308r1905,c98988,74308,100893,74308,102798,74308r3810,c109466,74308,112323,74308,115181,74308v952,,2857,,3810,c119943,74308,121848,74308,122801,73355v952,,2857,-952,3810,-952c127563,72403,129468,71450,130421,71450v952,,2857,-952,3810,-952c135183,70498,135183,70498,136136,69545v952,,952,,1905,-953c142803,66688,147566,64783,151376,62878v1905,-953,3810,-1905,5715,-2858c158996,59067,160901,58115,162806,56210v1905,-952,2857,-1905,4762,-3810c169473,51448,170426,50495,171378,49542v953,-952,1905,-1904,3810,-2857c176141,46685,176141,45733,177093,45733v953,,953,-953,953,-953c180903,41923,182808,40017,182808,40017v,,-1905,953,-5715,3811c179951,44780,178998,44780,178998,44780xe" filled="f" stroked="f">
                          <v:stroke joinstyle="miter"/>
                          <v:path arrowok="t" o:connecttype="custom" o:connectlocs="178998,44780;177093,45733;173283,47638;168521,49542;163758,51448;158043,53353;152328,55258;138993,57163;137088,57163;135183,57163;131373,57163;127563,57163;123753,57163;119943,57163;116133,57163;109466,56210;105656,55258;101846,54305;99941,53353;98036,52400;95178,51448;82796,45733;71366,39065;40886,11442;12311,15253;14216,44780;26598,52400;35171,57163;45648,61925;58983,66688;74223,71450;90416,74308;94226,74308;96131,74308;98036,74308;102798,74308;106608,74308;115181,74308;118991,74308;122801,73355;126611,72403;130421,71450;134231,70498;136136,69545;138041,68592;151376,62878;157091,60020;162806,56210;167568,52400;171378,49542;175188,46685;177093,45733;178046,44780;182808,40017;177093,43828;178998,44780" o:connectangles="0,0,0,0,0,0,0,0,0,0,0,0,0,0,0,0,0,0,0,0,0,0,0,0,0,0,0,0,0,0,0,0,0,0,0,0,0,0,0,0,0,0,0,0,0,0,0,0,0,0,0,0,0,0,0,0"/>
                        </v:shape>
                        <v:shape id="Freeform: Shape 2120" o:spid="_x0000_s1047" style="position:absolute;left:34147;top:1247;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" path="m9049,85194v,5715,952,10478,1905,16193c10954,102339,11906,104244,11906,105197r,1905l12859,109007v,952,952,2857,952,3810l14764,116627v952,2857,1905,5715,2857,7620c17621,125199,18574,127104,19526,128057v953,952,953,2857,1905,3810c22384,132819,22384,134724,23336,135677v953,952,953,2857,1905,3810c26194,140439,27146,141392,27146,143297v,952,953,952,953,1905c28099,146154,29051,146154,29051,147107v2858,3810,6668,8572,9525,11430c40481,160442,41434,161394,43339,163299v1905,953,2857,2858,4762,3810c50006,168062,50959,169014,52864,170919v1905,953,2857,1905,3810,2858c57626,174729,59531,175682,60484,176634v952,,952,953,1905,953c63341,177587,63341,178539,64294,178539v3810,1905,6667,3810,6667,3810c70961,182349,69056,180444,65246,177587v,,-952,-953,-952,-953c64294,176634,63341,175682,63341,175682v-952,-953,-1905,-1905,-2857,-2858c59531,171872,58579,169967,57626,169014v-952,-952,-1905,-2857,-3810,-3810c52864,163299,51911,162347,50006,160442v-952,-1905,-1905,-3810,-2857,-5715c45244,150917,43339,147107,41434,142344v,-952,,-952,-953,-1905c40481,139487,40481,139487,39529,138534v,-952,-953,-1905,-953,-2857c38576,134724,37624,133772,37624,131867v,-953,-953,-1905,-953,-3810c36671,127104,36671,126152,35719,124247v,-953,-953,-1905,-953,-3810c34766,118532,33814,115674,33814,113769r,-3810c33814,109007,33814,108054,33814,106149r,-1905l33814,102339v,-952,,-1905,,-3810c33814,93767,34766,89004,35719,85194v952,-4762,1905,-8572,2857,-12382c43339,54714,54769,38522,55721,35664,59531,25187,54769,13757,43339,8994,32861,4232,20479,8994,15716,19472v-952,1905,-2857,11430,-3810,14287c10954,36617,10954,39474,10001,43284v-952,3810,-952,7620,-1905,11430c7144,59477,7144,63287,7144,69002v1905,5715,1905,10477,1905,16192xe" filled="f" stroked="f">
                          <v:stroke joinstyle="miter"/>
                          <v:path arrowok="t" o:connecttype="custom" o:connectlocs="9049,85194;10954,101387;11906,105197;11906,107102;12859,109007;13811,112817;14764,116627;17621,124247;19526,128057;21431,131867;23336,135677;25241,139487;27146,143297;28099,145202;29051,147107;38576,158537;43339,163299;48101,167109;52864,170919;56674,173777;60484,176634;62389,177587;64294,178539;70961,182349;65246,177587;64294,176634;63341,175682;60484,172824;57626,169014;53816,165204;50006,160442;47149,154727;41434,142344;40481,140439;39529,138534;38576,135677;37624,131867;36671,128057;35719,124247;34766,120437;33814,113769;33814,109959;33814,106149;33814,104244;33814,102339;33814,98529;35719,85194;38576,72812;55721,35664;43339,8994;15716,19472;11906,33759;10001,43284;8096,54714;7144,69002;9049,85194" o:connectangles="0,0,0,0,0,0,0,0,0,0,0,0,0,0,0,0,0,0,0,0,0,0,0,0,0,0,0,0,0,0,0,0,0,0,0,0,0,0,0,0,0,0,0,0,0,0,0,0,0,0,0,0,0,0,0,0"/>
                        </v:shape>
                        <v:shape id="Freeform: Shape 2121" o:spid="_x0000_s1048" style="position:absolute;left:25784;top:12391;width:2476;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" path="m93821,59531v953,-952,2858,-1905,3810,-3809c98584,54769,100489,53816,102394,52864v1905,-953,2857,-1905,4762,-2858c109061,49054,110014,48101,111919,47149v2857,-1905,6667,-3810,9525,-5715c123349,40481,125254,39529,126206,39529v1905,-953,3810,-1905,4763,-1905c134779,36672,137636,34766,141446,33814v1905,-953,3810,-953,5715,-1905c149066,31909,150971,30956,152876,30956v1905,,3810,-952,5715,-952c160496,30004,162401,30004,164306,29051v1905,,3810,,5715,-952c171926,28099,173831,28099,175736,28099v1905,,3810,,5715,c183356,28099,185261,28099,186214,28099v1905,,3810,,4762,c192881,28099,193834,28099,195739,29051v2857,953,6667,953,9525,953c210979,30956,216694,31909,221456,33814v4763,1905,9525,2858,12383,3810c240506,40481,244316,41434,244316,41434v,,-3810,-1905,-9525,-6668c231934,32861,228124,30004,223361,28099v-4762,-2858,-9525,-4763,-15240,-7620c205264,19526,202406,17622,198596,16669v-1905,-953,-2857,-953,-4762,-1905c191929,13811,190024,13811,188119,12859v-1905,-953,-3810,-953,-5715,-1905c180499,10001,178594,10001,176689,10001v-1905,,-3810,-952,-5715,-952c169069,9049,167164,8097,165259,8097v-1905,,-3810,-953,-6668,-953c156686,7144,153829,7144,151924,7144v-1905,,-4763,,-6668,c143351,7144,140494,7144,138589,7144v-4763,,-9525,953,-13335,953c123349,8097,120491,9049,118586,9049v-1905,,-4762,952,-6667,952c107156,10954,102394,11906,98584,13811v-1905,953,-4763,953,-6668,1905c90011,16669,87154,17622,85249,18574v-1905,952,-3810,1905,-6668,2857c76676,22384,74771,23336,71914,24289v-3810,1905,-7620,3810,-11430,6667c52864,35719,46196,40481,39529,45244,32861,50006,27146,54769,22384,59531,17621,64294,12859,69056,9049,72866v-953,953,-953,1906,-1905,1906c7144,74772,7144,74772,7144,74772r72390,c82391,71914,85249,68104,88106,65247v953,-953,3810,-2858,5715,-5716xe" filled="f" stroked="f">
                          <v:stroke joinstyle="miter"/>
                          <v:path arrowok="t" o:connecttype="custom" o:connectlocs="93821,59531;97631,55722;102394,52864;107156,50006;111919,47149;121444,41434;126206,39529;130969,37624;141446,33814;147161,31909;152876,30956;158591,30004;164306,29051;170021,28099;175736,28099;181451,28099;186214,28099;190976,28099;195739,29051;205264,30004;221456,33814;233839,37624;244316,41434;234791,34766;223361,28099;208121,20479;198596,16669;193834,14764;188119,12859;182404,10954;176689,10001;170974,9049;165259,8097;158591,7144;151924,7144;145256,7144;138589,7144;125254,8097;118586,9049;111919,10001;98584,13811;91916,15716;85249,18574;78581,21431;71914,24289;60484,30956;39529,45244;22384,59531;9049,72866;7144,74772;7144,74772;79534,74772;88106,65247;93821,59531" o:connectangles="0,0,0,0,0,0,0,0,0,0,0,0,0,0,0,0,0,0,0,0,0,0,0,0,0,0,0,0,0,0,0,0,0,0,0,0,0,0,0,0,0,0,0,0,0,0,0,0,0,0,0,0,0,0"/>
                        </v:shape>
                        <v:shape id="Freeform: Shape 2122" o:spid="_x0000_s1049" style="position:absolute;left:36842;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" path="m59531,15716v4763,-1905,9525,-2857,13335,-3810c76676,10953,79534,10001,82391,9049v5715,-953,7620,-1905,7620,-1905c90011,7144,87154,7144,81439,8096v-2858,,-5715,953,-9525,953c68104,9049,63341,10001,58579,10953v-4763,953,-10478,1906,-16193,1906c39529,12859,36671,13811,32861,14764v-2857,952,-6667,952,-10477,1905c18574,17621,15716,17621,11906,18574v-1905,,-2857,952,-4762,952l45244,19526v3810,-952,9525,-2857,14287,-3810xe" filled="f" stroked="f">
                          <v:stroke joinstyle="miter"/>
                          <v:path arrowok="t" o:connecttype="custom" o:connectlocs="59531,15716;72866,11906;82391,9049;90011,7144;81439,8096;71914,9049;58579,10953;42386,12859;32861,14764;22384,16669;11906,18574;7144,19526;45244,19526;59531,15716" o:connectangles="0,0,0,0,0,0,0,0,0,0,0,0,0,0"/>
                        </v:shape>
                        <v:shape id="Freeform: Shape 2123" o:spid="_x0000_s1050" style="position:absolute;left:27660;top:12972;width:1619;height:190;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" path="m149066,15716c129064,10953,107156,8096,84296,7144v-5715,,-11430,,-17145,c61436,7144,55721,8096,49054,9048v-5715,953,-12383,1905,-18098,2858c28099,12859,25241,12859,21431,13811v-1905,,-2857,953,-4762,953l11906,15716v-1905,953,-3810,953,-4762,1905l159544,17621v-953,,-1905,-952,-2858,-952c153829,16669,151924,16669,149066,15716xe" filled="f" stroked="f">
                          <v:stroke joinstyle="miter"/>
                          <v:path arrowok="t" o:connecttype="custom" o:connectlocs="149066,15716;84296,7144;67151,7144;49054,9048;30956,11906;21431,13811;16669,14764;11906,15716;7144,17621;159544,17621;156686,16669;149066,15716" o:connectangles="0,0,0,0,0,0,0,0,0,0,0,0"/>
                        </v:shape>
                        <v:shape id="Freeform: Shape 2124" o:spid="_x0000_s1051" style="position:absolute;left:38700;top:10433;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" path="m217646,75248v-952,-1906,-2857,-3811,-3810,-6668c212884,67627,212884,66675,211931,65723r-1905,-2858c208121,60960,207169,59055,205264,56198v-1905,-1906,-3810,-3811,-5715,-5716l196691,47625v-952,-952,-1905,-1905,-2857,-2858l188119,39052c179546,32385,170974,25717,160496,20002,150019,15240,139541,10477,127159,8573v-11430,-1906,-24765,-1906,-37148,c88106,8573,87154,9525,85249,9525r-4763,952l75724,11430v-1905,952,-2858,952,-4763,1905l66199,15240v-953,,-1905,952,-1905,952l62389,17145v-1905,953,-2858,1905,-4763,2857l55721,20955r-952,952l53816,22860v-1905,952,-3810,2857,-5715,3810l48101,26670v-952,953,953,-953,-952,953l47149,27623r-953,952l44291,30480r-3810,2857c38576,35242,35719,38100,33814,40005v-953,952,-1905,1905,-2858,3810l28099,47625c20479,57150,14764,68580,10954,80962,7144,93345,6191,105727,8096,118110v953,12382,4763,23813,9525,34290c22384,162877,28099,172402,35719,180023v7620,7619,15240,15239,23812,20002c68104,205740,77629,208598,87154,211455v84772,26670,126682,-41910,111442,-88582c187166,88582,148114,72390,122396,78105,92869,84773,88106,113348,90964,126682v,,-953,-952,-953,-952c87154,123825,84296,120967,82391,118110v-1905,-2858,-3810,-6668,-5715,-10478c74771,100012,74771,91440,79534,81915r952,-1905c80486,79057,81439,79057,81439,78105v952,-953,952,-2857,2857,-3810l85249,72390r952,-953l86201,71437r,c85249,72390,85249,72390,85249,72390r,c87154,70485,88106,69532,90011,67627r953,-952l90964,66675r952,c91916,66675,92869,65723,92869,65723r952,-953c93821,64770,94774,64770,94774,63817r1905,-952c97631,62865,97631,61912,98584,61912r1905,-952l102394,60007v952,,952,-952,1905,-952c110014,57150,115729,55245,122396,56198v6668,,13335,952,20955,3809c150019,61912,157639,65723,164306,69532r4763,3810c170021,74295,170974,74295,171926,75248r1905,1904l178594,80962r4762,3811l185261,86677v953,953,953,1905,1905,1905c188119,90487,190024,91440,190976,93345v2858,2857,4763,6667,7620,9525c200501,106680,203359,109537,205264,113348v1905,3809,3810,6667,5715,10477c217646,136207,223361,149542,227171,162877r,-74295c226219,87630,226219,86677,225266,85725v-2857,-1905,-5715,-6668,-7620,-10477xm84296,74295r,c84296,73342,84296,73342,84296,74295xe" filled="f" stroked="f">
                          <v:stroke joinstyle="miter"/>
                          <v:path arrowok="t" o:connecttype="custom" o:connectlocs="217646,75248;213836,68580;211931,65723;210026,62865;205264,56198;199549,50482;196691,47625;193834,44767;188119,39052;160496,20002;127159,8573;90011,8573;85249,9525;80486,10477;75724,11430;70961,13335;66199,15240;64294,16192;62389,17145;57626,20002;55721,20955;54769,21907;53816,22860;48101,26670;48101,26670;47149,27623;47149,27623;46196,28575;44291,30480;40481,33337;33814,40005;30956,43815;28099,47625;10954,80962;8096,118110;17621,152400;35719,180023;59531,200025;87154,211455;198596,122873;122396,78105;90964,126682;90011,125730;82391,118110;76676,107632;79534,81915;80486,80010;81439,78105;84296,74295;85249,72390;86201,71437;86201,71437;86201,71437;85249,72390;85249,72390;90011,67627;90964,66675;90964,66675;91916,66675;92869,65723;93821,64770;94774,63817;96679,62865;98584,61912;100489,60960;102394,60007;104299,59055;122396,56198;143351,60007;164306,69532;169069,73342;171926,75248;173831,77152;178594,80962;183356,84773;185261,86677;187166,88582;190976,93345;198596,102870;205264,113348;210979,123825;227171,162877;227171,88582;225266,85725;217646,75248;84296,74295;84296,74295;84296,74295" o:connectangles="0,0,0,0,0,0,0,0,0,0,0,0,0,0,0,0,0,0,0,0,0,0,0,0,0,0,0,0,0,0,0,0,0,0,0,0,0,0,0,0,0,0,0,0,0,0,0,0,0,0,0,0,0,0,0,0,0,0,0,0,0,0,0,0,0,0,0,0,0,0,0,0,0,0,0,0,0,0,0,0,0,0,0,0,0,0,0,0"/>
                        </v:shape>
                        <v:shape id="Freeform: Shape 2125" o:spid="_x0000_s1052" style="position:absolute;left:36004;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" path="m21431,7144v,,-1905,,-5715,953c13811,8097,10954,9049,7144,9049r7620,c14764,9049,14764,9049,15716,9049v3810,-952,5715,-1905,5715,-1905xe" filled="f" stroked="f">
                          <v:stroke joinstyle="miter"/>
                          <v:path arrowok="t" o:connecttype="custom" o:connectlocs="21431,7144;15716,8097;7144,9049;14764,9049;15716,9049;21431,7144" o:connectangles="0,0,0,0,0,0"/>
                        </v:shape>
                        <v:shape id="Freeform: Shape 2126" o:spid="_x0000_s1053" style="position:absolute;left:37842;top:827;width:3144;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" path="m87154,127159v-6668,6667,-13335,14287,-20003,21907c67151,149066,67151,149066,67151,149066r,c61436,155734,56674,162401,51911,169069,41434,184309,31909,201454,25241,218599r-2857,6667l21431,228124r-952,3810c19526,236696,17621,240506,16669,245269v-953,4762,-1905,8572,-2858,13335c12859,263366,11906,267176,10954,271939v-953,4762,-953,8572,-1905,13335c8096,290036,8096,293846,8096,298609v,4762,,8572,-952,13335c7144,316707,7144,320516,7144,324326v952,17145,2857,33338,5715,47625c13811,375761,13811,379571,14764,382429v952,3810,1905,6667,2857,10478c17621,394811,18574,396716,18574,397669v,1905,952,2857,1905,4763c21431,405289,22384,409099,23336,411957v3810,12382,8573,23812,12383,33337c36671,448151,37624,450057,38576,451961v953,1905,1905,4763,2858,6668c43339,462439,45244,466249,47149,470059v2857,6667,6667,11430,7620,15240c56674,489109,57626,491014,57626,491014v,,-952,-1905,-1905,-5715c54769,481489,52864,475774,50959,469107v-953,-3811,-1905,-7621,-2858,-11431c47149,455771,47149,452914,46196,451009v-952,-1905,-952,-4763,-1905,-7620c42386,433864,39529,422434,38576,410051v,-2857,-952,-6667,-952,-9525c37624,398621,37624,397669,36671,395764v,-1905,,-2857,,-4763c36671,388144,36671,384334,35719,380524v,-3810,,-6667,,-10478c35719,355759,36671,341471,38576,326232v953,-3811,953,-7621,1905,-11431c41434,310991,42386,307181,43339,303371v952,-3810,1905,-7620,2857,-11430c47149,288131,48101,284321,50006,280511v953,-3810,2858,-7620,3810,-10477c55721,266224,56674,263366,58579,259556v1905,-3810,3810,-6667,5715,-10477l65246,246221r1905,-2857l70009,238601v8572,-13335,18097,-24765,27622,-35242c108109,192881,119539,183356,130969,175736v11430,-7620,23812,-14287,35242,-20002c177641,150019,189071,146209,200501,142399v2858,-953,5715,-1905,7620,-2858c210979,138589,212884,137636,215741,137636v4763,-952,9525,-2857,14288,-3810c234791,132874,238601,131921,242411,130969v3810,-953,7620,-953,10478,-1905c253841,129064,254794,129064,254794,129064v952,,1905,,1905,c258604,129064,259556,129064,261461,128111v2858,,5715,-952,7620,-952c272891,126206,274796,126206,274796,126206r,-952c288131,123349,300514,121444,312896,121444r,-114300c249079,12859,176689,51911,118586,99536v-11430,9525,-21907,18098,-31432,27623xe" filled="f" stroked="f">
                          <v:stroke joinstyle="miter"/>
                          <v:path arrowok="t" o:connecttype="custom" o:connectlocs="87154,127159;67151,149066;67151,149066;67151,149066;51911,169069;25241,218599;22384,225266;21431,228124;20479,231934;16669,245269;13811,258604;10954,271939;9049,285274;8096,298609;7144,311944;7144,324326;12859,371951;14764,382429;17621,392907;18574,397669;20479,402432;23336,411957;35719,445294;38576,451961;41434,458629;47149,470059;54769,485299;57626,491014;55721,485299;50959,469107;48101,457676;46196,451009;44291,443389;38576,410051;37624,400526;36671,395764;36671,391001;35719,380524;35719,370046;38576,326232;40481,314801;43339,303371;46196,291941;50006,280511;53816,270034;58579,259556;64294,249079;65246,246221;67151,243364;70009,238601;97631,203359;130969,175736;166211,155734;200501,142399;208121,139541;215741,137636;230029,133826;242411,130969;252889,129064;254794,129064;256699,129064;261461,128111;269081,127159;274796,126206;274796,125254;312896,121444;312896,7144;118586,99536;87154,127159" o:connectangles="0,0,0,0,0,0,0,0,0,0,0,0,0,0,0,0,0,0,0,0,0,0,0,0,0,0,0,0,0,0,0,0,0,0,0,0,0,0,0,0,0,0,0,0,0,0,0,0,0,0,0,0,0,0,0,0,0,0,0,0,0,0,0,0,0,0,0,0,0"/>
                        </v:shape>
                        <v:shape id="Freeform: Shape 2127" o:spid="_x0000_s1054" style="position:absolute;left:33299;top:500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" path="m28126,176927v2858,6668,5716,13336,9525,20955c40509,202645,43367,207407,46224,212170v,,,,,l46224,212170v2858,3810,5715,7620,8573,11430c61464,232173,69084,239793,77657,246460r2857,2858l82419,250270r1905,953c86229,253127,89086,254080,90992,255985v1905,953,4762,2858,6667,3810c99564,260748,102422,261700,104326,263605v1906,952,4763,1905,6668,2858c112899,267415,115757,268368,117661,269320v1906,953,4763,1905,6668,2857c126234,273130,129092,273130,130997,274082v9525,1906,18097,3811,26670,4763c159572,278845,161476,278845,164334,279798v1905,,3810,,5715,c171001,279798,171954,279798,172907,279798v952,,1904,,2857,c177669,279798,179574,279798,181479,279798v7620,,14288,-953,20003,-953c203386,278845,204339,278845,205292,278845v952,,2857,,3809,-952c211959,277893,213864,276940,215769,276940v3810,-952,7620,-1905,9525,-1905c227199,275035,229104,274082,229104,274082v,,-953,,-3810,c223389,274082,219579,274082,215769,274082v-1905,,-4762,,-6668,c208149,274082,206244,274082,205292,274082v-953,,-2858,,-3810,c195767,274082,189099,273130,182432,272177v-1906,,-3810,-952,-5715,-952c175764,271225,174811,271225,173859,271225v-952,,-1905,,-2858,-952c169097,270273,167192,269320,165286,269320v-1904,,-3810,-952,-5714,-1905c151951,265510,144332,262652,135759,258843v-1905,-953,-3810,-1905,-5715,-2858c128139,255032,126234,254080,124329,253127v-1905,-952,-3810,-1904,-5715,-3809c116709,248365,114804,247413,112899,245507v-1905,-952,-3810,-2857,-4763,-3809c106232,240745,105279,238840,103374,237888v-1905,-1906,-2857,-2858,-4763,-4763l97659,232173r-952,-953l94801,228363c89086,221695,84324,215027,80514,207407v-3810,-7619,-6667,-15239,-9525,-22859c68132,176927,67179,169307,66226,161688v-952,-7620,-1904,-14288,-1904,-20956c64322,138827,64322,137875,64322,135970v,-1905,,-2857,,-4763c64322,128350,64322,125493,64322,122635v,-2858,,-4762,952,-7620c65274,113110,65274,111205,66226,109300v,,,-952,,-952c66226,108348,66226,107395,66226,107395v,-952,,-1905,,-2857c66226,102632,66226,101680,67179,100727v,-1904,953,-3809,953,-3809l68132,96918c70989,77868,74799,60723,83372,48340,101469,22623,51939,-15477,23364,24527,-3306,60723,6219,124540,28126,176927xe" filled="f" stroked="f">
                          <v:stroke joinstyle="miter"/>
                          <v:path arrowok="t" o:connecttype="custom" o:connectlocs="28126,176927;37651,197882;46224,212170;46224,212170;46224,212170;54797,223600;77657,246460;80514,249318;82419,250270;84324,251223;90992,255985;97659,259795;104326,263605;110994,266463;117661,269320;124329,272177;130997,274082;157667,278845;164334,279798;170049,279798;172907,279798;175764,279798;181479,279798;201482,278845;205292,278845;209101,277893;215769,276940;225294,275035;229104,274082;225294,274082;215769,274082;209101,274082;205292,274082;201482,274082;182432,272177;176717,271225;173859,271225;171001,270273;165286,269320;159572,267415;135759,258843;130044,255985;124329,253127;118614,249318;112899,245507;108136,241698;103374,237888;98611,233125;97659,232173;96707,231220;94801,228363;80514,207407;70989,184548;66226,161688;64322,140732;64322,135970;64322,131207;64322,122635;65274,115015;66226,109300;66226,108348;66226,107395;66226,104538;67179,100727;68132,96918;68132,96918;83372,48340;23364,24527;28126,176927" o:connectangles="0,0,0,0,0,0,0,0,0,0,0,0,0,0,0,0,0,0,0,0,0,0,0,0,0,0,0,0,0,0,0,0,0,0,0,0,0,0,0,0,0,0,0,0,0,0,0,0,0,0,0,0,0,0,0,0,0,0,0,0,0,0,0,0,0,0,0,0,0"/>
                        </v:shape>
                        <v:shape id="Freeform: Shape 2128" o:spid="_x0000_s1055" style="position:absolute;left:36075;top:9493;width:2667;height:2953;visibility:visible;mso-wrap-style:square;v-text-anchor:middle" coordsize="266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" path="m216217,246409v-7619,-4762,-16192,-10477,-25717,-15239c180975,225454,171450,220692,160973,214977v-10478,-5715,-20956,-10478,-31433,-16193c123825,195927,119063,193070,113348,191165r-3810,-1906l105728,187354v-2858,-952,-4763,-2857,-6668,-3809c89535,177829,81915,171162,75248,163542,68580,155922,63817,148302,60960,139729v-2857,-8572,-4762,-16192,-4762,-23812c56198,108297,57150,101629,60008,95915v24765,-39053,32384,27622,75247,24764c177165,117822,193358,54004,143828,20667,113348,-288,70485,3522,39053,29240v-1905,952,-3811,2857,-4763,4762c34290,34002,34290,34002,34290,34002v-4762,4763,-9525,9525,-13335,16193c15240,59720,10478,71149,8573,83532v-1906,12383,-1906,25717,,39052c10478,135920,16192,149254,22860,160684v7620,12383,17145,22861,27623,31433c61913,200690,73342,207357,86678,213072v2857,952,6667,2857,9525,3810l100965,218787r4763,953c111442,221645,117158,223549,122873,225454v11430,3811,22860,6668,33337,10478c166688,239742,177165,242599,186690,246409v9525,3811,19050,6668,26670,10478c221933,260697,228600,264507,235267,268317v1906,953,2858,1905,4763,2857c240983,272127,242888,273079,243840,274032v1905,1905,4763,3810,6668,5715c251460,280699,252413,281652,253365,282604v952,953,952,1905,1905,2858c256223,287367,257175,288320,258128,289272v1905,2857,1905,3810,1905,3810c260033,293082,259080,292129,258128,289272v-953,-952,-953,-2857,-1905,-4763c255270,283557,255270,282604,254317,281652v-952,-953,-952,-1905,-1904,-2857c250508,276890,248603,274032,246698,272127v-953,-953,-1906,-2857,-3810,-3810c241935,267365,240030,265459,239078,264507v-8573,-7620,-15240,-13335,-22861,-18098xe" filled="f" stroked="f">
                          <v:stroke joinstyle="miter"/>
                          <v:path arrowok="t" o:connecttype="custom" o:connectlocs="216217,246409;190500,231170;160973,214977;129540,198784;113348,191165;109538,189259;105728,187354;99060,183545;75248,163542;60960,139729;56198,115917;60008,95915;135255,120679;143828,20667;39053,29240;34290,34002;34290,34002;20955,50195;8573,83532;8573,122584;22860,160684;50483,192117;86678,213072;96203,216882;100965,218787;105728,219740;122873,225454;156210,235932;186690,246409;213360,256887;235267,268317;240030,271174;243840,274032;250508,279747;253365,282604;255270,285462;258128,289272;260033,293082;258128,289272;256223,284509;254317,281652;252413,278795;246698,272127;242888,268317;239078,264507;216217,246409" o:connectangles="0,0,0,0,0,0,0,0,0,0,0,0,0,0,0,0,0,0,0,0,0,0,0,0,0,0,0,0,0,0,0,0,0,0,0,0,0,0,0,0,0,0,0,0,0,0"/>
                        </v:shape>
                        <v:shape id="Freeform: Shape 2129" o:spid="_x0000_s1056" style="position:absolute;left:34873;top:1192;width:2477;height:4095;visibility:visible;mso-wrap-style:square;v-text-anchor:middle" coordsize="2476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" path="m231687,72644c222162,57404,210732,44069,197397,34544,184062,24066,169774,16446,154535,12636,140247,7874,125007,5969,110719,7874v-9525,952,-18097,2857,-25717,5715c85002,13589,85002,13589,85002,13589v-2858,952,-5715,1905,-7620,2857c31662,36449,2135,82169,7849,127889v8573,73342,86678,93345,114300,48577c149772,131699,81192,84074,138342,79311v7620,953,15240,2858,23812,7620c170727,91694,178347,97409,185967,105981v7620,8573,13335,18098,18097,29528c208827,146939,210732,160274,211685,173609v,3810,,6667,,10477l211685,188849r,5715c211685,202184,211685,209804,210732,217424v,15240,-953,29527,-953,43815c209779,275526,209779,289814,209779,302196v,13335,953,25718,1906,37148c212637,350774,214542,361252,217399,370777v,1904,953,4762,1905,6667c220257,379349,220257,381254,221210,383159v1904,3810,2857,7620,4762,10477c226924,395541,227877,396494,227877,397446v952,953,1905,2858,1905,3810c231687,403161,232639,405066,233592,406971v1905,2858,3810,3810,3810,3810c237402,410781,236449,408877,234544,406019v-952,-1905,-1905,-3810,-2857,-5715c230735,399352,230735,397446,229782,396494v,-953,-953,-2858,-1905,-4763c226924,388874,225972,385064,225019,381254v,-1905,-952,-3810,-952,-5715c224067,373634,223114,371729,223114,368871v-952,-8572,-952,-19050,,-30480c224067,326961,225019,315531,226924,302196v1905,-12382,3811,-26670,6668,-40005c236449,247904,238354,233616,241212,219329v952,-7620,2857,-14288,3810,-21908l245974,191706r953,-5715c247879,182181,247879,177419,248832,173609v1905,-17145,953,-34290,-1905,-51435c246927,105029,241212,87884,231687,72644xe" filled="f" stroked="f">
                          <v:stroke joinstyle="miter"/>
                          <v:path arrowok="t" o:connecttype="custom" o:connectlocs="231687,72644;197397,34544;154535,12636;110719,7874;85002,13589;85002,13589;77382,16446;7849,127889;122149,176466;138342,79311;162154,86931;185967,105981;204064,135509;211685,173609;211685,184086;211685,188849;211685,194564;210732,217424;209779,261239;209779,302196;211685,339344;217399,370777;219304,377444;221210,383159;225972,393636;227877,397446;229782,401256;233592,406971;237402,410781;234544,406019;231687,400304;229782,396494;227877,391731;225019,381254;224067,375539;223114,368871;223114,338391;226924,302196;233592,262191;241212,219329;245022,197421;245974,191706;246927,185991;248832,173609;246927,122174;231687,72644" o:connectangles="0,0,0,0,0,0,0,0,0,0,0,0,0,0,0,0,0,0,0,0,0,0,0,0,0,0,0,0,0,0,0,0,0,0,0,0,0,0,0,0,0,0,0,0,0,0"/>
                        </v:shape>
                        <v:shape id="Freeform: Shape 2130" o:spid="_x0000_s1057" style="position:absolute;left:35562;top:5542;width:2858;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" path="m160872,24289c143726,12859,122772,7144,101816,7144,80862,8096,58954,14764,41809,27146,33237,33814,24664,42386,18949,51911v-1905,2858,-2858,4762,-3810,7620c14187,61436,12281,65246,11329,68103r-953,1906l10376,71914r-952,2857l9424,75723r,l9424,76676r,952l9424,79534r-953,3810c6566,94773,6566,106203,9424,116681v1905,10478,6667,20955,12382,29528c33237,164306,48476,176689,65622,185261v8572,3810,18097,6667,27622,7620c102769,193834,112294,192881,121819,190976v1905,-953,4762,-953,6668,-1905c130391,188119,132297,187166,134201,186214v1905,-953,3811,-1905,5715,-2858c141822,182403,143726,181451,144679,180498v2858,-1904,6668,-4762,8572,-6667c154204,172878,156109,170973,157062,170021v952,-952,1904,-2857,2857,-3810c161824,164306,163729,161448,165634,159544v953,-1905,1905,-2858,2857,-4763l168491,154781v13335,-19050,22860,-46672,3810,-77153c155156,51911,118962,43339,102769,61436v-20003,22860,3810,60960,-1905,69533c99912,131921,98006,131921,96101,131921v-952,,-2857,,-3810,c90387,130969,87529,130969,85624,130969,78956,129064,70384,123348,64669,116681,58001,109061,54191,99536,55144,89059r,-1906l55144,86201r,c55144,86201,55144,85248,55144,87153r,l55144,86201r953,-2857l56097,81439v,,,-953,,-953c56097,78581,57049,75723,58954,73819,60859,69056,64669,63341,69431,59531,78956,50959,92291,44291,106579,42386v14287,-1905,29527,,42862,6667c156109,51911,161824,56673,167539,61436v5715,4762,10477,11430,14287,17145c183731,82391,186589,85248,188494,89059v1905,3810,3810,6667,5715,10477c196114,102394,198019,106203,199924,110014v1905,3809,3810,6667,4763,10477c211354,133826,217069,147161,222784,159544v5715,12382,12382,22859,19050,32384c248501,200501,256122,207169,262789,211931v2858,1905,6667,3810,8573,5715c274219,219551,276124,220503,278029,221456v3810,1905,5715,2858,5715,2858c283744,224314,281839,223361,278029,220503v-1905,-952,-3810,-2857,-6667,-4762c269456,213836,266599,211931,263741,209073v-5715,-5714,-12382,-12382,-17144,-20954c240881,179546,236119,168116,232309,155734v-3810,-12383,-8572,-26670,-13335,-40958c218022,110966,216116,107156,215164,103346v-1905,-3810,-2858,-7620,-4763,-11430c208497,88106,207544,84296,205639,80486v-1905,-3810,-3810,-7620,-5715,-11430c196114,60484,191351,52864,184684,45244,177064,36671,169444,30003,160872,24289xe" filled="f" stroked="f">
                          <v:stroke joinstyle="miter"/>
                          <v:path arrowok="t" o:connecttype="custom" o:connectlocs="160872,24289;101816,7144;41809,27146;18949,51911;15139,59531;11329,68103;10376,70009;10376,71914;9424,74771;9424,75723;9424,75723;9424,76676;9424,77628;9424,79534;8471,83344;9424,116681;21806,146209;65622,185261;93244,192881;121819,190976;128487,189071;134201,186214;139916,183356;144679,180498;153251,173831;157062,170021;159919,166211;165634,159544;168491,154781;168491,154781;172301,77628;102769,61436;100864,130969;96101,131921;92291,131921;85624,130969;64669,116681;55144,89059;55144,87153;55144,86201;55144,86201;55144,87153;55144,87153;55144,86201;56097,83344;56097,81439;56097,80486;58954,73819;69431,59531;106579,42386;149441,49053;167539,61436;181826,78581;188494,89059;194209,99536;199924,110014;204687,120491;222784,159544;241834,191928;262789,211931;271362,217646;278029,221456;283744,224314;278029,220503;271362,215741;263741,209073;246597,188119;232309,155734;218974,114776;215164,103346;210401,91916;205639,80486;199924,69056;184684,45244;160872,24289" o:connectangles="0,0,0,0,0,0,0,0,0,0,0,0,0,0,0,0,0,0,0,0,0,0,0,0,0,0,0,0,0,0,0,0,0,0,0,0,0,0,0,0,0,0,0,0,0,0,0,0,0,0,0,0,0,0,0,0,0,0,0,0,0,0,0,0,0,0,0,0,0,0,0,0,0,0,0"/>
                        </v:shape>
                        <v:shape id="Freeform: Shape 2131" o:spid="_x0000_s1058" style="position:absolute;left:28560;top:10009;width:2286;height:3144;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" path="m124825,254814r-952,-953l123873,253861v,,,,,l122921,252909r-2858,-1905c118158,249099,116253,248146,115300,247194v-5714,-4763,-12382,-10477,-18097,-16193c85773,219571,75296,207189,66723,194806,50531,172899,39100,150039,31481,128131v11430,20003,30480,32386,51434,32386c117206,159564,144828,125274,143875,82411,142923,39549,114348,6211,80058,7164v-10477,,-20002,3810,-28575,9525c51483,16689,51483,16689,51483,16689v-1905,953,-3810,1905,-5715,3810c41958,23356,37196,28119,31481,32881,26718,38596,21003,46217,17193,54789,8621,72886,4811,97651,8621,125274v3810,27622,14287,57150,31432,86677c48625,226239,59103,241479,70533,254814v5715,6667,12382,14287,19050,20955c91488,277674,92440,278626,94346,280531r2857,1905l98156,283389r952,953l100061,285294v3810,2857,6667,6667,10477,9525c114348,297676,118158,301486,121968,304344v3810,2857,7620,6667,11430,9525c134350,314821,135303,314821,136256,315774r94297,c195311,302439,163878,284342,135303,263386v-3810,-3810,-7620,-5715,-10478,-8572xe" filled="f" stroked="f">
                          <v:stroke joinstyle="miter"/>
                          <v:path arrowok="t" o:connecttype="custom" o:connectlocs="124825,254814;123873,253861;123873,253861;123873,253861;122921,252909;120063,251004;115300,247194;97203,231001;66723,194806;31481,128131;82915,160517;143875,82411;80058,7164;51483,16689;51483,16689;45768,20499;31481,32881;17193,54789;8621,125274;40053,211951;70533,254814;89583,275769;94346,280531;97203,282436;98156,283389;99108,284342;100061,285294;110538,294819;121968,304344;133398,313869;136256,315774;230553,315774;135303,263386;124825,254814" o:connectangles="0,0,0,0,0,0,0,0,0,0,0,0,0,0,0,0,0,0,0,0,0,0,0,0,0,0,0,0,0,0,0,0,0,0"/>
                        </v:shape>
                        <v:shape id="Freeform: Shape 2132" o:spid="_x0000_s1059" style="position:absolute;left:33909;top:12248;width:5715;height:952;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" path="m164306,80486r6668,-2857c172879,76676,175736,75724,177641,74772v4763,-1906,8573,-3811,13335,-4763c195739,68104,199549,67151,204311,65247v4763,-1906,8573,-2858,13335,-3811c222409,60484,226219,58579,230981,57626v18098,-4762,35243,-7620,53340,-9525c301466,46197,318611,45244,335756,45244v16193,,32385,953,48578,1905c414814,50006,443389,55722,468154,61436v24765,6668,45720,13336,63817,20003c539591,84297,545306,87154,551974,90011r12382,c556736,84297,548164,78581,537686,71914,521494,62389,500539,51911,475774,41434,451009,31909,422434,22384,390049,15716,373856,12859,356711,10001,338614,8097v-4763,,-8573,-953,-13335,-953c323374,7144,320516,7144,318611,7144v-1905,,-4762,,-6667,c307181,7144,302419,7144,297656,7144v-4762,,-9525,,-14287,c278606,7144,273844,8097,269081,8097v-2857,,-4762,,-7620,952c258604,9049,256699,10001,253841,10001v-4762,953,-9525,953,-15240,1905c233839,12859,229076,13811,223361,14764v-4762,952,-9525,1905,-15240,2858c203359,18574,197644,19526,192881,21431v-4762,953,-10477,2858,-15240,3810c172879,27147,167164,28099,162401,30004v-2857,952,-4762,1905,-7620,2857c151924,33814,150019,34766,147161,35719v-4762,1905,-10477,3810,-15240,5715c127159,43339,122396,46197,116681,48101r-6667,2858l103346,53816r-6667,2858l90011,59531v-4762,1905,-8572,3810,-13335,5716c71914,67151,67151,69056,62389,70961v-4763,1905,-9525,3811,-14288,5715c34766,81439,21431,86201,7144,90011r136207,c146209,88106,149066,87154,151924,85249v3810,-952,7620,-2858,12382,-4763xe" filled="f" stroked="f">
                          <v:stroke joinstyle="miter"/>
                          <v:path arrowok="t" o:connecttype="custom" o:connectlocs="164306,80486;170974,77629;177641,74772;190976,70009;204311,65247;217646,61436;230981,57626;284321,48101;335756,45244;384334,47149;468154,61436;531971,81439;551974,90011;564356,90011;537686,71914;475774,41434;390049,15716;338614,8097;325279,7144;318611,7144;311944,7144;297656,7144;283369,7144;269081,8097;261461,9049;253841,10001;238601,11906;223361,14764;208121,17622;192881,21431;177641,25241;162401,30004;154781,32861;147161,35719;131921,41434;116681,48101;110014,50959;103346,53816;96679,56674;90011,59531;76676,65247;62389,70961;48101,76676;7144,90011;143351,90011;151924,85249;164306,80486" o:connectangles="0,0,0,0,0,0,0,0,0,0,0,0,0,0,0,0,0,0,0,0,0,0,0,0,0,0,0,0,0,0,0,0,0,0,0,0,0,0,0,0,0,0,0,0,0,0,0"/>
                        </v:shape>
                        <v:shape id="Freeform: Shape 2133" o:spid="_x0000_s1060" style="position:absolute;left:37305;top:3609;width:3620;height:6381;visibility:visible;mso-wrap-style:square;v-text-anchor:middle" coordsize="36195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" path="m278011,454818v-8573,-6667,-17145,-14287,-25718,-20002c248484,431959,243721,428149,238959,425291r-6668,-4762l225624,415766r-6668,-4762l215146,409099r-2858,-1906c208478,404336,204668,401479,200859,398621v-3810,-2857,-7621,-5715,-11431,-8572l183713,385286v-1904,-1905,-3810,-2857,-5714,-4762c174188,377666,171331,373856,167521,370999v-3810,-2858,-6668,-6668,-10478,-9525c153234,358616,150376,354806,147518,351949v-2857,-3810,-6667,-6668,-9525,-10478c125611,328136,115134,313849,104656,299561,94178,285274,85606,270034,77986,255746,70366,241459,62746,226218,57031,211931,44649,183356,36076,155734,30361,130968,23693,106204,20836,84296,17978,65246,16074,47149,15121,31909,15121,22384v,-4763,,-8573,,-11430c15121,8096,15121,7144,15121,7144v,,,952,-953,3810c14168,11906,13216,13811,13216,15716v-953,1905,-953,3810,-953,6668c10359,31909,8453,47149,7501,66199v-952,19050,,41910,2858,68580c13216,161449,18931,190976,28456,222409v4762,16192,10478,32384,18097,48577c48459,274796,50363,279559,52268,283368v953,1906,1906,3811,2858,6668c56078,291941,57031,293846,57984,295751v1904,3810,3809,8573,6667,12383c66556,311943,69413,316706,71318,320516v1906,3810,4763,8573,7620,12383c79891,334804,81796,336709,82749,338614v952,1904,2857,3810,3810,5715c89416,348139,92274,352901,95131,356711v2857,3810,5715,7620,9525,12382c107513,372904,111324,376714,114181,380524v2857,3810,6668,7619,10478,11430c128468,395764,131326,399574,135136,403384v3810,3809,7620,7620,11430,11430c148471,416718,150376,418624,152281,420529v1905,1905,3810,3810,5715,5714c161806,430054,165616,432911,170378,436721v3810,2858,8573,6668,12383,9525l188476,451009r5715,4762l199906,460534r5715,4762c209431,468154,213241,471011,217051,474821v3810,2858,7620,6668,11430,9525c232291,487204,236101,491014,239911,493871v30480,26670,59055,56197,83820,88583c338018,600551,350401,619601,361831,638651r,-94297c338971,511968,309443,481489,278011,454818xe" filled="f" stroked="f">
                          <v:stroke joinstyle="miter"/>
                          <v:path arrowok="t" o:connecttype="custom" o:connectlocs="278011,454818;252293,434816;238959,425291;232291,420529;225624,415766;218956,411004;215146,409099;212288,407193;200859,398621;189428,390049;183713,385286;177999,380524;167521,370999;157043,361474;147518,351949;137993,341471;104656,299561;77986,255746;57031,211931;30361,130968;17978,65246;15121,22384;15121,10954;15121,7144;14168,10954;13216,15716;12263,22384;7501,66199;10359,134779;28456,222409;46553,270986;52268,283368;55126,290036;57984,295751;64651,308134;71318,320516;78938,332899;82749,338614;86559,344329;95131,356711;104656,369093;114181,380524;124659,391954;135136,403384;146566,414814;152281,420529;157996,426243;170378,436721;182761,446246;188476,451009;194191,455771;199906,460534;205621,465296;217051,474821;228481,484346;239911,493871;323731,582454;361831,638651;361831,544354;278011,454818" o:connectangles="0,0,0,0,0,0,0,0,0,0,0,0,0,0,0,0,0,0,0,0,0,0,0,0,0,0,0,0,0,0,0,0,0,0,0,0,0,0,0,0,0,0,0,0,0,0,0,0,0,0,0,0,0,0,0,0,0,0,0,0"/>
                        </v:shape>
                        <v:shape id="Freeform: Shape 2134" o:spid="_x0000_s1061" style="position:absolute;left:4000;top:9140;width:4667;height:3238;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" path="m349091,307480v3810,-952,6668,-2857,10478,-3810c363379,301765,367189,299860,370046,298908v1905,-953,3810,-1905,4763,-2858l379571,293193r1905,-953l384334,290335r4762,-2857c402431,278905,414814,269380,426244,256998v11430,-12383,20955,-26670,28575,-42863c458629,206515,461486,197943,463391,189370v1905,-8572,2858,-17145,3810,-26670c467201,154128,467201,144603,466249,136030v-1905,-8572,-3810,-18097,-6668,-25717c453866,93168,444341,77928,433864,64593,428149,57925,422434,51258,415766,45543v-2857,-2858,-6667,-5715,-9525,-8573l403384,35065r-2858,-1905c398621,32208,396716,30303,394811,29350v-952,-952,-1905,-952,-2857,-1905l390049,26493r-1905,-953l387191,24588r-952,c385286,24588,387191,24588,385286,23635r,c383381,22683,381476,21730,378619,20778v-1905,-953,-3810,-1905,-6668,-2858c368141,16015,363379,14110,359569,13158v-1905,-953,-4763,-953,-6668,-1905c350996,11253,348139,10300,346234,10300,329089,6490,311944,6490,296704,8395v-31433,3810,-60008,15240,-83820,32385c201454,49353,190976,58878,181451,70308v-8572,11430,-15240,22860,-20955,35242c155734,117933,152876,130315,151924,141745v,2858,,5715,-953,8573c150971,153175,150971,156033,150971,158890v,2858,,4763,,7620c150971,167463,150971,169368,150971,170320v,953,,1905,,3810c151924,178893,151924,182703,152876,187465v953,3810,1905,7620,2858,11430c156686,202705,157639,205563,158591,209373v953,1905,953,2857,1905,4762c161449,215088,161449,216993,161449,217945v2857,6668,4762,9525,4762,9525c173831,240805,184309,251283,197644,257950v40957,20003,92392,-952,116205,-46672c335756,167463,324326,116980,289084,94120v5715,-2857,11430,-4762,18097,-5715c315754,86500,324326,85548,332899,86500r2857,l338614,87453v1905,,3810,952,5715,952c345281,88405,346234,89358,347186,89358r2858,952l350044,90310v-1905,-952,,,-953,l350044,90310r952,953l352901,92215r1905,953c355759,93168,356711,94120,356711,94120r2858,1905l361474,96978r1905,952c365284,98883,368141,100788,370046,101740v3810,2858,8573,6668,12383,9525c390049,118885,395764,126505,400526,136030v9525,19050,11430,41910,4763,62865c401479,209373,396716,219850,389096,230328v-7620,9525,-16192,19050,-25717,26670l359569,259855r-953,953l357664,260808r,c357664,260808,356711,260808,357664,260808r-1905,1905l350996,265570v-1905,953,-2857,1905,-3810,2858c344329,270333,342424,271285,339566,273190v-2857,1905,-5715,2858,-8572,4763c319564,283668,308134,287478,295751,290335v-23812,5715,-49530,7620,-74295,7620c197644,297955,173831,296050,151924,295098v-21908,-953,-41910,-1905,-59055,-2858c74771,292240,59531,292240,47149,293193v-12383,952,-22860,1905,-29528,1905c10954,296050,7144,296050,7144,296050v,,3810,,10477,c24289,296050,33814,296050,47149,297003v12382,952,27622,1905,44767,4762c109061,303670,129064,307480,150019,310338v20955,3810,44767,7620,69532,10477c244316,323673,271939,325578,300514,321768v20002,-5715,34290,-8573,48577,-14288xe" filled="f" stroked="f">
                          <v:stroke joinstyle="miter"/>
                          <v:path arrowok="t" o:connecttype="custom" o:connectlocs="349091,307480;359569,303670;370046,298908;374809,296050;379571,293193;381476,292240;384334,290335;389096,287478;426244,256998;454819,214135;463391,189370;467201,162700;466249,136030;459581,110313;433864,64593;415766,45543;406241,36970;403384,35065;400526,33160;394811,29350;391954,27445;390049,26493;388144,25540;387191,24588;386239,24588;385286,23635;385286,23635;378619,20778;371951,17920;359569,13158;352901,11253;346234,10300;296704,8395;212884,40780;181451,70308;160496,105550;151924,141745;150971,150318;150971,158890;150971,166510;150971,170320;150971,174130;152876,187465;155734,198895;158591,209373;160496,214135;161449,217945;166211,227470;197644,257950;313849,211278;289084,94120;307181,88405;332899,86500;335756,86500;338614,87453;344329,88405;347186,89358;350044,90310;350044,90310;349091,90310;350044,90310;350996,91263;352901,92215;354806,93168;356711,94120;359569,96025;361474,96978;363379,97930;370046,101740;382429,111265;400526,136030;405289,198895;389096,230328;363379,256998;359569,259855;358616,260808;357664,260808;357664,260808;357664,260808;355759,262713;350996,265570;347186,268428;339566,273190;330994,277953;295751,290335;221456,297955;151924,295098;92869,292240;47149,293193;17621,295098;7144,296050;17621,296050;47149,297003;91916,301765;150019,310338;219551,320815;300514,321768;349091,307480" o:connectangles="0,0,0,0,0,0,0,0,0,0,0,0,0,0,0,0,0,0,0,0,0,0,0,0,0,0,0,0,0,0,0,0,0,0,0,0,0,0,0,0,0,0,0,0,0,0,0,0,0,0,0,0,0,0,0,0,0,0,0,0,0,0,0,0,0,0,0,0,0,0,0,0,0,0,0,0,0,0,0,0,0,0,0,0,0,0,0,0,0,0,0,0,0,0,0,0,0,0"/>
                        </v:shape>
                        <v:shape id="Freeform: Shape 2135" o:spid="_x0000_s1062" style="position:absolute;left:28;top:3025;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" path="m78581,488386v20003,-20002,41910,-41910,63818,-65722c164306,397899,187166,370276,204311,336939v8573,-17145,16193,-35243,21908,-54293c227171,277884,229076,273121,230029,268359v952,-4763,1905,-10478,2857,-15240c233839,250261,233839,248356,233839,245499r952,-6668l234791,235021r,-4762l235744,222639v952,-20955,,-41910,-4763,-62865c226219,138819,218599,116911,207169,97861,201454,88336,194786,78811,187166,70239,179546,61666,170974,53094,161449,46426,151924,38806,142399,33091,131921,27376,121444,22614,110966,17851,99536,14994,76676,8326,53816,6421,30956,7374,23336,8326,15716,9279,8096,10231r,92393l10001,101671r1905,-952c14764,99766,17621,97861,21431,96909v6668,-2858,12383,-3810,19050,-5715c53816,89289,67151,88336,81439,90241v27622,3810,52387,19050,70485,42863c160496,144534,168116,158821,172879,174061v4762,15240,7620,31433,8572,47625l181451,228354r,1905l181451,231211r,c181451,231211,181451,232164,181451,231211r,3810l181451,241689v,1905,,4762,,6667c181451,252166,181451,255976,180499,259786v-953,3810,-953,8573,-1905,12383c175736,288361,171926,304554,165259,319794v-11430,30480,-29528,58102,-47625,83820c99536,429331,79534,453144,62389,475051,44291,496959,29051,517914,14764,536011v-2858,3810,-4763,6668,-7620,10478l7144,562681v5715,-5715,11430,-12382,17145,-19050c40481,526486,58579,508389,78581,488386xe" filled="f" stroked="f">
                          <v:stroke joinstyle="miter"/>
                          <v:path arrowok="t" o:connecttype="custom" o:connectlocs="78581,488386;142399,422664;204311,336939;226219,282646;230029,268359;232886,253119;233839,245499;234791,238831;234791,235021;234791,230259;235744,222639;230981,159774;207169,97861;187166,70239;161449,46426;131921,27376;99536,14994;30956,7374;8096,10231;8096,102624;10001,101671;11906,100719;21431,96909;40481,91194;81439,90241;151924,133104;172879,174061;181451,221686;181451,228354;181451,230259;181451,231211;181451,231211;181451,231211;181451,235021;181451,241689;181451,248356;180499,259786;178594,272169;165259,319794;117634,403614;62389,475051;14764,536011;7144,546489;7144,562681;24289,543631;78581,488386" o:connectangles="0,0,0,0,0,0,0,0,0,0,0,0,0,0,0,0,0,0,0,0,0,0,0,0,0,0,0,0,0,0,0,0,0,0,0,0,0,0,0,0,0,0,0,0,0,0"/>
                        </v:shape>
                        <v:shape id="Freeform: Shape 2136" o:spid="_x0000_s1063" style="position:absolute;left:28;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" path="m57626,231934c110014,204311,127159,132874,94774,73819,75724,37624,42386,13811,7144,7144r,236220c25241,244316,42386,240506,57626,231934xe" filled="f" stroked="f">
                          <v:stroke joinstyle="miter"/>
                          <v:path arrowok="t" o:connecttype="custom" o:connectlocs="57626,231934;94774,73819;7144,7144;7144,243364;57626,231934" o:connectangles="0,0,0,0,0"/>
                        </v:shape>
                        <v:shape id="Freeform: Shape 2137" o:spid="_x0000_s1064" style="position:absolute;left:800;top:7625;width:4476;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" path="m215741,80830v2858,-952,6668,-1905,9525,-2858c228124,77020,230981,76067,234791,76067r4763,-952l243364,74162v11430,-1905,21907,-1905,32385,c295751,77020,311944,86545,324326,96070v12383,10477,20955,20955,26670,29527c352901,128455,353854,130360,354806,132265v953,2857,2858,5715,4763,8572c374809,162745,405289,168460,427196,153220v21908,-15240,27623,-45720,11430,-68580c437674,83687,436721,82735,436721,81782r,c436721,81782,436721,81782,436721,81782v,,,,-952,-952c435769,80830,434816,79878,434816,79878v-952,-953,-1905,-2858,-3810,-3811c428149,72257,423386,68447,417671,62732,411956,57017,404336,51303,395764,44635,387191,37967,376714,32253,364331,25585,351949,19870,338614,14155,323374,11297,308134,7487,290989,6535,274796,7487v-17145,953,-33337,4763,-48577,11430l220504,21775r-3810,1905c213836,24632,210026,26537,206216,28442v-3810,1905,-6667,3811,-10477,5715c191929,36062,189071,37967,185261,39872v-13335,7620,-25717,16193,-37147,25718c136684,74162,125254,83687,115729,93212,95726,111310,77629,129407,62389,143695v-7620,7620,-15240,13335,-21908,19050c33814,168460,28099,173222,23336,177032v-4762,3810,-9525,6668,-11430,8573c9049,187510,7144,188462,7144,188462v,,1905,-952,4762,-1905c14764,185605,19526,183700,25241,180842v5715,-2857,12383,-5714,20003,-10477c52864,166555,61436,160840,70961,156078v18098,-11431,40005,-24766,61913,-38100c144304,111310,155734,104642,168116,98928v12383,-5716,24765,-10478,37148,-15241c209074,82735,212884,81782,215741,80830xe" filled="f" stroked="f">
                          <v:stroke joinstyle="miter"/>
                          <v:path arrowok="t" o:connecttype="custom" o:connectlocs="215741,80830;225266,77972;234791,76067;239554,75115;243364,74162;275749,74162;324326,96070;350996,125597;354806,132265;359569,140837;427196,153220;438626,84640;436721,81782;436721,81782;436721,81782;435769,80830;434816,79878;431006,76067;417671,62732;395764,44635;364331,25585;323374,11297;274796,7487;226219,18917;220504,21775;216694,23680;206216,28442;195739,34157;185261,39872;148114,65590;115729,93212;62389,143695;40481,162745;23336,177032;11906,185605;7144,188462;11906,186557;25241,180842;45244,170365;70961,156078;132874,117978;168116,98928;205264,83687;215741,80830" o:connectangles="0,0,0,0,0,0,0,0,0,0,0,0,0,0,0,0,0,0,0,0,0,0,0,0,0,0,0,0,0,0,0,0,0,0,0,0,0,0,0,0,0,0,0,0"/>
                        </v:shape>
                        <v:shape id="Freeform: Shape 2138" o:spid="_x0000_s1065" style="position:absolute;left:6781;top:7583;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" path="m369094,25961c307181,-17854,215741,18341,224314,98351v6667,66675,107632,42863,88582,163830c310991,271706,309086,281231,306229,290756v-3810,14288,-7620,28575,-13335,43815c287179,349811,281464,365051,273844,379339v-7620,15240,-16193,29527,-25718,42862c238601,435536,227171,448871,215741,460301v-11430,11430,-24765,21908,-38100,31433c164306,500306,150019,507926,136684,513641v-13335,5715,-27623,10478,-40005,14288c84296,531739,71914,533644,60484,535549v-2858,,-5715,953,-7620,953c50006,536502,48101,537454,45244,537454v-1905,,-4763,952,-6668,952c36671,538406,34766,538406,31909,539359v-3810,,-7620,952,-10478,952c18574,540311,15716,540311,13811,540311v-3810,,-6667,,-6667,c7144,540311,9049,540311,13811,541264v1905,,4763,952,7620,952c24289,542216,28099,543169,31909,543169v1905,,3810,,6667,952c40481,544121,43339,544121,45244,544121v2857,,4762,,7620,c55721,544121,58579,544121,61436,544121v11430,,23813,,38100,-1905c113824,541264,128111,538406,144304,534596v16192,-3810,32385,-9525,48577,-17145c209074,509831,226219,501259,241459,489829v15240,-10478,30480,-23813,44767,-37148c300514,439346,312896,424106,324326,408866v11430,-15240,21908,-31432,30480,-47625c363379,345049,370999,329809,378619,314569v6667,-15240,12382,-30480,17145,-43815c405289,243131,411004,219319,414814,202174v952,-2858,1905,-6668,1905,-11430c417671,187886,418624,174551,418624,174551v3810,-43815,,-112395,-49530,-148590xe" filled="f" stroked="f">
                          <v:stroke joinstyle="miter"/>
                          <v:path arrowok="t" o:connecttype="custom" o:connectlocs="369094,25961;224314,98351;312896,262181;306229,290756;292894,334571;273844,379339;248126,422201;215741,460301;177641,491734;136684,513641;96679,527929;60484,535549;52864,536502;45244,537454;38576,538406;31909,539359;21431,540311;13811,540311;7144,540311;13811,541264;21431,542216;31909,543169;38576,544121;45244,544121;52864,544121;61436,544121;99536,542216;144304,534596;192881,517451;241459,489829;286226,452681;324326,408866;354806,361241;378619,314569;395764,270754;414814,202174;416719,190744;418624,174551;369094,25961" o:connectangles="0,0,0,0,0,0,0,0,0,0,0,0,0,0,0,0,0,0,0,0,0,0,0,0,0,0,0,0,0,0,0,0,0,0,0,0,0,0,0"/>
                        </v:shape>
                        <v:shape id="Freeform: Shape 2139" o:spid="_x0000_s1066" style="position:absolute;left:13506;top:11514;width:2476;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" path="m224314,45244v,,,,,c223361,44291,223361,44291,222409,44291v,,-953,-952,-953,-952c219551,42386,217646,40481,214789,37624v-2858,-1905,-6668,-4763,-10478,-6668c200501,28099,195739,26194,190024,23336v-5715,-2857,-11430,-4762,-18098,-7620c165259,13811,158591,11906,150971,10002,143351,8097,135731,8097,128111,7144v-7620,,-15240,,-22860,953c97631,9049,90011,10954,83344,12859v-3810,952,-6668,2857,-10478,3810c70009,18574,66199,19527,63341,21431v-2857,1905,-5715,2858,-8572,4763c51911,28099,49054,30004,46196,30956v-2857,1905,-4762,3810,-7620,5716c37624,37624,36671,38577,34766,39529v-952,952,-1905,1905,-2857,2857c30004,44291,28099,46197,26194,47149v-1905,1905,-3810,2857,-4763,4762c18574,54769,15716,57627,13811,59531v-3810,4763,-6667,6668,-6667,6668c7144,66199,10001,64294,14764,60484v2857,-1905,5715,-3810,9525,-5715c26194,53816,28099,52864,30004,50959v1905,-953,3810,-1905,6667,-3810c37624,46197,38576,46197,40481,45244v953,-953,2858,-953,3810,-1905c47149,42386,49054,41434,51911,39529v2858,-952,5715,-1905,8573,-2857c63341,35719,66199,34766,69056,33814v2858,-953,5715,-953,9525,-1905c81439,31909,85249,30956,88106,30956v6668,,12383,-952,19050,c113824,30956,119539,32861,125254,33814v5715,1905,11430,3810,17145,5715c152876,44291,161449,50006,169069,55722v3810,2857,6667,5714,9525,8572c181451,67152,183356,69056,185261,70961v953,953,1905,2858,2858,3811c189071,75724,189071,76677,190024,76677v15240,19050,35242,29527,49530,17145c250984,85249,242411,58579,224314,45244xe" filled="f" stroked="f">
                          <v:stroke joinstyle="miter"/>
                          <v:path arrowok="t" o:connecttype="custom" o:connectlocs="224314,45244;224314,45244;222409,44291;221456,43339;214789,37624;204311,30956;190024,23336;171926,15716;150971,10002;128111,7144;105251,8097;83344,12859;72866,16669;63341,21431;54769,26194;46196,30956;38576,36672;34766,39529;31909,42386;26194,47149;21431,51911;13811,59531;7144,66199;14764,60484;24289,54769;30004,50959;36671,47149;40481,45244;44291,43339;51911,39529;60484,36672;69056,33814;78581,31909;88106,30956;107156,30956;125254,33814;142399,39529;169069,55722;178594,64294;185261,70961;188119,74772;190024,76677;239554,93822;224314,45244" o:connectangles="0,0,0,0,0,0,0,0,0,0,0,0,0,0,0,0,0,0,0,0,0,0,0,0,0,0,0,0,0,0,0,0,0,0,0,0,0,0,0,0,0,0,0,0"/>
                        </v:shape>
                        <v:shape id="Freeform: Shape 2140" o:spid="_x0000_s1067" style="position:absolute;left:4391;top:6141;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" path="m90011,138720v-2857,952,-5715,2858,-8572,3810c78581,143483,75724,144435,72866,145388v-2857,952,-5715,1905,-8572,2857c61436,149197,58579,149197,55721,150150v-2857,953,-5715,953,-7620,1905c47149,152055,45244,152055,44291,153008v-952,,-2857,,-3810,c37624,153008,35719,153960,33814,153960v-1905,,-4763,,-6668,c23336,153960,19526,153960,16669,153960v-5715,,-9525,,-9525,c7144,153960,10001,154913,15716,155865v2858,953,6668,953,10478,1905c28099,157770,30004,158722,32861,158722v1905,,4763,953,7620,953c41434,159675,43339,159675,44291,159675v953,,2858,,3810,c50959,159675,53816,159675,56674,159675v2857,,5715,,9525,c69056,159675,72866,158722,75724,158722v2857,-952,6667,-952,9525,-1904c88106,155865,91916,154913,95726,153960v6668,-1905,13335,-4763,20003,-7620c122396,143483,129064,138720,134779,134910v5715,-4763,11430,-9525,16192,-14288c155734,115860,160496,110145,164306,105383v3810,-4763,7620,-10478,10478,-15240c177641,85380,179546,80618,182404,76808v1905,-3811,3810,-7620,4762,-11430c188119,62520,189071,59663,190024,57758v,-953,,-953,,-953c190024,56805,190024,55853,190024,55853v,-953,,-953,,-953c197644,34897,190024,9180,174784,7275,156686,5370,147161,24420,145256,47280v,953,,1905,,2858c145256,51090,145256,52995,145256,53947v,2858,-952,5716,-1905,8573c142399,66330,141446,70140,140494,73950v-2858,8572,-6668,18097,-12383,26670c125254,105383,121444,110145,117634,113955v-3810,3810,-7620,8573,-12383,12383c100489,132053,95726,135863,90011,138720xe" filled="f" stroked="f">
                          <v:stroke joinstyle="miter"/>
                          <v:path arrowok="t" o:connecttype="custom" o:connectlocs="90011,138720;81439,142530;72866,145388;64294,148245;55721,150150;48101,152055;44291,153008;40481,153008;33814,153960;27146,153960;16669,153960;7144,153960;15716,155865;26194,157770;32861,158722;40481,159675;44291,159675;48101,159675;56674,159675;66199,159675;75724,158722;85249,156818;95726,153960;115729,146340;134779,134910;150971,120622;164306,105383;174784,90143;182404,76808;187166,65378;190024,57758;190024,56805;190024,55853;190024,54900;174784,7275;145256,47280;145256,50138;145256,53947;143351,62520;140494,73950;128111,100620;117634,113955;105251,126338;90011,138720" o:connectangles="0,0,0,0,0,0,0,0,0,0,0,0,0,0,0,0,0,0,0,0,0,0,0,0,0,0,0,0,0,0,0,0,0,0,0,0,0,0,0,0,0,0,0,0"/>
                        </v:shape>
                        <v:shape id="Freeform: Shape 2141" o:spid="_x0000_s1068" style="position:absolute;left:4867;top:7819;width:1524;height:1333;visibility:visible;mso-wrap-style:square;v-text-anchor:middle" coordsize="1524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" path="m22384,11906v1905,,3810,,4762,c29051,11906,30956,12859,32861,12859v953,,1905,,2858,c36671,12859,37624,12859,38576,13811v1905,,3810,953,6668,953c47149,15716,50006,15716,51911,16669v1905,953,4763,1905,6668,2857c60484,20479,63341,21431,65246,22384v1905,952,4763,1905,6668,3810c75724,29051,80486,31909,84296,34766v3810,2858,6668,6668,10478,10478c97631,49054,100489,52864,102394,56674v4762,7620,7620,15240,9525,21907c112871,82391,113824,85249,113824,88106v,2858,952,5716,952,7620c114776,96679,114776,98584,114776,99536v,953,,953,,1905c115729,120491,123349,136684,138589,134779v12382,-953,19050,-21907,14287,-38100c152876,96679,152876,96679,152876,95726v,,,-952,,-952c152876,94774,152876,93822,152876,93822v,-1906,-952,-3811,-1905,-6668c150019,84297,149066,81439,147161,77629v-1905,-3810,-2857,-7620,-5715,-11430c139541,62389,136684,57626,133826,53816v-2857,-4762,-6667,-8572,-10477,-13335c119539,36672,114776,31909,110014,28099v-4763,-3810,-9525,-6668,-15240,-9525c89059,15716,84296,13811,78581,11906v-2857,-952,-5715,-1905,-8572,-1905c67151,9049,64294,9049,62389,8097v-2858,,-5715,-953,-7620,-953c51911,7144,50006,7144,47149,7144v-2858,,-4763,,-6668,c39529,7144,38576,7144,37624,7144v-953,,-1905,,-2858,c32861,7144,30956,7144,29051,7144v-1905,,-3810,953,-5715,953c20479,8097,16669,9049,14764,9049v-4763,952,-7620,1905,-7620,1905c7144,10954,10001,10954,14764,10954v1905,952,4762,952,7620,952xe" filled="f" stroked="f">
                          <v:stroke joinstyle="miter"/>
                          <v:path arrowok="t" o:connecttype="custom" o:connectlocs="22384,11906;27146,11906;32861,12859;35719,12859;38576,13811;45244,14764;51911,16669;58579,19526;65246,22384;71914,26194;84296,34766;94774,45244;102394,56674;111919,78581;113824,88106;114776,95726;114776,99536;114776,101441;138589,134779;152876,96679;152876,95726;152876,94774;152876,93822;150971,87154;147161,77629;141446,66199;133826,53816;123349,40481;110014,28099;94774,18574;78581,11906;70009,10001;62389,8097;54769,7144;47149,7144;40481,7144;37624,7144;34766,7144;29051,7144;23336,8097;14764,9049;7144,10954;14764,10954;22384,11906" o:connectangles="0,0,0,0,0,0,0,0,0,0,0,0,0,0,0,0,0,0,0,0,0,0,0,0,0,0,0,0,0,0,0,0,0,0,0,0,0,0,0,0,0,0,0,0"/>
                        </v:shape>
                        <v:shape id="Freeform: Shape 2142" o:spid="_x0000_s1069" style="position:absolute;left:3162;top:458;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" path="m83344,81211v3810,-2857,8572,-4763,11430,-6667c98584,72639,101441,70734,104299,69781v1905,-952,2857,-952,4762,-1905c110014,67876,110966,66923,111919,66923,137636,56446,155734,40254,147161,20251,140494,3106,109061,3106,89059,18346v,,,,-953,c88106,18346,87154,18346,87154,19298v,,-953,953,-953,953c84296,21204,81439,23109,78581,25966v-2857,1905,-6667,5715,-11430,8573c63341,38348,58579,42159,53816,46921,49054,51684,44291,57398,39529,63114,34766,68829,30956,75496,26194,83116v-3810,6668,-7620,15240,-10478,22860c12859,113596,10001,122169,9049,130741v-1905,8573,-1905,17145,-1905,24765c7144,159316,7144,164079,7144,167889v,3809,952,7620,952,11430c9049,183129,9049,186939,10001,190748v953,3811,1905,6668,2858,10478c13811,205036,14764,207894,15716,210751v953,1905,953,2858,1905,4763c18574,217419,18574,218371,19526,219323v953,2858,1905,5716,2858,7621c23336,229801,24289,231706,25241,233611v1905,4762,3810,7620,5715,11430c33814,250756,35719,254566,35719,254566v,,-953,-3810,-2858,-10477c31909,241231,30956,236469,30004,232659v-953,-1905,-953,-4763,-1905,-7620c28099,222181,27146,219323,27146,216466v,-952,,-2857,-952,-4762c26194,209798,26194,208846,26194,206941v,-2857,-953,-5715,-953,-9525c25241,194559,25241,190748,25241,187891v,-3810,,-6668,,-10477c25241,173604,26194,170746,26194,166936v952,-3810,952,-6667,1905,-10477c30004,149791,31909,143123,34766,136456v2858,-6667,5715,-12383,9525,-18097c48101,112644,51911,107881,56674,103119,65246,93594,74771,85973,83344,81211xe" filled="f" stroked="f">
                          <v:stroke joinstyle="miter"/>
                          <v:path arrowok="t" o:connecttype="custom" o:connectlocs="83344,81211;94774,74544;104299,69781;109061,67876;111919,66923;147161,20251;89059,18346;88106,18346;87154,19298;86201,20251;78581,25966;67151,34539;53816,46921;39529,63114;26194,83116;15716,105976;9049,130741;7144,155506;7144,167889;8096,179319;10001,190748;12859,201226;15716,210751;17621,215514;19526,219323;22384,226944;25241,233611;30956,245041;35719,254566;32861,244089;30004,232659;28099,225039;27146,216466;26194,211704;26194,206941;25241,197416;25241,187891;25241,177414;26194,166936;28099,156459;34766,136456;44291,118359;56674,103119;83344,81211" o:connectangles="0,0,0,0,0,0,0,0,0,0,0,0,0,0,0,0,0,0,0,0,0,0,0,0,0,0,0,0,0,0,0,0,0,0,0,0,0,0,0,0,0,0,0,0"/>
                        </v:shape>
                        <v:shape id="Freeform: Shape 2143" o:spid="_x0000_s1070" style="position:absolute;left:119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" path="m187282,150897v,-3810,-953,-7620,-953,-11430c185377,135657,185377,131847,184424,128037v-952,-3810,-1905,-7620,-2857,-11430c178709,108987,175852,100414,172042,92795,168232,85174,163469,77555,158707,70887,152992,64220,148229,57552,141562,51837,135847,46122,129179,41359,123464,36597,117749,31834,111082,28024,105367,25167,99652,22309,93937,19452,89174,17547,84412,15642,79649,13737,75839,12784,72029,11832,69172,10880,66314,9927v-952,,-952,,-1905,c63457,9927,63457,9927,63457,9927v-953,,-953,,-953,c38692,2307,9164,10880,7259,28977,5354,49932,27262,60409,54884,63267v953,,1905,,2858,c58694,63267,60599,63267,62504,63267v2858,,6668,953,10478,1905c76792,66124,81554,67077,86317,68030v9525,2857,20955,7619,31432,13334c123464,84222,128227,88984,133942,92795v4762,4762,10477,9525,14287,14287c152992,112797,156802,118512,160612,124227v1905,2857,2857,6668,4762,9525c166327,136609,168232,140420,169184,143277v953,2857,1905,6668,2858,9525c172994,155659,173947,159470,174899,162327v953,2857,953,6668,1905,9525c176804,173757,177757,174709,177757,176614v,1906,,2858,952,4763c178709,184234,179662,187092,179662,189949v,2858,,4763,952,7621c180614,202332,181567,206142,181567,209952v,6668,,10478,,10478c181567,220430,182519,216620,183472,209952v952,-3810,1905,-7620,1905,-12382c185377,195664,186329,192807,186329,189949v,-2857,953,-5715,953,-8572c187282,179472,187282,178520,187282,176614v,-1905,,-2857,,-4762c187282,168995,187282,165184,187282,161374v,-2857,,-6667,,-10477xe" filled="f" stroked="f">
                          <v:stroke joinstyle="miter"/>
                          <v:path arrowok="t" o:connecttype="custom" o:connectlocs="187282,150897;186329,139467;184424,128037;181567,116607;172042,92795;158707,70887;141562,51837;123464,36597;105367,25167;89174,17547;75839,12784;66314,9927;64409,9927;63457,9927;62504,9927;7259,28977;54884,63267;57742,63267;62504,63267;72982,65172;86317,68030;117749,81364;133942,92795;148229,107082;160612,124227;165374,133752;169184,143277;172042,152802;174899,162327;176804,171852;177757,176614;178709,181377;179662,189949;180614,197570;181567,209952;181567,220430;183472,209952;185377,197570;186329,189949;187282,181377;187282,176614;187282,171852;187282,161374;187282,150897" o:connectangles="0,0,0,0,0,0,0,0,0,0,0,0,0,0,0,0,0,0,0,0,0,0,0,0,0,0,0,0,0,0,0,0,0,0,0,0,0,0,0,0,0,0,0,0"/>
                        </v:shape>
                        <v:shape id="Freeform: Shape 2144" o:spid="_x0000_s1071" style="position:absolute;left:11858;top:8820;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" path="m181451,261303r1905,-4762l185261,251778v953,-2857,2858,-6668,3810,-9525c193834,229871,198596,216535,202406,204153v3810,-12382,6668,-24765,8573,-37148c212884,155576,214789,144146,215741,133668v953,-10477,1905,-20002,1905,-28575c217646,96521,217646,88901,217646,82233v,-6667,,-30480,-1905,-36195c210979,20321,184309,3176,155734,7938v-28575,5715,-47625,30480,-41910,57150c114776,72708,135731,116523,136684,161291v,9525,952,20002,952,31432c137636,203201,136684,214630,134779,226060v,2858,-953,5716,-953,8573l132874,238443r-953,3810c130969,245110,130969,247968,130016,250826r-1905,8572c126206,265113,124301,270828,122396,275591v-952,2857,-1905,5714,-2857,7619c118586,286068,117634,288926,115729,290830v-953,2858,-2858,4763,-3810,7621c110966,301308,109061,303213,108109,306071v-1905,2857,-2858,4762,-4763,7620c102394,314643,101441,316548,101441,317501v-952,952,-1905,1904,-1905,3809c93821,330835,86201,339408,79534,347028v-3810,3810,-6668,7620,-10478,11430c65246,362268,61436,365126,58579,367983v-3810,2858,-6668,5715,-10478,8572c44291,379413,41434,381318,38576,384176v-2857,1904,-5715,3809,-8572,5715c29051,390843,27146,391796,26194,392748v-953,953,-2858,1905,-3810,1905c12859,400368,7144,403226,7144,403226v,,5715,-1905,17145,-4763c25241,398463,27146,397510,28099,397510v1905,-952,2857,-952,4762,-1905c35719,394653,39529,392748,43339,391796v3810,-953,7620,-2858,11430,-4763c58579,385128,63341,383223,67151,381318v4763,-1905,8573,-4763,13335,-7620c85249,370841,90011,367983,94774,365126v9525,-6668,19050,-14288,28575,-22860c124301,341313,125254,340360,127159,339408v952,-953,1905,-1905,3810,-3810c132874,333693,135731,330835,137636,328930v2858,-1904,4763,-4762,6668,-7620c146209,318453,149066,316548,150971,313691v1905,-2858,3810,-5715,5715,-8573c158591,302260,160496,299403,162401,296546v3810,-5716,7620,-11430,11430,-17145l178594,269876v,-1905,952,-4763,2857,-8573xe" filled="f" stroked="f">
                          <v:stroke joinstyle="miter"/>
                          <v:path arrowok="t" o:connecttype="custom" o:connectlocs="181451,261303;183356,256541;185261,251778;189071,242253;202406,204153;210979,167005;215741,133668;217646,105093;217646,82233;215741,46038;155734,7938;113824,65088;136684,161291;137636,192723;134779,226060;133826,234633;132874,238443;131921,242253;130016,250826;128111,259398;122396,275591;119539,283210;115729,290830;111919,298451;108109,306071;103346,313691;101441,317501;99536,321310;79534,347028;69056,358458;58579,367983;48101,376555;38576,384176;30004,389891;26194,392748;22384,394653;7144,403226;24289,398463;28099,397510;32861,395605;43339,391796;54769,387033;67151,381318;80486,373698;94774,365126;123349,342266;127159,339408;130969,335598;137636,328930;144304,321310;150971,313691;156686,305118;162401,296546;173831,279401;178594,269876;181451,261303" o:connectangles="0,0,0,0,0,0,0,0,0,0,0,0,0,0,0,0,0,0,0,0,0,0,0,0,0,0,0,0,0,0,0,0,0,0,0,0,0,0,0,0,0,0,0,0,0,0,0,0,0,0,0,0,0,0,0,0"/>
                        </v:shape>
                        <v:shape id="Freeform: Shape 2145" o:spid="_x0000_s1072" style="position:absolute;left:38;top:9209;width:2571;height:1620;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" path="m14764,144303v1905,-2857,4762,-5714,6667,-8572c26194,130016,31909,124301,37624,118586v952,-952,1905,-952,1905,-1905c40481,115728,41434,115728,42386,114776v1905,-953,2858,-2857,4763,-3810c49054,110014,50959,108109,51911,107156v1905,-953,3810,-1905,4763,-3810c58579,102394,60484,101441,62389,100489v1905,-953,3810,-1905,5715,-2858c71914,95726,75724,93821,79534,91916r5715,-2857c87154,88106,89059,87153,90964,87153r2857,-952l96679,85248v1905,-952,3810,-952,5715,-1904c110014,81439,117634,79534,126206,77628v7620,-952,15240,-1905,21908,-2857c180499,70961,213836,81439,219551,81439v19050,952,35243,-15241,36195,-35243c256699,25241,242411,8096,223361,7144v-3810,,-20955,1904,-25717,2857c192881,10953,188119,10953,181451,11906v-5715,953,-13335,1905,-20002,3810c153829,17621,146209,19526,137636,22384v-8572,2857,-17145,5714,-25717,9525c103346,35719,94774,40481,86201,45244v-1905,952,-3810,2857,-6667,3809l76676,50959r-2857,2857c71914,54769,70009,56673,67151,57626r-5715,4763c57626,65246,53816,69056,50006,71914v-1905,1905,-3810,3809,-5715,4762c42386,78581,40481,80486,39529,81439v-1905,1905,-2858,3809,-4763,5714c32861,89059,31909,90964,30004,92869v-1905,1904,-2858,3809,-4763,5715c24289,99536,23336,100489,23336,101441v-952,953,-952,1905,-1905,2857c16669,111919,11906,119539,8096,127159v,952,-952,1905,-952,1905l7144,155734v952,-953,952,-1906,1905,-2858c10954,150019,12859,147161,14764,144303xe" filled="f" stroked="f">
                          <v:stroke joinstyle="miter"/>
                          <v:path arrowok="t" o:connecttype="custom" o:connectlocs="14764,144303;21431,135731;37624,118586;39529,116681;42386,114776;47149,110966;51911,107156;56674,103346;62389,100489;68104,97631;79534,91916;85249,89059;90964,87153;93821,86201;96679,85248;102394,83344;126206,77628;148114,74771;219551,81439;255746,46196;223361,7144;197644,10001;181451,11906;161449,15716;137636,22384;111919,31909;86201,45244;79534,49053;76676,50959;73819,53816;67151,57626;61436,62389;50006,71914;44291,76676;39529,81439;34766,87153;30004,92869;25241,98584;23336,101441;21431,104298;8096,127159;7144,129064;7144,155734;9049,152876;14764,144303" o:connectangles="0,0,0,0,0,0,0,0,0,0,0,0,0,0,0,0,0,0,0,0,0,0,0,0,0,0,0,0,0,0,0,0,0,0,0,0,0,0,0,0,0,0,0,0,0"/>
                        </v:shape>
                        <v:shape id="Freeform: Shape 2146" o:spid="_x0000_s1073" style="position:absolute;left:4533;top:2237;width:858;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" path="m21431,37624v,-1905,953,-3810,953,-5715c22384,30004,23336,28099,24289,26194v,-1905,952,-2858,1905,-4763c27146,19526,27146,18574,28099,17621v,-952,,-952,952,-1905c29051,14764,30004,14764,30004,13811v1905,-3810,2857,-6667,2857,-6667c32861,7144,30956,9049,28099,12859v,,-953,952,-953,1905c27146,15716,26194,15716,26194,16669v-953,952,-1905,2857,-2858,3810c22384,21431,21431,23336,20479,25241v-953,1905,-1905,2858,-2858,4763c16669,31909,15716,33814,14764,35719v-953,1905,-1905,3810,-2858,6667c10001,47149,9049,51911,8096,56674v,952,,952,,1905c8096,59531,8096,59531,8096,60484v,952,,2857,-952,3810c7144,65246,7144,67151,7144,68104v,952,,2857,,3810c7144,72866,7144,74771,7144,75724v,952,,2857,,3810c7144,82391,7144,85249,7144,88106r,3810c7144,92869,7144,94774,8096,95726r,1905l8096,99536v,953,953,2858,953,3810c10001,109061,11906,113824,13811,119539v1905,4762,3810,9525,5715,14287c21431,138589,23336,142399,26194,146209v1905,3810,3810,7620,6667,10477c34766,159544,36671,162401,38576,164306v1905,1905,7620,10478,8573,11430c54769,183356,68104,182403,76676,174784v8573,-8573,8573,-21908,953,-29528c75724,143351,57626,132874,47149,117634v-2858,-2858,-4763,-6668,-7620,-10478c36671,103346,34766,99536,32861,95726v-952,-952,-952,-1905,-1905,-2857l30004,90964r-953,-1905c29051,88106,28099,87154,28099,86201r-953,-3810c26194,80486,26194,77629,25241,75724v,-953,-952,-1905,-952,-3810c24289,70961,23336,70009,23336,68104v,-953,,-1905,-952,-3810c22384,63341,22384,62389,22384,60484v,-953,,-1905,,-3810c22384,55721,22384,55721,22384,54769v,-953,,-953,,-1905c22384,48101,22384,43339,23336,39529v-2857,1905,-2857,,-1905,-1905xe" filled="f" stroked="f">
                          <v:stroke joinstyle="miter"/>
                          <v:path arrowok="t" o:connecttype="custom" o:connectlocs="21431,37624;22384,31909;24289,26194;26194,21431;28099,17621;29051,15716;30004,13811;32861,7144;28099,12859;27146,14764;26194,16669;23336,20479;20479,25241;17621,30004;14764,35719;11906,42386;8096,56674;8096,58579;8096,60484;7144,64294;7144,68104;7144,71914;7144,75724;7144,79534;7144,88106;7144,91916;8096,95726;8096,97631;8096,99536;9049,103346;13811,119539;19526,133826;26194,146209;32861,156686;38576,164306;47149,175736;76676,174784;77629,145256;47149,117634;39529,107156;32861,95726;30956,92869;30004,90964;29051,89059;28099,86201;27146,82391;25241,75724;24289,71914;23336,68104;22384,64294;22384,60484;22384,56674;22384,54769;22384,52864;23336,39529;21431,37624" o:connectangles="0,0,0,0,0,0,0,0,0,0,0,0,0,0,0,0,0,0,0,0,0,0,0,0,0,0,0,0,0,0,0,0,0,0,0,0,0,0,0,0,0,0,0,0,0,0,0,0,0,0,0,0,0,0,0,0"/>
                        </v:shape>
                        <v:shape id="Freeform: Shape 2147" o:spid="_x0000_s1074" style="position:absolute;left:5200;top:2880;width:1905;height:762;visibility:visible;mso-wrap-style:square;v-text-anchor:middle" coordsize="19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" path="m16669,45733v,,952,952,1905,952c19526,47638,20479,48590,22384,49543v952,952,2857,1905,3810,2857c28099,53353,29051,54305,30956,56210v1905,953,3810,1905,5715,3810c38576,60973,40481,61925,42386,62878v3810,1905,8573,3810,13335,5715c56674,68593,56674,68593,57626,69545v953,,953,,1905,953c60484,70498,62389,71450,63341,71450v953,,2858,953,3810,953c68104,72403,70009,73355,70961,73355v953,,2858,,3810,953c75724,74308,77629,74308,78581,74308v2858,,5715,,8573,l90964,74308v952,,2857,,4762,l97631,74308r1905,c100489,74308,102394,74308,103346,74308v5715,-953,11430,-1905,16193,-2858c125254,70498,130016,68593,134779,66688v4762,-1905,8572,-2858,13335,-4763c151924,60020,155734,58115,158591,57163v2858,-1905,5715,-2858,8573,-4763c169069,51448,177641,45733,179546,44780v8573,-6667,9525,-20002,1905,-29527c173831,5728,160496,4775,152876,11443v-1905,1905,-14287,18097,-30480,27622c118586,40970,115729,43828,110966,45733v-3810,1905,-8572,3810,-12382,5715c97631,51448,96679,52400,95726,52400r-1905,953l91916,54305v-952,,-1905,953,-3810,953l84296,56210v-1905,953,-4762,953,-6667,953c76676,57163,75724,57163,73819,57163v-953,,-1905,,-3810,c69056,57163,68104,57163,66199,57163v-953,,-1905,,-3810,c61436,57163,60484,57163,58579,57163v-953,,-953,,-1905,c55721,57163,55721,57163,54769,57163v-4763,,-8573,-953,-13335,-1905c39529,54305,37624,54305,35719,53353v-1905,-953,-3810,-953,-5715,-1905c28099,50495,26194,50495,25241,49543v-1905,-953,-2857,-953,-4762,-1905c19526,46685,17621,46685,16669,45733v-953,,-953,-953,-1905,-953c13811,44780,13811,43828,12859,43828,9049,41923,7144,40018,7144,40018v,,1905,1905,4762,4762c15716,44780,16669,45733,16669,45733xe" filled="f" stroked="f">
                          <v:stroke joinstyle="miter"/>
                          <v:path arrowok="t" o:connecttype="custom" o:connectlocs="16669,45733;18574,46685;22384,49543;26194,52400;30956,56210;36671,60020;42386,62878;55721,68593;57626,69545;59531,70498;63341,71450;67151,72403;70961,73355;74771,74308;78581,74308;87154,74308;90964,74308;95726,74308;97631,74308;99536,74308;103346,74308;119539,71450;134779,66688;148114,61925;158591,57163;167164,52400;179546,44780;181451,15253;152876,11443;122396,39065;110966,45733;98584,51448;95726,52400;93821,53353;91916,54305;88106,55258;84296,56210;77629,57163;73819,57163;70009,57163;66199,57163;62389,57163;58579,57163;56674,57163;54769,57163;41434,55258;35719,53353;30004,51448;25241,49543;20479,47638;16669,45733;14764,44780;12859,43828;7144,40018;11906,44780;16669,45733" o:connectangles="0,0,0,0,0,0,0,0,0,0,0,0,0,0,0,0,0,0,0,0,0,0,0,0,0,0,0,0,0,0,0,0,0,0,0,0,0,0,0,0,0,0,0,0,0,0,0,0,0,0,0,0,0,0,0,0"/>
                        </v:shape>
                        <v:shape id="Freeform: Shape 2148" o:spid="_x0000_s1075" style="position:absolute;left:6134;top:1270;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" path="m44291,108600r,3810c44291,115268,43339,117173,43339,119078v,952,,1905,-953,3810c42386,123840,42386,124793,41434,126698v,952,-953,1905,-953,3810c40481,131460,39529,132413,39529,134318v,952,-953,1905,-953,2857c38576,138128,38576,138128,37624,139080v,953,,953,-953,1905c34766,145748,32861,149558,30956,153368v-952,1905,-1905,3810,-2857,5715c27146,160988,26194,161940,24289,163845v-953,1905,-1905,2858,-3810,3810c19526,168608,18574,170513,17621,171465v-952,953,-1905,1905,-2857,2858c13811,175275,13811,175275,13811,175275v,,-952,953,-952,953c9049,179085,7144,180990,7144,180990v,,1905,-952,6667,-3810c14764,177180,14764,176228,15716,176228v953,,953,-953,1905,-953c18574,174323,20479,173370,21431,172418v953,-953,2858,-1905,3810,-2858c27146,168608,28099,167655,30004,165750v1905,-952,2857,-2857,4762,-3810c36671,160035,37624,159083,39529,157178v2857,-3810,6667,-7620,9525,-11430c49054,144795,50006,144795,50006,143843v,-953,953,-953,953,-1905c51911,140985,51911,140033,52864,138128v952,-953,952,-1905,1905,-3810c55721,133365,55721,131460,56674,130508v952,-953,952,-2858,1905,-3810c59531,125745,59531,123840,60484,122888v952,-2858,1905,-5715,2857,-7620l64294,111458v,-953,952,-2858,952,-3810l66199,105743r,-1905c66199,102885,67151,100980,67151,100028v953,-5715,1905,-11430,1905,-16193c69056,78120,69056,73358,69056,68595v,-4762,-952,-9525,-952,-14287c67151,49545,67151,45735,66199,42878v-953,-3810,-953,-6668,-1905,-9525c63341,30495,61436,20970,60484,19065,56674,8588,44291,4778,32861,8588,22384,13350,16669,24780,20479,35258v952,2857,13335,19050,17145,37147c38576,76215,39529,80025,40481,84788v953,4762,953,8572,1905,13335c42386,99075,42386,100028,42386,101933r,1905l42386,105743v1905,,1905,952,1905,2857xe" filled="f" stroked="f">
                          <v:stroke joinstyle="miter"/>
                          <v:path arrowok="t" o:connecttype="custom" o:connectlocs="44291,108600;44291,112410;43339,119078;42386,122888;41434,126698;40481,130508;39529,134318;38576,137175;37624,139080;36671,140985;30956,153368;28099,159083;24289,163845;20479,167655;17621,171465;14764,174323;13811,175275;12859,176228;7144,180990;13811,177180;15716,176228;17621,175275;21431,172418;25241,169560;30004,165750;34766,161940;39529,157178;49054,145748;50006,143843;50959,141938;52864,138128;54769,134318;56674,130508;58579,126698;60484,122888;63341,115268;64294,111458;65246,107648;66199,105743;66199,103838;67151,100028;69056,83835;69056,68595;68104,54308;66199,42878;64294,33353;60484,19065;32861,8588;20479,35258;37624,72405;40481,84788;42386,98123;42386,101933;42386,103838;42386,105743;44291,108600" o:connectangles="0,0,0,0,0,0,0,0,0,0,0,0,0,0,0,0,0,0,0,0,0,0,0,0,0,0,0,0,0,0,0,0,0,0,0,0,0,0,0,0,0,0,0,0,0,0,0,0,0,0,0,0,0,0,0,0"/>
                        </v:shape>
                        <v:shape id="Freeform: Shape 2149" o:spid="_x0000_s1076" style="position:absolute;left:12782;top:12400;width:2477;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" path="m242411,72866v-3810,-3810,-8572,-8572,-13335,-13335c224314,54769,217646,50006,211931,45244,205264,40481,198596,35719,190976,30956v-3810,-1905,-7620,-4762,-11430,-6667c177641,23336,175736,22384,172879,21431v-1905,-953,-3810,-1905,-6668,-2858c164306,17621,161449,16669,159544,15716v-1905,-952,-4763,-1905,-6668,-1905c148114,11906,143351,10953,139541,10001v-1905,-953,-4762,-953,-6667,-953c130969,9048,128111,8096,126206,8096v-4762,,-9525,-952,-13335,-952c110966,7144,108109,7144,106204,7144v-1905,,-4763,,-6668,c97631,7144,94774,7144,92869,7144v-1905,,-3810,952,-6668,952c84296,8096,82391,8096,80486,9048v-1905,,-3810,953,-5715,953c72866,10001,70961,10953,69056,10953v-1905,953,-3810,953,-5715,1906c61436,13811,59531,13811,57626,14764v-1905,952,-3810,952,-4762,1905c50006,17621,46196,19526,43339,20478v-5715,2858,-11430,4763,-15240,7620c23336,30956,19526,32861,16669,34766v-5715,3810,-9525,6668,-9525,6668c7144,41434,10954,39528,17621,37623v3810,-952,7620,-2857,12383,-3809c34766,31909,40481,30956,46196,30003v2858,-952,6668,-952,9525,-952c57626,29051,58579,29051,60484,28098v1905,,3810,,4762,c67151,28098,69056,28098,70009,28098v1905,,3810,,5715,c77629,28098,79534,28098,81439,28098v1905,,3810,,5715,953c89059,29051,90964,29051,92869,30003v1905,,3810,953,5715,953c100489,30956,102394,31909,104299,31909v1905,952,3810,952,5715,1905c113824,34766,117634,35719,120491,37623v1905,953,3810,1905,4763,1905c127159,40481,129064,40481,130016,41434v2858,1905,6668,3810,9525,5714c141446,48101,142399,49053,144304,50006v1905,953,2857,1905,4762,2858c150971,53816,151924,54769,153829,55721v952,952,2857,1905,3810,3810c160496,62389,163354,64294,165259,67151v2857,2858,6667,6668,8572,9525l246221,76676v,,,,,c244316,74771,243364,73819,242411,72866xe" filled="f" stroked="f">
                          <v:stroke joinstyle="miter"/>
                          <v:path arrowok="t" o:connecttype="custom" o:connectlocs="242411,72866;229076,59531;211931,45244;190976,30956;179546,24289;172879,21431;166211,18573;159544,15716;152876,13811;139541,10001;132874,9048;126206,8096;112871,7144;106204,7144;99536,7144;92869,7144;86201,8096;80486,9048;74771,10001;69056,10953;63341,12859;57626,14764;52864,16669;43339,20478;28099,28098;16669,34766;7144,41434;17621,37623;30004,33814;46196,30003;55721,29051;60484,28098;65246,28098;70009,28098;75724,28098;81439,28098;87154,29051;92869,30003;98584,30956;104299,31909;110014,33814;120491,37623;125254,39528;130016,41434;139541,47148;144304,50006;149066,52864;153829,55721;157639,59531;165259,67151;173831,76676;246221,76676;246221,76676;242411,72866" o:connectangles="0,0,0,0,0,0,0,0,0,0,0,0,0,0,0,0,0,0,0,0,0,0,0,0,0,0,0,0,0,0,0,0,0,0,0,0,0,0,0,0,0,0,0,0,0,0,0,0,0,0,0,0,0,0"/>
                        </v:shape>
                        <v:shape id="Freeform: Shape 2150" o:spid="_x0000_s1077" style="position:absolute;left:3257;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" path="m74771,16669v-3810,-953,-6667,-953,-10477,-1905c61436,13811,57626,13811,54769,12859,49054,11906,43339,10953,38576,10953,33814,10001,29051,10001,25241,9049v-3810,,-7620,-953,-9525,-953c10001,7144,7144,7144,7144,7144v,,2857,952,7620,1905c17621,10001,20479,10953,24289,11906v3810,953,8572,1905,13335,3810c42386,16669,47149,18574,52864,20478r38100,c89059,20478,87154,19526,86201,19526,82391,18574,78581,17621,74771,16669xe" filled="f" stroked="f">
                          <v:stroke joinstyle="miter"/>
                          <v:path arrowok="t" o:connecttype="custom" o:connectlocs="74771,16669;64294,14764;54769,12859;38576,10953;25241,9049;15716,8096;7144,7144;14764,9049;24289,11906;37624,15716;52864,20478;90964,20478;86201,19526;74771,16669" o:connectangles="0,0,0,0,0,0,0,0,0,0,0,0,0,0"/>
                        </v:shape>
                        <v:shape id="Freeform: Shape 2151" o:spid="_x0000_s1078" style="position:absolute;left:11734;top:12981;width:1620;height:191;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" path="m150019,14764v-1905,,-2858,-953,-4763,-953c142399,12859,139541,12859,135731,11906v-5715,-952,-12382,-1905,-18097,-2857c111919,8096,105251,8096,99536,7144v-5715,,-11430,,-17145,c59531,7144,37624,10954,17621,15716v-2857,953,-4762,953,-7620,1905c9049,17621,8096,18574,7144,18574r152400,c157639,17621,155734,17621,154781,16669r-4762,-1905xe" filled="f" stroked="f">
                          <v:stroke joinstyle="miter"/>
                          <v:path arrowok="t" o:connecttype="custom" o:connectlocs="150019,14764;145256,13811;135731,11906;117634,9049;99536,7144;82391,7144;17621,15716;10001,17621;7144,18574;159544,18574;154781,16669;150019,14764" o:connectangles="0,0,0,0,0,0,0,0,0,0,0,0"/>
                        </v:shape>
                        <v:shape id="Freeform: Shape 2152" o:spid="_x0000_s1079" style="position:absolute;left:57;top:10436;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" path="m27146,115014v1905,-3810,4763,-6667,6668,-10477c36671,101679,38576,97869,41434,95012v952,-1905,2857,-2858,3810,-4763c46196,89297,46196,88344,47149,88344r1905,-1905l53816,82629r4763,-3810l62389,75962v952,-952,1905,-952,2857,-1905l70009,70247v6667,-3810,13335,-7620,20955,-9525c97631,58817,105251,56912,111919,56912v6667,,13335,952,18097,2857c130969,59769,130969,59769,131921,60722r1905,952l135731,62627v953,,953,952,1905,952l139541,64532v,,953,,953,953l141446,66437v,,953,952,953,952l143351,67389r,l144304,68342v1905,1905,2857,2857,4762,4762l149066,73104v,,-952,,-952,-952l148114,72152r,l149066,73104r953,1906c150971,75962,151924,77867,152876,78819v,953,953,953,953,1905l154781,82629v4763,9525,4763,18098,2858,25718c156686,112157,154781,115967,151924,118824v-1905,2858,-4763,5715,-7620,7620c144304,126444,143351,127397,143351,127397v2858,-14287,-1905,-41910,-31432,-48578c85249,73104,46196,89297,35719,123587v-15240,46673,26670,115252,111442,88582c156686,209312,166211,205502,174784,200739v8572,-5715,17145,-12382,23812,-20002c206216,173117,211931,163592,216694,153114v4762,-10477,7620,-21907,9525,-34290c227171,106442,226219,94060,223361,81677,219551,69294,213836,57864,206216,48339r-2857,-3810c202406,43577,201454,42624,200501,40719v-1905,-1905,-3810,-4762,-6667,-6667l190024,31194r-1905,-1905l187166,28337r,c184309,26432,186214,27385,186214,27385r,c184309,26432,182404,24527,180499,23574r-953,-952l178594,21669r-1905,-952c174784,19764,173831,18812,171926,17860r-1905,-953c169069,16907,168116,15954,168116,15954r-4762,-1905c161449,13097,160496,13097,158591,12144r-4762,-952l149066,10239v-1905,,-2857,-952,-4762,-952c131921,6429,119539,6429,107156,9287,94774,11192,84296,15002,73819,20717,63341,26432,54769,32147,46196,39767r-5715,5715c39529,46435,38576,47387,37624,48339r-2858,2858c32861,53102,30956,55007,29051,56912v-1905,1905,-2857,3810,-4762,6667l22384,66437v-953,952,-1905,1905,-1905,2857c19526,71199,17621,73104,16669,75962v-2858,3810,-4763,8573,-7620,13335c8096,90249,8096,91202,7144,92154r,74295c10954,153114,16669,139779,23336,127397v,-4762,1905,-8573,3810,-12383xm147161,74057r,c147161,73104,147161,73104,147161,74057xe" filled="f" stroked="f">
                          <v:stroke joinstyle="miter"/>
                          <v:path arrowok="t" o:connecttype="custom" o:connectlocs="27146,115014;33814,104537;41434,95012;45244,90249;47149,88344;49054,86439;53816,82629;58579,78819;62389,75962;65246,74057;70009,70247;90964,60722;111919,56912;130016,59769;131921,60722;133826,61674;135731,62627;137636,63579;139541,64532;140494,65485;141446,66437;142399,67389;143351,67389;143351,67389;144304,68342;149066,73104;149066,73104;148114,72152;148114,72152;148114,72152;149066,73104;150019,75010;152876,78819;153829,80724;154781,82629;157639,108347;151924,118824;144304,126444;143351,127397;111919,78819;35719,123587;147161,212169;174784,200739;198596,180737;216694,153114;226219,118824;223361,81677;206216,48339;203359,44529;200501,40719;193834,34052;190024,31194;188119,29289;187166,28337;187166,28337;186214,27385;186214,27385;180499,23574;179546,22622;178594,21669;176689,20717;171926,17860;170021,16907;168116,15954;163354,14049;158591,12144;153829,11192;149066,10239;144304,9287;107156,9287;73819,20717;46196,39767;40481,45482;37624,48339;34766,51197;29051,56912;24289,63579;22384,66437;20479,69294;16669,75962;9049,89297;7144,92154;7144,166449;23336,127397;27146,115014;147161,74057;147161,74057;147161,74057" o:connectangles="0,0,0,0,0,0,0,0,0,0,0,0,0,0,0,0,0,0,0,0,0,0,0,0,0,0,0,0,0,0,0,0,0,0,0,0,0,0,0,0,0,0,0,0,0,0,0,0,0,0,0,0,0,0,0,0,0,0,0,0,0,0,0,0,0,0,0,0,0,0,0,0,0,0,0,0,0,0,0,0,0,0,0,0,0,0,0,0"/>
                        </v:shape>
                        <v:shape id="Freeform: Shape 2153" o:spid="_x0000_s1080" style="position:absolute;left:4781;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" path="m7144,7144v,,1905,953,5715,1905c12859,9049,12859,9049,13811,9049r7620,c17621,8097,14764,8097,12859,8097v-3810,,-5715,-953,-5715,-953xe" filled="f" stroked="f">
                          <v:stroke joinstyle="miter"/>
                          <v:path arrowok="t" o:connecttype="custom" o:connectlocs="7144,7144;12859,9049;13811,9049;21431,9049;12859,8097;7144,7144" o:connectangles="0,0,0,0,0,0"/>
                        </v:shape>
                        <v:shape id="Freeform: Shape 2154" o:spid="_x0000_s1081" style="position:absolute;left:47;top:866;width:3143;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" path="m44291,124301v,,1905,,5715,953c51911,125254,54769,126206,57626,126206v1905,,2858,,4763,953c63341,127159,64294,127159,64294,127159v952,,1905,,1905,c69056,128111,72866,128111,76676,129064v3810,952,8573,1905,12383,2857c93821,132874,98584,133826,103346,135731v2858,953,4763,953,7620,1905c113824,138589,115729,139541,118586,140494v10478,3810,21908,7620,34290,13335c164306,159544,176689,166211,188119,173831v11430,7620,22860,17145,33337,27623c231934,211931,241459,223361,249079,236696r2857,4763l253841,244316r953,2858c256699,250984,258604,253841,260509,257651v1905,3810,2857,6668,4762,10478c267176,271939,268129,275749,269081,278606v1905,3810,2858,7620,3810,11430c273844,293846,274796,297656,275749,301466v952,3810,1905,7620,2857,11431c279559,316706,279559,320516,280511,324326v1905,15240,2858,29528,2858,43815c283369,371951,283369,374809,283369,378619v,3810,,6667,-953,10478c282416,391001,282416,391954,282416,393859v,1905,,2857,-952,4763c281464,401479,280511,405289,280511,408147v-1905,12382,-3810,23812,-5715,33337c273844,444341,273844,446247,272891,449104v-952,1905,-952,4762,-1905,6668c270034,460534,269081,464344,268129,467201v-1905,6668,-3810,12383,-4763,16193c262414,487204,261461,489109,261461,489109v,,953,-1905,2858,-5715c266224,479584,269081,474822,271939,468154v1905,-3810,3810,-6668,5715,-11430c278606,454819,279559,452914,280511,450056v953,-1905,1905,-4762,2858,-6667c287179,433864,291941,422434,295751,410051v953,-2857,1905,-6667,2858,-9525c298609,398622,299561,397669,300514,395764v,-1905,952,-3810,952,-4763c302419,387191,303371,384334,304324,380524v952,-3810,1905,-7620,1905,-10477c309086,354806,310991,339566,311944,322422v,-3811,,-8573,,-12383c311944,305276,311944,301466,310991,296704v,-4763,-952,-8573,-952,-13335c309086,278606,309086,274796,308134,270034v-953,-4763,-1905,-8573,-2858,-13335c304324,251936,303371,248126,302419,243364v-953,-4763,-2858,-8573,-3810,-13335l297656,226219r-952,-2858l293846,216694v-6667,-17145,-16192,-34290,-26670,-49530c262414,160496,256699,153829,251936,147161r,c251936,147161,251936,147161,251936,147161v-6667,-7620,-13335,-15240,-20002,-21907c222409,115729,211931,107156,201454,99536,143351,51911,70961,13811,7144,7144r,114300c18574,119539,30956,121444,44291,124301r,xe" filled="f" stroked="f">
                          <v:stroke joinstyle="miter"/>
                          <v:path arrowok="t" o:connecttype="custom" o:connectlocs="44291,124301;50006,125254;57626,126206;62389,127159;64294,127159;66199,127159;76676,129064;89059,131921;103346,135731;110966,137636;118586,140494;152876,153829;188119,173831;221456,201454;249079,236696;251936,241459;253841,244316;254794,247174;260509,257651;265271,268129;269081,278606;272891,290036;275749,301466;278606,312897;280511,324326;283369,368141;283369,378619;282416,389097;282416,393859;281464,398622;280511,408147;274796,441484;272891,449104;270986,455772;268129,467201;263366,483394;261461,489109;264319,483394;271939,468154;277654,456724;280511,450056;283369,443389;295751,410051;298609,400526;300514,395764;301466,391001;304324,380524;306229,370047;311944,322422;311944,310039;310991,296704;310039,283369;308134,270034;305276,256699;302419,243364;298609,230029;297656,226219;296704,223361;293846,216694;267176,167164;251936,147161;251936,147161;251936,147161;231934,125254;201454,99536;7144,7144;7144,121444;44291,124301;44291,124301" o:connectangles="0,0,0,0,0,0,0,0,0,0,0,0,0,0,0,0,0,0,0,0,0,0,0,0,0,0,0,0,0,0,0,0,0,0,0,0,0,0,0,0,0,0,0,0,0,0,0,0,0,0,0,0,0,0,0,0,0,0,0,0,0,0,0,0,0,0,0,0,0"/>
                        </v:shape>
                        <v:shape id="Freeform: Shape 2155" o:spid="_x0000_s1082" style="position:absolute;left:5419;top:499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" path="m189071,213123v2858,-4763,5715,-9525,8573,-14288c201454,192167,204311,184548,207169,177880,229076,125492,238601,60723,212884,24528,184309,-15477,134779,22623,152876,48340v8573,11430,12383,28575,15240,48577l168116,96917v,,,953,953,3811c169069,101680,169069,103585,170021,104538v,952,,1904,,2857c170021,108348,170021,108348,170021,108348v,,,952,,952c170021,111205,170021,113110,170974,115015v,1905,,4763,952,7620c171926,125492,171926,128350,171926,131208v,1905,,2857,,4762c171926,137875,171926,138828,171926,140733v,6667,-952,13334,-1905,20955c169069,169308,167164,176928,165259,184548v-2858,7619,-5715,15240,-9525,22860c151924,215028,147161,221695,141446,228363r-1905,2857l138589,232173r-953,952c135731,235030,134779,235983,132874,237888v-1905,952,-2858,2857,-4763,3810c126206,242650,124301,244555,123349,245508v-1905,952,-3810,2857,-5715,3809c115729,250270,113824,252175,111919,253128v-1905,952,-3810,1905,-5715,2857c104299,256938,102394,257890,100489,258842v-7620,3811,-15240,6668,-23813,8573c74771,268367,72866,268367,70961,269320v-1905,,-3810,953,-5715,953c64294,270273,63341,270273,62389,271225v-953,,-1905,,-2858,c57626,271225,55721,272178,53816,272178v-6667,952,-13335,1905,-19050,1905c32861,274083,31909,274083,30956,274083v-952,,-2857,,-3810,c24289,274083,22384,274083,20479,274083v-3810,,-7620,,-9525,c9049,274083,7144,274083,7144,274083v,,952,,3810,952c12859,275035,16669,275988,20479,276940v1905,,4762,952,6667,952c28099,277892,30004,277892,30956,278845v953,,2858,,3810,c40481,279798,47149,279798,54769,279798v1905,,3810,,5715,c61436,279798,62389,279798,63341,279798v953,,1905,,2858,c68104,279798,70009,279798,71914,279798v1905,,3810,,6667,-953c87154,277892,95726,276940,105251,274083v1905,-953,4763,-953,6668,-1905c113824,271225,116681,270273,118586,269320v1905,-953,4763,-1905,6668,-2857c127159,265510,130016,264558,131921,263605v1905,-952,4763,-1905,6668,-3810c140494,258842,143351,256938,145256,255985v1905,-1905,4763,-2857,6668,-4762l153829,250270r1905,-953l158591,246460v8573,-6668,16193,-14287,22860,-22860c183356,221695,186214,216933,189071,213123r,c189071,213123,189071,213123,189071,213123xe" filled="f" stroked="f">
                          <v:stroke joinstyle="miter"/>
                          <v:path arrowok="t" o:connecttype="custom" o:connectlocs="189071,213123;197644,198835;207169,177880;212884,24528;152876,48340;168116,96917;168116,96917;169069,100728;170021,104538;170021,107395;170021,108348;170021,109300;170974,115015;171926,122635;171926,131208;171926,135970;171926,140733;170021,161688;165259,184548;155734,207408;141446,228363;139541,231220;138589,232173;137636,233125;132874,237888;128111,241698;123349,245508;117634,249317;111919,253128;106204,255985;100489,258842;76676,267415;70961,269320;65246,270273;62389,271225;59531,271225;53816,272178;34766,274083;30956,274083;27146,274083;20479,274083;10954,274083;7144,274083;10954,275035;20479,276940;27146,277892;30956,278845;34766,278845;54769,279798;60484,279798;63341,279798;66199,279798;71914,279798;78581,278845;105251,274083;111919,272178;118586,269320;125254,266463;131921,263605;138589,259795;145256,255985;151924,251223;153829,250270;155734,249317;158591,246460;181451,223600;189071,213123;189071,213123;189071,213123" o:connectangles="0,0,0,0,0,0,0,0,0,0,0,0,0,0,0,0,0,0,0,0,0,0,0,0,0,0,0,0,0,0,0,0,0,0,0,0,0,0,0,0,0,0,0,0,0,0,0,0,0,0,0,0,0,0,0,0,0,0,0,0,0,0,0,0,0,0,0,0,0"/>
                        </v:shape>
                        <v:shape id="Freeform: Shape 2156" o:spid="_x0000_s1083" style="position:absolute;left:2371;top:9491;width:2572;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" path="m213836,191416v11430,-8573,20955,-19050,27623,-31433c249079,147600,253841,134266,255746,121883v1905,-13335,1905,-26670,,-39053c253841,70448,249079,59018,243364,49493,239554,42825,234791,38063,230029,33300v,,,,,c228124,31396,226219,30443,225266,28538,193834,3773,150971,-37,120491,19966v-49530,33337,-34290,97155,8573,100012c170974,122836,179546,56161,204311,95213v1905,5715,3810,12383,3810,20003c208121,122836,206216,130455,203359,139028v-2858,8572,-8573,16193,-14288,23813c182404,170461,173831,177128,165259,182843v-1905,1905,-4763,2857,-6668,3810l154781,188558r-3810,1905c145256,193321,140494,196178,134779,198083v-10478,5715,-20955,10478,-31433,16192c92869,219991,83344,224753,73819,230468v-9525,4762,-18098,10478,-25718,15240c40481,251423,33814,256186,28099,260948v-1905,952,-2858,2857,-3810,3810c23336,265711,21431,267616,20479,268568v-1905,2857,-3810,4762,-5715,6668c13811,276188,12859,277141,12859,278093v-953,953,-953,1905,-1905,2857c10001,282855,9049,284761,9049,285713v-953,2858,-1905,3810,-1905,3810c7144,289523,8096,288571,9049,285713v952,-952,1905,-2858,2857,-3810c12859,280950,12859,279998,13811,279046v953,-953,1905,-1905,2858,-2858c18574,274283,20479,272378,23336,270473v953,-952,2858,-1905,3810,-2857c28099,266663,30004,265711,31909,264758v5715,-3810,13335,-7620,21907,-11430c62389,249518,70961,245708,80486,242850v9525,-3809,20003,-6667,30480,-10477c121444,228563,132874,225705,144304,221896v5715,-1905,11430,-3810,17145,-5716l166211,215228r4763,-1905c173831,212371,177641,211418,180499,209513v10477,-2858,22860,-9525,33337,-18097xe" filled="f" stroked="f">
                          <v:stroke joinstyle="miter"/>
                          <v:path arrowok="t" o:connecttype="custom" o:connectlocs="213836,191416;241459,159983;255746,121883;255746,82830;243364,49493;230029,33300;230029,33300;225266,28538;120491,19966;129064,119978;204311,95213;208121,115216;203359,139028;189071,162841;165259,182843;158591,186653;154781,188558;150971,190463;134779,198083;103346,214275;73819,230468;48101,245708;28099,260948;24289,264758;20479,268568;14764,275236;12859,278093;10954,280950;9049,285713;7144,289523;9049,285713;11906,281903;13811,279046;16669,276188;23336,270473;27146,267616;31909,264758;53816,253328;80486,242850;110966,232373;144304,221896;161449,216180;166211,215228;170974,213323;180499,209513;213836,191416" o:connectangles="0,0,0,0,0,0,0,0,0,0,0,0,0,0,0,0,0,0,0,0,0,0,0,0,0,0,0,0,0,0,0,0,0,0,0,0,0,0,0,0,0,0,0,0,0,0"/>
                        </v:shape>
                        <v:shape id="Freeform: Shape 2157" o:spid="_x0000_s1084" style="position:absolute;left:3549;top:1196;width:2572;height:4096;visibility:visible;mso-wrap-style:square;v-text-anchor:middle" coordsize="2571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" path="m15063,191219r952,5715c16968,204554,18873,212174,19825,218842v2858,14287,5715,28575,7620,42862c29350,275992,32208,289327,34113,301709v1905,12383,2857,24765,3810,36195c38875,349334,38875,358859,37923,368384v,1905,-953,4763,-953,6668c36970,376956,36018,378861,36018,380767v-953,3810,-1905,7619,-2858,10477c32208,393149,32208,394102,31255,396006v-952,953,-952,2858,-1905,3811c28398,401722,27445,404579,26493,405531v-1905,2858,-2858,4763,-2858,4763c23635,410294,24588,408389,27445,406484v953,-953,2858,-2857,3810,-5715c32208,399817,33160,398864,33160,396959v953,-953,1905,-2857,1905,-3810c36970,390292,37923,386481,39828,382672v952,-1905,952,-3811,1905,-5716c42685,375052,43638,372194,43638,370289v2857,-9525,3810,-20003,5715,-31433c50305,327427,51258,315044,51258,301709v,-13335,952,-26670,,-40958c51258,246464,51258,231224,50305,216936v,-7619,,-15239,-952,-22860l49353,188361r,-4762c49353,179789,49353,176932,49353,173122v952,-13336,3810,-26671,7620,-38100c61735,123592,67450,113114,75070,105494,82690,96922,90310,91207,98883,86444v8572,-3810,16192,-6668,23812,-7620c179845,83586,111265,130259,138888,175979v27622,44768,106680,25718,114300,-48578c257950,81682,229375,36914,183655,15959v-2857,-952,-4762,-1905,-7620,-2858c176035,13101,176035,13101,176035,13101,168415,10244,159843,8339,150318,7386v-14288,-952,-28575,953,-43815,4763c92215,16911,76975,24532,63640,34057,50305,44534,38875,57869,29350,72157,19825,87397,14110,103589,10300,120734,6490,137879,6490,155024,8395,172169v,3810,953,8573,1905,12382l15063,191219xe" filled="f" stroked="f">
                          <v:stroke joinstyle="miter"/>
                          <v:path arrowok="t" o:connecttype="custom" o:connectlocs="15063,191219;16015,196934;19825,218842;27445,261704;34113,301709;37923,337904;37923,368384;36970,375052;36018,380767;33160,391244;31255,396006;29350,399817;26493,405531;23635,410294;27445,406484;31255,400769;33160,396959;35065,393149;39828,382672;41733,376956;43638,370289;49353,338856;51258,301709;51258,260751;50305,216936;49353,194076;49353,188361;49353,183599;49353,173122;56973,135022;75070,105494;98883,86444;122695,78824;138888,175979;253188,127401;183655,15959;176035,13101;176035,13101;150318,7386;106503,12149;63640,34057;29350,72157;10300,120734;8395,172169;10300,184551;15063,191219" o:connectangles="0,0,0,0,0,0,0,0,0,0,0,0,0,0,0,0,0,0,0,0,0,0,0,0,0,0,0,0,0,0,0,0,0,0,0,0,0,0,0,0,0,0,0,0,0,0"/>
                        </v:shape>
                        <v:shape id="Freeform: Shape 2158" o:spid="_x0000_s1085" style="position:absolute;left:2638;top:5522;width:2857;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" path="m17621,217736v2858,-1905,5715,-3810,8573,-5715c32861,207259,39529,201543,47149,192018v6667,-8572,13335,-20002,19050,-32384c71914,147251,77629,133916,84296,120581v1905,-3810,3810,-6667,4763,-10477c90964,106293,92869,103436,94774,99626v1905,-2858,3810,-6667,5715,-10477c102394,85339,105251,82481,107156,78671v3810,-6667,8573,-12382,14288,-17145c127159,56764,132874,52001,139541,49143v13335,-6667,28575,-8572,42863,-6667c196691,44381,210026,51049,219551,59621v4763,4763,7620,9525,10478,14288c230981,76766,231934,79624,232886,80576v,,,,,953l232886,83434r953,2857l233839,87243r,c233839,85339,233839,86291,233839,86291r,l233839,87243r,1906c233839,99626,230029,109151,224314,116771v-5715,6668,-13335,12383,-20955,14288c201454,131059,198596,132011,196691,132011v-952,,-2857,,-3810,c190976,132011,189071,131059,188119,131059v-5715,-8573,18097,-46673,-1905,-69533c170974,43429,133826,52001,116681,77718v-19050,30481,-8572,58103,3810,77153l120491,154871v953,1905,1905,2858,2858,4763c125254,161539,127159,164396,129064,166301v952,953,1905,1905,2857,3810c132874,171064,134779,172016,135731,173921v2858,2858,5715,4763,8573,6668c146209,181541,148114,182493,149066,183446v1905,953,3810,1905,5715,2858c156686,187256,158591,188209,160496,189161v1905,953,4763,953,6668,1905c175736,192971,186214,193924,195739,192971v9525,-953,19050,-3810,27622,-7620c240506,177731,255746,164396,267176,146299v5715,-8573,9525,-19050,12383,-29528c282416,106293,282416,93911,280511,83434r-952,-3810l279559,77718r,-952l279559,75814r,l279559,74861r-953,-2857l278606,70099r-952,-1906c276701,65336,275749,61526,273844,59621v-953,-2857,-2858,-4762,-3810,-7620c264319,42476,255746,33904,247174,27236,229076,13901,208121,7234,187166,7234v-20955,-953,-41910,5715,-59055,17145c119539,30093,111919,36761,106204,44381,99536,52001,94774,59621,90964,68193v-1905,3811,-3810,7621,-5715,11431c83344,83434,81439,87243,80486,91054v-1905,3810,-2857,7620,-4762,11430c73819,106293,72866,110104,71914,113914v-4763,14287,-9525,28575,-13335,40957c54769,167254,50006,178684,44291,187256v-5715,8573,-11430,16193,-17145,20955c24289,211068,21431,212974,19526,214879v-1905,1905,-4762,2857,-6667,4762c9049,221546,7144,223451,7144,223451v,,1905,-952,5715,-2858c12859,220593,15716,219641,17621,217736xe" filled="f" stroked="f">
                          <v:stroke joinstyle="miter"/>
                          <v:path arrowok="t" o:connecttype="custom" o:connectlocs="17621,217736;26194,212021;47149,192018;66199,159634;84296,120581;89059,110104;94774,99626;100489,89149;107156,78671;121444,61526;139541,49143;182404,42476;219551,59621;230029,73909;232886,80576;232886,81529;232886,83434;233839,86291;233839,87243;233839,87243;233839,86291;233839,86291;233839,87243;233839,89149;224314,116771;203359,131059;196691,132011;192881,132011;188119,131059;186214,61526;116681,77718;120491,154871;120491,154871;123349,159634;129064,166301;131921,170111;135731,173921;144304,180589;149066,183446;154781,186304;160496,189161;167164,191066;195739,192971;223361,185351;267176,146299;279559,116771;280511,83434;279559,79624;279559,77718;279559,76766;279559,75814;279559,75814;279559,74861;278606,72004;278606,70099;277654,68193;273844,59621;270034,52001;247174,27236;187166,7234;128111,24379;106204,44381;90964,68193;85249,79624;80486,91054;75724,102484;71914,113914;58579,154871;44291,187256;27146,208211;19526,214879;12859,219641;7144,223451;12859,220593;17621,217736" o:connectangles="0,0,0,0,0,0,0,0,0,0,0,0,0,0,0,0,0,0,0,0,0,0,0,0,0,0,0,0,0,0,0,0,0,0,0,0,0,0,0,0,0,0,0,0,0,0,0,0,0,0,0,0,0,0,0,0,0,0,0,0,0,0,0,0,0,0,0,0,0,0,0,0,0,0,0"/>
                        </v:shape>
                        <v:shape id="Freeform: Shape 2159" o:spid="_x0000_s1086" style="position:absolute;left:10144;top:10000;width:2286;height:3143;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" path="m115729,304343v3810,-2858,7620,-5715,11430,-9525c130969,291960,134779,288151,137636,285293r953,-953l139541,283388r953,-953l143351,280531v1905,-1905,2858,-2858,4763,-4763c154781,269101,161449,262433,167164,254813v11430,-14287,21907,-28575,30480,-42862c214789,182423,225266,152896,229076,125273v3810,-27622,,-52388,-8572,-70485c216694,46215,210979,38596,206216,32881v-4762,-5716,-9525,-9525,-14287,-12383c190024,18593,188119,17640,186214,16688v,,,,,c177641,10973,168116,7163,157639,7163,123349,6210,94774,40501,93821,82410v-952,42863,26670,77153,60960,78105c175736,160515,194786,148133,206216,128131v-6667,21907,-19050,44767,-35242,66675c162401,207188,151924,219571,140494,231001v-5715,5714,-12383,11430,-18098,16192c120491,248146,118586,250051,117634,251003r-2858,1905l113824,253860v,,,,,l113824,253860r-953,953c109061,257671,106204,259576,102394,262433,74771,283388,42386,301485,7144,314821r94297,c102394,313868,103346,313868,104299,312915v3810,-1905,7620,-5714,11430,-8572xe" filled="f" stroked="f">
                          <v:stroke joinstyle="miter"/>
                          <v:path arrowok="t" o:connecttype="custom" o:connectlocs="115729,304343;127159,294818;137636,285293;138589,284340;139541,283388;140494,282435;143351,280531;148114,275768;167164,254813;197644,211951;229076,125273;220504,54788;206216,32881;191929,20498;186214,16688;186214,16688;157639,7163;93821,82410;154781,160515;206216,128131;170974,194806;140494,231001;122396,247193;117634,251003;114776,252908;113824,253860;113824,253860;113824,253860;112871,254813;102394,262433;7144,314821;101441,314821;104299,312915;115729,304343" o:connectangles="0,0,0,0,0,0,0,0,0,0,0,0,0,0,0,0,0,0,0,0,0,0,0,0,0,0,0,0,0,0,0,0,0,0"/>
                        </v:shape>
                        <v:shape id="Freeform: Shape 2160" o:spid="_x0000_s1087" style="position:absolute;left:1466;top:12257;width:5715;height:953;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" path="m509111,70961v-4762,-1905,-9525,-3810,-14287,-5715c490061,63341,485299,61436,481489,59531r-6668,-2858l468154,53816r-6668,-2857l454819,48101v-4763,-1905,-9525,-4762,-15240,-6667c434816,39528,430054,37623,424339,35719v-2858,-953,-4763,-1905,-7620,-2858c413861,31909,411956,30956,409099,30003v-4763,-1905,-10478,-2857,-15240,-4762c389096,24289,383381,22384,378619,21431v-4763,-953,-10478,-2858,-15240,-3810c358616,16669,353854,15716,348139,14764v-4763,-953,-9525,-1905,-15240,-2858c328136,10953,323374,10953,317659,10001v-2858,,-4763,-953,-7620,-953c307181,9048,305276,9048,302419,8096v-4763,,-9525,-952,-14288,-952c283369,7144,278606,7144,273844,7144v-4763,,-9525,,-14288,c257651,7144,254794,7144,252889,7144v-1905,,-4763,,-6668,c241459,7144,236696,8096,232886,8096v-18097,1905,-35242,3810,-51435,7620c149066,22384,120491,30956,95726,41434,70961,50959,50006,62389,33814,71914,22384,78581,13811,84296,7144,90011r12382,c25241,87153,31909,84296,39529,81439,56674,74771,77629,67151,103346,61436v24765,-6667,53340,-11430,83820,-14288c202406,46196,218599,45244,235744,45244v16192,,33337,952,51435,2857c304324,50006,322421,52864,340519,57626v4762,952,8572,1905,13335,3810c358616,62389,362426,63341,367189,65246v4762,1905,8572,2857,13335,4763c385286,71914,389096,73819,393859,74771v1905,952,4762,1905,6667,2857l407194,80486v4762,1905,8572,3810,13335,5715c423386,88106,426244,89059,429101,90964r136208,c551974,87153,537686,82391,524351,77628v-5715,-2857,-10477,-4762,-15240,-6667xe" filled="f" stroked="f">
                          <v:stroke joinstyle="miter"/>
                          <v:path arrowok="t" o:connecttype="custom" o:connectlocs="509111,70961;494824,65246;481489,59531;474821,56673;468154,53816;461486,50959;454819,48101;439579,41434;424339,35719;416719,32861;409099,30003;393859,25241;378619,21431;363379,17621;348139,14764;332899,11906;317659,10001;310039,9048;302419,8096;288131,7144;273844,7144;259556,7144;252889,7144;246221,7144;232886,8096;181451,15716;95726,41434;33814,71914;7144,90011;19526,90011;39529,81439;103346,61436;187166,47148;235744,45244;287179,48101;340519,57626;353854,61436;367189,65246;380524,70009;393859,74771;400526,77628;407194,80486;420529,86201;429101,90964;565309,90964;524351,77628;509111,70961" o:connectangles="0,0,0,0,0,0,0,0,0,0,0,0,0,0,0,0,0,0,0,0,0,0,0,0,0,0,0,0,0,0,0,0,0,0,0,0,0,0,0,0,0,0,0,0,0,0,0"/>
                        </v:shape>
                        <v:shape id="Freeform: Shape 2161" o:spid="_x0000_s1088" style="position:absolute;top:3618;width:3714;height:6382;visibility:visible;mso-wrap-style:square;v-text-anchor:middle" coordsize="3714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" path="m132874,493871v3810,-3810,7620,-6668,11430,-9525c148114,481489,151924,477678,155734,474821v3810,-2857,7620,-6668,11430,-9525l172879,460534r5715,-4763l184309,451009r5715,-4763c193834,443389,198596,439578,202406,436721v3810,-2857,8573,-6668,12383,-10477c216694,424339,218599,422434,220504,420528v1905,-1904,3810,-3809,5715,-5714c230029,411003,233839,407194,237649,403384v3810,-3810,7620,-7620,10477,-11431c251936,388144,254794,384334,258604,380524v2857,-3810,6667,-7621,9525,-11430c270986,365284,273844,361474,277654,356711v2857,-3810,5715,-8572,8572,-12383c287179,342424,289084,340519,290036,338614v953,-1905,2858,-3811,3810,-5715c296704,329089,298609,324326,301466,320516v1905,-3810,4763,-8572,6668,-12382c310039,304324,312896,299561,314801,295751v953,-1905,1905,-3810,2858,-5715c318611,288131,319564,286226,320516,283369v1905,-3810,3810,-8573,5715,-12383c332899,254794,339566,238601,344329,222409v9525,-31433,15240,-61913,18097,-87631c365284,108109,365284,85249,365284,66199v-953,-19050,-2858,-33338,-4763,-43815c360521,19526,359569,17621,359569,15716v,-1905,-953,-3810,-953,-4762c357664,8096,357664,7144,357664,7144v,,,952,,3810c357664,13811,357664,17621,357664,22384v,9525,-953,24765,-2858,42862c352901,83344,349091,106203,342424,130969v-5715,24765,-15240,52387,-26670,80962c310039,226219,302419,240506,294799,255746v-8573,14288,-17145,29528,-26670,43815c257651,313849,247174,328136,234791,341471v-2857,3810,-6667,6668,-9525,10478c222409,354806,218599,358616,215741,361474v-3810,2857,-6667,6667,-10477,9525c201454,373856,198596,376714,194786,380524v-1905,1904,-3810,2857,-5715,4762l183356,390049v-3810,2857,-7620,5715,-11430,8572c168116,401478,164306,404336,160496,407194r-2857,1905l153829,411003r-6668,4763l140494,420528r-6668,4763c129064,428149,125254,431959,120491,434816v-8572,6668,-17145,13335,-25717,20003c63341,481489,33814,511969,7144,545306r,94297c18574,620553,30956,601503,45244,583406v28575,-33337,57150,-62865,87630,-89535xe" filled="f" stroked="f">
                          <v:stroke joinstyle="miter"/>
                          <v:path arrowok="t" o:connecttype="custom" o:connectlocs="132874,493871;144304,484346;155734,474821;167164,465296;172879,460534;178594,455771;184309,451009;190024,446246;202406,436721;214789,426244;220504,420528;226219,414814;237649,403384;248126,391953;258604,380524;268129,369094;277654,356711;286226,344328;290036,338614;293846,332899;301466,320516;308134,308134;314801,295751;317659,290036;320516,283369;326231,270986;344329,222409;362426,134778;365284,66199;360521,22384;359569,15716;358616,10954;357664,7144;357664,10954;357664,22384;354806,65246;342424,130969;315754,211931;294799,255746;268129,299561;234791,341471;225266,351949;215741,361474;205264,370999;194786,380524;189071,385286;183356,390049;171926,398621;160496,407194;157639,409099;153829,411003;147161,415766;140494,420528;133826,425291;120491,434816;94774,454819;7144,545306;7144,639603;45244,583406;132874,493871" o:connectangles="0,0,0,0,0,0,0,0,0,0,0,0,0,0,0,0,0,0,0,0,0,0,0,0,0,0,0,0,0,0,0,0,0,0,0,0,0,0,0,0,0,0,0,0,0,0,0,0,0,0,0,0,0,0,0,0,0,0,0,0"/>
                        </v:shape>
                      </v:group>
                      <w10:anchorlock/>
                    </v:group>
                  </w:pict>
                </mc:Fallback>
              </mc:AlternateContent>
            </w:r>
          </w:p>
        </w:tc>
      </w:tr>
      <w:tr w:rsidR="00712ABA" w:rsidRPr="008C1733" w14:paraId="0E832638" w14:textId="77777777" w:rsidTr="008820BE">
        <w:trPr>
          <w:trHeight w:val="2448"/>
          <w:jc w:val="center"/>
        </w:trPr>
        <w:tc>
          <w:tcPr>
            <w:tcW w:w="7375" w:type="dxa"/>
            <w:vMerge/>
            <w:vAlign w:val="bottom"/>
          </w:tcPr>
          <w:p w14:paraId="1EB284CE" w14:textId="77777777" w:rsidR="00712ABA" w:rsidRPr="008C1733" w:rsidRDefault="00712ABA" w:rsidP="00781022">
            <w:pPr>
              <w:pStyle w:val="Heading1"/>
            </w:pPr>
          </w:p>
        </w:tc>
        <w:tc>
          <w:tcPr>
            <w:tcW w:w="369" w:type="dxa"/>
            <w:gridSpan w:val="2"/>
            <w:vMerge/>
          </w:tcPr>
          <w:p w14:paraId="419D8C1E" w14:textId="77777777" w:rsidR="00712ABA" w:rsidRPr="008C1733" w:rsidRDefault="00712ABA" w:rsidP="00CB5F66">
            <w:pPr>
              <w:rPr>
                <w:rFonts w:asciiTheme="majorHAnsi" w:hAnsiTheme="majorHAnsi"/>
              </w:rPr>
            </w:pPr>
          </w:p>
        </w:tc>
        <w:tc>
          <w:tcPr>
            <w:tcW w:w="7376" w:type="dxa"/>
            <w:gridSpan w:val="2"/>
            <w:vAlign w:val="center"/>
          </w:tcPr>
          <w:p w14:paraId="541542B6" w14:textId="7450DE4A" w:rsidR="00712ABA" w:rsidRPr="008639DC" w:rsidRDefault="00162868" w:rsidP="00D90FD2">
            <w:pPr>
              <w:pStyle w:val="Title"/>
              <w:rPr>
                <w:rStyle w:val="TitleChar"/>
                <w:rFonts w:cstheme="minorBidi"/>
                <w:b/>
                <w:noProof w:val="0"/>
                <w:color w:val="auto"/>
                <w:sz w:val="48"/>
                <w:szCs w:val="48"/>
                <w:lang w:eastAsia="ja-JP"/>
              </w:rPr>
            </w:pPr>
            <w:r w:rsidRPr="00162868">
              <w:rPr>
                <w:sz w:val="24"/>
                <w:szCs w:val="24"/>
              </w:rPr>
              <w:t xml:space="preserve">Mercer County Children and Youth Services </w:t>
            </w:r>
            <w:r>
              <w:rPr>
                <w:sz w:val="24"/>
                <w:szCs w:val="24"/>
              </w:rPr>
              <w:t>p</w:t>
            </w:r>
            <w:r w:rsidRPr="00162868">
              <w:rPr>
                <w:sz w:val="24"/>
                <w:szCs w:val="24"/>
              </w:rPr>
              <w:t xml:space="preserve">resents: </w:t>
            </w:r>
            <w:r w:rsidR="008639DC" w:rsidRPr="008639DC">
              <w:rPr>
                <w:sz w:val="48"/>
                <w:szCs w:val="48"/>
              </w:rPr>
              <w:t>NEONATAL ABST</w:t>
            </w:r>
            <w:r w:rsidR="003A77D0">
              <w:rPr>
                <w:rFonts w:ascii="Times New Roman" w:hAnsi="Times New Roman" w:cs="Times New Roman"/>
                <w:sz w:val="24"/>
                <w:szCs w:val="24"/>
              </w:rPr>
              <w:t xml:space="preserve"> </w:t>
            </w:r>
            <w:r w:rsidR="008639DC" w:rsidRPr="008639DC">
              <w:rPr>
                <w:sz w:val="48"/>
                <w:szCs w:val="48"/>
              </w:rPr>
              <w:t>INENCE SYNDROME</w:t>
            </w:r>
            <w:r w:rsidR="009D10F4" w:rsidRPr="008639DC">
              <w:rPr>
                <w:sz w:val="48"/>
                <w:szCs w:val="48"/>
              </w:rPr>
              <w:t xml:space="preserve"> SYMPOSIUM</w:t>
            </w:r>
          </w:p>
          <w:p w14:paraId="4EAD202D" w14:textId="66BC9162" w:rsidR="00712ABA" w:rsidRPr="0030161C" w:rsidRDefault="008639DC" w:rsidP="00D90FD2">
            <w:r>
              <w:t xml:space="preserve">Friday, May </w:t>
            </w:r>
            <w:r w:rsidR="00D41A91">
              <w:t>19</w:t>
            </w:r>
            <w:r>
              <w:t>, 202</w:t>
            </w:r>
            <w:r w:rsidR="00D41A91">
              <w:t>3</w:t>
            </w:r>
          </w:p>
          <w:p w14:paraId="62B832F1" w14:textId="45A46483" w:rsidR="00712ABA" w:rsidRPr="0030161C" w:rsidRDefault="008639DC" w:rsidP="00D90FD2">
            <w:r>
              <w:t>9:00 a.m. - 3:00 p.m.</w:t>
            </w:r>
          </w:p>
          <w:p w14:paraId="2E37D640" w14:textId="77777777" w:rsidR="00712ABA" w:rsidRDefault="008639DC" w:rsidP="00D90FD2">
            <w:r>
              <w:t>The Tara – A Country Inn</w:t>
            </w:r>
          </w:p>
          <w:p w14:paraId="4F872429" w14:textId="5A04AD56" w:rsidR="008639DC" w:rsidRPr="008639DC" w:rsidRDefault="008639DC" w:rsidP="00D90FD2">
            <w:pPr>
              <w:rPr>
                <w:b/>
                <w:bCs/>
              </w:rPr>
            </w:pPr>
            <w:r w:rsidRPr="008639DC">
              <w:rPr>
                <w:b/>
                <w:bCs/>
              </w:rPr>
              <w:t>SHILOH ROOM</w:t>
            </w:r>
          </w:p>
        </w:tc>
      </w:tr>
      <w:tr w:rsidR="00CB5F66" w:rsidRPr="008C1733" w14:paraId="71A325FE" w14:textId="77777777" w:rsidTr="008820BE">
        <w:trPr>
          <w:gridAfter w:val="1"/>
          <w:wAfter w:w="15" w:type="dxa"/>
          <w:trHeight w:val="10701"/>
          <w:jc w:val="center"/>
        </w:trPr>
        <w:tc>
          <w:tcPr>
            <w:tcW w:w="7372" w:type="dxa"/>
          </w:tcPr>
          <w:p w14:paraId="255A9A0F" w14:textId="77777777" w:rsidR="00781022" w:rsidRDefault="003D0D60" w:rsidP="00781022">
            <w:pPr>
              <w:pStyle w:val="Heading1"/>
              <w:rPr>
                <w:rFonts w:eastAsia="MS PGothic" w:cs="Arial"/>
              </w:rPr>
            </w:pPr>
            <w:r w:rsidRPr="008C1733">
              <w:rPr>
                <w:noProof/>
              </w:rPr>
              <w:lastRenderedPageBreak/>
              <mc:AlternateContent>
                <mc:Choice Requires="wpg">
                  <w:drawing>
                    <wp:inline distT="0" distB="0" distL="0" distR="0" wp14:anchorId="0A6B7A3F" wp14:editId="583D72B1">
                      <wp:extent cx="548054" cy="548054"/>
                      <wp:effectExtent l="0" t="0" r="23495" b="4445"/>
                      <wp:docPr id="54" name="Graphic 9" descr="Praying Icon"/>
                      <wp:cNvGraphicFramePr/>
                      <a:graphic xmlns:a="http://schemas.openxmlformats.org/drawingml/2006/main">
                        <a:graphicData uri="http://schemas.microsoft.com/office/word/2010/wordprocessingGroup">
                          <wpg:wgp>
                            <wpg:cNvGrpSpPr/>
                            <wpg:grpSpPr>
                              <a:xfrm>
                                <a:off x="0" y="0"/>
                                <a:ext cx="548054" cy="548054"/>
                                <a:chOff x="-3330" y="-7144"/>
                                <a:chExt cx="4876101" cy="4889150"/>
                              </a:xfrm>
                              <a:solidFill>
                                <a:schemeClr val="accent1">
                                  <a:lumMod val="75000"/>
                                </a:schemeClr>
                              </a:solidFill>
                            </wpg:grpSpPr>
                            <wps:wsp>
                              <wps:cNvPr id="55" name="Freeform 55"/>
                              <wps:cNvSpPr/>
                              <wps:spPr>
                                <a:xfrm>
                                  <a:off x="-3330" y="1357753"/>
                                  <a:ext cx="2390775" cy="3524250"/>
                                </a:xfrm>
                                <a:custGeom>
                                  <a:avLst/>
                                  <a:gdLst>
                                    <a:gd name="connsiteX0" fmla="*/ 2092934 w 2390775"/>
                                    <a:gd name="connsiteY0" fmla="*/ 1402525 h 3524250"/>
                                    <a:gd name="connsiteX1" fmla="*/ 1956403 w 2390775"/>
                                    <a:gd name="connsiteY1" fmla="*/ 1328802 h 3524250"/>
                                    <a:gd name="connsiteX2" fmla="*/ 1659785 w 2390775"/>
                                    <a:gd name="connsiteY2" fmla="*/ 659166 h 3524250"/>
                                    <a:gd name="connsiteX3" fmla="*/ 1263593 w 2390775"/>
                                    <a:gd name="connsiteY3" fmla="*/ 594158 h 3524250"/>
                                    <a:gd name="connsiteX4" fmla="*/ 1120746 w 2390775"/>
                                    <a:gd name="connsiteY4" fmla="*/ 271593 h 3524250"/>
                                    <a:gd name="connsiteX5" fmla="*/ 723792 w 2390775"/>
                                    <a:gd name="connsiteY5" fmla="*/ 207443 h 3524250"/>
                                    <a:gd name="connsiteX6" fmla="*/ 565429 w 2390775"/>
                                    <a:gd name="connsiteY6" fmla="*/ 23810 h 3524250"/>
                                    <a:gd name="connsiteX7" fmla="*/ 259619 w 2390775"/>
                                    <a:gd name="connsiteY7" fmla="*/ 344650 h 3524250"/>
                                    <a:gd name="connsiteX8" fmla="*/ 260096 w 2390775"/>
                                    <a:gd name="connsiteY8" fmla="*/ 345803 h 3524250"/>
                                    <a:gd name="connsiteX9" fmla="*/ 17675 w 2390775"/>
                                    <a:gd name="connsiteY9" fmla="*/ 666062 h 3524250"/>
                                    <a:gd name="connsiteX10" fmla="*/ 132375 w 2390775"/>
                                    <a:gd name="connsiteY10" fmla="*/ 930695 h 3524250"/>
                                    <a:gd name="connsiteX11" fmla="*/ 226968 w 2390775"/>
                                    <a:gd name="connsiteY11" fmla="*/ 967747 h 3524250"/>
                                    <a:gd name="connsiteX12" fmla="*/ 264020 w 2390775"/>
                                    <a:gd name="connsiteY12" fmla="*/ 873250 h 3524250"/>
                                    <a:gd name="connsiteX13" fmla="*/ 154301 w 2390775"/>
                                    <a:gd name="connsiteY13" fmla="*/ 621733 h 3524250"/>
                                    <a:gd name="connsiteX14" fmla="*/ 213661 w 2390775"/>
                                    <a:gd name="connsiteY14" fmla="*/ 497460 h 3524250"/>
                                    <a:gd name="connsiteX15" fmla="*/ 349907 w 2390775"/>
                                    <a:gd name="connsiteY15" fmla="*/ 552610 h 3524250"/>
                                    <a:gd name="connsiteX16" fmla="*/ 619331 w 2390775"/>
                                    <a:gd name="connsiteY16" fmla="*/ 1150722 h 3524250"/>
                                    <a:gd name="connsiteX17" fmla="*/ 917187 w 2390775"/>
                                    <a:gd name="connsiteY17" fmla="*/ 1511482 h 3524250"/>
                                    <a:gd name="connsiteX18" fmla="*/ 1172248 w 2390775"/>
                                    <a:gd name="connsiteY18" fmla="*/ 1574480 h 3524250"/>
                                    <a:gd name="connsiteX19" fmla="*/ 1291253 w 2390775"/>
                                    <a:gd name="connsiteY19" fmla="*/ 1486974 h 3524250"/>
                                    <a:gd name="connsiteX20" fmla="*/ 1274499 w 2390775"/>
                                    <a:gd name="connsiteY20" fmla="*/ 1411622 h 3524250"/>
                                    <a:gd name="connsiteX21" fmla="*/ 1243380 w 2390775"/>
                                    <a:gd name="connsiteY21" fmla="*/ 1380599 h 3524250"/>
                                    <a:gd name="connsiteX22" fmla="*/ 1101105 w 2390775"/>
                                    <a:gd name="connsiteY22" fmla="*/ 1174268 h 3524250"/>
                                    <a:gd name="connsiteX23" fmla="*/ 1119965 w 2390775"/>
                                    <a:gd name="connsiteY23" fmla="*/ 1100259 h 3524250"/>
                                    <a:gd name="connsiteX24" fmla="*/ 1145054 w 2390775"/>
                                    <a:gd name="connsiteY24" fmla="*/ 1066369 h 3524250"/>
                                    <a:gd name="connsiteX25" fmla="*/ 1568716 w 2390775"/>
                                    <a:gd name="connsiteY25" fmla="*/ 1282748 h 3524250"/>
                                    <a:gd name="connsiteX26" fmla="*/ 2054139 w 2390775"/>
                                    <a:gd name="connsiteY26" fmla="*/ 1549496 h 3524250"/>
                                    <a:gd name="connsiteX27" fmla="*/ 2247354 w 2390775"/>
                                    <a:gd name="connsiteY27" fmla="*/ 1985608 h 3524250"/>
                                    <a:gd name="connsiteX28" fmla="*/ 2247354 w 2390775"/>
                                    <a:gd name="connsiteY28" fmla="*/ 2266233 h 3524250"/>
                                    <a:gd name="connsiteX29" fmla="*/ 2247354 w 2390775"/>
                                    <a:gd name="connsiteY29" fmla="*/ 2622688 h 3524250"/>
                                    <a:gd name="connsiteX30" fmla="*/ 1498155 w 2390775"/>
                                    <a:gd name="connsiteY30" fmla="*/ 2622688 h 3524250"/>
                                    <a:gd name="connsiteX31" fmla="*/ 1498155 w 2390775"/>
                                    <a:gd name="connsiteY31" fmla="*/ 2350101 h 3524250"/>
                                    <a:gd name="connsiteX32" fmla="*/ 1423479 w 2390775"/>
                                    <a:gd name="connsiteY32" fmla="*/ 2196625 h 3524250"/>
                                    <a:gd name="connsiteX33" fmla="*/ 820966 w 2390775"/>
                                    <a:gd name="connsiteY33" fmla="*/ 1883738 h 3524250"/>
                                    <a:gd name="connsiteX34" fmla="*/ 565134 w 2390775"/>
                                    <a:gd name="connsiteY34" fmla="*/ 1566060 h 3524250"/>
                                    <a:gd name="connsiteX35" fmla="*/ 378910 w 2390775"/>
                                    <a:gd name="connsiteY35" fmla="*/ 1136073 h 3524250"/>
                                    <a:gd name="connsiteX36" fmla="*/ 284318 w 2390775"/>
                                    <a:gd name="connsiteY36" fmla="*/ 1099116 h 3524250"/>
                                    <a:gd name="connsiteX37" fmla="*/ 247361 w 2390775"/>
                                    <a:gd name="connsiteY37" fmla="*/ 1193613 h 3524250"/>
                                    <a:gd name="connsiteX38" fmla="*/ 429564 w 2390775"/>
                                    <a:gd name="connsiteY38" fmla="*/ 1613647 h 3524250"/>
                                    <a:gd name="connsiteX39" fmla="*/ 718229 w 2390775"/>
                                    <a:gd name="connsiteY39" fmla="*/ 1984084 h 3524250"/>
                                    <a:gd name="connsiteX40" fmla="*/ 1335782 w 2390775"/>
                                    <a:gd name="connsiteY40" fmla="*/ 2310382 h 3524250"/>
                                    <a:gd name="connsiteX41" fmla="*/ 1354547 w 2390775"/>
                                    <a:gd name="connsiteY41" fmla="*/ 2694506 h 3524250"/>
                                    <a:gd name="connsiteX42" fmla="*/ 1354547 w 2390775"/>
                                    <a:gd name="connsiteY42" fmla="*/ 3351312 h 3524250"/>
                                    <a:gd name="connsiteX43" fmla="*/ 1528035 w 2390775"/>
                                    <a:gd name="connsiteY43" fmla="*/ 3519056 h 3524250"/>
                                    <a:gd name="connsiteX44" fmla="*/ 2217483 w 2390775"/>
                                    <a:gd name="connsiteY44" fmla="*/ 3519056 h 3524250"/>
                                    <a:gd name="connsiteX45" fmla="*/ 2390972 w 2390775"/>
                                    <a:gd name="connsiteY45" fmla="*/ 3351312 h 3524250"/>
                                    <a:gd name="connsiteX46" fmla="*/ 2390972 w 2390775"/>
                                    <a:gd name="connsiteY46" fmla="*/ 2694506 h 3524250"/>
                                    <a:gd name="connsiteX47" fmla="*/ 2390972 w 2390775"/>
                                    <a:gd name="connsiteY47" fmla="*/ 1928267 h 3524250"/>
                                    <a:gd name="connsiteX48" fmla="*/ 2092934 w 2390775"/>
                                    <a:gd name="connsiteY48" fmla="*/ 1402525 h 3524250"/>
                                    <a:gd name="connsiteX49" fmla="*/ 1101696 w 2390775"/>
                                    <a:gd name="connsiteY49" fmla="*/ 1442073 h 3524250"/>
                                    <a:gd name="connsiteX50" fmla="*/ 1019543 w 2390775"/>
                                    <a:gd name="connsiteY50" fmla="*/ 1410669 h 3524250"/>
                                    <a:gd name="connsiteX51" fmla="*/ 390988 w 2390775"/>
                                    <a:gd name="connsiteY51" fmla="*/ 286443 h 3524250"/>
                                    <a:gd name="connsiteX52" fmla="*/ 389359 w 2390775"/>
                                    <a:gd name="connsiteY52" fmla="*/ 212815 h 3524250"/>
                                    <a:gd name="connsiteX53" fmla="*/ 567153 w 2390775"/>
                                    <a:gd name="connsiteY53" fmla="*/ 208414 h 3524250"/>
                                    <a:gd name="connsiteX54" fmla="*/ 965165 w 2390775"/>
                                    <a:gd name="connsiteY54" fmla="*/ 1106974 h 3524250"/>
                                    <a:gd name="connsiteX55" fmla="*/ 1101696 w 2390775"/>
                                    <a:gd name="connsiteY55" fmla="*/ 1442073 h 3524250"/>
                                    <a:gd name="connsiteX56" fmla="*/ 1055262 w 2390775"/>
                                    <a:gd name="connsiteY56" fmla="*/ 954155 h 3524250"/>
                                    <a:gd name="connsiteX57" fmla="*/ 1055166 w 2390775"/>
                                    <a:gd name="connsiteY57" fmla="*/ 954155 h 3524250"/>
                                    <a:gd name="connsiteX58" fmla="*/ 813222 w 2390775"/>
                                    <a:gd name="connsiteY58" fmla="*/ 407839 h 3524250"/>
                                    <a:gd name="connsiteX59" fmla="*/ 935961 w 2390775"/>
                                    <a:gd name="connsiteY59" fmla="*/ 279061 h 3524250"/>
                                    <a:gd name="connsiteX60" fmla="*/ 989387 w 2390775"/>
                                    <a:gd name="connsiteY60" fmla="*/ 329810 h 3524250"/>
                                    <a:gd name="connsiteX61" fmla="*/ 1216206 w 2390775"/>
                                    <a:gd name="connsiteY61" fmla="*/ 841751 h 3524250"/>
                                    <a:gd name="connsiteX62" fmla="*/ 1216206 w 2390775"/>
                                    <a:gd name="connsiteY62" fmla="*/ 841846 h 3524250"/>
                                    <a:gd name="connsiteX63" fmla="*/ 1266564 w 2390775"/>
                                    <a:gd name="connsiteY63" fmla="*/ 956451 h 3524250"/>
                                    <a:gd name="connsiteX64" fmla="*/ 1055262 w 2390775"/>
                                    <a:gd name="connsiteY64" fmla="*/ 954155 h 3524250"/>
                                    <a:gd name="connsiteX65" fmla="*/ 1473666 w 2390775"/>
                                    <a:gd name="connsiteY65" fmla="*/ 1068188 h 3524250"/>
                                    <a:gd name="connsiteX66" fmla="*/ 1349584 w 2390775"/>
                                    <a:gd name="connsiteY66" fmla="*/ 788230 h 3524250"/>
                                    <a:gd name="connsiteX67" fmla="*/ 1475009 w 2390775"/>
                                    <a:gd name="connsiteY67" fmla="*/ 666633 h 3524250"/>
                                    <a:gd name="connsiteX68" fmla="*/ 1528530 w 2390775"/>
                                    <a:gd name="connsiteY68" fmla="*/ 717278 h 3524250"/>
                                    <a:gd name="connsiteX69" fmla="*/ 1750082 w 2390775"/>
                                    <a:gd name="connsiteY69" fmla="*/ 1217445 h 3524250"/>
                                    <a:gd name="connsiteX70" fmla="*/ 1473666 w 2390775"/>
                                    <a:gd name="connsiteY70" fmla="*/ 1068188 h 3524250"/>
                                    <a:gd name="connsiteX71" fmla="*/ 2247373 w 2390775"/>
                                    <a:gd name="connsiteY71" fmla="*/ 3351302 h 3524250"/>
                                    <a:gd name="connsiteX72" fmla="*/ 2217502 w 2390775"/>
                                    <a:gd name="connsiteY72" fmla="*/ 3375429 h 3524250"/>
                                    <a:gd name="connsiteX73" fmla="*/ 1528054 w 2390775"/>
                                    <a:gd name="connsiteY73" fmla="*/ 3375429 h 3524250"/>
                                    <a:gd name="connsiteX74" fmla="*/ 1498184 w 2390775"/>
                                    <a:gd name="connsiteY74" fmla="*/ 3351302 h 3524250"/>
                                    <a:gd name="connsiteX75" fmla="*/ 1498184 w 2390775"/>
                                    <a:gd name="connsiteY75" fmla="*/ 3157231 h 3524250"/>
                                    <a:gd name="connsiteX76" fmla="*/ 2247382 w 2390775"/>
                                    <a:gd name="connsiteY76" fmla="*/ 3157231 h 3524250"/>
                                    <a:gd name="connsiteX77" fmla="*/ 2247382 w 2390775"/>
                                    <a:gd name="connsiteY77" fmla="*/ 3351302 h 3524250"/>
                                    <a:gd name="connsiteX78" fmla="*/ 2247373 w 2390775"/>
                                    <a:gd name="connsiteY78" fmla="*/ 3013613 h 3524250"/>
                                    <a:gd name="connsiteX79" fmla="*/ 1498174 w 2390775"/>
                                    <a:gd name="connsiteY79" fmla="*/ 3013613 h 3524250"/>
                                    <a:gd name="connsiteX80" fmla="*/ 1498174 w 2390775"/>
                                    <a:gd name="connsiteY80" fmla="*/ 2766305 h 3524250"/>
                                    <a:gd name="connsiteX81" fmla="*/ 2247373 w 2390775"/>
                                    <a:gd name="connsiteY81" fmla="*/ 2766305 h 3524250"/>
                                    <a:gd name="connsiteX82" fmla="*/ 2247373 w 2390775"/>
                                    <a:gd name="connsiteY82" fmla="*/ 3013613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092934" y="1402525"/>
                                      </a:moveTo>
                                      <a:lnTo>
                                        <a:pt x="1956403" y="1328802"/>
                                      </a:lnTo>
                                      <a:lnTo>
                                        <a:pt x="1659785" y="659166"/>
                                      </a:lnTo>
                                      <a:cubicBezTo>
                                        <a:pt x="1590205" y="501718"/>
                                        <a:pt x="1379921" y="466694"/>
                                        <a:pt x="1263593" y="594158"/>
                                      </a:cubicBezTo>
                                      <a:lnTo>
                                        <a:pt x="1120746" y="271593"/>
                                      </a:lnTo>
                                      <a:cubicBezTo>
                                        <a:pt x="1050671" y="113288"/>
                                        <a:pt x="839149" y="79379"/>
                                        <a:pt x="723792" y="207443"/>
                                      </a:cubicBezTo>
                                      <a:cubicBezTo>
                                        <a:pt x="706523" y="179268"/>
                                        <a:pt x="686663" y="70483"/>
                                        <a:pt x="565429" y="23810"/>
                                      </a:cubicBezTo>
                                      <a:cubicBezTo>
                                        <a:pt x="366947" y="-52923"/>
                                        <a:pt x="173228" y="149292"/>
                                        <a:pt x="259619" y="344650"/>
                                      </a:cubicBezTo>
                                      <a:lnTo>
                                        <a:pt x="260096" y="345803"/>
                                      </a:lnTo>
                                      <a:cubicBezTo>
                                        <a:pt x="104429" y="338716"/>
                                        <a:pt x="-32474" y="490735"/>
                                        <a:pt x="17675" y="666062"/>
                                      </a:cubicBezTo>
                                      <a:cubicBezTo>
                                        <a:pt x="19589" y="673072"/>
                                        <a:pt x="11179" y="652917"/>
                                        <a:pt x="132375" y="930695"/>
                                      </a:cubicBezTo>
                                      <a:cubicBezTo>
                                        <a:pt x="148272" y="967080"/>
                                        <a:pt x="190592" y="983644"/>
                                        <a:pt x="226968" y="967747"/>
                                      </a:cubicBezTo>
                                      <a:cubicBezTo>
                                        <a:pt x="263258" y="951850"/>
                                        <a:pt x="279917" y="909530"/>
                                        <a:pt x="264020" y="873250"/>
                                      </a:cubicBezTo>
                                      <a:cubicBezTo>
                                        <a:pt x="231273" y="798278"/>
                                        <a:pt x="194897" y="714792"/>
                                        <a:pt x="154301" y="621733"/>
                                      </a:cubicBezTo>
                                      <a:cubicBezTo>
                                        <a:pt x="140309" y="572507"/>
                                        <a:pt x="164484" y="518377"/>
                                        <a:pt x="213661" y="497460"/>
                                      </a:cubicBezTo>
                                      <a:cubicBezTo>
                                        <a:pt x="266192" y="475343"/>
                                        <a:pt x="327380" y="499774"/>
                                        <a:pt x="349907" y="552610"/>
                                      </a:cubicBezTo>
                                      <a:cubicBezTo>
                                        <a:pt x="355508" y="566640"/>
                                        <a:pt x="618655" y="1149208"/>
                                        <a:pt x="619331" y="1150722"/>
                                      </a:cubicBezTo>
                                      <a:cubicBezTo>
                                        <a:pt x="694779" y="1327868"/>
                                        <a:pt x="824757" y="1403640"/>
                                        <a:pt x="917187" y="1511482"/>
                                      </a:cubicBezTo>
                                      <a:cubicBezTo>
                                        <a:pt x="985624" y="1579919"/>
                                        <a:pt x="1084132" y="1601750"/>
                                        <a:pt x="1172248" y="1574480"/>
                                      </a:cubicBezTo>
                                      <a:cubicBezTo>
                                        <a:pt x="1195927" y="1574480"/>
                                        <a:pt x="1291253" y="1513749"/>
                                        <a:pt x="1291253" y="1486974"/>
                                      </a:cubicBezTo>
                                      <a:cubicBezTo>
                                        <a:pt x="1300711" y="1461752"/>
                                        <a:pt x="1294854" y="1431691"/>
                                        <a:pt x="1274499" y="1411622"/>
                                      </a:cubicBezTo>
                                      <a:cubicBezTo>
                                        <a:pt x="1273527" y="1410650"/>
                                        <a:pt x="1241352" y="1378570"/>
                                        <a:pt x="1243380" y="1380599"/>
                                      </a:cubicBezTo>
                                      <a:cubicBezTo>
                                        <a:pt x="1177001" y="1303589"/>
                                        <a:pt x="1101105" y="1270594"/>
                                        <a:pt x="1101105" y="1174268"/>
                                      </a:cubicBezTo>
                                      <a:cubicBezTo>
                                        <a:pt x="1101105" y="1138807"/>
                                        <a:pt x="1116165" y="1104060"/>
                                        <a:pt x="1119965" y="1100259"/>
                                      </a:cubicBezTo>
                                      <a:cubicBezTo>
                                        <a:pt x="1126671" y="1088000"/>
                                        <a:pt x="1135091" y="1076608"/>
                                        <a:pt x="1145054" y="1066369"/>
                                      </a:cubicBezTo>
                                      <a:cubicBezTo>
                                        <a:pt x="1175115" y="1070112"/>
                                        <a:pt x="1159656" y="1058968"/>
                                        <a:pt x="1568716" y="1282748"/>
                                      </a:cubicBezTo>
                                      <a:cubicBezTo>
                                        <a:pt x="2053253" y="1544286"/>
                                        <a:pt x="2022716" y="1525779"/>
                                        <a:pt x="2054139" y="1549496"/>
                                      </a:cubicBezTo>
                                      <a:cubicBezTo>
                                        <a:pt x="2281139" y="1718117"/>
                                        <a:pt x="2243610" y="1967643"/>
                                        <a:pt x="2247354" y="1985608"/>
                                      </a:cubicBezTo>
                                      <a:lnTo>
                                        <a:pt x="2247354" y="2266233"/>
                                      </a:lnTo>
                                      <a:lnTo>
                                        <a:pt x="2247354" y="2622688"/>
                                      </a:lnTo>
                                      <a:lnTo>
                                        <a:pt x="1498155" y="2622688"/>
                                      </a:lnTo>
                                      <a:lnTo>
                                        <a:pt x="1498155" y="2350101"/>
                                      </a:lnTo>
                                      <a:cubicBezTo>
                                        <a:pt x="1498155" y="2290074"/>
                                        <a:pt x="1470199" y="2232715"/>
                                        <a:pt x="1423479" y="2196625"/>
                                      </a:cubicBezTo>
                                      <a:cubicBezTo>
                                        <a:pt x="1230103" y="2047578"/>
                                        <a:pt x="1010542" y="2072619"/>
                                        <a:pt x="820966" y="1883738"/>
                                      </a:cubicBezTo>
                                      <a:cubicBezTo>
                                        <a:pt x="710171" y="1762275"/>
                                        <a:pt x="615445" y="1710516"/>
                                        <a:pt x="565134" y="1566060"/>
                                      </a:cubicBezTo>
                                      <a:cubicBezTo>
                                        <a:pt x="553713" y="1533551"/>
                                        <a:pt x="567658" y="1567317"/>
                                        <a:pt x="378910" y="1136073"/>
                                      </a:cubicBezTo>
                                      <a:cubicBezTo>
                                        <a:pt x="363013" y="1099783"/>
                                        <a:pt x="320694" y="1083219"/>
                                        <a:pt x="284318" y="1099116"/>
                                      </a:cubicBezTo>
                                      <a:cubicBezTo>
                                        <a:pt x="248027" y="1115013"/>
                                        <a:pt x="231463" y="1157333"/>
                                        <a:pt x="247361" y="1193613"/>
                                      </a:cubicBezTo>
                                      <a:cubicBezTo>
                                        <a:pt x="435222" y="1623153"/>
                                        <a:pt x="420001" y="1586158"/>
                                        <a:pt x="429564" y="1613647"/>
                                      </a:cubicBezTo>
                                      <a:cubicBezTo>
                                        <a:pt x="482914" y="1766333"/>
                                        <a:pt x="565019" y="1830874"/>
                                        <a:pt x="718229" y="1984084"/>
                                      </a:cubicBezTo>
                                      <a:cubicBezTo>
                                        <a:pt x="934847" y="2201035"/>
                                        <a:pt x="1170914" y="2183423"/>
                                        <a:pt x="1335782" y="2310382"/>
                                      </a:cubicBezTo>
                                      <a:cubicBezTo>
                                        <a:pt x="1368806" y="2335880"/>
                                        <a:pt x="1348193" y="2353501"/>
                                        <a:pt x="1354547" y="2694506"/>
                                      </a:cubicBezTo>
                                      <a:cubicBezTo>
                                        <a:pt x="1354547" y="2847678"/>
                                        <a:pt x="1354547" y="3227715"/>
                                        <a:pt x="1354547" y="3351312"/>
                                      </a:cubicBezTo>
                                      <a:cubicBezTo>
                                        <a:pt x="1354547" y="3443800"/>
                                        <a:pt x="1432385" y="3519056"/>
                                        <a:pt x="1528035" y="3519056"/>
                                      </a:cubicBezTo>
                                      <a:lnTo>
                                        <a:pt x="2217483" y="3519056"/>
                                      </a:lnTo>
                                      <a:cubicBezTo>
                                        <a:pt x="2313133" y="3519056"/>
                                        <a:pt x="2390972" y="3443800"/>
                                        <a:pt x="2390972" y="3351312"/>
                                      </a:cubicBezTo>
                                      <a:cubicBezTo>
                                        <a:pt x="2390972" y="3227925"/>
                                        <a:pt x="2390972" y="2849697"/>
                                        <a:pt x="2390972" y="2694506"/>
                                      </a:cubicBezTo>
                                      <a:lnTo>
                                        <a:pt x="2390972" y="1928267"/>
                                      </a:lnTo>
                                      <a:cubicBezTo>
                                        <a:pt x="2389952" y="1699153"/>
                                        <a:pt x="2259393" y="1497661"/>
                                        <a:pt x="2092934" y="1402525"/>
                                      </a:cubicBezTo>
                                      <a:close/>
                                      <a:moveTo>
                                        <a:pt x="1101696" y="1442073"/>
                                      </a:moveTo>
                                      <a:cubicBezTo>
                                        <a:pt x="1071149" y="1443416"/>
                                        <a:pt x="1041469" y="1432119"/>
                                        <a:pt x="1019543" y="1410669"/>
                                      </a:cubicBezTo>
                                      <a:cubicBezTo>
                                        <a:pt x="717581" y="1087467"/>
                                        <a:pt x="891794" y="1408860"/>
                                        <a:pt x="390988" y="286443"/>
                                      </a:cubicBezTo>
                                      <a:cubicBezTo>
                                        <a:pt x="380644" y="263078"/>
                                        <a:pt x="380073" y="236942"/>
                                        <a:pt x="389359" y="212815"/>
                                      </a:cubicBezTo>
                                      <a:cubicBezTo>
                                        <a:pt x="420449" y="132052"/>
                                        <a:pt x="532901" y="131014"/>
                                        <a:pt x="567153" y="208414"/>
                                      </a:cubicBezTo>
                                      <a:lnTo>
                                        <a:pt x="965165" y="1106974"/>
                                      </a:lnTo>
                                      <a:cubicBezTo>
                                        <a:pt x="918311" y="1308533"/>
                                        <a:pt x="1086532" y="1419128"/>
                                        <a:pt x="1101696" y="1442073"/>
                                      </a:cubicBezTo>
                                      <a:close/>
                                      <a:moveTo>
                                        <a:pt x="1055262" y="954155"/>
                                      </a:moveTo>
                                      <a:cubicBezTo>
                                        <a:pt x="1055262" y="954155"/>
                                        <a:pt x="1055262" y="954155"/>
                                        <a:pt x="1055166" y="954155"/>
                                      </a:cubicBezTo>
                                      <a:lnTo>
                                        <a:pt x="813222" y="407839"/>
                                      </a:lnTo>
                                      <a:cubicBezTo>
                                        <a:pt x="778570" y="329753"/>
                                        <a:pt x="855989" y="248143"/>
                                        <a:pt x="935961" y="279061"/>
                                      </a:cubicBezTo>
                                      <a:cubicBezTo>
                                        <a:pt x="960088" y="288443"/>
                                        <a:pt x="979043" y="306445"/>
                                        <a:pt x="989387" y="329810"/>
                                      </a:cubicBezTo>
                                      <a:lnTo>
                                        <a:pt x="1216206" y="841751"/>
                                      </a:lnTo>
                                      <a:lnTo>
                                        <a:pt x="1216206" y="841846"/>
                                      </a:lnTo>
                                      <a:cubicBezTo>
                                        <a:pt x="1219282" y="850256"/>
                                        <a:pt x="1218644" y="848047"/>
                                        <a:pt x="1266564" y="956451"/>
                                      </a:cubicBezTo>
                                      <a:cubicBezTo>
                                        <a:pt x="1195508" y="920922"/>
                                        <a:pt x="1116412" y="903930"/>
                                        <a:pt x="1055262" y="954155"/>
                                      </a:cubicBezTo>
                                      <a:close/>
                                      <a:moveTo>
                                        <a:pt x="1473666" y="1068188"/>
                                      </a:moveTo>
                                      <a:lnTo>
                                        <a:pt x="1349584" y="788230"/>
                                      </a:lnTo>
                                      <a:cubicBezTo>
                                        <a:pt x="1322647" y="711858"/>
                                        <a:pt x="1397752" y="636773"/>
                                        <a:pt x="1475009" y="666633"/>
                                      </a:cubicBezTo>
                                      <a:cubicBezTo>
                                        <a:pt x="1499231" y="675920"/>
                                        <a:pt x="1518186" y="693923"/>
                                        <a:pt x="1528530" y="717278"/>
                                      </a:cubicBezTo>
                                      <a:lnTo>
                                        <a:pt x="1750082" y="1217445"/>
                                      </a:lnTo>
                                      <a:lnTo>
                                        <a:pt x="1473666" y="1068188"/>
                                      </a:lnTo>
                                      <a:close/>
                                      <a:moveTo>
                                        <a:pt x="2247373" y="3351302"/>
                                      </a:moveTo>
                                      <a:cubicBezTo>
                                        <a:pt x="2247373" y="3364323"/>
                                        <a:pt x="2233685" y="3375429"/>
                                        <a:pt x="2217502" y="3375429"/>
                                      </a:cubicBezTo>
                                      <a:lnTo>
                                        <a:pt x="1528054" y="3375429"/>
                                      </a:lnTo>
                                      <a:cubicBezTo>
                                        <a:pt x="1511871" y="3375429"/>
                                        <a:pt x="1498184" y="3364323"/>
                                        <a:pt x="1498184" y="3351302"/>
                                      </a:cubicBezTo>
                                      <a:lnTo>
                                        <a:pt x="1498184" y="3157231"/>
                                      </a:lnTo>
                                      <a:lnTo>
                                        <a:pt x="2247382" y="3157231"/>
                                      </a:lnTo>
                                      <a:lnTo>
                                        <a:pt x="2247382" y="3351302"/>
                                      </a:lnTo>
                                      <a:close/>
                                      <a:moveTo>
                                        <a:pt x="2247373" y="3013613"/>
                                      </a:moveTo>
                                      <a:lnTo>
                                        <a:pt x="1498174" y="3013613"/>
                                      </a:lnTo>
                                      <a:lnTo>
                                        <a:pt x="1498174" y="2766305"/>
                                      </a:lnTo>
                                      <a:lnTo>
                                        <a:pt x="2247373" y="2766305"/>
                                      </a:lnTo>
                                      <a:lnTo>
                                        <a:pt x="2247373" y="301361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2481996" y="1357756"/>
                                  <a:ext cx="2390775" cy="3524250"/>
                                </a:xfrm>
                                <a:custGeom>
                                  <a:avLst/>
                                  <a:gdLst>
                                    <a:gd name="connsiteX0" fmla="*/ 2138029 w 2390775"/>
                                    <a:gd name="connsiteY0" fmla="*/ 345800 h 3524250"/>
                                    <a:gd name="connsiteX1" fmla="*/ 2138506 w 2390775"/>
                                    <a:gd name="connsiteY1" fmla="*/ 344647 h 3524250"/>
                                    <a:gd name="connsiteX2" fmla="*/ 1832696 w 2390775"/>
                                    <a:gd name="connsiteY2" fmla="*/ 23807 h 3524250"/>
                                    <a:gd name="connsiteX3" fmla="*/ 1674333 w 2390775"/>
                                    <a:gd name="connsiteY3" fmla="*/ 207440 h 3524250"/>
                                    <a:gd name="connsiteX4" fmla="*/ 1277379 w 2390775"/>
                                    <a:gd name="connsiteY4" fmla="*/ 271590 h 3524250"/>
                                    <a:gd name="connsiteX5" fmla="*/ 1134532 w 2390775"/>
                                    <a:gd name="connsiteY5" fmla="*/ 594155 h 3524250"/>
                                    <a:gd name="connsiteX6" fmla="*/ 738340 w 2390775"/>
                                    <a:gd name="connsiteY6" fmla="*/ 659163 h 3524250"/>
                                    <a:gd name="connsiteX7" fmla="*/ 441722 w 2390775"/>
                                    <a:gd name="connsiteY7" fmla="*/ 1328799 h 3524250"/>
                                    <a:gd name="connsiteX8" fmla="*/ 305191 w 2390775"/>
                                    <a:gd name="connsiteY8" fmla="*/ 1402522 h 3524250"/>
                                    <a:gd name="connsiteX9" fmla="*/ 7144 w 2390775"/>
                                    <a:gd name="connsiteY9" fmla="*/ 1928255 h 3524250"/>
                                    <a:gd name="connsiteX10" fmla="*/ 7144 w 2390775"/>
                                    <a:gd name="connsiteY10" fmla="*/ 2694493 h 3524250"/>
                                    <a:gd name="connsiteX11" fmla="*/ 7144 w 2390775"/>
                                    <a:gd name="connsiteY11" fmla="*/ 3351299 h 3524250"/>
                                    <a:gd name="connsiteX12" fmla="*/ 180632 w 2390775"/>
                                    <a:gd name="connsiteY12" fmla="*/ 3519044 h 3524250"/>
                                    <a:gd name="connsiteX13" fmla="*/ 870080 w 2390775"/>
                                    <a:gd name="connsiteY13" fmla="*/ 3519044 h 3524250"/>
                                    <a:gd name="connsiteX14" fmla="*/ 1043569 w 2390775"/>
                                    <a:gd name="connsiteY14" fmla="*/ 3351299 h 3524250"/>
                                    <a:gd name="connsiteX15" fmla="*/ 1043569 w 2390775"/>
                                    <a:gd name="connsiteY15" fmla="*/ 2694493 h 3524250"/>
                                    <a:gd name="connsiteX16" fmla="*/ 1062333 w 2390775"/>
                                    <a:gd name="connsiteY16" fmla="*/ 2310369 h 3524250"/>
                                    <a:gd name="connsiteX17" fmla="*/ 1679886 w 2390775"/>
                                    <a:gd name="connsiteY17" fmla="*/ 1984071 h 3524250"/>
                                    <a:gd name="connsiteX18" fmla="*/ 1968551 w 2390775"/>
                                    <a:gd name="connsiteY18" fmla="*/ 1613634 h 3524250"/>
                                    <a:gd name="connsiteX19" fmla="*/ 2150755 w 2390775"/>
                                    <a:gd name="connsiteY19" fmla="*/ 1193601 h 3524250"/>
                                    <a:gd name="connsiteX20" fmla="*/ 2113798 w 2390775"/>
                                    <a:gd name="connsiteY20" fmla="*/ 1099103 h 3524250"/>
                                    <a:gd name="connsiteX21" fmla="*/ 2019205 w 2390775"/>
                                    <a:gd name="connsiteY21" fmla="*/ 1136060 h 3524250"/>
                                    <a:gd name="connsiteX22" fmla="*/ 1832981 w 2390775"/>
                                    <a:gd name="connsiteY22" fmla="*/ 1566047 h 3524250"/>
                                    <a:gd name="connsiteX23" fmla="*/ 1577150 w 2390775"/>
                                    <a:gd name="connsiteY23" fmla="*/ 1883725 h 3524250"/>
                                    <a:gd name="connsiteX24" fmla="*/ 974636 w 2390775"/>
                                    <a:gd name="connsiteY24" fmla="*/ 2196612 h 3524250"/>
                                    <a:gd name="connsiteX25" fmla="*/ 899960 w 2390775"/>
                                    <a:gd name="connsiteY25" fmla="*/ 2350088 h 3524250"/>
                                    <a:gd name="connsiteX26" fmla="*/ 899960 w 2390775"/>
                                    <a:gd name="connsiteY26" fmla="*/ 2622675 h 3524250"/>
                                    <a:gd name="connsiteX27" fmla="*/ 150762 w 2390775"/>
                                    <a:gd name="connsiteY27" fmla="*/ 2622675 h 3524250"/>
                                    <a:gd name="connsiteX28" fmla="*/ 150762 w 2390775"/>
                                    <a:gd name="connsiteY28" fmla="*/ 1985595 h 3524250"/>
                                    <a:gd name="connsiteX29" fmla="*/ 343976 w 2390775"/>
                                    <a:gd name="connsiteY29" fmla="*/ 1549483 h 3524250"/>
                                    <a:gd name="connsiteX30" fmla="*/ 829399 w 2390775"/>
                                    <a:gd name="connsiteY30" fmla="*/ 1282736 h 3524250"/>
                                    <a:gd name="connsiteX31" fmla="*/ 1253061 w 2390775"/>
                                    <a:gd name="connsiteY31" fmla="*/ 1066356 h 3524250"/>
                                    <a:gd name="connsiteX32" fmla="*/ 1278150 w 2390775"/>
                                    <a:gd name="connsiteY32" fmla="*/ 1100247 h 3524250"/>
                                    <a:gd name="connsiteX33" fmla="*/ 1297010 w 2390775"/>
                                    <a:gd name="connsiteY33" fmla="*/ 1174256 h 3524250"/>
                                    <a:gd name="connsiteX34" fmla="*/ 1154735 w 2390775"/>
                                    <a:gd name="connsiteY34" fmla="*/ 1380586 h 3524250"/>
                                    <a:gd name="connsiteX35" fmla="*/ 1123617 w 2390775"/>
                                    <a:gd name="connsiteY35" fmla="*/ 1411609 h 3524250"/>
                                    <a:gd name="connsiteX36" fmla="*/ 1106862 w 2390775"/>
                                    <a:gd name="connsiteY36" fmla="*/ 1486961 h 3524250"/>
                                    <a:gd name="connsiteX37" fmla="*/ 1225877 w 2390775"/>
                                    <a:gd name="connsiteY37" fmla="*/ 1574468 h 3524250"/>
                                    <a:gd name="connsiteX38" fmla="*/ 1480938 w 2390775"/>
                                    <a:gd name="connsiteY38" fmla="*/ 1511469 h 3524250"/>
                                    <a:gd name="connsiteX39" fmla="*/ 1778794 w 2390775"/>
                                    <a:gd name="connsiteY39" fmla="*/ 1150710 h 3524250"/>
                                    <a:gd name="connsiteX40" fmla="*/ 1934956 w 2390775"/>
                                    <a:gd name="connsiteY40" fmla="*/ 804114 h 3524250"/>
                                    <a:gd name="connsiteX41" fmla="*/ 2048218 w 2390775"/>
                                    <a:gd name="connsiteY41" fmla="*/ 552597 h 3524250"/>
                                    <a:gd name="connsiteX42" fmla="*/ 2184464 w 2390775"/>
                                    <a:gd name="connsiteY42" fmla="*/ 497447 h 3524250"/>
                                    <a:gd name="connsiteX43" fmla="*/ 2243823 w 2390775"/>
                                    <a:gd name="connsiteY43" fmla="*/ 621720 h 3524250"/>
                                    <a:gd name="connsiteX44" fmla="*/ 2134105 w 2390775"/>
                                    <a:gd name="connsiteY44" fmla="*/ 873237 h 3524250"/>
                                    <a:gd name="connsiteX45" fmla="*/ 2171157 w 2390775"/>
                                    <a:gd name="connsiteY45" fmla="*/ 967735 h 3524250"/>
                                    <a:gd name="connsiteX46" fmla="*/ 2265750 w 2390775"/>
                                    <a:gd name="connsiteY46" fmla="*/ 930682 h 3524250"/>
                                    <a:gd name="connsiteX47" fmla="*/ 2380450 w 2390775"/>
                                    <a:gd name="connsiteY47" fmla="*/ 666049 h 3524250"/>
                                    <a:gd name="connsiteX48" fmla="*/ 2138029 w 2390775"/>
                                    <a:gd name="connsiteY48" fmla="*/ 345800 h 3524250"/>
                                    <a:gd name="connsiteX49" fmla="*/ 150762 w 2390775"/>
                                    <a:gd name="connsiteY49" fmla="*/ 2766302 h 3524250"/>
                                    <a:gd name="connsiteX50" fmla="*/ 899960 w 2390775"/>
                                    <a:gd name="connsiteY50" fmla="*/ 2766302 h 3524250"/>
                                    <a:gd name="connsiteX51" fmla="*/ 899960 w 2390775"/>
                                    <a:gd name="connsiteY51" fmla="*/ 3013609 h 3524250"/>
                                    <a:gd name="connsiteX52" fmla="*/ 150762 w 2390775"/>
                                    <a:gd name="connsiteY52" fmla="*/ 3013609 h 3524250"/>
                                    <a:gd name="connsiteX53" fmla="*/ 150762 w 2390775"/>
                                    <a:gd name="connsiteY53" fmla="*/ 2766302 h 3524250"/>
                                    <a:gd name="connsiteX54" fmla="*/ 150762 w 2390775"/>
                                    <a:gd name="connsiteY54" fmla="*/ 3157227 h 3524250"/>
                                    <a:gd name="connsiteX55" fmla="*/ 899960 w 2390775"/>
                                    <a:gd name="connsiteY55" fmla="*/ 3157227 h 3524250"/>
                                    <a:gd name="connsiteX56" fmla="*/ 899960 w 2390775"/>
                                    <a:gd name="connsiteY56" fmla="*/ 3351299 h 3524250"/>
                                    <a:gd name="connsiteX57" fmla="*/ 870090 w 2390775"/>
                                    <a:gd name="connsiteY57" fmla="*/ 3375426 h 3524250"/>
                                    <a:gd name="connsiteX58" fmla="*/ 180642 w 2390775"/>
                                    <a:gd name="connsiteY58" fmla="*/ 3375426 h 3524250"/>
                                    <a:gd name="connsiteX59" fmla="*/ 150771 w 2390775"/>
                                    <a:gd name="connsiteY59" fmla="*/ 3351299 h 3524250"/>
                                    <a:gd name="connsiteX60" fmla="*/ 150771 w 2390775"/>
                                    <a:gd name="connsiteY60" fmla="*/ 3157227 h 3524250"/>
                                    <a:gd name="connsiteX61" fmla="*/ 1048560 w 2390775"/>
                                    <a:gd name="connsiteY61" fmla="*/ 788236 h 3524250"/>
                                    <a:gd name="connsiteX62" fmla="*/ 924478 w 2390775"/>
                                    <a:gd name="connsiteY62" fmla="*/ 1068195 h 3524250"/>
                                    <a:gd name="connsiteX63" fmla="*/ 648062 w 2390775"/>
                                    <a:gd name="connsiteY63" fmla="*/ 1217461 h 3524250"/>
                                    <a:gd name="connsiteX64" fmla="*/ 869614 w 2390775"/>
                                    <a:gd name="connsiteY64" fmla="*/ 717294 h 3524250"/>
                                    <a:gd name="connsiteX65" fmla="*/ 923134 w 2390775"/>
                                    <a:gd name="connsiteY65" fmla="*/ 666649 h 3524250"/>
                                    <a:gd name="connsiteX66" fmla="*/ 1048560 w 2390775"/>
                                    <a:gd name="connsiteY66" fmla="*/ 788236 h 3524250"/>
                                    <a:gd name="connsiteX67" fmla="*/ 1131570 w 2390775"/>
                                    <a:gd name="connsiteY67" fmla="*/ 956457 h 3524250"/>
                                    <a:gd name="connsiteX68" fmla="*/ 1181929 w 2390775"/>
                                    <a:gd name="connsiteY68" fmla="*/ 841852 h 3524250"/>
                                    <a:gd name="connsiteX69" fmla="*/ 1181929 w 2390775"/>
                                    <a:gd name="connsiteY69" fmla="*/ 841757 h 3524250"/>
                                    <a:gd name="connsiteX70" fmla="*/ 1408748 w 2390775"/>
                                    <a:gd name="connsiteY70" fmla="*/ 329817 h 3524250"/>
                                    <a:gd name="connsiteX71" fmla="*/ 1462173 w 2390775"/>
                                    <a:gd name="connsiteY71" fmla="*/ 279068 h 3524250"/>
                                    <a:gd name="connsiteX72" fmla="*/ 1584912 w 2390775"/>
                                    <a:gd name="connsiteY72" fmla="*/ 407846 h 3524250"/>
                                    <a:gd name="connsiteX73" fmla="*/ 1342968 w 2390775"/>
                                    <a:gd name="connsiteY73" fmla="*/ 954161 h 3524250"/>
                                    <a:gd name="connsiteX74" fmla="*/ 1342873 w 2390775"/>
                                    <a:gd name="connsiteY74" fmla="*/ 954161 h 3524250"/>
                                    <a:gd name="connsiteX75" fmla="*/ 1131570 w 2390775"/>
                                    <a:gd name="connsiteY75" fmla="*/ 956457 h 3524250"/>
                                    <a:gd name="connsiteX76" fmla="*/ 2007146 w 2390775"/>
                                    <a:gd name="connsiteY76" fmla="*/ 286440 h 3524250"/>
                                    <a:gd name="connsiteX77" fmla="*/ 1378591 w 2390775"/>
                                    <a:gd name="connsiteY77" fmla="*/ 1410666 h 3524250"/>
                                    <a:gd name="connsiteX78" fmla="*/ 1296438 w 2390775"/>
                                    <a:gd name="connsiteY78" fmla="*/ 1442070 h 3524250"/>
                                    <a:gd name="connsiteX79" fmla="*/ 1432970 w 2390775"/>
                                    <a:gd name="connsiteY79" fmla="*/ 1106962 h 3524250"/>
                                    <a:gd name="connsiteX80" fmla="*/ 1830981 w 2390775"/>
                                    <a:gd name="connsiteY80" fmla="*/ 208402 h 3524250"/>
                                    <a:gd name="connsiteX81" fmla="*/ 2008775 w 2390775"/>
                                    <a:gd name="connsiteY81" fmla="*/ 212802 h 3524250"/>
                                    <a:gd name="connsiteX82" fmla="*/ 2007146 w 2390775"/>
                                    <a:gd name="connsiteY82" fmla="*/ 286440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138029" y="345800"/>
                                      </a:moveTo>
                                      <a:lnTo>
                                        <a:pt x="2138506" y="344647"/>
                                      </a:lnTo>
                                      <a:cubicBezTo>
                                        <a:pt x="2224907" y="149289"/>
                                        <a:pt x="2031178" y="-52917"/>
                                        <a:pt x="1832696" y="23807"/>
                                      </a:cubicBezTo>
                                      <a:cubicBezTo>
                                        <a:pt x="1711462" y="70480"/>
                                        <a:pt x="1691612" y="179265"/>
                                        <a:pt x="1674333" y="207440"/>
                                      </a:cubicBezTo>
                                      <a:cubicBezTo>
                                        <a:pt x="1558966" y="79376"/>
                                        <a:pt x="1347454" y="113285"/>
                                        <a:pt x="1277379" y="271590"/>
                                      </a:cubicBezTo>
                                      <a:lnTo>
                                        <a:pt x="1134532" y="594155"/>
                                      </a:lnTo>
                                      <a:cubicBezTo>
                                        <a:pt x="1018204" y="466691"/>
                                        <a:pt x="807920" y="501714"/>
                                        <a:pt x="738340" y="659163"/>
                                      </a:cubicBezTo>
                                      <a:lnTo>
                                        <a:pt x="441722" y="1328799"/>
                                      </a:lnTo>
                                      <a:lnTo>
                                        <a:pt x="305191" y="1402522"/>
                                      </a:lnTo>
                                      <a:cubicBezTo>
                                        <a:pt x="138732" y="1497658"/>
                                        <a:pt x="8163" y="1699150"/>
                                        <a:pt x="7144" y="1928255"/>
                                      </a:cubicBezTo>
                                      <a:lnTo>
                                        <a:pt x="7144" y="2694493"/>
                                      </a:lnTo>
                                      <a:cubicBezTo>
                                        <a:pt x="7144" y="2847665"/>
                                        <a:pt x="7144" y="3227703"/>
                                        <a:pt x="7144" y="3351299"/>
                                      </a:cubicBezTo>
                                      <a:cubicBezTo>
                                        <a:pt x="7144" y="3443787"/>
                                        <a:pt x="84982" y="3519044"/>
                                        <a:pt x="180632" y="3519044"/>
                                      </a:cubicBezTo>
                                      <a:lnTo>
                                        <a:pt x="870080" y="3519044"/>
                                      </a:lnTo>
                                      <a:cubicBezTo>
                                        <a:pt x="965730" y="3519044"/>
                                        <a:pt x="1043569" y="3443787"/>
                                        <a:pt x="1043569" y="3351299"/>
                                      </a:cubicBezTo>
                                      <a:cubicBezTo>
                                        <a:pt x="1043569" y="3227912"/>
                                        <a:pt x="1043569" y="2849684"/>
                                        <a:pt x="1043569" y="2694493"/>
                                      </a:cubicBezTo>
                                      <a:cubicBezTo>
                                        <a:pt x="1049922" y="2353489"/>
                                        <a:pt x="1029310" y="2335868"/>
                                        <a:pt x="1062333" y="2310369"/>
                                      </a:cubicBezTo>
                                      <a:cubicBezTo>
                                        <a:pt x="1227191" y="2183410"/>
                                        <a:pt x="1463259" y="2201022"/>
                                        <a:pt x="1679886" y="1984071"/>
                                      </a:cubicBezTo>
                                      <a:cubicBezTo>
                                        <a:pt x="1833096" y="1830862"/>
                                        <a:pt x="1915211" y="1766320"/>
                                        <a:pt x="1968551" y="1613634"/>
                                      </a:cubicBezTo>
                                      <a:cubicBezTo>
                                        <a:pt x="1978114" y="1586145"/>
                                        <a:pt x="1962893" y="1623140"/>
                                        <a:pt x="2150755" y="1193601"/>
                                      </a:cubicBezTo>
                                      <a:cubicBezTo>
                                        <a:pt x="2166652" y="1157311"/>
                                        <a:pt x="2150088" y="1114991"/>
                                        <a:pt x="2113798" y="1099103"/>
                                      </a:cubicBezTo>
                                      <a:cubicBezTo>
                                        <a:pt x="2077412" y="1083206"/>
                                        <a:pt x="2035092" y="1099770"/>
                                        <a:pt x="2019205" y="1136060"/>
                                      </a:cubicBezTo>
                                      <a:cubicBezTo>
                                        <a:pt x="1830458" y="1567305"/>
                                        <a:pt x="1844402" y="1533539"/>
                                        <a:pt x="1832981" y="1566047"/>
                                      </a:cubicBezTo>
                                      <a:cubicBezTo>
                                        <a:pt x="1782680" y="1710504"/>
                                        <a:pt x="1687944" y="1762263"/>
                                        <a:pt x="1577150" y="1883725"/>
                                      </a:cubicBezTo>
                                      <a:cubicBezTo>
                                        <a:pt x="1387564" y="2072606"/>
                                        <a:pt x="1168003" y="2047574"/>
                                        <a:pt x="974636" y="2196612"/>
                                      </a:cubicBezTo>
                                      <a:cubicBezTo>
                                        <a:pt x="927916" y="2232712"/>
                                        <a:pt x="899960" y="2290062"/>
                                        <a:pt x="899960" y="2350088"/>
                                      </a:cubicBezTo>
                                      <a:lnTo>
                                        <a:pt x="899960" y="2622675"/>
                                      </a:lnTo>
                                      <a:lnTo>
                                        <a:pt x="150762" y="2622675"/>
                                      </a:lnTo>
                                      <a:cubicBezTo>
                                        <a:pt x="150762" y="2552618"/>
                                        <a:pt x="150762" y="2047965"/>
                                        <a:pt x="150762" y="1985595"/>
                                      </a:cubicBezTo>
                                      <a:cubicBezTo>
                                        <a:pt x="154505" y="1967622"/>
                                        <a:pt x="116977" y="1718104"/>
                                        <a:pt x="343976" y="1549483"/>
                                      </a:cubicBezTo>
                                      <a:cubicBezTo>
                                        <a:pt x="375399" y="1525766"/>
                                        <a:pt x="344862" y="1544273"/>
                                        <a:pt x="829399" y="1282736"/>
                                      </a:cubicBezTo>
                                      <a:cubicBezTo>
                                        <a:pt x="1238469" y="1058956"/>
                                        <a:pt x="1223001" y="1070100"/>
                                        <a:pt x="1253061" y="1066356"/>
                                      </a:cubicBezTo>
                                      <a:cubicBezTo>
                                        <a:pt x="1263015" y="1076605"/>
                                        <a:pt x="1271445" y="1087997"/>
                                        <a:pt x="1278150" y="1100247"/>
                                      </a:cubicBezTo>
                                      <a:cubicBezTo>
                                        <a:pt x="1281951" y="1104047"/>
                                        <a:pt x="1297010" y="1138794"/>
                                        <a:pt x="1297010" y="1174256"/>
                                      </a:cubicBezTo>
                                      <a:cubicBezTo>
                                        <a:pt x="1297010" y="1270582"/>
                                        <a:pt x="1221115" y="1303577"/>
                                        <a:pt x="1154735" y="1380586"/>
                                      </a:cubicBezTo>
                                      <a:cubicBezTo>
                                        <a:pt x="1156764" y="1378557"/>
                                        <a:pt x="1124588" y="1410638"/>
                                        <a:pt x="1123617" y="1411609"/>
                                      </a:cubicBezTo>
                                      <a:cubicBezTo>
                                        <a:pt x="1103262" y="1431678"/>
                                        <a:pt x="1097404" y="1461739"/>
                                        <a:pt x="1106862" y="1486961"/>
                                      </a:cubicBezTo>
                                      <a:cubicBezTo>
                                        <a:pt x="1106862" y="1513746"/>
                                        <a:pt x="1202198" y="1574468"/>
                                        <a:pt x="1225877" y="1574468"/>
                                      </a:cubicBezTo>
                                      <a:cubicBezTo>
                                        <a:pt x="1313993" y="1601738"/>
                                        <a:pt x="1412500" y="1579906"/>
                                        <a:pt x="1480938" y="1511469"/>
                                      </a:cubicBezTo>
                                      <a:cubicBezTo>
                                        <a:pt x="1573368" y="1403627"/>
                                        <a:pt x="1703356" y="1327856"/>
                                        <a:pt x="1778794" y="1150710"/>
                                      </a:cubicBezTo>
                                      <a:lnTo>
                                        <a:pt x="1934956" y="804114"/>
                                      </a:lnTo>
                                      <a:cubicBezTo>
                                        <a:pt x="2079450" y="483312"/>
                                        <a:pt x="2040398" y="572190"/>
                                        <a:pt x="2048218" y="552597"/>
                                      </a:cubicBezTo>
                                      <a:cubicBezTo>
                                        <a:pt x="2070745" y="499762"/>
                                        <a:pt x="2131924" y="475330"/>
                                        <a:pt x="2184464" y="497447"/>
                                      </a:cubicBezTo>
                                      <a:cubicBezTo>
                                        <a:pt x="2233651" y="518364"/>
                                        <a:pt x="2257816" y="572504"/>
                                        <a:pt x="2243823" y="621720"/>
                                      </a:cubicBezTo>
                                      <a:cubicBezTo>
                                        <a:pt x="2203228" y="714779"/>
                                        <a:pt x="2166842" y="798275"/>
                                        <a:pt x="2134105" y="873237"/>
                                      </a:cubicBezTo>
                                      <a:cubicBezTo>
                                        <a:pt x="2118208" y="909527"/>
                                        <a:pt x="2134867" y="951847"/>
                                        <a:pt x="2171157" y="967735"/>
                                      </a:cubicBezTo>
                                      <a:cubicBezTo>
                                        <a:pt x="2207543" y="983632"/>
                                        <a:pt x="2249862" y="967068"/>
                                        <a:pt x="2265750" y="930682"/>
                                      </a:cubicBezTo>
                                      <a:cubicBezTo>
                                        <a:pt x="2386956" y="652895"/>
                                        <a:pt x="2378535" y="673050"/>
                                        <a:pt x="2380450" y="666049"/>
                                      </a:cubicBezTo>
                                      <a:cubicBezTo>
                                        <a:pt x="2430590" y="490723"/>
                                        <a:pt x="2293696" y="338713"/>
                                        <a:pt x="2138029" y="345800"/>
                                      </a:cubicBezTo>
                                      <a:close/>
                                      <a:moveTo>
                                        <a:pt x="150762" y="2766302"/>
                                      </a:moveTo>
                                      <a:lnTo>
                                        <a:pt x="899960" y="2766302"/>
                                      </a:lnTo>
                                      <a:lnTo>
                                        <a:pt x="899960" y="3013609"/>
                                      </a:lnTo>
                                      <a:lnTo>
                                        <a:pt x="150762" y="3013609"/>
                                      </a:lnTo>
                                      <a:lnTo>
                                        <a:pt x="150762" y="2766302"/>
                                      </a:lnTo>
                                      <a:close/>
                                      <a:moveTo>
                                        <a:pt x="150762" y="3157227"/>
                                      </a:moveTo>
                                      <a:lnTo>
                                        <a:pt x="899960" y="3157227"/>
                                      </a:lnTo>
                                      <a:lnTo>
                                        <a:pt x="899960" y="3351299"/>
                                      </a:lnTo>
                                      <a:cubicBezTo>
                                        <a:pt x="899960" y="3364320"/>
                                        <a:pt x="886273" y="3375426"/>
                                        <a:pt x="870090" y="3375426"/>
                                      </a:cubicBezTo>
                                      <a:lnTo>
                                        <a:pt x="180642" y="3375426"/>
                                      </a:lnTo>
                                      <a:cubicBezTo>
                                        <a:pt x="164459" y="3375426"/>
                                        <a:pt x="150771" y="3364320"/>
                                        <a:pt x="150771" y="3351299"/>
                                      </a:cubicBezTo>
                                      <a:lnTo>
                                        <a:pt x="150771" y="3157227"/>
                                      </a:lnTo>
                                      <a:close/>
                                      <a:moveTo>
                                        <a:pt x="1048560" y="788236"/>
                                      </a:moveTo>
                                      <a:lnTo>
                                        <a:pt x="924478" y="1068195"/>
                                      </a:lnTo>
                                      <a:lnTo>
                                        <a:pt x="648062" y="1217461"/>
                                      </a:lnTo>
                                      <a:lnTo>
                                        <a:pt x="869614" y="717294"/>
                                      </a:lnTo>
                                      <a:cubicBezTo>
                                        <a:pt x="879958" y="693929"/>
                                        <a:pt x="898912" y="675936"/>
                                        <a:pt x="923134" y="666649"/>
                                      </a:cubicBezTo>
                                      <a:cubicBezTo>
                                        <a:pt x="1000392" y="636779"/>
                                        <a:pt x="1075496" y="711855"/>
                                        <a:pt x="1048560" y="788236"/>
                                      </a:cubicBezTo>
                                      <a:close/>
                                      <a:moveTo>
                                        <a:pt x="1131570" y="956457"/>
                                      </a:moveTo>
                                      <a:cubicBezTo>
                                        <a:pt x="1179490" y="848053"/>
                                        <a:pt x="1178862" y="850253"/>
                                        <a:pt x="1181929" y="841852"/>
                                      </a:cubicBezTo>
                                      <a:lnTo>
                                        <a:pt x="1181929" y="841757"/>
                                      </a:lnTo>
                                      <a:lnTo>
                                        <a:pt x="1408748" y="329817"/>
                                      </a:lnTo>
                                      <a:cubicBezTo>
                                        <a:pt x="1419092" y="306452"/>
                                        <a:pt x="1438047" y="288459"/>
                                        <a:pt x="1462173" y="279068"/>
                                      </a:cubicBezTo>
                                      <a:cubicBezTo>
                                        <a:pt x="1542145" y="248149"/>
                                        <a:pt x="1619564" y="329750"/>
                                        <a:pt x="1584912" y="407846"/>
                                      </a:cubicBezTo>
                                      <a:lnTo>
                                        <a:pt x="1342968" y="954161"/>
                                      </a:lnTo>
                                      <a:cubicBezTo>
                                        <a:pt x="1342873" y="954161"/>
                                        <a:pt x="1342873" y="954161"/>
                                        <a:pt x="1342873" y="954161"/>
                                      </a:cubicBezTo>
                                      <a:cubicBezTo>
                                        <a:pt x="1281722" y="903927"/>
                                        <a:pt x="1202627" y="920919"/>
                                        <a:pt x="1131570" y="956457"/>
                                      </a:cubicBezTo>
                                      <a:close/>
                                      <a:moveTo>
                                        <a:pt x="2007146" y="286440"/>
                                      </a:moveTo>
                                      <a:cubicBezTo>
                                        <a:pt x="1506341" y="1408857"/>
                                        <a:pt x="1680543" y="1087464"/>
                                        <a:pt x="1378591" y="1410666"/>
                                      </a:cubicBezTo>
                                      <a:cubicBezTo>
                                        <a:pt x="1356665" y="1432116"/>
                                        <a:pt x="1326985" y="1443413"/>
                                        <a:pt x="1296438" y="1442070"/>
                                      </a:cubicBezTo>
                                      <a:cubicBezTo>
                                        <a:pt x="1311602" y="1419134"/>
                                        <a:pt x="1479823" y="1308539"/>
                                        <a:pt x="1432970" y="1106962"/>
                                      </a:cubicBezTo>
                                      <a:lnTo>
                                        <a:pt x="1830981" y="208402"/>
                                      </a:lnTo>
                                      <a:cubicBezTo>
                                        <a:pt x="1865243" y="131001"/>
                                        <a:pt x="1977695" y="132049"/>
                                        <a:pt x="2008775" y="212802"/>
                                      </a:cubicBezTo>
                                      <a:cubicBezTo>
                                        <a:pt x="2018062" y="236938"/>
                                        <a:pt x="2017490" y="263075"/>
                                        <a:pt x="2007146" y="2864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995391" y="-7144"/>
                                  <a:ext cx="2876550" cy="2552700"/>
                                </a:xfrm>
                                <a:custGeom>
                                  <a:avLst/>
                                  <a:gdLst>
                                    <a:gd name="connsiteX0" fmla="*/ 2160099 w 2876550"/>
                                    <a:gd name="connsiteY0" fmla="*/ 7144 h 2552700"/>
                                    <a:gd name="connsiteX1" fmla="*/ 1442943 w 2876550"/>
                                    <a:gd name="connsiteY1" fmla="*/ 418014 h 2552700"/>
                                    <a:gd name="connsiteX2" fmla="*/ 701193 w 2876550"/>
                                    <a:gd name="connsiteY2" fmla="*/ 7496 h 2552700"/>
                                    <a:gd name="connsiteX3" fmla="*/ 182357 w 2876550"/>
                                    <a:gd name="connsiteY3" fmla="*/ 1200769 h 2552700"/>
                                    <a:gd name="connsiteX4" fmla="*/ 698097 w 2876550"/>
                                    <a:gd name="connsiteY4" fmla="*/ 1802482 h 2552700"/>
                                    <a:gd name="connsiteX5" fmla="*/ 799348 w 2876550"/>
                                    <a:gd name="connsiteY5" fmla="*/ 1810264 h 2552700"/>
                                    <a:gd name="connsiteX6" fmla="*/ 807130 w 2876550"/>
                                    <a:gd name="connsiteY6" fmla="*/ 1709014 h 2552700"/>
                                    <a:gd name="connsiteX7" fmla="*/ 291399 w 2876550"/>
                                    <a:gd name="connsiteY7" fmla="*/ 1107300 h 2552700"/>
                                    <a:gd name="connsiteX8" fmla="*/ 150762 w 2876550"/>
                                    <a:gd name="connsiteY8" fmla="*/ 731844 h 2552700"/>
                                    <a:gd name="connsiteX9" fmla="*/ 725710 w 2876550"/>
                                    <a:gd name="connsiteY9" fmla="*/ 150762 h 2552700"/>
                                    <a:gd name="connsiteX10" fmla="*/ 1338625 w 2876550"/>
                                    <a:gd name="connsiteY10" fmla="*/ 526475 h 2552700"/>
                                    <a:gd name="connsiteX11" fmla="*/ 1442943 w 2876550"/>
                                    <a:gd name="connsiteY11" fmla="*/ 590369 h 2552700"/>
                                    <a:gd name="connsiteX12" fmla="*/ 1547261 w 2876550"/>
                                    <a:gd name="connsiteY12" fmla="*/ 526447 h 2552700"/>
                                    <a:gd name="connsiteX13" fmla="*/ 2180454 w 2876550"/>
                                    <a:gd name="connsiteY13" fmla="*/ 151057 h 2552700"/>
                                    <a:gd name="connsiteX14" fmla="*/ 2594420 w 2876550"/>
                                    <a:gd name="connsiteY14" fmla="*/ 1107310 h 2552700"/>
                                    <a:gd name="connsiteX15" fmla="*/ 1498474 w 2876550"/>
                                    <a:gd name="connsiteY15" fmla="*/ 2385841 h 2552700"/>
                                    <a:gd name="connsiteX16" fmla="*/ 1387231 w 2876550"/>
                                    <a:gd name="connsiteY16" fmla="*/ 2385841 h 2552700"/>
                                    <a:gd name="connsiteX17" fmla="*/ 994049 w 2876550"/>
                                    <a:gd name="connsiteY17" fmla="*/ 1927108 h 2552700"/>
                                    <a:gd name="connsiteX18" fmla="*/ 892798 w 2876550"/>
                                    <a:gd name="connsiteY18" fmla="*/ 1919326 h 2552700"/>
                                    <a:gd name="connsiteX19" fmla="*/ 885016 w 2876550"/>
                                    <a:gd name="connsiteY19" fmla="*/ 2020576 h 2552700"/>
                                    <a:gd name="connsiteX20" fmla="*/ 1278198 w 2876550"/>
                                    <a:gd name="connsiteY20" fmla="*/ 2479310 h 2552700"/>
                                    <a:gd name="connsiteX21" fmla="*/ 1442857 w 2876550"/>
                                    <a:gd name="connsiteY21" fmla="*/ 2555053 h 2552700"/>
                                    <a:gd name="connsiteX22" fmla="*/ 1607516 w 2876550"/>
                                    <a:gd name="connsiteY22" fmla="*/ 2479310 h 2552700"/>
                                    <a:gd name="connsiteX23" fmla="*/ 2703462 w 2876550"/>
                                    <a:gd name="connsiteY23" fmla="*/ 1200769 h 2552700"/>
                                    <a:gd name="connsiteX24" fmla="*/ 2160099 w 2876550"/>
                                    <a:gd name="connsiteY24" fmla="*/ 7144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76550" h="2552700">
                                      <a:moveTo>
                                        <a:pt x="2160099" y="7144"/>
                                      </a:moveTo>
                                      <a:cubicBezTo>
                                        <a:pt x="1862414" y="7144"/>
                                        <a:pt x="1591942" y="163354"/>
                                        <a:pt x="1442943" y="418014"/>
                                      </a:cubicBezTo>
                                      <a:cubicBezTo>
                                        <a:pt x="1289943" y="156648"/>
                                        <a:pt x="1009060" y="-1191"/>
                                        <a:pt x="701193" y="7496"/>
                                      </a:cubicBezTo>
                                      <a:cubicBezTo>
                                        <a:pt x="97775" y="24994"/>
                                        <a:pt x="-210245" y="742702"/>
                                        <a:pt x="182357" y="1200769"/>
                                      </a:cubicBezTo>
                                      <a:lnTo>
                                        <a:pt x="698097" y="1802482"/>
                                      </a:lnTo>
                                      <a:cubicBezTo>
                                        <a:pt x="723901" y="1832591"/>
                                        <a:pt x="769239" y="1836077"/>
                                        <a:pt x="799348" y="1810264"/>
                                      </a:cubicBezTo>
                                      <a:cubicBezTo>
                                        <a:pt x="829457" y="1784452"/>
                                        <a:pt x="832943" y="1739122"/>
                                        <a:pt x="807130" y="1709014"/>
                                      </a:cubicBezTo>
                                      <a:lnTo>
                                        <a:pt x="291399" y="1107300"/>
                                      </a:lnTo>
                                      <a:cubicBezTo>
                                        <a:pt x="199387" y="999944"/>
                                        <a:pt x="150762" y="870118"/>
                                        <a:pt x="150762" y="731844"/>
                                      </a:cubicBezTo>
                                      <a:cubicBezTo>
                                        <a:pt x="150753" y="434721"/>
                                        <a:pt x="377705" y="150762"/>
                                        <a:pt x="725710" y="150762"/>
                                      </a:cubicBezTo>
                                      <a:cubicBezTo>
                                        <a:pt x="985600" y="150762"/>
                                        <a:pt x="1220448" y="294723"/>
                                        <a:pt x="1338625" y="526475"/>
                                      </a:cubicBezTo>
                                      <a:cubicBezTo>
                                        <a:pt x="1358723" y="565880"/>
                                        <a:pt x="1398699" y="590369"/>
                                        <a:pt x="1442943" y="590369"/>
                                      </a:cubicBezTo>
                                      <a:cubicBezTo>
                                        <a:pt x="1487186" y="590369"/>
                                        <a:pt x="1527163" y="565880"/>
                                        <a:pt x="1547261" y="526447"/>
                                      </a:cubicBezTo>
                                      <a:cubicBezTo>
                                        <a:pt x="1668638" y="288293"/>
                                        <a:pt x="1912859" y="143380"/>
                                        <a:pt x="2180454" y="151057"/>
                                      </a:cubicBezTo>
                                      <a:cubicBezTo>
                                        <a:pt x="2661714" y="165030"/>
                                        <a:pt x="2909650" y="739492"/>
                                        <a:pt x="2594420" y="1107310"/>
                                      </a:cubicBezTo>
                                      <a:lnTo>
                                        <a:pt x="1498474" y="2385841"/>
                                      </a:lnTo>
                                      <a:cubicBezTo>
                                        <a:pt x="1469203" y="2419998"/>
                                        <a:pt x="1416559" y="2420055"/>
                                        <a:pt x="1387231" y="2385841"/>
                                      </a:cubicBezTo>
                                      <a:lnTo>
                                        <a:pt x="994049" y="1927108"/>
                                      </a:lnTo>
                                      <a:cubicBezTo>
                                        <a:pt x="968236" y="1896990"/>
                                        <a:pt x="922897" y="1893503"/>
                                        <a:pt x="892798" y="1919326"/>
                                      </a:cubicBezTo>
                                      <a:cubicBezTo>
                                        <a:pt x="862689" y="1945129"/>
                                        <a:pt x="859203" y="1990468"/>
                                        <a:pt x="885016" y="2020576"/>
                                      </a:cubicBezTo>
                                      <a:lnTo>
                                        <a:pt x="1278198" y="2479310"/>
                                      </a:lnTo>
                                      <a:cubicBezTo>
                                        <a:pt x="1319451" y="2527440"/>
                                        <a:pt x="1379468" y="2555053"/>
                                        <a:pt x="1442857" y="2555053"/>
                                      </a:cubicBezTo>
                                      <a:cubicBezTo>
                                        <a:pt x="1506246" y="2555043"/>
                                        <a:pt x="1566263" y="2527440"/>
                                        <a:pt x="1607516" y="2479310"/>
                                      </a:cubicBezTo>
                                      <a:lnTo>
                                        <a:pt x="2703462" y="1200769"/>
                                      </a:lnTo>
                                      <a:cubicBezTo>
                                        <a:pt x="3100207" y="737854"/>
                                        <a:pt x="2782025" y="7144"/>
                                        <a:pt x="2160099"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01ED9A" id="Graphic 9" o:spid="_x0000_s1026" alt="Praying Icon" style="width:43.15pt;height:43.15pt;mso-position-horizontal-relative:char;mso-position-vertical-relative:line" coordorigin="-33,-71" coordsize="48761,4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">
                      <v:shape id="Freeform 55" o:spid="_x0000_s1027" style="position:absolute;left:-33;top:13577;width:23907;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" path="m2092934,1402525r-136531,-73723l1659785,659166c1590205,501718,1379921,466694,1263593,594158l1120746,271593c1050671,113288,839149,79379,723792,207443,706523,179268,686663,70483,565429,23810,366947,-52923,173228,149292,259619,344650r477,1153c104429,338716,-32474,490735,17675,666062v1914,7010,-6496,-13145,114700,264633c148272,967080,190592,983644,226968,967747v36290,-15897,52949,-58217,37052,-94497c231273,798278,194897,714792,154301,621733,140309,572507,164484,518377,213661,497460v52531,-22117,113719,2314,136246,55150c355508,566640,618655,1149208,619331,1150722v75448,177146,205426,252918,297856,360760c985624,1579919,1084132,1601750,1172248,1574480v23679,,119005,-60731,119005,-87506c1300711,1461752,1294854,1431691,1274499,1411622v-972,-972,-33147,-33052,-31119,-31023c1177001,1303589,1101105,1270594,1101105,1174268v,-35461,15060,-70208,18860,-74009c1126671,1088000,1135091,1076608,1145054,1066369v30061,3743,14602,-7401,423662,216379c2053253,1544286,2022716,1525779,2054139,1549496v227000,168621,189471,418147,193215,436112l2247354,2266233r,356455l1498155,2622688r,-272587c1498155,2290074,1470199,2232715,1423479,2196625,1230103,2047578,1010542,2072619,820966,1883738,710171,1762275,615445,1710516,565134,1566060v-11421,-32509,2524,1257,-186224,-429987c363013,1099783,320694,1083219,284318,1099116v-36291,15897,-52855,58217,-36957,94497c435222,1623153,420001,1586158,429564,1613647v53350,152686,135455,217227,288665,370437c934847,2201035,1170914,2183423,1335782,2310382v33024,25498,12411,43119,18765,384124c1354547,2847678,1354547,3227715,1354547,3351312v,92488,77838,167744,173488,167744l2217483,3519056v95650,,173489,-75256,173489,-167744c2390972,3227925,2390972,2849697,2390972,2694506r,-766239c2389952,1699153,2259393,1497661,2092934,1402525xm1101696,1442073v-30547,1343,-60227,-9954,-82153,-31404c717581,1087467,891794,1408860,390988,286443v-10344,-23365,-10915,-49501,-1629,-73628c420449,132052,532901,131014,567153,208414r398012,898560c918311,1308533,1086532,1419128,1101696,1442073xm1055262,954155v,,,,-96,l813222,407839c778570,329753,855989,248143,935961,279061v24127,9382,43082,27384,53426,50749l1216206,841751r,95c1219282,850256,1218644,848047,1266564,956451v-71056,-35529,-150152,-52521,-211302,-2296xm1473666,1068188l1349584,788230v-26937,-76372,48168,-151457,125425,-121597c1499231,675920,1518186,693923,1528530,717278r221552,500167l1473666,1068188xm2247373,3351302v,13021,-13688,24127,-29871,24127l1528054,3375429v-16183,,-29870,-11106,-29870,-24127l1498184,3157231r749198,l2247382,3351302r-9,xm2247373,3013613r-749199,l1498174,2766305r749199,l2247373,3013613xe" filled="f" stroked="f">
                        <v:stroke joinstyle="miter"/>
                        <v:path arrowok="t" o:connecttype="custom" o:connectlocs="2092934,1402525;1956403,1328802;1659785,659166;1263593,594158;1120746,271593;723792,207443;565429,23810;259619,344650;260096,345803;17675,666062;132375,930695;226968,967747;264020,873250;154301,621733;213661,497460;349907,552610;619331,1150722;917187,1511482;1172248,1574480;1291253,1486974;1274499,1411622;1243380,1380599;1101105,1174268;1119965,1100259;1145054,1066369;1568716,1282748;2054139,1549496;2247354,1985608;2247354,2266233;2247354,2622688;1498155,2622688;1498155,2350101;1423479,2196625;820966,1883738;565134,1566060;378910,1136073;284318,1099116;247361,1193613;429564,1613647;718229,1984084;1335782,2310382;1354547,2694506;1354547,3351312;1528035,3519056;2217483,3519056;2390972,3351312;2390972,2694506;2390972,1928267;2092934,1402525;1101696,1442073;1019543,1410669;390988,286443;389359,212815;567153,208414;965165,1106974;1101696,1442073;1055262,954155;1055166,954155;813222,407839;935961,279061;989387,329810;1216206,841751;1216206,841846;1266564,956451;1055262,954155;1473666,1068188;1349584,788230;1475009,666633;1528530,717278;1750082,1217445;1473666,1068188;2247373,3351302;2217502,3375429;1528054,3375429;1498184,3351302;1498184,3157231;2247382,3157231;2247382,3351302;2247373,3013613;1498174,3013613;1498174,2766305;2247373,2766305;2247373,3013613" o:connectangles="0,0,0,0,0,0,0,0,0,0,0,0,0,0,0,0,0,0,0,0,0,0,0,0,0,0,0,0,0,0,0,0,0,0,0,0,0,0,0,0,0,0,0,0,0,0,0,0,0,0,0,0,0,0,0,0,0,0,0,0,0,0,0,0,0,0,0,0,0,0,0,0,0,0,0,0,0,0,0,0,0,0,0"/>
                      </v:shape>
                      <v:shape id="Freeform 56" o:spid="_x0000_s1028" style="position:absolute;left:24819;top:13577;width:23908;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" path="m2138029,345800r477,-1153c2224907,149289,2031178,-52917,1832696,23807,1711462,70480,1691612,179265,1674333,207440,1558966,79376,1347454,113285,1277379,271590l1134532,594155c1018204,466691,807920,501714,738340,659163l441722,1328799r-136531,73723c138732,1497658,8163,1699150,7144,1928255r,766238c7144,2847665,7144,3227703,7144,3351299v,92488,77838,167745,173488,167745l870080,3519044v95650,,173489,-75257,173489,-167745c1043569,3227912,1043569,2849684,1043569,2694493v6353,-341004,-14259,-358625,18764,-384124c1227191,2183410,1463259,2201022,1679886,1984071v153210,-153209,235325,-217751,288665,-370437c1978114,1586145,1962893,1623140,2150755,1193601v15897,-36290,-667,-78610,-36957,-94498c2077412,1083206,2035092,1099770,2019205,1136060v-188747,431245,-174803,397479,-186224,429987c1782680,1710504,1687944,1762263,1577150,1883725v-189586,188881,-409147,163849,-602514,312887c927916,2232712,899960,2290062,899960,2350088r,272587l150762,2622675v,-70057,,-574710,,-637080c154505,1967622,116977,1718104,343976,1549483v31423,-23717,886,-5210,485423,-266747c1238469,1058956,1223001,1070100,1253061,1066356v9954,10249,18384,21641,25089,33891c1281951,1104047,1297010,1138794,1297010,1174256v,96326,-75895,129321,-142275,206330c1156764,1378557,1124588,1410638,1123617,1411609v-20355,20069,-26213,50130,-16755,75352c1106862,1513746,1202198,1574468,1225877,1574468v88116,27270,186623,5438,255061,-62999c1573368,1403627,1703356,1327856,1778794,1150710l1934956,804114c2079450,483312,2040398,572190,2048218,552597v22527,-52835,83706,-77267,136246,-55150c2233651,518364,2257816,572504,2243823,621720v-40595,93059,-76981,176555,-109718,251517c2118208,909527,2134867,951847,2171157,967735v36386,15897,78705,-667,94593,-37053c2386956,652895,2378535,673050,2380450,666049,2430590,490723,2293696,338713,2138029,345800xm150762,2766302r749198,l899960,3013609r-749198,l150762,2766302xm150762,3157227r749198,l899960,3351299v,13021,-13687,24127,-29870,24127l180642,3375426v-16183,,-29871,-11106,-29871,-24127l150771,3157227r-9,xm1048560,788236l924478,1068195,648062,1217461,869614,717294v10344,-23365,29298,-41358,53520,-50645c1000392,636779,1075496,711855,1048560,788236xm1131570,956457v47920,-108404,47292,-106204,50359,-114605l1181929,841757,1408748,329817v10344,-23365,29299,-41358,53425,-50749c1542145,248149,1619564,329750,1584912,407846l1342968,954161v-95,,-95,,-95,c1281722,903927,1202627,920919,1131570,956457xm2007146,286440v-500805,1122417,-326603,801024,-628555,1124226c1356665,1432116,1326985,1443413,1296438,1442070v15164,-22936,183385,-133531,136532,-335108l1830981,208402v34262,-77401,146714,-76353,177794,4400c2018062,236938,2017490,263075,2007146,286440xe" filled="f" stroked="f">
                        <v:stroke joinstyle="miter"/>
                        <v:path arrowok="t" o:connecttype="custom" o:connectlocs="2138029,345800;2138506,344647;1832696,23807;1674333,207440;1277379,271590;1134532,594155;738340,659163;441722,1328799;305191,1402522;7144,1928255;7144,2694493;7144,3351299;180632,3519044;870080,3519044;1043569,3351299;1043569,2694493;1062333,2310369;1679886,1984071;1968551,1613634;2150755,1193601;2113798,1099103;2019205,1136060;1832981,1566047;1577150,1883725;974636,2196612;899960,2350088;899960,2622675;150762,2622675;150762,1985595;343976,1549483;829399,1282736;1253061,1066356;1278150,1100247;1297010,1174256;1154735,1380586;1123617,1411609;1106862,1486961;1225877,1574468;1480938,1511469;1778794,1150710;1934956,804114;2048218,552597;2184464,497447;2243823,621720;2134105,873237;2171157,967735;2265750,930682;2380450,666049;2138029,345800;150762,2766302;899960,2766302;899960,3013609;150762,3013609;150762,2766302;150762,3157227;899960,3157227;899960,3351299;870090,3375426;180642,3375426;150771,3351299;150771,3157227;1048560,788236;924478,1068195;648062,1217461;869614,717294;923134,666649;1048560,788236;1131570,956457;1181929,841852;1181929,841757;1408748,329817;1462173,279068;1584912,407846;1342968,954161;1342873,954161;1131570,956457;2007146,286440;1378591,1410666;1296438,1442070;1432970,1106962;1830981,208402;2008775,212802;2007146,286440" o:connectangles="0,0,0,0,0,0,0,0,0,0,0,0,0,0,0,0,0,0,0,0,0,0,0,0,0,0,0,0,0,0,0,0,0,0,0,0,0,0,0,0,0,0,0,0,0,0,0,0,0,0,0,0,0,0,0,0,0,0,0,0,0,0,0,0,0,0,0,0,0,0,0,0,0,0,0,0,0,0,0,0,0,0,0"/>
                      </v:shape>
                      <v:shape id="Freeform 57" o:spid="_x0000_s1029" style="position:absolute;left:9953;top:-71;width:28766;height:25526;visibility:visible;mso-wrap-style:square;v-text-anchor:middle" coordsize="287655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" path="m2160099,7144v-297685,,-568157,156210,-717156,410870c1289943,156648,1009060,-1191,701193,7496,97775,24994,-210245,742702,182357,1200769r515740,601713c723901,1832591,769239,1836077,799348,1810264v30109,-25812,33595,-71142,7782,-101250l291399,1107300c199387,999944,150762,870118,150762,731844v-9,-297123,226943,-581082,574948,-581082c985600,150762,1220448,294723,1338625,526475v20098,39405,60074,63894,104318,63894c1487186,590369,1527163,565880,1547261,526447,1668638,288293,1912859,143380,2180454,151057v481260,13973,729196,588435,413966,956253l1498474,2385841v-29271,34157,-81915,34214,-111243,l994049,1927108v-25813,-30118,-71152,-33605,-101251,-7782c862689,1945129,859203,1990468,885016,2020576r393182,458734c1319451,2527440,1379468,2555053,1442857,2555053v63389,-10,123406,-27613,164659,-75743l2703462,1200769c3100207,737854,2782025,7144,2160099,7144xe" filled="f" stroked="f">
                        <v:stroke joinstyle="miter"/>
                        <v:path arrowok="t" o:connecttype="custom" o:connectlocs="2160099,7144;1442943,418014;701193,7496;182357,1200769;698097,1802482;799348,1810264;807130,1709014;291399,1107300;150762,731844;725710,150762;1338625,526475;1442943,590369;1547261,526447;2180454,151057;2594420,1107310;1498474,2385841;1387231,2385841;994049,1927108;892798,1919326;885016,2020576;1278198,2479310;1442857,2555053;1607516,2479310;2703462,1200769;2160099,7144" o:connectangles="0,0,0,0,0,0,0,0,0,0,0,0,0,0,0,0,0,0,0,0,0,0,0,0,0"/>
                      </v:shape>
                      <w10:anchorlock/>
                    </v:group>
                  </w:pict>
                </mc:Fallback>
              </mc:AlternateContent>
            </w:r>
          </w:p>
          <w:p w14:paraId="1FD4EDFE" w14:textId="713393D2" w:rsidR="003D0D60" w:rsidRPr="0030161C" w:rsidRDefault="000231A1" w:rsidP="0030161C">
            <w:pPr>
              <w:pStyle w:val="Heading1"/>
            </w:pPr>
            <w:r>
              <w:t>WELCOME</w:t>
            </w:r>
          </w:p>
          <w:p w14:paraId="396A8474" w14:textId="77777777" w:rsidR="008639DC" w:rsidRDefault="008639DC" w:rsidP="008639DC">
            <w:pPr>
              <w:rPr>
                <w:rFonts w:cstheme="minorHAnsi"/>
              </w:rPr>
            </w:pPr>
          </w:p>
          <w:p w14:paraId="50E36BD1" w14:textId="51BF2ADE" w:rsidR="008639DC" w:rsidRPr="00734224" w:rsidRDefault="008639DC" w:rsidP="008639DC">
            <w:pPr>
              <w:rPr>
                <w:rFonts w:cstheme="minorHAnsi"/>
              </w:rPr>
            </w:pPr>
            <w:r w:rsidRPr="00734224">
              <w:rPr>
                <w:rFonts w:cstheme="minorHAnsi"/>
              </w:rPr>
              <w:t>NAS stands for Neonatal Abstinence Syndrome. This is a condition that occurs when infants are exposed to drugs that cause dependency while in-utero. This condition can cause a range of symptoms beginning at birth. The purpose of the symposium is to educate attendees on the condition and effective interventions and resources for children affected by NAS, their families, and those tasked with supporting them.</w:t>
            </w:r>
          </w:p>
          <w:p w14:paraId="27D4122D" w14:textId="77777777" w:rsidR="008639DC" w:rsidRDefault="008639DC" w:rsidP="008639DC"/>
          <w:p w14:paraId="135F0BA6" w14:textId="3F85E995" w:rsidR="008639DC" w:rsidRPr="008639DC" w:rsidRDefault="008639DC" w:rsidP="008639DC">
            <w:pPr>
              <w:rPr>
                <w:b/>
                <w:bCs/>
              </w:rPr>
            </w:pPr>
            <w:r w:rsidRPr="008639DC">
              <w:rPr>
                <w:b/>
                <w:bCs/>
              </w:rPr>
              <w:t>Symposium Goal</w:t>
            </w:r>
          </w:p>
          <w:p w14:paraId="404E8FB6" w14:textId="0DCA0B90" w:rsidR="008639DC" w:rsidRDefault="008639DC" w:rsidP="008639DC">
            <w:r>
              <w:t xml:space="preserve">Together, professionals from various child and family serving agencies and organizations within Mercer County will explore Neonatal Abstinence Syndrome and the available supports and services within the community to better assist children and families affected by NAS. </w:t>
            </w:r>
          </w:p>
          <w:p w14:paraId="1B2A442B" w14:textId="77777777" w:rsidR="008639DC" w:rsidRDefault="008639DC" w:rsidP="008639DC"/>
          <w:p w14:paraId="20EC10A3" w14:textId="0F5EC94E" w:rsidR="008639DC" w:rsidRPr="008639DC" w:rsidRDefault="008639DC" w:rsidP="008639DC">
            <w:pPr>
              <w:rPr>
                <w:b/>
                <w:bCs/>
              </w:rPr>
            </w:pPr>
            <w:r w:rsidRPr="008639DC">
              <w:rPr>
                <w:b/>
                <w:bCs/>
              </w:rPr>
              <w:t>Symposium Learning Objectives</w:t>
            </w:r>
          </w:p>
          <w:p w14:paraId="1B46F6B0" w14:textId="77777777" w:rsidR="008639DC" w:rsidRDefault="008639DC" w:rsidP="008639DC">
            <w:r>
              <w:t>By participating in the symposium, attendees will be able to:</w:t>
            </w:r>
          </w:p>
          <w:p w14:paraId="0C727DA1" w14:textId="77777777" w:rsidR="008639DC" w:rsidRDefault="008639DC" w:rsidP="008639DC">
            <w:pPr>
              <w:pStyle w:val="ListParagraph"/>
              <w:numPr>
                <w:ilvl w:val="0"/>
                <w:numId w:val="1"/>
              </w:numPr>
            </w:pPr>
            <w:r>
              <w:t>Define and understand Neonatal Abstinence Syndrome and who is affected by it</w:t>
            </w:r>
          </w:p>
          <w:p w14:paraId="1F4A4C1A" w14:textId="77777777" w:rsidR="008639DC" w:rsidRDefault="008639DC" w:rsidP="008639DC">
            <w:pPr>
              <w:pStyle w:val="ListParagraph"/>
              <w:numPr>
                <w:ilvl w:val="0"/>
                <w:numId w:val="1"/>
              </w:numPr>
            </w:pPr>
            <w:r>
              <w:t>Identify and be educated on effective and available interventions</w:t>
            </w:r>
          </w:p>
          <w:p w14:paraId="0E1A50BB" w14:textId="6CE24E89" w:rsidR="00B435E4" w:rsidRPr="008C1733" w:rsidRDefault="008639DC" w:rsidP="008639DC">
            <w:pPr>
              <w:pStyle w:val="ListParagraph"/>
              <w:numPr>
                <w:ilvl w:val="0"/>
                <w:numId w:val="1"/>
              </w:numPr>
            </w:pPr>
            <w:r>
              <w:t>Demonstrate ways they can support children and families affected by NAS</w:t>
            </w:r>
          </w:p>
        </w:tc>
        <w:tc>
          <w:tcPr>
            <w:tcW w:w="360" w:type="dxa"/>
          </w:tcPr>
          <w:p w14:paraId="2297C4C4" w14:textId="77777777" w:rsidR="00B435E4" w:rsidRPr="008C1733" w:rsidRDefault="00B435E4" w:rsidP="00CB5F66">
            <w:pPr>
              <w:rPr>
                <w:rFonts w:asciiTheme="majorHAnsi" w:hAnsiTheme="majorHAnsi"/>
              </w:rPr>
            </w:pPr>
          </w:p>
        </w:tc>
        <w:tc>
          <w:tcPr>
            <w:tcW w:w="7373" w:type="dxa"/>
            <w:gridSpan w:val="2"/>
          </w:tcPr>
          <w:p w14:paraId="33645AD6" w14:textId="77777777" w:rsidR="00781022" w:rsidRDefault="001B0B44" w:rsidP="00781022">
            <w:pPr>
              <w:pStyle w:val="Heading1"/>
              <w:rPr>
                <w:rFonts w:eastAsia="MS PGothic" w:cs="Arial"/>
                <w:sz w:val="28"/>
                <w:szCs w:val="28"/>
              </w:rPr>
            </w:pPr>
            <w:r w:rsidRPr="008C1733">
              <w:rPr>
                <w:noProof/>
                <w:sz w:val="28"/>
                <w:szCs w:val="28"/>
              </w:rPr>
              <mc:AlternateContent>
                <mc:Choice Requires="wpg">
                  <w:drawing>
                    <wp:inline distT="0" distB="0" distL="0" distR="0" wp14:anchorId="4865C5CB" wp14:editId="0361E041">
                      <wp:extent cx="548005" cy="548005"/>
                      <wp:effectExtent l="0" t="0" r="23495" b="4445"/>
                      <wp:docPr id="59" name="Graphic 9" descr="Praying Icon"/>
                      <wp:cNvGraphicFramePr/>
                      <a:graphic xmlns:a="http://schemas.openxmlformats.org/drawingml/2006/main">
                        <a:graphicData uri="http://schemas.microsoft.com/office/word/2010/wordprocessingGroup">
                          <wpg:wgp>
                            <wpg:cNvGrpSpPr/>
                            <wpg:grpSpPr>
                              <a:xfrm>
                                <a:off x="0" y="0"/>
                                <a:ext cx="548005" cy="548005"/>
                                <a:chOff x="-3330" y="-7144"/>
                                <a:chExt cx="4876101" cy="4889150"/>
                              </a:xfrm>
                              <a:solidFill>
                                <a:schemeClr val="accent1">
                                  <a:lumMod val="75000"/>
                                </a:schemeClr>
                              </a:solidFill>
                            </wpg:grpSpPr>
                            <wps:wsp>
                              <wps:cNvPr id="60" name="Freeform 60"/>
                              <wps:cNvSpPr/>
                              <wps:spPr>
                                <a:xfrm>
                                  <a:off x="-3330" y="1357753"/>
                                  <a:ext cx="2390775" cy="3524250"/>
                                </a:xfrm>
                                <a:custGeom>
                                  <a:avLst/>
                                  <a:gdLst>
                                    <a:gd name="connsiteX0" fmla="*/ 2092934 w 2390775"/>
                                    <a:gd name="connsiteY0" fmla="*/ 1402525 h 3524250"/>
                                    <a:gd name="connsiteX1" fmla="*/ 1956403 w 2390775"/>
                                    <a:gd name="connsiteY1" fmla="*/ 1328802 h 3524250"/>
                                    <a:gd name="connsiteX2" fmla="*/ 1659785 w 2390775"/>
                                    <a:gd name="connsiteY2" fmla="*/ 659166 h 3524250"/>
                                    <a:gd name="connsiteX3" fmla="*/ 1263593 w 2390775"/>
                                    <a:gd name="connsiteY3" fmla="*/ 594158 h 3524250"/>
                                    <a:gd name="connsiteX4" fmla="*/ 1120746 w 2390775"/>
                                    <a:gd name="connsiteY4" fmla="*/ 271593 h 3524250"/>
                                    <a:gd name="connsiteX5" fmla="*/ 723792 w 2390775"/>
                                    <a:gd name="connsiteY5" fmla="*/ 207443 h 3524250"/>
                                    <a:gd name="connsiteX6" fmla="*/ 565429 w 2390775"/>
                                    <a:gd name="connsiteY6" fmla="*/ 23810 h 3524250"/>
                                    <a:gd name="connsiteX7" fmla="*/ 259619 w 2390775"/>
                                    <a:gd name="connsiteY7" fmla="*/ 344650 h 3524250"/>
                                    <a:gd name="connsiteX8" fmla="*/ 260096 w 2390775"/>
                                    <a:gd name="connsiteY8" fmla="*/ 345803 h 3524250"/>
                                    <a:gd name="connsiteX9" fmla="*/ 17675 w 2390775"/>
                                    <a:gd name="connsiteY9" fmla="*/ 666062 h 3524250"/>
                                    <a:gd name="connsiteX10" fmla="*/ 132375 w 2390775"/>
                                    <a:gd name="connsiteY10" fmla="*/ 930695 h 3524250"/>
                                    <a:gd name="connsiteX11" fmla="*/ 226968 w 2390775"/>
                                    <a:gd name="connsiteY11" fmla="*/ 967747 h 3524250"/>
                                    <a:gd name="connsiteX12" fmla="*/ 264020 w 2390775"/>
                                    <a:gd name="connsiteY12" fmla="*/ 873250 h 3524250"/>
                                    <a:gd name="connsiteX13" fmla="*/ 154301 w 2390775"/>
                                    <a:gd name="connsiteY13" fmla="*/ 621733 h 3524250"/>
                                    <a:gd name="connsiteX14" fmla="*/ 213661 w 2390775"/>
                                    <a:gd name="connsiteY14" fmla="*/ 497460 h 3524250"/>
                                    <a:gd name="connsiteX15" fmla="*/ 349907 w 2390775"/>
                                    <a:gd name="connsiteY15" fmla="*/ 552610 h 3524250"/>
                                    <a:gd name="connsiteX16" fmla="*/ 619331 w 2390775"/>
                                    <a:gd name="connsiteY16" fmla="*/ 1150722 h 3524250"/>
                                    <a:gd name="connsiteX17" fmla="*/ 917187 w 2390775"/>
                                    <a:gd name="connsiteY17" fmla="*/ 1511482 h 3524250"/>
                                    <a:gd name="connsiteX18" fmla="*/ 1172248 w 2390775"/>
                                    <a:gd name="connsiteY18" fmla="*/ 1574480 h 3524250"/>
                                    <a:gd name="connsiteX19" fmla="*/ 1291253 w 2390775"/>
                                    <a:gd name="connsiteY19" fmla="*/ 1486974 h 3524250"/>
                                    <a:gd name="connsiteX20" fmla="*/ 1274499 w 2390775"/>
                                    <a:gd name="connsiteY20" fmla="*/ 1411622 h 3524250"/>
                                    <a:gd name="connsiteX21" fmla="*/ 1243380 w 2390775"/>
                                    <a:gd name="connsiteY21" fmla="*/ 1380599 h 3524250"/>
                                    <a:gd name="connsiteX22" fmla="*/ 1101105 w 2390775"/>
                                    <a:gd name="connsiteY22" fmla="*/ 1174268 h 3524250"/>
                                    <a:gd name="connsiteX23" fmla="*/ 1119965 w 2390775"/>
                                    <a:gd name="connsiteY23" fmla="*/ 1100259 h 3524250"/>
                                    <a:gd name="connsiteX24" fmla="*/ 1145054 w 2390775"/>
                                    <a:gd name="connsiteY24" fmla="*/ 1066369 h 3524250"/>
                                    <a:gd name="connsiteX25" fmla="*/ 1568716 w 2390775"/>
                                    <a:gd name="connsiteY25" fmla="*/ 1282748 h 3524250"/>
                                    <a:gd name="connsiteX26" fmla="*/ 2054139 w 2390775"/>
                                    <a:gd name="connsiteY26" fmla="*/ 1549496 h 3524250"/>
                                    <a:gd name="connsiteX27" fmla="*/ 2247354 w 2390775"/>
                                    <a:gd name="connsiteY27" fmla="*/ 1985608 h 3524250"/>
                                    <a:gd name="connsiteX28" fmla="*/ 2247354 w 2390775"/>
                                    <a:gd name="connsiteY28" fmla="*/ 2266233 h 3524250"/>
                                    <a:gd name="connsiteX29" fmla="*/ 2247354 w 2390775"/>
                                    <a:gd name="connsiteY29" fmla="*/ 2622688 h 3524250"/>
                                    <a:gd name="connsiteX30" fmla="*/ 1498155 w 2390775"/>
                                    <a:gd name="connsiteY30" fmla="*/ 2622688 h 3524250"/>
                                    <a:gd name="connsiteX31" fmla="*/ 1498155 w 2390775"/>
                                    <a:gd name="connsiteY31" fmla="*/ 2350101 h 3524250"/>
                                    <a:gd name="connsiteX32" fmla="*/ 1423479 w 2390775"/>
                                    <a:gd name="connsiteY32" fmla="*/ 2196625 h 3524250"/>
                                    <a:gd name="connsiteX33" fmla="*/ 820966 w 2390775"/>
                                    <a:gd name="connsiteY33" fmla="*/ 1883738 h 3524250"/>
                                    <a:gd name="connsiteX34" fmla="*/ 565134 w 2390775"/>
                                    <a:gd name="connsiteY34" fmla="*/ 1566060 h 3524250"/>
                                    <a:gd name="connsiteX35" fmla="*/ 378910 w 2390775"/>
                                    <a:gd name="connsiteY35" fmla="*/ 1136073 h 3524250"/>
                                    <a:gd name="connsiteX36" fmla="*/ 284318 w 2390775"/>
                                    <a:gd name="connsiteY36" fmla="*/ 1099116 h 3524250"/>
                                    <a:gd name="connsiteX37" fmla="*/ 247361 w 2390775"/>
                                    <a:gd name="connsiteY37" fmla="*/ 1193613 h 3524250"/>
                                    <a:gd name="connsiteX38" fmla="*/ 429564 w 2390775"/>
                                    <a:gd name="connsiteY38" fmla="*/ 1613647 h 3524250"/>
                                    <a:gd name="connsiteX39" fmla="*/ 718229 w 2390775"/>
                                    <a:gd name="connsiteY39" fmla="*/ 1984084 h 3524250"/>
                                    <a:gd name="connsiteX40" fmla="*/ 1335782 w 2390775"/>
                                    <a:gd name="connsiteY40" fmla="*/ 2310382 h 3524250"/>
                                    <a:gd name="connsiteX41" fmla="*/ 1354547 w 2390775"/>
                                    <a:gd name="connsiteY41" fmla="*/ 2694506 h 3524250"/>
                                    <a:gd name="connsiteX42" fmla="*/ 1354547 w 2390775"/>
                                    <a:gd name="connsiteY42" fmla="*/ 3351312 h 3524250"/>
                                    <a:gd name="connsiteX43" fmla="*/ 1528035 w 2390775"/>
                                    <a:gd name="connsiteY43" fmla="*/ 3519056 h 3524250"/>
                                    <a:gd name="connsiteX44" fmla="*/ 2217483 w 2390775"/>
                                    <a:gd name="connsiteY44" fmla="*/ 3519056 h 3524250"/>
                                    <a:gd name="connsiteX45" fmla="*/ 2390972 w 2390775"/>
                                    <a:gd name="connsiteY45" fmla="*/ 3351312 h 3524250"/>
                                    <a:gd name="connsiteX46" fmla="*/ 2390972 w 2390775"/>
                                    <a:gd name="connsiteY46" fmla="*/ 2694506 h 3524250"/>
                                    <a:gd name="connsiteX47" fmla="*/ 2390972 w 2390775"/>
                                    <a:gd name="connsiteY47" fmla="*/ 1928267 h 3524250"/>
                                    <a:gd name="connsiteX48" fmla="*/ 2092934 w 2390775"/>
                                    <a:gd name="connsiteY48" fmla="*/ 1402525 h 3524250"/>
                                    <a:gd name="connsiteX49" fmla="*/ 1101696 w 2390775"/>
                                    <a:gd name="connsiteY49" fmla="*/ 1442073 h 3524250"/>
                                    <a:gd name="connsiteX50" fmla="*/ 1019543 w 2390775"/>
                                    <a:gd name="connsiteY50" fmla="*/ 1410669 h 3524250"/>
                                    <a:gd name="connsiteX51" fmla="*/ 390988 w 2390775"/>
                                    <a:gd name="connsiteY51" fmla="*/ 286443 h 3524250"/>
                                    <a:gd name="connsiteX52" fmla="*/ 389359 w 2390775"/>
                                    <a:gd name="connsiteY52" fmla="*/ 212815 h 3524250"/>
                                    <a:gd name="connsiteX53" fmla="*/ 567153 w 2390775"/>
                                    <a:gd name="connsiteY53" fmla="*/ 208414 h 3524250"/>
                                    <a:gd name="connsiteX54" fmla="*/ 965165 w 2390775"/>
                                    <a:gd name="connsiteY54" fmla="*/ 1106974 h 3524250"/>
                                    <a:gd name="connsiteX55" fmla="*/ 1101696 w 2390775"/>
                                    <a:gd name="connsiteY55" fmla="*/ 1442073 h 3524250"/>
                                    <a:gd name="connsiteX56" fmla="*/ 1055262 w 2390775"/>
                                    <a:gd name="connsiteY56" fmla="*/ 954155 h 3524250"/>
                                    <a:gd name="connsiteX57" fmla="*/ 1055166 w 2390775"/>
                                    <a:gd name="connsiteY57" fmla="*/ 954155 h 3524250"/>
                                    <a:gd name="connsiteX58" fmla="*/ 813222 w 2390775"/>
                                    <a:gd name="connsiteY58" fmla="*/ 407839 h 3524250"/>
                                    <a:gd name="connsiteX59" fmla="*/ 935961 w 2390775"/>
                                    <a:gd name="connsiteY59" fmla="*/ 279061 h 3524250"/>
                                    <a:gd name="connsiteX60" fmla="*/ 989387 w 2390775"/>
                                    <a:gd name="connsiteY60" fmla="*/ 329810 h 3524250"/>
                                    <a:gd name="connsiteX61" fmla="*/ 1216206 w 2390775"/>
                                    <a:gd name="connsiteY61" fmla="*/ 841751 h 3524250"/>
                                    <a:gd name="connsiteX62" fmla="*/ 1216206 w 2390775"/>
                                    <a:gd name="connsiteY62" fmla="*/ 841846 h 3524250"/>
                                    <a:gd name="connsiteX63" fmla="*/ 1266564 w 2390775"/>
                                    <a:gd name="connsiteY63" fmla="*/ 956451 h 3524250"/>
                                    <a:gd name="connsiteX64" fmla="*/ 1055262 w 2390775"/>
                                    <a:gd name="connsiteY64" fmla="*/ 954155 h 3524250"/>
                                    <a:gd name="connsiteX65" fmla="*/ 1473666 w 2390775"/>
                                    <a:gd name="connsiteY65" fmla="*/ 1068188 h 3524250"/>
                                    <a:gd name="connsiteX66" fmla="*/ 1349584 w 2390775"/>
                                    <a:gd name="connsiteY66" fmla="*/ 788230 h 3524250"/>
                                    <a:gd name="connsiteX67" fmla="*/ 1475009 w 2390775"/>
                                    <a:gd name="connsiteY67" fmla="*/ 666633 h 3524250"/>
                                    <a:gd name="connsiteX68" fmla="*/ 1528530 w 2390775"/>
                                    <a:gd name="connsiteY68" fmla="*/ 717278 h 3524250"/>
                                    <a:gd name="connsiteX69" fmla="*/ 1750082 w 2390775"/>
                                    <a:gd name="connsiteY69" fmla="*/ 1217445 h 3524250"/>
                                    <a:gd name="connsiteX70" fmla="*/ 1473666 w 2390775"/>
                                    <a:gd name="connsiteY70" fmla="*/ 1068188 h 3524250"/>
                                    <a:gd name="connsiteX71" fmla="*/ 2247373 w 2390775"/>
                                    <a:gd name="connsiteY71" fmla="*/ 3351302 h 3524250"/>
                                    <a:gd name="connsiteX72" fmla="*/ 2217502 w 2390775"/>
                                    <a:gd name="connsiteY72" fmla="*/ 3375429 h 3524250"/>
                                    <a:gd name="connsiteX73" fmla="*/ 1528054 w 2390775"/>
                                    <a:gd name="connsiteY73" fmla="*/ 3375429 h 3524250"/>
                                    <a:gd name="connsiteX74" fmla="*/ 1498184 w 2390775"/>
                                    <a:gd name="connsiteY74" fmla="*/ 3351302 h 3524250"/>
                                    <a:gd name="connsiteX75" fmla="*/ 1498184 w 2390775"/>
                                    <a:gd name="connsiteY75" fmla="*/ 3157231 h 3524250"/>
                                    <a:gd name="connsiteX76" fmla="*/ 2247382 w 2390775"/>
                                    <a:gd name="connsiteY76" fmla="*/ 3157231 h 3524250"/>
                                    <a:gd name="connsiteX77" fmla="*/ 2247382 w 2390775"/>
                                    <a:gd name="connsiteY77" fmla="*/ 3351302 h 3524250"/>
                                    <a:gd name="connsiteX78" fmla="*/ 2247373 w 2390775"/>
                                    <a:gd name="connsiteY78" fmla="*/ 3013613 h 3524250"/>
                                    <a:gd name="connsiteX79" fmla="*/ 1498174 w 2390775"/>
                                    <a:gd name="connsiteY79" fmla="*/ 3013613 h 3524250"/>
                                    <a:gd name="connsiteX80" fmla="*/ 1498174 w 2390775"/>
                                    <a:gd name="connsiteY80" fmla="*/ 2766305 h 3524250"/>
                                    <a:gd name="connsiteX81" fmla="*/ 2247373 w 2390775"/>
                                    <a:gd name="connsiteY81" fmla="*/ 2766305 h 3524250"/>
                                    <a:gd name="connsiteX82" fmla="*/ 2247373 w 2390775"/>
                                    <a:gd name="connsiteY82" fmla="*/ 3013613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092934" y="1402525"/>
                                      </a:moveTo>
                                      <a:lnTo>
                                        <a:pt x="1956403" y="1328802"/>
                                      </a:lnTo>
                                      <a:lnTo>
                                        <a:pt x="1659785" y="659166"/>
                                      </a:lnTo>
                                      <a:cubicBezTo>
                                        <a:pt x="1590205" y="501718"/>
                                        <a:pt x="1379921" y="466694"/>
                                        <a:pt x="1263593" y="594158"/>
                                      </a:cubicBezTo>
                                      <a:lnTo>
                                        <a:pt x="1120746" y="271593"/>
                                      </a:lnTo>
                                      <a:cubicBezTo>
                                        <a:pt x="1050671" y="113288"/>
                                        <a:pt x="839149" y="79379"/>
                                        <a:pt x="723792" y="207443"/>
                                      </a:cubicBezTo>
                                      <a:cubicBezTo>
                                        <a:pt x="706523" y="179268"/>
                                        <a:pt x="686663" y="70483"/>
                                        <a:pt x="565429" y="23810"/>
                                      </a:cubicBezTo>
                                      <a:cubicBezTo>
                                        <a:pt x="366947" y="-52923"/>
                                        <a:pt x="173228" y="149292"/>
                                        <a:pt x="259619" y="344650"/>
                                      </a:cubicBezTo>
                                      <a:lnTo>
                                        <a:pt x="260096" y="345803"/>
                                      </a:lnTo>
                                      <a:cubicBezTo>
                                        <a:pt x="104429" y="338716"/>
                                        <a:pt x="-32474" y="490735"/>
                                        <a:pt x="17675" y="666062"/>
                                      </a:cubicBezTo>
                                      <a:cubicBezTo>
                                        <a:pt x="19589" y="673072"/>
                                        <a:pt x="11179" y="652917"/>
                                        <a:pt x="132375" y="930695"/>
                                      </a:cubicBezTo>
                                      <a:cubicBezTo>
                                        <a:pt x="148272" y="967080"/>
                                        <a:pt x="190592" y="983644"/>
                                        <a:pt x="226968" y="967747"/>
                                      </a:cubicBezTo>
                                      <a:cubicBezTo>
                                        <a:pt x="263258" y="951850"/>
                                        <a:pt x="279917" y="909530"/>
                                        <a:pt x="264020" y="873250"/>
                                      </a:cubicBezTo>
                                      <a:cubicBezTo>
                                        <a:pt x="231273" y="798278"/>
                                        <a:pt x="194897" y="714792"/>
                                        <a:pt x="154301" y="621733"/>
                                      </a:cubicBezTo>
                                      <a:cubicBezTo>
                                        <a:pt x="140309" y="572507"/>
                                        <a:pt x="164484" y="518377"/>
                                        <a:pt x="213661" y="497460"/>
                                      </a:cubicBezTo>
                                      <a:cubicBezTo>
                                        <a:pt x="266192" y="475343"/>
                                        <a:pt x="327380" y="499774"/>
                                        <a:pt x="349907" y="552610"/>
                                      </a:cubicBezTo>
                                      <a:cubicBezTo>
                                        <a:pt x="355508" y="566640"/>
                                        <a:pt x="618655" y="1149208"/>
                                        <a:pt x="619331" y="1150722"/>
                                      </a:cubicBezTo>
                                      <a:cubicBezTo>
                                        <a:pt x="694779" y="1327868"/>
                                        <a:pt x="824757" y="1403640"/>
                                        <a:pt x="917187" y="1511482"/>
                                      </a:cubicBezTo>
                                      <a:cubicBezTo>
                                        <a:pt x="985624" y="1579919"/>
                                        <a:pt x="1084132" y="1601750"/>
                                        <a:pt x="1172248" y="1574480"/>
                                      </a:cubicBezTo>
                                      <a:cubicBezTo>
                                        <a:pt x="1195927" y="1574480"/>
                                        <a:pt x="1291253" y="1513749"/>
                                        <a:pt x="1291253" y="1486974"/>
                                      </a:cubicBezTo>
                                      <a:cubicBezTo>
                                        <a:pt x="1300711" y="1461752"/>
                                        <a:pt x="1294854" y="1431691"/>
                                        <a:pt x="1274499" y="1411622"/>
                                      </a:cubicBezTo>
                                      <a:cubicBezTo>
                                        <a:pt x="1273527" y="1410650"/>
                                        <a:pt x="1241352" y="1378570"/>
                                        <a:pt x="1243380" y="1380599"/>
                                      </a:cubicBezTo>
                                      <a:cubicBezTo>
                                        <a:pt x="1177001" y="1303589"/>
                                        <a:pt x="1101105" y="1270594"/>
                                        <a:pt x="1101105" y="1174268"/>
                                      </a:cubicBezTo>
                                      <a:cubicBezTo>
                                        <a:pt x="1101105" y="1138807"/>
                                        <a:pt x="1116165" y="1104060"/>
                                        <a:pt x="1119965" y="1100259"/>
                                      </a:cubicBezTo>
                                      <a:cubicBezTo>
                                        <a:pt x="1126671" y="1088000"/>
                                        <a:pt x="1135091" y="1076608"/>
                                        <a:pt x="1145054" y="1066369"/>
                                      </a:cubicBezTo>
                                      <a:cubicBezTo>
                                        <a:pt x="1175115" y="1070112"/>
                                        <a:pt x="1159656" y="1058968"/>
                                        <a:pt x="1568716" y="1282748"/>
                                      </a:cubicBezTo>
                                      <a:cubicBezTo>
                                        <a:pt x="2053253" y="1544286"/>
                                        <a:pt x="2022716" y="1525779"/>
                                        <a:pt x="2054139" y="1549496"/>
                                      </a:cubicBezTo>
                                      <a:cubicBezTo>
                                        <a:pt x="2281139" y="1718117"/>
                                        <a:pt x="2243610" y="1967643"/>
                                        <a:pt x="2247354" y="1985608"/>
                                      </a:cubicBezTo>
                                      <a:lnTo>
                                        <a:pt x="2247354" y="2266233"/>
                                      </a:lnTo>
                                      <a:lnTo>
                                        <a:pt x="2247354" y="2622688"/>
                                      </a:lnTo>
                                      <a:lnTo>
                                        <a:pt x="1498155" y="2622688"/>
                                      </a:lnTo>
                                      <a:lnTo>
                                        <a:pt x="1498155" y="2350101"/>
                                      </a:lnTo>
                                      <a:cubicBezTo>
                                        <a:pt x="1498155" y="2290074"/>
                                        <a:pt x="1470199" y="2232715"/>
                                        <a:pt x="1423479" y="2196625"/>
                                      </a:cubicBezTo>
                                      <a:cubicBezTo>
                                        <a:pt x="1230103" y="2047578"/>
                                        <a:pt x="1010542" y="2072619"/>
                                        <a:pt x="820966" y="1883738"/>
                                      </a:cubicBezTo>
                                      <a:cubicBezTo>
                                        <a:pt x="710171" y="1762275"/>
                                        <a:pt x="615445" y="1710516"/>
                                        <a:pt x="565134" y="1566060"/>
                                      </a:cubicBezTo>
                                      <a:cubicBezTo>
                                        <a:pt x="553713" y="1533551"/>
                                        <a:pt x="567658" y="1567317"/>
                                        <a:pt x="378910" y="1136073"/>
                                      </a:cubicBezTo>
                                      <a:cubicBezTo>
                                        <a:pt x="363013" y="1099783"/>
                                        <a:pt x="320694" y="1083219"/>
                                        <a:pt x="284318" y="1099116"/>
                                      </a:cubicBezTo>
                                      <a:cubicBezTo>
                                        <a:pt x="248027" y="1115013"/>
                                        <a:pt x="231463" y="1157333"/>
                                        <a:pt x="247361" y="1193613"/>
                                      </a:cubicBezTo>
                                      <a:cubicBezTo>
                                        <a:pt x="435222" y="1623153"/>
                                        <a:pt x="420001" y="1586158"/>
                                        <a:pt x="429564" y="1613647"/>
                                      </a:cubicBezTo>
                                      <a:cubicBezTo>
                                        <a:pt x="482914" y="1766333"/>
                                        <a:pt x="565019" y="1830874"/>
                                        <a:pt x="718229" y="1984084"/>
                                      </a:cubicBezTo>
                                      <a:cubicBezTo>
                                        <a:pt x="934847" y="2201035"/>
                                        <a:pt x="1170914" y="2183423"/>
                                        <a:pt x="1335782" y="2310382"/>
                                      </a:cubicBezTo>
                                      <a:cubicBezTo>
                                        <a:pt x="1368806" y="2335880"/>
                                        <a:pt x="1348193" y="2353501"/>
                                        <a:pt x="1354547" y="2694506"/>
                                      </a:cubicBezTo>
                                      <a:cubicBezTo>
                                        <a:pt x="1354547" y="2847678"/>
                                        <a:pt x="1354547" y="3227715"/>
                                        <a:pt x="1354547" y="3351312"/>
                                      </a:cubicBezTo>
                                      <a:cubicBezTo>
                                        <a:pt x="1354547" y="3443800"/>
                                        <a:pt x="1432385" y="3519056"/>
                                        <a:pt x="1528035" y="3519056"/>
                                      </a:cubicBezTo>
                                      <a:lnTo>
                                        <a:pt x="2217483" y="3519056"/>
                                      </a:lnTo>
                                      <a:cubicBezTo>
                                        <a:pt x="2313133" y="3519056"/>
                                        <a:pt x="2390972" y="3443800"/>
                                        <a:pt x="2390972" y="3351312"/>
                                      </a:cubicBezTo>
                                      <a:cubicBezTo>
                                        <a:pt x="2390972" y="3227925"/>
                                        <a:pt x="2390972" y="2849697"/>
                                        <a:pt x="2390972" y="2694506"/>
                                      </a:cubicBezTo>
                                      <a:lnTo>
                                        <a:pt x="2390972" y="1928267"/>
                                      </a:lnTo>
                                      <a:cubicBezTo>
                                        <a:pt x="2389952" y="1699153"/>
                                        <a:pt x="2259393" y="1497661"/>
                                        <a:pt x="2092934" y="1402525"/>
                                      </a:cubicBezTo>
                                      <a:close/>
                                      <a:moveTo>
                                        <a:pt x="1101696" y="1442073"/>
                                      </a:moveTo>
                                      <a:cubicBezTo>
                                        <a:pt x="1071149" y="1443416"/>
                                        <a:pt x="1041469" y="1432119"/>
                                        <a:pt x="1019543" y="1410669"/>
                                      </a:cubicBezTo>
                                      <a:cubicBezTo>
                                        <a:pt x="717581" y="1087467"/>
                                        <a:pt x="891794" y="1408860"/>
                                        <a:pt x="390988" y="286443"/>
                                      </a:cubicBezTo>
                                      <a:cubicBezTo>
                                        <a:pt x="380644" y="263078"/>
                                        <a:pt x="380073" y="236942"/>
                                        <a:pt x="389359" y="212815"/>
                                      </a:cubicBezTo>
                                      <a:cubicBezTo>
                                        <a:pt x="420449" y="132052"/>
                                        <a:pt x="532901" y="131014"/>
                                        <a:pt x="567153" y="208414"/>
                                      </a:cubicBezTo>
                                      <a:lnTo>
                                        <a:pt x="965165" y="1106974"/>
                                      </a:lnTo>
                                      <a:cubicBezTo>
                                        <a:pt x="918311" y="1308533"/>
                                        <a:pt x="1086532" y="1419128"/>
                                        <a:pt x="1101696" y="1442073"/>
                                      </a:cubicBezTo>
                                      <a:close/>
                                      <a:moveTo>
                                        <a:pt x="1055262" y="954155"/>
                                      </a:moveTo>
                                      <a:cubicBezTo>
                                        <a:pt x="1055262" y="954155"/>
                                        <a:pt x="1055262" y="954155"/>
                                        <a:pt x="1055166" y="954155"/>
                                      </a:cubicBezTo>
                                      <a:lnTo>
                                        <a:pt x="813222" y="407839"/>
                                      </a:lnTo>
                                      <a:cubicBezTo>
                                        <a:pt x="778570" y="329753"/>
                                        <a:pt x="855989" y="248143"/>
                                        <a:pt x="935961" y="279061"/>
                                      </a:cubicBezTo>
                                      <a:cubicBezTo>
                                        <a:pt x="960088" y="288443"/>
                                        <a:pt x="979043" y="306445"/>
                                        <a:pt x="989387" y="329810"/>
                                      </a:cubicBezTo>
                                      <a:lnTo>
                                        <a:pt x="1216206" y="841751"/>
                                      </a:lnTo>
                                      <a:lnTo>
                                        <a:pt x="1216206" y="841846"/>
                                      </a:lnTo>
                                      <a:cubicBezTo>
                                        <a:pt x="1219282" y="850256"/>
                                        <a:pt x="1218644" y="848047"/>
                                        <a:pt x="1266564" y="956451"/>
                                      </a:cubicBezTo>
                                      <a:cubicBezTo>
                                        <a:pt x="1195508" y="920922"/>
                                        <a:pt x="1116412" y="903930"/>
                                        <a:pt x="1055262" y="954155"/>
                                      </a:cubicBezTo>
                                      <a:close/>
                                      <a:moveTo>
                                        <a:pt x="1473666" y="1068188"/>
                                      </a:moveTo>
                                      <a:lnTo>
                                        <a:pt x="1349584" y="788230"/>
                                      </a:lnTo>
                                      <a:cubicBezTo>
                                        <a:pt x="1322647" y="711858"/>
                                        <a:pt x="1397752" y="636773"/>
                                        <a:pt x="1475009" y="666633"/>
                                      </a:cubicBezTo>
                                      <a:cubicBezTo>
                                        <a:pt x="1499231" y="675920"/>
                                        <a:pt x="1518186" y="693923"/>
                                        <a:pt x="1528530" y="717278"/>
                                      </a:cubicBezTo>
                                      <a:lnTo>
                                        <a:pt x="1750082" y="1217445"/>
                                      </a:lnTo>
                                      <a:lnTo>
                                        <a:pt x="1473666" y="1068188"/>
                                      </a:lnTo>
                                      <a:close/>
                                      <a:moveTo>
                                        <a:pt x="2247373" y="3351302"/>
                                      </a:moveTo>
                                      <a:cubicBezTo>
                                        <a:pt x="2247373" y="3364323"/>
                                        <a:pt x="2233685" y="3375429"/>
                                        <a:pt x="2217502" y="3375429"/>
                                      </a:cubicBezTo>
                                      <a:lnTo>
                                        <a:pt x="1528054" y="3375429"/>
                                      </a:lnTo>
                                      <a:cubicBezTo>
                                        <a:pt x="1511871" y="3375429"/>
                                        <a:pt x="1498184" y="3364323"/>
                                        <a:pt x="1498184" y="3351302"/>
                                      </a:cubicBezTo>
                                      <a:lnTo>
                                        <a:pt x="1498184" y="3157231"/>
                                      </a:lnTo>
                                      <a:lnTo>
                                        <a:pt x="2247382" y="3157231"/>
                                      </a:lnTo>
                                      <a:lnTo>
                                        <a:pt x="2247382" y="3351302"/>
                                      </a:lnTo>
                                      <a:close/>
                                      <a:moveTo>
                                        <a:pt x="2247373" y="3013613"/>
                                      </a:moveTo>
                                      <a:lnTo>
                                        <a:pt x="1498174" y="3013613"/>
                                      </a:lnTo>
                                      <a:lnTo>
                                        <a:pt x="1498174" y="2766305"/>
                                      </a:lnTo>
                                      <a:lnTo>
                                        <a:pt x="2247373" y="2766305"/>
                                      </a:lnTo>
                                      <a:lnTo>
                                        <a:pt x="2247373" y="301361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61"/>
                              <wps:cNvSpPr/>
                              <wps:spPr>
                                <a:xfrm>
                                  <a:off x="2481996" y="1357756"/>
                                  <a:ext cx="2390775" cy="3524250"/>
                                </a:xfrm>
                                <a:custGeom>
                                  <a:avLst/>
                                  <a:gdLst>
                                    <a:gd name="connsiteX0" fmla="*/ 2138029 w 2390775"/>
                                    <a:gd name="connsiteY0" fmla="*/ 345800 h 3524250"/>
                                    <a:gd name="connsiteX1" fmla="*/ 2138506 w 2390775"/>
                                    <a:gd name="connsiteY1" fmla="*/ 344647 h 3524250"/>
                                    <a:gd name="connsiteX2" fmla="*/ 1832696 w 2390775"/>
                                    <a:gd name="connsiteY2" fmla="*/ 23807 h 3524250"/>
                                    <a:gd name="connsiteX3" fmla="*/ 1674333 w 2390775"/>
                                    <a:gd name="connsiteY3" fmla="*/ 207440 h 3524250"/>
                                    <a:gd name="connsiteX4" fmla="*/ 1277379 w 2390775"/>
                                    <a:gd name="connsiteY4" fmla="*/ 271590 h 3524250"/>
                                    <a:gd name="connsiteX5" fmla="*/ 1134532 w 2390775"/>
                                    <a:gd name="connsiteY5" fmla="*/ 594155 h 3524250"/>
                                    <a:gd name="connsiteX6" fmla="*/ 738340 w 2390775"/>
                                    <a:gd name="connsiteY6" fmla="*/ 659163 h 3524250"/>
                                    <a:gd name="connsiteX7" fmla="*/ 441722 w 2390775"/>
                                    <a:gd name="connsiteY7" fmla="*/ 1328799 h 3524250"/>
                                    <a:gd name="connsiteX8" fmla="*/ 305191 w 2390775"/>
                                    <a:gd name="connsiteY8" fmla="*/ 1402522 h 3524250"/>
                                    <a:gd name="connsiteX9" fmla="*/ 7144 w 2390775"/>
                                    <a:gd name="connsiteY9" fmla="*/ 1928255 h 3524250"/>
                                    <a:gd name="connsiteX10" fmla="*/ 7144 w 2390775"/>
                                    <a:gd name="connsiteY10" fmla="*/ 2694493 h 3524250"/>
                                    <a:gd name="connsiteX11" fmla="*/ 7144 w 2390775"/>
                                    <a:gd name="connsiteY11" fmla="*/ 3351299 h 3524250"/>
                                    <a:gd name="connsiteX12" fmla="*/ 180632 w 2390775"/>
                                    <a:gd name="connsiteY12" fmla="*/ 3519044 h 3524250"/>
                                    <a:gd name="connsiteX13" fmla="*/ 870080 w 2390775"/>
                                    <a:gd name="connsiteY13" fmla="*/ 3519044 h 3524250"/>
                                    <a:gd name="connsiteX14" fmla="*/ 1043569 w 2390775"/>
                                    <a:gd name="connsiteY14" fmla="*/ 3351299 h 3524250"/>
                                    <a:gd name="connsiteX15" fmla="*/ 1043569 w 2390775"/>
                                    <a:gd name="connsiteY15" fmla="*/ 2694493 h 3524250"/>
                                    <a:gd name="connsiteX16" fmla="*/ 1062333 w 2390775"/>
                                    <a:gd name="connsiteY16" fmla="*/ 2310369 h 3524250"/>
                                    <a:gd name="connsiteX17" fmla="*/ 1679886 w 2390775"/>
                                    <a:gd name="connsiteY17" fmla="*/ 1984071 h 3524250"/>
                                    <a:gd name="connsiteX18" fmla="*/ 1968551 w 2390775"/>
                                    <a:gd name="connsiteY18" fmla="*/ 1613634 h 3524250"/>
                                    <a:gd name="connsiteX19" fmla="*/ 2150755 w 2390775"/>
                                    <a:gd name="connsiteY19" fmla="*/ 1193601 h 3524250"/>
                                    <a:gd name="connsiteX20" fmla="*/ 2113798 w 2390775"/>
                                    <a:gd name="connsiteY20" fmla="*/ 1099103 h 3524250"/>
                                    <a:gd name="connsiteX21" fmla="*/ 2019205 w 2390775"/>
                                    <a:gd name="connsiteY21" fmla="*/ 1136060 h 3524250"/>
                                    <a:gd name="connsiteX22" fmla="*/ 1832981 w 2390775"/>
                                    <a:gd name="connsiteY22" fmla="*/ 1566047 h 3524250"/>
                                    <a:gd name="connsiteX23" fmla="*/ 1577150 w 2390775"/>
                                    <a:gd name="connsiteY23" fmla="*/ 1883725 h 3524250"/>
                                    <a:gd name="connsiteX24" fmla="*/ 974636 w 2390775"/>
                                    <a:gd name="connsiteY24" fmla="*/ 2196612 h 3524250"/>
                                    <a:gd name="connsiteX25" fmla="*/ 899960 w 2390775"/>
                                    <a:gd name="connsiteY25" fmla="*/ 2350088 h 3524250"/>
                                    <a:gd name="connsiteX26" fmla="*/ 899960 w 2390775"/>
                                    <a:gd name="connsiteY26" fmla="*/ 2622675 h 3524250"/>
                                    <a:gd name="connsiteX27" fmla="*/ 150762 w 2390775"/>
                                    <a:gd name="connsiteY27" fmla="*/ 2622675 h 3524250"/>
                                    <a:gd name="connsiteX28" fmla="*/ 150762 w 2390775"/>
                                    <a:gd name="connsiteY28" fmla="*/ 1985595 h 3524250"/>
                                    <a:gd name="connsiteX29" fmla="*/ 343976 w 2390775"/>
                                    <a:gd name="connsiteY29" fmla="*/ 1549483 h 3524250"/>
                                    <a:gd name="connsiteX30" fmla="*/ 829399 w 2390775"/>
                                    <a:gd name="connsiteY30" fmla="*/ 1282736 h 3524250"/>
                                    <a:gd name="connsiteX31" fmla="*/ 1253061 w 2390775"/>
                                    <a:gd name="connsiteY31" fmla="*/ 1066356 h 3524250"/>
                                    <a:gd name="connsiteX32" fmla="*/ 1278150 w 2390775"/>
                                    <a:gd name="connsiteY32" fmla="*/ 1100247 h 3524250"/>
                                    <a:gd name="connsiteX33" fmla="*/ 1297010 w 2390775"/>
                                    <a:gd name="connsiteY33" fmla="*/ 1174256 h 3524250"/>
                                    <a:gd name="connsiteX34" fmla="*/ 1154735 w 2390775"/>
                                    <a:gd name="connsiteY34" fmla="*/ 1380586 h 3524250"/>
                                    <a:gd name="connsiteX35" fmla="*/ 1123617 w 2390775"/>
                                    <a:gd name="connsiteY35" fmla="*/ 1411609 h 3524250"/>
                                    <a:gd name="connsiteX36" fmla="*/ 1106862 w 2390775"/>
                                    <a:gd name="connsiteY36" fmla="*/ 1486961 h 3524250"/>
                                    <a:gd name="connsiteX37" fmla="*/ 1225877 w 2390775"/>
                                    <a:gd name="connsiteY37" fmla="*/ 1574468 h 3524250"/>
                                    <a:gd name="connsiteX38" fmla="*/ 1480938 w 2390775"/>
                                    <a:gd name="connsiteY38" fmla="*/ 1511469 h 3524250"/>
                                    <a:gd name="connsiteX39" fmla="*/ 1778794 w 2390775"/>
                                    <a:gd name="connsiteY39" fmla="*/ 1150710 h 3524250"/>
                                    <a:gd name="connsiteX40" fmla="*/ 1934956 w 2390775"/>
                                    <a:gd name="connsiteY40" fmla="*/ 804114 h 3524250"/>
                                    <a:gd name="connsiteX41" fmla="*/ 2048218 w 2390775"/>
                                    <a:gd name="connsiteY41" fmla="*/ 552597 h 3524250"/>
                                    <a:gd name="connsiteX42" fmla="*/ 2184464 w 2390775"/>
                                    <a:gd name="connsiteY42" fmla="*/ 497447 h 3524250"/>
                                    <a:gd name="connsiteX43" fmla="*/ 2243823 w 2390775"/>
                                    <a:gd name="connsiteY43" fmla="*/ 621720 h 3524250"/>
                                    <a:gd name="connsiteX44" fmla="*/ 2134105 w 2390775"/>
                                    <a:gd name="connsiteY44" fmla="*/ 873237 h 3524250"/>
                                    <a:gd name="connsiteX45" fmla="*/ 2171157 w 2390775"/>
                                    <a:gd name="connsiteY45" fmla="*/ 967735 h 3524250"/>
                                    <a:gd name="connsiteX46" fmla="*/ 2265750 w 2390775"/>
                                    <a:gd name="connsiteY46" fmla="*/ 930682 h 3524250"/>
                                    <a:gd name="connsiteX47" fmla="*/ 2380450 w 2390775"/>
                                    <a:gd name="connsiteY47" fmla="*/ 666049 h 3524250"/>
                                    <a:gd name="connsiteX48" fmla="*/ 2138029 w 2390775"/>
                                    <a:gd name="connsiteY48" fmla="*/ 345800 h 3524250"/>
                                    <a:gd name="connsiteX49" fmla="*/ 150762 w 2390775"/>
                                    <a:gd name="connsiteY49" fmla="*/ 2766302 h 3524250"/>
                                    <a:gd name="connsiteX50" fmla="*/ 899960 w 2390775"/>
                                    <a:gd name="connsiteY50" fmla="*/ 2766302 h 3524250"/>
                                    <a:gd name="connsiteX51" fmla="*/ 899960 w 2390775"/>
                                    <a:gd name="connsiteY51" fmla="*/ 3013609 h 3524250"/>
                                    <a:gd name="connsiteX52" fmla="*/ 150762 w 2390775"/>
                                    <a:gd name="connsiteY52" fmla="*/ 3013609 h 3524250"/>
                                    <a:gd name="connsiteX53" fmla="*/ 150762 w 2390775"/>
                                    <a:gd name="connsiteY53" fmla="*/ 2766302 h 3524250"/>
                                    <a:gd name="connsiteX54" fmla="*/ 150762 w 2390775"/>
                                    <a:gd name="connsiteY54" fmla="*/ 3157227 h 3524250"/>
                                    <a:gd name="connsiteX55" fmla="*/ 899960 w 2390775"/>
                                    <a:gd name="connsiteY55" fmla="*/ 3157227 h 3524250"/>
                                    <a:gd name="connsiteX56" fmla="*/ 899960 w 2390775"/>
                                    <a:gd name="connsiteY56" fmla="*/ 3351299 h 3524250"/>
                                    <a:gd name="connsiteX57" fmla="*/ 870090 w 2390775"/>
                                    <a:gd name="connsiteY57" fmla="*/ 3375426 h 3524250"/>
                                    <a:gd name="connsiteX58" fmla="*/ 180642 w 2390775"/>
                                    <a:gd name="connsiteY58" fmla="*/ 3375426 h 3524250"/>
                                    <a:gd name="connsiteX59" fmla="*/ 150771 w 2390775"/>
                                    <a:gd name="connsiteY59" fmla="*/ 3351299 h 3524250"/>
                                    <a:gd name="connsiteX60" fmla="*/ 150771 w 2390775"/>
                                    <a:gd name="connsiteY60" fmla="*/ 3157227 h 3524250"/>
                                    <a:gd name="connsiteX61" fmla="*/ 1048560 w 2390775"/>
                                    <a:gd name="connsiteY61" fmla="*/ 788236 h 3524250"/>
                                    <a:gd name="connsiteX62" fmla="*/ 924478 w 2390775"/>
                                    <a:gd name="connsiteY62" fmla="*/ 1068195 h 3524250"/>
                                    <a:gd name="connsiteX63" fmla="*/ 648062 w 2390775"/>
                                    <a:gd name="connsiteY63" fmla="*/ 1217461 h 3524250"/>
                                    <a:gd name="connsiteX64" fmla="*/ 869614 w 2390775"/>
                                    <a:gd name="connsiteY64" fmla="*/ 717294 h 3524250"/>
                                    <a:gd name="connsiteX65" fmla="*/ 923134 w 2390775"/>
                                    <a:gd name="connsiteY65" fmla="*/ 666649 h 3524250"/>
                                    <a:gd name="connsiteX66" fmla="*/ 1048560 w 2390775"/>
                                    <a:gd name="connsiteY66" fmla="*/ 788236 h 3524250"/>
                                    <a:gd name="connsiteX67" fmla="*/ 1131570 w 2390775"/>
                                    <a:gd name="connsiteY67" fmla="*/ 956457 h 3524250"/>
                                    <a:gd name="connsiteX68" fmla="*/ 1181929 w 2390775"/>
                                    <a:gd name="connsiteY68" fmla="*/ 841852 h 3524250"/>
                                    <a:gd name="connsiteX69" fmla="*/ 1181929 w 2390775"/>
                                    <a:gd name="connsiteY69" fmla="*/ 841757 h 3524250"/>
                                    <a:gd name="connsiteX70" fmla="*/ 1408748 w 2390775"/>
                                    <a:gd name="connsiteY70" fmla="*/ 329817 h 3524250"/>
                                    <a:gd name="connsiteX71" fmla="*/ 1462173 w 2390775"/>
                                    <a:gd name="connsiteY71" fmla="*/ 279068 h 3524250"/>
                                    <a:gd name="connsiteX72" fmla="*/ 1584912 w 2390775"/>
                                    <a:gd name="connsiteY72" fmla="*/ 407846 h 3524250"/>
                                    <a:gd name="connsiteX73" fmla="*/ 1342968 w 2390775"/>
                                    <a:gd name="connsiteY73" fmla="*/ 954161 h 3524250"/>
                                    <a:gd name="connsiteX74" fmla="*/ 1342873 w 2390775"/>
                                    <a:gd name="connsiteY74" fmla="*/ 954161 h 3524250"/>
                                    <a:gd name="connsiteX75" fmla="*/ 1131570 w 2390775"/>
                                    <a:gd name="connsiteY75" fmla="*/ 956457 h 3524250"/>
                                    <a:gd name="connsiteX76" fmla="*/ 2007146 w 2390775"/>
                                    <a:gd name="connsiteY76" fmla="*/ 286440 h 3524250"/>
                                    <a:gd name="connsiteX77" fmla="*/ 1378591 w 2390775"/>
                                    <a:gd name="connsiteY77" fmla="*/ 1410666 h 3524250"/>
                                    <a:gd name="connsiteX78" fmla="*/ 1296438 w 2390775"/>
                                    <a:gd name="connsiteY78" fmla="*/ 1442070 h 3524250"/>
                                    <a:gd name="connsiteX79" fmla="*/ 1432970 w 2390775"/>
                                    <a:gd name="connsiteY79" fmla="*/ 1106962 h 3524250"/>
                                    <a:gd name="connsiteX80" fmla="*/ 1830981 w 2390775"/>
                                    <a:gd name="connsiteY80" fmla="*/ 208402 h 3524250"/>
                                    <a:gd name="connsiteX81" fmla="*/ 2008775 w 2390775"/>
                                    <a:gd name="connsiteY81" fmla="*/ 212802 h 3524250"/>
                                    <a:gd name="connsiteX82" fmla="*/ 2007146 w 2390775"/>
                                    <a:gd name="connsiteY82" fmla="*/ 286440 h 352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2390775" h="3524250">
                                      <a:moveTo>
                                        <a:pt x="2138029" y="345800"/>
                                      </a:moveTo>
                                      <a:lnTo>
                                        <a:pt x="2138506" y="344647"/>
                                      </a:lnTo>
                                      <a:cubicBezTo>
                                        <a:pt x="2224907" y="149289"/>
                                        <a:pt x="2031178" y="-52917"/>
                                        <a:pt x="1832696" y="23807"/>
                                      </a:cubicBezTo>
                                      <a:cubicBezTo>
                                        <a:pt x="1711462" y="70480"/>
                                        <a:pt x="1691612" y="179265"/>
                                        <a:pt x="1674333" y="207440"/>
                                      </a:cubicBezTo>
                                      <a:cubicBezTo>
                                        <a:pt x="1558966" y="79376"/>
                                        <a:pt x="1347454" y="113285"/>
                                        <a:pt x="1277379" y="271590"/>
                                      </a:cubicBezTo>
                                      <a:lnTo>
                                        <a:pt x="1134532" y="594155"/>
                                      </a:lnTo>
                                      <a:cubicBezTo>
                                        <a:pt x="1018204" y="466691"/>
                                        <a:pt x="807920" y="501714"/>
                                        <a:pt x="738340" y="659163"/>
                                      </a:cubicBezTo>
                                      <a:lnTo>
                                        <a:pt x="441722" y="1328799"/>
                                      </a:lnTo>
                                      <a:lnTo>
                                        <a:pt x="305191" y="1402522"/>
                                      </a:lnTo>
                                      <a:cubicBezTo>
                                        <a:pt x="138732" y="1497658"/>
                                        <a:pt x="8163" y="1699150"/>
                                        <a:pt x="7144" y="1928255"/>
                                      </a:cubicBezTo>
                                      <a:lnTo>
                                        <a:pt x="7144" y="2694493"/>
                                      </a:lnTo>
                                      <a:cubicBezTo>
                                        <a:pt x="7144" y="2847665"/>
                                        <a:pt x="7144" y="3227703"/>
                                        <a:pt x="7144" y="3351299"/>
                                      </a:cubicBezTo>
                                      <a:cubicBezTo>
                                        <a:pt x="7144" y="3443787"/>
                                        <a:pt x="84982" y="3519044"/>
                                        <a:pt x="180632" y="3519044"/>
                                      </a:cubicBezTo>
                                      <a:lnTo>
                                        <a:pt x="870080" y="3519044"/>
                                      </a:lnTo>
                                      <a:cubicBezTo>
                                        <a:pt x="965730" y="3519044"/>
                                        <a:pt x="1043569" y="3443787"/>
                                        <a:pt x="1043569" y="3351299"/>
                                      </a:cubicBezTo>
                                      <a:cubicBezTo>
                                        <a:pt x="1043569" y="3227912"/>
                                        <a:pt x="1043569" y="2849684"/>
                                        <a:pt x="1043569" y="2694493"/>
                                      </a:cubicBezTo>
                                      <a:cubicBezTo>
                                        <a:pt x="1049922" y="2353489"/>
                                        <a:pt x="1029310" y="2335868"/>
                                        <a:pt x="1062333" y="2310369"/>
                                      </a:cubicBezTo>
                                      <a:cubicBezTo>
                                        <a:pt x="1227191" y="2183410"/>
                                        <a:pt x="1463259" y="2201022"/>
                                        <a:pt x="1679886" y="1984071"/>
                                      </a:cubicBezTo>
                                      <a:cubicBezTo>
                                        <a:pt x="1833096" y="1830862"/>
                                        <a:pt x="1915211" y="1766320"/>
                                        <a:pt x="1968551" y="1613634"/>
                                      </a:cubicBezTo>
                                      <a:cubicBezTo>
                                        <a:pt x="1978114" y="1586145"/>
                                        <a:pt x="1962893" y="1623140"/>
                                        <a:pt x="2150755" y="1193601"/>
                                      </a:cubicBezTo>
                                      <a:cubicBezTo>
                                        <a:pt x="2166652" y="1157311"/>
                                        <a:pt x="2150088" y="1114991"/>
                                        <a:pt x="2113798" y="1099103"/>
                                      </a:cubicBezTo>
                                      <a:cubicBezTo>
                                        <a:pt x="2077412" y="1083206"/>
                                        <a:pt x="2035092" y="1099770"/>
                                        <a:pt x="2019205" y="1136060"/>
                                      </a:cubicBezTo>
                                      <a:cubicBezTo>
                                        <a:pt x="1830458" y="1567305"/>
                                        <a:pt x="1844402" y="1533539"/>
                                        <a:pt x="1832981" y="1566047"/>
                                      </a:cubicBezTo>
                                      <a:cubicBezTo>
                                        <a:pt x="1782680" y="1710504"/>
                                        <a:pt x="1687944" y="1762263"/>
                                        <a:pt x="1577150" y="1883725"/>
                                      </a:cubicBezTo>
                                      <a:cubicBezTo>
                                        <a:pt x="1387564" y="2072606"/>
                                        <a:pt x="1168003" y="2047574"/>
                                        <a:pt x="974636" y="2196612"/>
                                      </a:cubicBezTo>
                                      <a:cubicBezTo>
                                        <a:pt x="927916" y="2232712"/>
                                        <a:pt x="899960" y="2290062"/>
                                        <a:pt x="899960" y="2350088"/>
                                      </a:cubicBezTo>
                                      <a:lnTo>
                                        <a:pt x="899960" y="2622675"/>
                                      </a:lnTo>
                                      <a:lnTo>
                                        <a:pt x="150762" y="2622675"/>
                                      </a:lnTo>
                                      <a:cubicBezTo>
                                        <a:pt x="150762" y="2552618"/>
                                        <a:pt x="150762" y="2047965"/>
                                        <a:pt x="150762" y="1985595"/>
                                      </a:cubicBezTo>
                                      <a:cubicBezTo>
                                        <a:pt x="154505" y="1967622"/>
                                        <a:pt x="116977" y="1718104"/>
                                        <a:pt x="343976" y="1549483"/>
                                      </a:cubicBezTo>
                                      <a:cubicBezTo>
                                        <a:pt x="375399" y="1525766"/>
                                        <a:pt x="344862" y="1544273"/>
                                        <a:pt x="829399" y="1282736"/>
                                      </a:cubicBezTo>
                                      <a:cubicBezTo>
                                        <a:pt x="1238469" y="1058956"/>
                                        <a:pt x="1223001" y="1070100"/>
                                        <a:pt x="1253061" y="1066356"/>
                                      </a:cubicBezTo>
                                      <a:cubicBezTo>
                                        <a:pt x="1263015" y="1076605"/>
                                        <a:pt x="1271445" y="1087997"/>
                                        <a:pt x="1278150" y="1100247"/>
                                      </a:cubicBezTo>
                                      <a:cubicBezTo>
                                        <a:pt x="1281951" y="1104047"/>
                                        <a:pt x="1297010" y="1138794"/>
                                        <a:pt x="1297010" y="1174256"/>
                                      </a:cubicBezTo>
                                      <a:cubicBezTo>
                                        <a:pt x="1297010" y="1270582"/>
                                        <a:pt x="1221115" y="1303577"/>
                                        <a:pt x="1154735" y="1380586"/>
                                      </a:cubicBezTo>
                                      <a:cubicBezTo>
                                        <a:pt x="1156764" y="1378557"/>
                                        <a:pt x="1124588" y="1410638"/>
                                        <a:pt x="1123617" y="1411609"/>
                                      </a:cubicBezTo>
                                      <a:cubicBezTo>
                                        <a:pt x="1103262" y="1431678"/>
                                        <a:pt x="1097404" y="1461739"/>
                                        <a:pt x="1106862" y="1486961"/>
                                      </a:cubicBezTo>
                                      <a:cubicBezTo>
                                        <a:pt x="1106862" y="1513746"/>
                                        <a:pt x="1202198" y="1574468"/>
                                        <a:pt x="1225877" y="1574468"/>
                                      </a:cubicBezTo>
                                      <a:cubicBezTo>
                                        <a:pt x="1313993" y="1601738"/>
                                        <a:pt x="1412500" y="1579906"/>
                                        <a:pt x="1480938" y="1511469"/>
                                      </a:cubicBezTo>
                                      <a:cubicBezTo>
                                        <a:pt x="1573368" y="1403627"/>
                                        <a:pt x="1703356" y="1327856"/>
                                        <a:pt x="1778794" y="1150710"/>
                                      </a:cubicBezTo>
                                      <a:lnTo>
                                        <a:pt x="1934956" y="804114"/>
                                      </a:lnTo>
                                      <a:cubicBezTo>
                                        <a:pt x="2079450" y="483312"/>
                                        <a:pt x="2040398" y="572190"/>
                                        <a:pt x="2048218" y="552597"/>
                                      </a:cubicBezTo>
                                      <a:cubicBezTo>
                                        <a:pt x="2070745" y="499762"/>
                                        <a:pt x="2131924" y="475330"/>
                                        <a:pt x="2184464" y="497447"/>
                                      </a:cubicBezTo>
                                      <a:cubicBezTo>
                                        <a:pt x="2233651" y="518364"/>
                                        <a:pt x="2257816" y="572504"/>
                                        <a:pt x="2243823" y="621720"/>
                                      </a:cubicBezTo>
                                      <a:cubicBezTo>
                                        <a:pt x="2203228" y="714779"/>
                                        <a:pt x="2166842" y="798275"/>
                                        <a:pt x="2134105" y="873237"/>
                                      </a:cubicBezTo>
                                      <a:cubicBezTo>
                                        <a:pt x="2118208" y="909527"/>
                                        <a:pt x="2134867" y="951847"/>
                                        <a:pt x="2171157" y="967735"/>
                                      </a:cubicBezTo>
                                      <a:cubicBezTo>
                                        <a:pt x="2207543" y="983632"/>
                                        <a:pt x="2249862" y="967068"/>
                                        <a:pt x="2265750" y="930682"/>
                                      </a:cubicBezTo>
                                      <a:cubicBezTo>
                                        <a:pt x="2386956" y="652895"/>
                                        <a:pt x="2378535" y="673050"/>
                                        <a:pt x="2380450" y="666049"/>
                                      </a:cubicBezTo>
                                      <a:cubicBezTo>
                                        <a:pt x="2430590" y="490723"/>
                                        <a:pt x="2293696" y="338713"/>
                                        <a:pt x="2138029" y="345800"/>
                                      </a:cubicBezTo>
                                      <a:close/>
                                      <a:moveTo>
                                        <a:pt x="150762" y="2766302"/>
                                      </a:moveTo>
                                      <a:lnTo>
                                        <a:pt x="899960" y="2766302"/>
                                      </a:lnTo>
                                      <a:lnTo>
                                        <a:pt x="899960" y="3013609"/>
                                      </a:lnTo>
                                      <a:lnTo>
                                        <a:pt x="150762" y="3013609"/>
                                      </a:lnTo>
                                      <a:lnTo>
                                        <a:pt x="150762" y="2766302"/>
                                      </a:lnTo>
                                      <a:close/>
                                      <a:moveTo>
                                        <a:pt x="150762" y="3157227"/>
                                      </a:moveTo>
                                      <a:lnTo>
                                        <a:pt x="899960" y="3157227"/>
                                      </a:lnTo>
                                      <a:lnTo>
                                        <a:pt x="899960" y="3351299"/>
                                      </a:lnTo>
                                      <a:cubicBezTo>
                                        <a:pt x="899960" y="3364320"/>
                                        <a:pt x="886273" y="3375426"/>
                                        <a:pt x="870090" y="3375426"/>
                                      </a:cubicBezTo>
                                      <a:lnTo>
                                        <a:pt x="180642" y="3375426"/>
                                      </a:lnTo>
                                      <a:cubicBezTo>
                                        <a:pt x="164459" y="3375426"/>
                                        <a:pt x="150771" y="3364320"/>
                                        <a:pt x="150771" y="3351299"/>
                                      </a:cubicBezTo>
                                      <a:lnTo>
                                        <a:pt x="150771" y="3157227"/>
                                      </a:lnTo>
                                      <a:close/>
                                      <a:moveTo>
                                        <a:pt x="1048560" y="788236"/>
                                      </a:moveTo>
                                      <a:lnTo>
                                        <a:pt x="924478" y="1068195"/>
                                      </a:lnTo>
                                      <a:lnTo>
                                        <a:pt x="648062" y="1217461"/>
                                      </a:lnTo>
                                      <a:lnTo>
                                        <a:pt x="869614" y="717294"/>
                                      </a:lnTo>
                                      <a:cubicBezTo>
                                        <a:pt x="879958" y="693929"/>
                                        <a:pt x="898912" y="675936"/>
                                        <a:pt x="923134" y="666649"/>
                                      </a:cubicBezTo>
                                      <a:cubicBezTo>
                                        <a:pt x="1000392" y="636779"/>
                                        <a:pt x="1075496" y="711855"/>
                                        <a:pt x="1048560" y="788236"/>
                                      </a:cubicBezTo>
                                      <a:close/>
                                      <a:moveTo>
                                        <a:pt x="1131570" y="956457"/>
                                      </a:moveTo>
                                      <a:cubicBezTo>
                                        <a:pt x="1179490" y="848053"/>
                                        <a:pt x="1178862" y="850253"/>
                                        <a:pt x="1181929" y="841852"/>
                                      </a:cubicBezTo>
                                      <a:lnTo>
                                        <a:pt x="1181929" y="841757"/>
                                      </a:lnTo>
                                      <a:lnTo>
                                        <a:pt x="1408748" y="329817"/>
                                      </a:lnTo>
                                      <a:cubicBezTo>
                                        <a:pt x="1419092" y="306452"/>
                                        <a:pt x="1438047" y="288459"/>
                                        <a:pt x="1462173" y="279068"/>
                                      </a:cubicBezTo>
                                      <a:cubicBezTo>
                                        <a:pt x="1542145" y="248149"/>
                                        <a:pt x="1619564" y="329750"/>
                                        <a:pt x="1584912" y="407846"/>
                                      </a:cubicBezTo>
                                      <a:lnTo>
                                        <a:pt x="1342968" y="954161"/>
                                      </a:lnTo>
                                      <a:cubicBezTo>
                                        <a:pt x="1342873" y="954161"/>
                                        <a:pt x="1342873" y="954161"/>
                                        <a:pt x="1342873" y="954161"/>
                                      </a:cubicBezTo>
                                      <a:cubicBezTo>
                                        <a:pt x="1281722" y="903927"/>
                                        <a:pt x="1202627" y="920919"/>
                                        <a:pt x="1131570" y="956457"/>
                                      </a:cubicBezTo>
                                      <a:close/>
                                      <a:moveTo>
                                        <a:pt x="2007146" y="286440"/>
                                      </a:moveTo>
                                      <a:cubicBezTo>
                                        <a:pt x="1506341" y="1408857"/>
                                        <a:pt x="1680543" y="1087464"/>
                                        <a:pt x="1378591" y="1410666"/>
                                      </a:cubicBezTo>
                                      <a:cubicBezTo>
                                        <a:pt x="1356665" y="1432116"/>
                                        <a:pt x="1326985" y="1443413"/>
                                        <a:pt x="1296438" y="1442070"/>
                                      </a:cubicBezTo>
                                      <a:cubicBezTo>
                                        <a:pt x="1311602" y="1419134"/>
                                        <a:pt x="1479823" y="1308539"/>
                                        <a:pt x="1432970" y="1106962"/>
                                      </a:cubicBezTo>
                                      <a:lnTo>
                                        <a:pt x="1830981" y="208402"/>
                                      </a:lnTo>
                                      <a:cubicBezTo>
                                        <a:pt x="1865243" y="131001"/>
                                        <a:pt x="1977695" y="132049"/>
                                        <a:pt x="2008775" y="212802"/>
                                      </a:cubicBezTo>
                                      <a:cubicBezTo>
                                        <a:pt x="2018062" y="236938"/>
                                        <a:pt x="2017490" y="263075"/>
                                        <a:pt x="2007146" y="2864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62"/>
                              <wps:cNvSpPr/>
                              <wps:spPr>
                                <a:xfrm>
                                  <a:off x="995391" y="-7144"/>
                                  <a:ext cx="2876550" cy="2552700"/>
                                </a:xfrm>
                                <a:custGeom>
                                  <a:avLst/>
                                  <a:gdLst>
                                    <a:gd name="connsiteX0" fmla="*/ 2160099 w 2876550"/>
                                    <a:gd name="connsiteY0" fmla="*/ 7144 h 2552700"/>
                                    <a:gd name="connsiteX1" fmla="*/ 1442943 w 2876550"/>
                                    <a:gd name="connsiteY1" fmla="*/ 418014 h 2552700"/>
                                    <a:gd name="connsiteX2" fmla="*/ 701193 w 2876550"/>
                                    <a:gd name="connsiteY2" fmla="*/ 7496 h 2552700"/>
                                    <a:gd name="connsiteX3" fmla="*/ 182357 w 2876550"/>
                                    <a:gd name="connsiteY3" fmla="*/ 1200769 h 2552700"/>
                                    <a:gd name="connsiteX4" fmla="*/ 698097 w 2876550"/>
                                    <a:gd name="connsiteY4" fmla="*/ 1802482 h 2552700"/>
                                    <a:gd name="connsiteX5" fmla="*/ 799348 w 2876550"/>
                                    <a:gd name="connsiteY5" fmla="*/ 1810264 h 2552700"/>
                                    <a:gd name="connsiteX6" fmla="*/ 807130 w 2876550"/>
                                    <a:gd name="connsiteY6" fmla="*/ 1709014 h 2552700"/>
                                    <a:gd name="connsiteX7" fmla="*/ 291399 w 2876550"/>
                                    <a:gd name="connsiteY7" fmla="*/ 1107300 h 2552700"/>
                                    <a:gd name="connsiteX8" fmla="*/ 150762 w 2876550"/>
                                    <a:gd name="connsiteY8" fmla="*/ 731844 h 2552700"/>
                                    <a:gd name="connsiteX9" fmla="*/ 725710 w 2876550"/>
                                    <a:gd name="connsiteY9" fmla="*/ 150762 h 2552700"/>
                                    <a:gd name="connsiteX10" fmla="*/ 1338625 w 2876550"/>
                                    <a:gd name="connsiteY10" fmla="*/ 526475 h 2552700"/>
                                    <a:gd name="connsiteX11" fmla="*/ 1442943 w 2876550"/>
                                    <a:gd name="connsiteY11" fmla="*/ 590369 h 2552700"/>
                                    <a:gd name="connsiteX12" fmla="*/ 1547261 w 2876550"/>
                                    <a:gd name="connsiteY12" fmla="*/ 526447 h 2552700"/>
                                    <a:gd name="connsiteX13" fmla="*/ 2180454 w 2876550"/>
                                    <a:gd name="connsiteY13" fmla="*/ 151057 h 2552700"/>
                                    <a:gd name="connsiteX14" fmla="*/ 2594420 w 2876550"/>
                                    <a:gd name="connsiteY14" fmla="*/ 1107310 h 2552700"/>
                                    <a:gd name="connsiteX15" fmla="*/ 1498474 w 2876550"/>
                                    <a:gd name="connsiteY15" fmla="*/ 2385841 h 2552700"/>
                                    <a:gd name="connsiteX16" fmla="*/ 1387231 w 2876550"/>
                                    <a:gd name="connsiteY16" fmla="*/ 2385841 h 2552700"/>
                                    <a:gd name="connsiteX17" fmla="*/ 994049 w 2876550"/>
                                    <a:gd name="connsiteY17" fmla="*/ 1927108 h 2552700"/>
                                    <a:gd name="connsiteX18" fmla="*/ 892798 w 2876550"/>
                                    <a:gd name="connsiteY18" fmla="*/ 1919326 h 2552700"/>
                                    <a:gd name="connsiteX19" fmla="*/ 885016 w 2876550"/>
                                    <a:gd name="connsiteY19" fmla="*/ 2020576 h 2552700"/>
                                    <a:gd name="connsiteX20" fmla="*/ 1278198 w 2876550"/>
                                    <a:gd name="connsiteY20" fmla="*/ 2479310 h 2552700"/>
                                    <a:gd name="connsiteX21" fmla="*/ 1442857 w 2876550"/>
                                    <a:gd name="connsiteY21" fmla="*/ 2555053 h 2552700"/>
                                    <a:gd name="connsiteX22" fmla="*/ 1607516 w 2876550"/>
                                    <a:gd name="connsiteY22" fmla="*/ 2479310 h 2552700"/>
                                    <a:gd name="connsiteX23" fmla="*/ 2703462 w 2876550"/>
                                    <a:gd name="connsiteY23" fmla="*/ 1200769 h 2552700"/>
                                    <a:gd name="connsiteX24" fmla="*/ 2160099 w 2876550"/>
                                    <a:gd name="connsiteY24" fmla="*/ 7144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76550" h="2552700">
                                      <a:moveTo>
                                        <a:pt x="2160099" y="7144"/>
                                      </a:moveTo>
                                      <a:cubicBezTo>
                                        <a:pt x="1862414" y="7144"/>
                                        <a:pt x="1591942" y="163354"/>
                                        <a:pt x="1442943" y="418014"/>
                                      </a:cubicBezTo>
                                      <a:cubicBezTo>
                                        <a:pt x="1289943" y="156648"/>
                                        <a:pt x="1009060" y="-1191"/>
                                        <a:pt x="701193" y="7496"/>
                                      </a:cubicBezTo>
                                      <a:cubicBezTo>
                                        <a:pt x="97775" y="24994"/>
                                        <a:pt x="-210245" y="742702"/>
                                        <a:pt x="182357" y="1200769"/>
                                      </a:cubicBezTo>
                                      <a:lnTo>
                                        <a:pt x="698097" y="1802482"/>
                                      </a:lnTo>
                                      <a:cubicBezTo>
                                        <a:pt x="723901" y="1832591"/>
                                        <a:pt x="769239" y="1836077"/>
                                        <a:pt x="799348" y="1810264"/>
                                      </a:cubicBezTo>
                                      <a:cubicBezTo>
                                        <a:pt x="829457" y="1784452"/>
                                        <a:pt x="832943" y="1739122"/>
                                        <a:pt x="807130" y="1709014"/>
                                      </a:cubicBezTo>
                                      <a:lnTo>
                                        <a:pt x="291399" y="1107300"/>
                                      </a:lnTo>
                                      <a:cubicBezTo>
                                        <a:pt x="199387" y="999944"/>
                                        <a:pt x="150762" y="870118"/>
                                        <a:pt x="150762" y="731844"/>
                                      </a:cubicBezTo>
                                      <a:cubicBezTo>
                                        <a:pt x="150753" y="434721"/>
                                        <a:pt x="377705" y="150762"/>
                                        <a:pt x="725710" y="150762"/>
                                      </a:cubicBezTo>
                                      <a:cubicBezTo>
                                        <a:pt x="985600" y="150762"/>
                                        <a:pt x="1220448" y="294723"/>
                                        <a:pt x="1338625" y="526475"/>
                                      </a:cubicBezTo>
                                      <a:cubicBezTo>
                                        <a:pt x="1358723" y="565880"/>
                                        <a:pt x="1398699" y="590369"/>
                                        <a:pt x="1442943" y="590369"/>
                                      </a:cubicBezTo>
                                      <a:cubicBezTo>
                                        <a:pt x="1487186" y="590369"/>
                                        <a:pt x="1527163" y="565880"/>
                                        <a:pt x="1547261" y="526447"/>
                                      </a:cubicBezTo>
                                      <a:cubicBezTo>
                                        <a:pt x="1668638" y="288293"/>
                                        <a:pt x="1912859" y="143380"/>
                                        <a:pt x="2180454" y="151057"/>
                                      </a:cubicBezTo>
                                      <a:cubicBezTo>
                                        <a:pt x="2661714" y="165030"/>
                                        <a:pt x="2909650" y="739492"/>
                                        <a:pt x="2594420" y="1107310"/>
                                      </a:cubicBezTo>
                                      <a:lnTo>
                                        <a:pt x="1498474" y="2385841"/>
                                      </a:lnTo>
                                      <a:cubicBezTo>
                                        <a:pt x="1469203" y="2419998"/>
                                        <a:pt x="1416559" y="2420055"/>
                                        <a:pt x="1387231" y="2385841"/>
                                      </a:cubicBezTo>
                                      <a:lnTo>
                                        <a:pt x="994049" y="1927108"/>
                                      </a:lnTo>
                                      <a:cubicBezTo>
                                        <a:pt x="968236" y="1896990"/>
                                        <a:pt x="922897" y="1893503"/>
                                        <a:pt x="892798" y="1919326"/>
                                      </a:cubicBezTo>
                                      <a:cubicBezTo>
                                        <a:pt x="862689" y="1945129"/>
                                        <a:pt x="859203" y="1990468"/>
                                        <a:pt x="885016" y="2020576"/>
                                      </a:cubicBezTo>
                                      <a:lnTo>
                                        <a:pt x="1278198" y="2479310"/>
                                      </a:lnTo>
                                      <a:cubicBezTo>
                                        <a:pt x="1319451" y="2527440"/>
                                        <a:pt x="1379468" y="2555053"/>
                                        <a:pt x="1442857" y="2555053"/>
                                      </a:cubicBezTo>
                                      <a:cubicBezTo>
                                        <a:pt x="1506246" y="2555043"/>
                                        <a:pt x="1566263" y="2527440"/>
                                        <a:pt x="1607516" y="2479310"/>
                                      </a:cubicBezTo>
                                      <a:lnTo>
                                        <a:pt x="2703462" y="1200769"/>
                                      </a:lnTo>
                                      <a:cubicBezTo>
                                        <a:pt x="3100207" y="737854"/>
                                        <a:pt x="2782025" y="7144"/>
                                        <a:pt x="2160099"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263D08" id="Graphic 9" o:spid="_x0000_s1026" alt="Praying Icon" style="width:43.15pt;height:43.15pt;mso-position-horizontal-relative:char;mso-position-vertical-relative:line" coordorigin="-33,-71" coordsize="48761,4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">
                      <v:shape id="Freeform 60" o:spid="_x0000_s1027" style="position:absolute;left:-33;top:13577;width:23907;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" path="m2092934,1402525r-136531,-73723l1659785,659166c1590205,501718,1379921,466694,1263593,594158l1120746,271593c1050671,113288,839149,79379,723792,207443,706523,179268,686663,70483,565429,23810,366947,-52923,173228,149292,259619,344650r477,1153c104429,338716,-32474,490735,17675,666062v1914,7010,-6496,-13145,114700,264633c148272,967080,190592,983644,226968,967747v36290,-15897,52949,-58217,37052,-94497c231273,798278,194897,714792,154301,621733,140309,572507,164484,518377,213661,497460v52531,-22117,113719,2314,136246,55150c355508,566640,618655,1149208,619331,1150722v75448,177146,205426,252918,297856,360760c985624,1579919,1084132,1601750,1172248,1574480v23679,,119005,-60731,119005,-87506c1300711,1461752,1294854,1431691,1274499,1411622v-972,-972,-33147,-33052,-31119,-31023c1177001,1303589,1101105,1270594,1101105,1174268v,-35461,15060,-70208,18860,-74009c1126671,1088000,1135091,1076608,1145054,1066369v30061,3743,14602,-7401,423662,216379c2053253,1544286,2022716,1525779,2054139,1549496v227000,168621,189471,418147,193215,436112l2247354,2266233r,356455l1498155,2622688r,-272587c1498155,2290074,1470199,2232715,1423479,2196625,1230103,2047578,1010542,2072619,820966,1883738,710171,1762275,615445,1710516,565134,1566060v-11421,-32509,2524,1257,-186224,-429987c363013,1099783,320694,1083219,284318,1099116v-36291,15897,-52855,58217,-36957,94497c435222,1623153,420001,1586158,429564,1613647v53350,152686,135455,217227,288665,370437c934847,2201035,1170914,2183423,1335782,2310382v33024,25498,12411,43119,18765,384124c1354547,2847678,1354547,3227715,1354547,3351312v,92488,77838,167744,173488,167744l2217483,3519056v95650,,173489,-75256,173489,-167744c2390972,3227925,2390972,2849697,2390972,2694506r,-766239c2389952,1699153,2259393,1497661,2092934,1402525xm1101696,1442073v-30547,1343,-60227,-9954,-82153,-31404c717581,1087467,891794,1408860,390988,286443v-10344,-23365,-10915,-49501,-1629,-73628c420449,132052,532901,131014,567153,208414r398012,898560c918311,1308533,1086532,1419128,1101696,1442073xm1055262,954155v,,,,-96,l813222,407839c778570,329753,855989,248143,935961,279061v24127,9382,43082,27384,53426,50749l1216206,841751r,95c1219282,850256,1218644,848047,1266564,956451v-71056,-35529,-150152,-52521,-211302,-2296xm1473666,1068188l1349584,788230v-26937,-76372,48168,-151457,125425,-121597c1499231,675920,1518186,693923,1528530,717278r221552,500167l1473666,1068188xm2247373,3351302v,13021,-13688,24127,-29871,24127l1528054,3375429v-16183,,-29870,-11106,-29870,-24127l1498184,3157231r749198,l2247382,3351302r-9,xm2247373,3013613r-749199,l1498174,2766305r749199,l2247373,3013613xe" filled="f" stroked="f">
                        <v:stroke joinstyle="miter"/>
                        <v:path arrowok="t" o:connecttype="custom" o:connectlocs="2092934,1402525;1956403,1328802;1659785,659166;1263593,594158;1120746,271593;723792,207443;565429,23810;259619,344650;260096,345803;17675,666062;132375,930695;226968,967747;264020,873250;154301,621733;213661,497460;349907,552610;619331,1150722;917187,1511482;1172248,1574480;1291253,1486974;1274499,1411622;1243380,1380599;1101105,1174268;1119965,1100259;1145054,1066369;1568716,1282748;2054139,1549496;2247354,1985608;2247354,2266233;2247354,2622688;1498155,2622688;1498155,2350101;1423479,2196625;820966,1883738;565134,1566060;378910,1136073;284318,1099116;247361,1193613;429564,1613647;718229,1984084;1335782,2310382;1354547,2694506;1354547,3351312;1528035,3519056;2217483,3519056;2390972,3351312;2390972,2694506;2390972,1928267;2092934,1402525;1101696,1442073;1019543,1410669;390988,286443;389359,212815;567153,208414;965165,1106974;1101696,1442073;1055262,954155;1055166,954155;813222,407839;935961,279061;989387,329810;1216206,841751;1216206,841846;1266564,956451;1055262,954155;1473666,1068188;1349584,788230;1475009,666633;1528530,717278;1750082,1217445;1473666,1068188;2247373,3351302;2217502,3375429;1528054,3375429;1498184,3351302;1498184,3157231;2247382,3157231;2247382,3351302;2247373,3013613;1498174,3013613;1498174,2766305;2247373,2766305;2247373,3013613" o:connectangles="0,0,0,0,0,0,0,0,0,0,0,0,0,0,0,0,0,0,0,0,0,0,0,0,0,0,0,0,0,0,0,0,0,0,0,0,0,0,0,0,0,0,0,0,0,0,0,0,0,0,0,0,0,0,0,0,0,0,0,0,0,0,0,0,0,0,0,0,0,0,0,0,0,0,0,0,0,0,0,0,0,0,0"/>
                      </v:shape>
                      <v:shape id="Freeform 61" o:spid="_x0000_s1028" style="position:absolute;left:24819;top:13577;width:23908;height:35243;visibility:visible;mso-wrap-style:square;v-text-anchor:middle" coordsize="239077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" path="m2138029,345800r477,-1153c2224907,149289,2031178,-52917,1832696,23807,1711462,70480,1691612,179265,1674333,207440,1558966,79376,1347454,113285,1277379,271590l1134532,594155c1018204,466691,807920,501714,738340,659163l441722,1328799r-136531,73723c138732,1497658,8163,1699150,7144,1928255r,766238c7144,2847665,7144,3227703,7144,3351299v,92488,77838,167745,173488,167745l870080,3519044v95650,,173489,-75257,173489,-167745c1043569,3227912,1043569,2849684,1043569,2694493v6353,-341004,-14259,-358625,18764,-384124c1227191,2183410,1463259,2201022,1679886,1984071v153210,-153209,235325,-217751,288665,-370437c1978114,1586145,1962893,1623140,2150755,1193601v15897,-36290,-667,-78610,-36957,-94498c2077412,1083206,2035092,1099770,2019205,1136060v-188747,431245,-174803,397479,-186224,429987c1782680,1710504,1687944,1762263,1577150,1883725v-189586,188881,-409147,163849,-602514,312887c927916,2232712,899960,2290062,899960,2350088r,272587l150762,2622675v,-70057,,-574710,,-637080c154505,1967622,116977,1718104,343976,1549483v31423,-23717,886,-5210,485423,-266747c1238469,1058956,1223001,1070100,1253061,1066356v9954,10249,18384,21641,25089,33891c1281951,1104047,1297010,1138794,1297010,1174256v,96326,-75895,129321,-142275,206330c1156764,1378557,1124588,1410638,1123617,1411609v-20355,20069,-26213,50130,-16755,75352c1106862,1513746,1202198,1574468,1225877,1574468v88116,27270,186623,5438,255061,-62999c1573368,1403627,1703356,1327856,1778794,1150710l1934956,804114c2079450,483312,2040398,572190,2048218,552597v22527,-52835,83706,-77267,136246,-55150c2233651,518364,2257816,572504,2243823,621720v-40595,93059,-76981,176555,-109718,251517c2118208,909527,2134867,951847,2171157,967735v36386,15897,78705,-667,94593,-37053c2386956,652895,2378535,673050,2380450,666049,2430590,490723,2293696,338713,2138029,345800xm150762,2766302r749198,l899960,3013609r-749198,l150762,2766302xm150762,3157227r749198,l899960,3351299v,13021,-13687,24127,-29870,24127l180642,3375426v-16183,,-29871,-11106,-29871,-24127l150771,3157227r-9,xm1048560,788236l924478,1068195,648062,1217461,869614,717294v10344,-23365,29298,-41358,53520,-50645c1000392,636779,1075496,711855,1048560,788236xm1131570,956457v47920,-108404,47292,-106204,50359,-114605l1181929,841757,1408748,329817v10344,-23365,29299,-41358,53425,-50749c1542145,248149,1619564,329750,1584912,407846l1342968,954161v-95,,-95,,-95,c1281722,903927,1202627,920919,1131570,956457xm2007146,286440v-500805,1122417,-326603,801024,-628555,1124226c1356665,1432116,1326985,1443413,1296438,1442070v15164,-22936,183385,-133531,136532,-335108l1830981,208402v34262,-77401,146714,-76353,177794,4400c2018062,236938,2017490,263075,2007146,286440xe" filled="f" stroked="f">
                        <v:stroke joinstyle="miter"/>
                        <v:path arrowok="t" o:connecttype="custom" o:connectlocs="2138029,345800;2138506,344647;1832696,23807;1674333,207440;1277379,271590;1134532,594155;738340,659163;441722,1328799;305191,1402522;7144,1928255;7144,2694493;7144,3351299;180632,3519044;870080,3519044;1043569,3351299;1043569,2694493;1062333,2310369;1679886,1984071;1968551,1613634;2150755,1193601;2113798,1099103;2019205,1136060;1832981,1566047;1577150,1883725;974636,2196612;899960,2350088;899960,2622675;150762,2622675;150762,1985595;343976,1549483;829399,1282736;1253061,1066356;1278150,1100247;1297010,1174256;1154735,1380586;1123617,1411609;1106862,1486961;1225877,1574468;1480938,1511469;1778794,1150710;1934956,804114;2048218,552597;2184464,497447;2243823,621720;2134105,873237;2171157,967735;2265750,930682;2380450,666049;2138029,345800;150762,2766302;899960,2766302;899960,3013609;150762,3013609;150762,2766302;150762,3157227;899960,3157227;899960,3351299;870090,3375426;180642,3375426;150771,3351299;150771,3157227;1048560,788236;924478,1068195;648062,1217461;869614,717294;923134,666649;1048560,788236;1131570,956457;1181929,841852;1181929,841757;1408748,329817;1462173,279068;1584912,407846;1342968,954161;1342873,954161;1131570,956457;2007146,286440;1378591,1410666;1296438,1442070;1432970,1106962;1830981,208402;2008775,212802;2007146,286440" o:connectangles="0,0,0,0,0,0,0,0,0,0,0,0,0,0,0,0,0,0,0,0,0,0,0,0,0,0,0,0,0,0,0,0,0,0,0,0,0,0,0,0,0,0,0,0,0,0,0,0,0,0,0,0,0,0,0,0,0,0,0,0,0,0,0,0,0,0,0,0,0,0,0,0,0,0,0,0,0,0,0,0,0,0,0"/>
                      </v:shape>
                      <v:shape id="Freeform 62" o:spid="_x0000_s1029" style="position:absolute;left:9953;top:-71;width:28766;height:25526;visibility:visible;mso-wrap-style:square;v-text-anchor:middle" coordsize="287655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" path="m2160099,7144v-297685,,-568157,156210,-717156,410870c1289943,156648,1009060,-1191,701193,7496,97775,24994,-210245,742702,182357,1200769r515740,601713c723901,1832591,769239,1836077,799348,1810264v30109,-25812,33595,-71142,7782,-101250l291399,1107300c199387,999944,150762,870118,150762,731844v-9,-297123,226943,-581082,574948,-581082c985600,150762,1220448,294723,1338625,526475v20098,39405,60074,63894,104318,63894c1487186,590369,1527163,565880,1547261,526447,1668638,288293,1912859,143380,2180454,151057v481260,13973,729196,588435,413966,956253l1498474,2385841v-29271,34157,-81915,34214,-111243,l994049,1927108v-25813,-30118,-71152,-33605,-101251,-7782c862689,1945129,859203,1990468,885016,2020576r393182,458734c1319451,2527440,1379468,2555053,1442857,2555053v63389,-10,123406,-27613,164659,-75743l2703462,1200769c3100207,737854,2782025,7144,2160099,7144xe" filled="f" stroked="f">
                        <v:stroke joinstyle="miter"/>
                        <v:path arrowok="t" o:connecttype="custom" o:connectlocs="2160099,7144;1442943,418014;701193,7496;182357,1200769;698097,1802482;799348,1810264;807130,1709014;291399,1107300;150762,731844;725710,150762;1338625,526475;1442943,590369;1547261,526447;2180454,151057;2594420,1107310;1498474,2385841;1387231,2385841;994049,1927108;892798,1919326;885016,2020576;1278198,2479310;1442857,2555053;1607516,2479310;2703462,1200769;2160099,7144" o:connectangles="0,0,0,0,0,0,0,0,0,0,0,0,0,0,0,0,0,0,0,0,0,0,0,0,0"/>
                      </v:shape>
                      <w10:anchorlock/>
                    </v:group>
                  </w:pict>
                </mc:Fallback>
              </mc:AlternateContent>
            </w:r>
          </w:p>
          <w:tbl>
            <w:tblPr>
              <w:tblStyle w:val="TableGrid"/>
              <w:tblpPr w:leftFromText="180" w:rightFromText="180" w:vertAnchor="page" w:horzAnchor="margin" w:tblpXSpec="center" w:tblpY="2183"/>
              <w:tblOverlap w:val="never"/>
              <w:tblW w:w="6295" w:type="dxa"/>
              <w:tblLayout w:type="fixed"/>
              <w:tblLook w:val="04A0" w:firstRow="1" w:lastRow="0" w:firstColumn="1" w:lastColumn="0" w:noHBand="0" w:noVBand="1"/>
            </w:tblPr>
            <w:tblGrid>
              <w:gridCol w:w="1885"/>
              <w:gridCol w:w="2250"/>
              <w:gridCol w:w="2160"/>
            </w:tblGrid>
            <w:tr w:rsidR="000231A1" w14:paraId="44CDA94E" w14:textId="77777777" w:rsidTr="00FC2669">
              <w:trPr>
                <w:trHeight w:val="620"/>
              </w:trPr>
              <w:tc>
                <w:tcPr>
                  <w:tcW w:w="1885" w:type="dxa"/>
                  <w:shd w:val="clear" w:color="auto" w:fill="A3CEED" w:themeFill="accent2" w:themeFillTint="66"/>
                  <w:vAlign w:val="center"/>
                </w:tcPr>
                <w:p w14:paraId="2162B103" w14:textId="2A1B643E" w:rsidR="000231A1" w:rsidRPr="000231A1" w:rsidRDefault="000231A1" w:rsidP="00BD656F">
                  <w:pPr>
                    <w:rPr>
                      <w:rFonts w:ascii="Times New Roman" w:hAnsi="Times New Roman" w:cs="Times New Roman"/>
                      <w:b/>
                      <w:bCs/>
                      <w:color w:val="FFFFFF" w:themeColor="background1"/>
                      <w:sz w:val="32"/>
                      <w:szCs w:val="32"/>
                    </w:rPr>
                  </w:pPr>
                  <w:r w:rsidRPr="000231A1">
                    <w:rPr>
                      <w:rFonts w:ascii="Times New Roman" w:hAnsi="Times New Roman" w:cs="Times New Roman"/>
                      <w:b/>
                      <w:bCs/>
                      <w:color w:val="FFFFFF" w:themeColor="background1"/>
                      <w:sz w:val="32"/>
                      <w:szCs w:val="32"/>
                    </w:rPr>
                    <w:t>TIME</w:t>
                  </w:r>
                </w:p>
              </w:tc>
              <w:tc>
                <w:tcPr>
                  <w:tcW w:w="2250" w:type="dxa"/>
                  <w:shd w:val="clear" w:color="auto" w:fill="A3CEED" w:themeFill="accent2" w:themeFillTint="66"/>
                  <w:vAlign w:val="center"/>
                </w:tcPr>
                <w:p w14:paraId="622D7E21" w14:textId="77777777" w:rsidR="000231A1" w:rsidRPr="000231A1" w:rsidRDefault="000231A1" w:rsidP="000231A1">
                  <w:pPr>
                    <w:rPr>
                      <w:rFonts w:ascii="Times New Roman" w:hAnsi="Times New Roman" w:cs="Times New Roman"/>
                      <w:b/>
                      <w:bCs/>
                      <w:color w:val="FFFFFF" w:themeColor="background1"/>
                      <w:sz w:val="32"/>
                      <w:szCs w:val="32"/>
                    </w:rPr>
                  </w:pPr>
                  <w:r w:rsidRPr="000231A1">
                    <w:rPr>
                      <w:rFonts w:ascii="Times New Roman" w:hAnsi="Times New Roman" w:cs="Times New Roman"/>
                      <w:b/>
                      <w:bCs/>
                      <w:color w:val="FFFFFF" w:themeColor="background1"/>
                      <w:sz w:val="32"/>
                      <w:szCs w:val="32"/>
                    </w:rPr>
                    <w:t>PRESENTER</w:t>
                  </w:r>
                </w:p>
              </w:tc>
              <w:tc>
                <w:tcPr>
                  <w:tcW w:w="2160" w:type="dxa"/>
                  <w:shd w:val="clear" w:color="auto" w:fill="A3CEED" w:themeFill="accent2" w:themeFillTint="66"/>
                  <w:vAlign w:val="center"/>
                </w:tcPr>
                <w:p w14:paraId="064CA11E" w14:textId="77777777" w:rsidR="000231A1" w:rsidRPr="000231A1" w:rsidRDefault="000231A1" w:rsidP="000231A1">
                  <w:pPr>
                    <w:rPr>
                      <w:rFonts w:ascii="Times New Roman" w:hAnsi="Times New Roman" w:cs="Times New Roman"/>
                      <w:b/>
                      <w:bCs/>
                      <w:color w:val="FFFFFF" w:themeColor="background1"/>
                      <w:sz w:val="32"/>
                      <w:szCs w:val="32"/>
                    </w:rPr>
                  </w:pPr>
                  <w:r w:rsidRPr="000231A1">
                    <w:rPr>
                      <w:rFonts w:ascii="Times New Roman" w:hAnsi="Times New Roman" w:cs="Times New Roman"/>
                      <w:b/>
                      <w:bCs/>
                      <w:color w:val="FFFFFF" w:themeColor="background1"/>
                      <w:sz w:val="32"/>
                      <w:szCs w:val="32"/>
                    </w:rPr>
                    <w:t>TOPIC</w:t>
                  </w:r>
                </w:p>
              </w:tc>
            </w:tr>
            <w:tr w:rsidR="000231A1" w:rsidRPr="00681FA2" w14:paraId="4776A575" w14:textId="77777777" w:rsidTr="00FC2669">
              <w:trPr>
                <w:trHeight w:val="977"/>
              </w:trPr>
              <w:tc>
                <w:tcPr>
                  <w:tcW w:w="1885" w:type="dxa"/>
                  <w:vAlign w:val="center"/>
                </w:tcPr>
                <w:p w14:paraId="20E4F206" w14:textId="77777777" w:rsidR="000231A1" w:rsidRPr="000231A1" w:rsidRDefault="000231A1" w:rsidP="000231A1">
                  <w:pPr>
                    <w:rPr>
                      <w:rFonts w:ascii="Calisto MT" w:hAnsi="Calisto MT" w:cs="Aldhabi"/>
                      <w:sz w:val="22"/>
                      <w:szCs w:val="22"/>
                    </w:rPr>
                  </w:pPr>
                  <w:r w:rsidRPr="000231A1">
                    <w:rPr>
                      <w:rFonts w:ascii="Calisto MT" w:hAnsi="Calisto MT" w:cs="Aldhabi"/>
                      <w:sz w:val="22"/>
                      <w:szCs w:val="22"/>
                    </w:rPr>
                    <w:t>9:00-9:15 A.M.</w:t>
                  </w:r>
                </w:p>
              </w:tc>
              <w:tc>
                <w:tcPr>
                  <w:tcW w:w="2250" w:type="dxa"/>
                  <w:vAlign w:val="center"/>
                </w:tcPr>
                <w:p w14:paraId="0A259E1C" w14:textId="2F462AD3" w:rsidR="000231A1" w:rsidRPr="000231A1" w:rsidRDefault="00BB1D84" w:rsidP="000231A1">
                  <w:pPr>
                    <w:rPr>
                      <w:rFonts w:ascii="Calisto MT" w:hAnsi="Calisto MT" w:cs="Aldhabi"/>
                      <w:sz w:val="22"/>
                      <w:szCs w:val="22"/>
                    </w:rPr>
                  </w:pPr>
                  <w:r>
                    <w:rPr>
                      <w:rFonts w:ascii="Calisto MT" w:hAnsi="Calisto MT" w:cs="Aldhabi"/>
                      <w:sz w:val="22"/>
                      <w:szCs w:val="22"/>
                    </w:rPr>
                    <w:t xml:space="preserve">Cassie Douglas, </w:t>
                  </w:r>
                  <w:r w:rsidR="000231A1" w:rsidRPr="000231A1">
                    <w:rPr>
                      <w:rFonts w:ascii="Calisto MT" w:hAnsi="Calisto MT" w:cs="Aldhabi"/>
                      <w:sz w:val="22"/>
                      <w:szCs w:val="22"/>
                    </w:rPr>
                    <w:t>Mercer County CYS</w:t>
                  </w:r>
                </w:p>
              </w:tc>
              <w:tc>
                <w:tcPr>
                  <w:tcW w:w="2160" w:type="dxa"/>
                  <w:vAlign w:val="center"/>
                </w:tcPr>
                <w:p w14:paraId="10EBF730" w14:textId="577C10B0" w:rsidR="000231A1" w:rsidRPr="000231A1" w:rsidRDefault="00D41A91" w:rsidP="000231A1">
                  <w:pPr>
                    <w:rPr>
                      <w:rFonts w:ascii="Calisto MT" w:hAnsi="Calisto MT" w:cs="Aldhabi"/>
                      <w:sz w:val="22"/>
                      <w:szCs w:val="22"/>
                    </w:rPr>
                  </w:pPr>
                  <w:r>
                    <w:rPr>
                      <w:rFonts w:ascii="Calisto MT" w:hAnsi="Calisto MT" w:cs="Aldhabi"/>
                      <w:sz w:val="22"/>
                      <w:szCs w:val="22"/>
                    </w:rPr>
                    <w:t>INTRODUCTION</w:t>
                  </w:r>
                </w:p>
              </w:tc>
            </w:tr>
            <w:tr w:rsidR="000231A1" w:rsidRPr="00681FA2" w14:paraId="28E85187" w14:textId="77777777" w:rsidTr="00FC2669">
              <w:trPr>
                <w:trHeight w:val="1067"/>
              </w:trPr>
              <w:tc>
                <w:tcPr>
                  <w:tcW w:w="1885" w:type="dxa"/>
                  <w:vAlign w:val="center"/>
                </w:tcPr>
                <w:p w14:paraId="2DB65C1C" w14:textId="3DA6272B" w:rsidR="000231A1" w:rsidRPr="000231A1" w:rsidRDefault="000231A1" w:rsidP="000231A1">
                  <w:pPr>
                    <w:rPr>
                      <w:rFonts w:ascii="Calisto MT" w:hAnsi="Calisto MT" w:cs="Aldhabi"/>
                      <w:sz w:val="22"/>
                      <w:szCs w:val="22"/>
                    </w:rPr>
                  </w:pPr>
                  <w:r w:rsidRPr="000231A1">
                    <w:rPr>
                      <w:rFonts w:ascii="Calisto MT" w:hAnsi="Calisto MT" w:cs="Aldhabi"/>
                      <w:sz w:val="22"/>
                      <w:szCs w:val="22"/>
                    </w:rPr>
                    <w:t>9:15-</w:t>
                  </w:r>
                  <w:r w:rsidR="00BB1D84">
                    <w:rPr>
                      <w:rFonts w:ascii="Calisto MT" w:hAnsi="Calisto MT" w:cs="Aldhabi"/>
                      <w:sz w:val="22"/>
                      <w:szCs w:val="22"/>
                    </w:rPr>
                    <w:t>10:15</w:t>
                  </w:r>
                  <w:r w:rsidRPr="000231A1">
                    <w:rPr>
                      <w:rFonts w:ascii="Calisto MT" w:hAnsi="Calisto MT" w:cs="Aldhabi"/>
                      <w:sz w:val="22"/>
                      <w:szCs w:val="22"/>
                    </w:rPr>
                    <w:t xml:space="preserve"> A.M.</w:t>
                  </w:r>
                </w:p>
              </w:tc>
              <w:tc>
                <w:tcPr>
                  <w:tcW w:w="2250" w:type="dxa"/>
                  <w:vAlign w:val="center"/>
                </w:tcPr>
                <w:p w14:paraId="225A5A2D" w14:textId="091DEE05" w:rsidR="000231A1" w:rsidRPr="000231A1" w:rsidRDefault="00BB1D84" w:rsidP="000231A1">
                  <w:pPr>
                    <w:rPr>
                      <w:rFonts w:ascii="Calisto MT" w:hAnsi="Calisto MT" w:cs="Aldhabi"/>
                      <w:sz w:val="22"/>
                      <w:szCs w:val="22"/>
                    </w:rPr>
                  </w:pPr>
                  <w:r>
                    <w:rPr>
                      <w:rFonts w:ascii="Calisto MT" w:hAnsi="Calisto MT" w:cs="Aldhabi"/>
                      <w:sz w:val="22"/>
                      <w:szCs w:val="22"/>
                    </w:rPr>
                    <w:t>Mae Reale</w:t>
                  </w:r>
                  <w:r w:rsidR="00D41A91">
                    <w:rPr>
                      <w:rFonts w:ascii="Calisto MT" w:hAnsi="Calisto MT" w:cs="Aldhabi"/>
                      <w:sz w:val="22"/>
                      <w:szCs w:val="22"/>
                    </w:rPr>
                    <w:t>, PA Coalition Against Domestic Violence</w:t>
                  </w:r>
                </w:p>
              </w:tc>
              <w:tc>
                <w:tcPr>
                  <w:tcW w:w="2160" w:type="dxa"/>
                  <w:vAlign w:val="center"/>
                </w:tcPr>
                <w:p w14:paraId="0F930505" w14:textId="77777777" w:rsidR="00BB1D84" w:rsidRDefault="00BB1D84" w:rsidP="000231A1">
                  <w:pPr>
                    <w:rPr>
                      <w:rFonts w:ascii="Calisto MT" w:hAnsi="Calisto MT" w:cs="Aldhabi"/>
                      <w:sz w:val="22"/>
                      <w:szCs w:val="22"/>
                    </w:rPr>
                  </w:pPr>
                  <w:r>
                    <w:rPr>
                      <w:rFonts w:ascii="Calisto MT" w:hAnsi="Calisto MT" w:cs="Aldhabi"/>
                      <w:sz w:val="22"/>
                      <w:szCs w:val="22"/>
                    </w:rPr>
                    <w:t>EDUCATION/</w:t>
                  </w:r>
                </w:p>
                <w:p w14:paraId="2C392FB7" w14:textId="03091C65" w:rsidR="000231A1" w:rsidRPr="000231A1" w:rsidRDefault="00BB1D84" w:rsidP="000231A1">
                  <w:pPr>
                    <w:rPr>
                      <w:rFonts w:ascii="Calisto MT" w:hAnsi="Calisto MT" w:cs="Aldhabi"/>
                      <w:sz w:val="22"/>
                      <w:szCs w:val="22"/>
                    </w:rPr>
                  </w:pPr>
                  <w:r>
                    <w:rPr>
                      <w:rFonts w:ascii="Calisto MT" w:hAnsi="Calisto MT" w:cs="Aldhabi"/>
                      <w:sz w:val="22"/>
                      <w:szCs w:val="22"/>
                    </w:rPr>
                    <w:t>INTERVENTION</w:t>
                  </w:r>
                </w:p>
              </w:tc>
            </w:tr>
            <w:tr w:rsidR="000231A1" w:rsidRPr="00681FA2" w14:paraId="6A88F968" w14:textId="77777777" w:rsidTr="00FC2669">
              <w:trPr>
                <w:trHeight w:val="1076"/>
              </w:trPr>
              <w:tc>
                <w:tcPr>
                  <w:tcW w:w="1885" w:type="dxa"/>
                  <w:vAlign w:val="center"/>
                </w:tcPr>
                <w:p w14:paraId="738C7DE8" w14:textId="723E5628" w:rsidR="000231A1" w:rsidRPr="000231A1" w:rsidRDefault="00BB1D84" w:rsidP="000231A1">
                  <w:pPr>
                    <w:rPr>
                      <w:rFonts w:ascii="Calisto MT" w:hAnsi="Calisto MT" w:cs="Aldhabi"/>
                      <w:sz w:val="22"/>
                      <w:szCs w:val="22"/>
                    </w:rPr>
                  </w:pPr>
                  <w:r>
                    <w:rPr>
                      <w:rFonts w:ascii="Calisto MT" w:hAnsi="Calisto MT" w:cs="Aldhabi"/>
                      <w:sz w:val="22"/>
                      <w:szCs w:val="22"/>
                    </w:rPr>
                    <w:t>10:15</w:t>
                  </w:r>
                  <w:r w:rsidR="000231A1" w:rsidRPr="000231A1">
                    <w:rPr>
                      <w:rFonts w:ascii="Calisto MT" w:hAnsi="Calisto MT" w:cs="Aldhabi"/>
                      <w:sz w:val="22"/>
                      <w:szCs w:val="22"/>
                    </w:rPr>
                    <w:t>-</w:t>
                  </w:r>
                  <w:r>
                    <w:rPr>
                      <w:rFonts w:ascii="Calisto MT" w:hAnsi="Calisto MT" w:cs="Aldhabi"/>
                      <w:sz w:val="22"/>
                      <w:szCs w:val="22"/>
                    </w:rPr>
                    <w:t>11</w:t>
                  </w:r>
                  <w:r w:rsidR="000231A1" w:rsidRPr="000231A1">
                    <w:rPr>
                      <w:rFonts w:ascii="Calisto MT" w:hAnsi="Calisto MT" w:cs="Aldhabi"/>
                      <w:sz w:val="22"/>
                      <w:szCs w:val="22"/>
                    </w:rPr>
                    <w:t>:</w:t>
                  </w:r>
                  <w:r>
                    <w:rPr>
                      <w:rFonts w:ascii="Calisto MT" w:hAnsi="Calisto MT" w:cs="Aldhabi"/>
                      <w:sz w:val="22"/>
                      <w:szCs w:val="22"/>
                    </w:rPr>
                    <w:t>00</w:t>
                  </w:r>
                  <w:r w:rsidR="000231A1" w:rsidRPr="000231A1">
                    <w:rPr>
                      <w:rFonts w:ascii="Calisto MT" w:hAnsi="Calisto MT" w:cs="Aldhabi"/>
                      <w:sz w:val="22"/>
                      <w:szCs w:val="22"/>
                    </w:rPr>
                    <w:t xml:space="preserve"> A.M.</w:t>
                  </w:r>
                </w:p>
              </w:tc>
              <w:tc>
                <w:tcPr>
                  <w:tcW w:w="2250" w:type="dxa"/>
                  <w:vAlign w:val="center"/>
                </w:tcPr>
                <w:p w14:paraId="18567D05" w14:textId="7FB7F5B5" w:rsidR="000231A1" w:rsidRDefault="00BB1D84" w:rsidP="000231A1">
                  <w:pPr>
                    <w:rPr>
                      <w:rFonts w:ascii="Calisto MT" w:hAnsi="Calisto MT" w:cs="Aldhabi"/>
                      <w:sz w:val="22"/>
                      <w:szCs w:val="22"/>
                    </w:rPr>
                  </w:pPr>
                  <w:r>
                    <w:rPr>
                      <w:rFonts w:ascii="Calisto MT" w:hAnsi="Calisto MT" w:cs="Aldhabi"/>
                      <w:sz w:val="22"/>
                      <w:szCs w:val="22"/>
                    </w:rPr>
                    <w:t>Lisa Herrmann Bradley</w:t>
                  </w:r>
                  <w:r w:rsidR="00D41A91">
                    <w:rPr>
                      <w:rFonts w:ascii="Calisto MT" w:hAnsi="Calisto MT" w:cs="Aldhabi"/>
                      <w:sz w:val="22"/>
                      <w:szCs w:val="22"/>
                    </w:rPr>
                    <w:t>, MS</w:t>
                  </w:r>
                </w:p>
                <w:p w14:paraId="48147530" w14:textId="445EC0F2" w:rsidR="00BB1D84" w:rsidRPr="000231A1" w:rsidRDefault="00D41A91" w:rsidP="000231A1">
                  <w:pPr>
                    <w:rPr>
                      <w:rFonts w:ascii="Calisto MT" w:hAnsi="Calisto MT" w:cs="Aldhabi"/>
                      <w:sz w:val="22"/>
                      <w:szCs w:val="22"/>
                    </w:rPr>
                  </w:pPr>
                  <w:proofErr w:type="spellStart"/>
                  <w:r>
                    <w:rPr>
                      <w:rFonts w:ascii="Calisto MT" w:hAnsi="Calisto MT" w:cs="Aldhabi"/>
                      <w:sz w:val="22"/>
                      <w:szCs w:val="22"/>
                    </w:rPr>
                    <w:t>Gaudenzia</w:t>
                  </w:r>
                  <w:proofErr w:type="spellEnd"/>
                  <w:r>
                    <w:rPr>
                      <w:rFonts w:ascii="Calisto MT" w:hAnsi="Calisto MT" w:cs="Aldhabi"/>
                      <w:sz w:val="22"/>
                      <w:szCs w:val="22"/>
                    </w:rPr>
                    <w:t>, Inc.</w:t>
                  </w:r>
                </w:p>
              </w:tc>
              <w:tc>
                <w:tcPr>
                  <w:tcW w:w="2160" w:type="dxa"/>
                  <w:vAlign w:val="center"/>
                </w:tcPr>
                <w:p w14:paraId="6C859FE3" w14:textId="77777777" w:rsidR="000231A1" w:rsidRDefault="00BB1D84" w:rsidP="000231A1">
                  <w:pPr>
                    <w:rPr>
                      <w:rFonts w:ascii="Calisto MT" w:hAnsi="Calisto MT" w:cs="Aldhabi"/>
                      <w:sz w:val="22"/>
                      <w:szCs w:val="22"/>
                    </w:rPr>
                  </w:pPr>
                  <w:r>
                    <w:rPr>
                      <w:rFonts w:ascii="Calisto MT" w:hAnsi="Calisto MT" w:cs="Aldhabi"/>
                      <w:sz w:val="22"/>
                      <w:szCs w:val="22"/>
                    </w:rPr>
                    <w:t>INTERVENTION/</w:t>
                  </w:r>
                </w:p>
                <w:p w14:paraId="53E09A36" w14:textId="416ABC9F" w:rsidR="00BB1D84" w:rsidRPr="000231A1" w:rsidRDefault="00BB1D84" w:rsidP="000231A1">
                  <w:pPr>
                    <w:rPr>
                      <w:rFonts w:ascii="Calisto MT" w:hAnsi="Calisto MT" w:cs="Aldhabi"/>
                      <w:sz w:val="22"/>
                      <w:szCs w:val="22"/>
                    </w:rPr>
                  </w:pPr>
                  <w:r>
                    <w:rPr>
                      <w:rFonts w:ascii="Calisto MT" w:hAnsi="Calisto MT" w:cs="Aldhabi"/>
                      <w:sz w:val="22"/>
                      <w:szCs w:val="22"/>
                    </w:rPr>
                    <w:t>RESOURCES</w:t>
                  </w:r>
                </w:p>
              </w:tc>
            </w:tr>
            <w:tr w:rsidR="000231A1" w:rsidRPr="00681FA2" w14:paraId="6F5AE419" w14:textId="77777777" w:rsidTr="00FC2669">
              <w:trPr>
                <w:trHeight w:val="436"/>
              </w:trPr>
              <w:tc>
                <w:tcPr>
                  <w:tcW w:w="1885" w:type="dxa"/>
                  <w:shd w:val="clear" w:color="auto" w:fill="A3CEED" w:themeFill="accent2" w:themeFillTint="66"/>
                  <w:vAlign w:val="center"/>
                </w:tcPr>
                <w:p w14:paraId="35CCDB79" w14:textId="77777777" w:rsidR="000231A1" w:rsidRPr="000231A1" w:rsidRDefault="000231A1" w:rsidP="000231A1">
                  <w:pPr>
                    <w:rPr>
                      <w:rFonts w:ascii="Calisto MT" w:hAnsi="Calisto MT" w:cs="Aldhabi"/>
                      <w:sz w:val="22"/>
                      <w:szCs w:val="22"/>
                    </w:rPr>
                  </w:pPr>
                  <w:r w:rsidRPr="009C0515">
                    <w:rPr>
                      <w:rFonts w:ascii="Calisto MT" w:hAnsi="Calisto MT" w:cs="Aldhabi"/>
                      <w:color w:val="FFFFFF" w:themeColor="background1"/>
                      <w:sz w:val="22"/>
                      <w:szCs w:val="22"/>
                    </w:rPr>
                    <w:t>11:00-12:00 P.M.</w:t>
                  </w:r>
                </w:p>
              </w:tc>
              <w:tc>
                <w:tcPr>
                  <w:tcW w:w="4410" w:type="dxa"/>
                  <w:gridSpan w:val="2"/>
                  <w:shd w:val="clear" w:color="auto" w:fill="A3CEED" w:themeFill="accent2" w:themeFillTint="66"/>
                  <w:vAlign w:val="center"/>
                </w:tcPr>
                <w:p w14:paraId="0F0C8BC6" w14:textId="77777777" w:rsidR="000231A1" w:rsidRPr="000231A1" w:rsidRDefault="000231A1" w:rsidP="000231A1">
                  <w:pPr>
                    <w:rPr>
                      <w:rFonts w:ascii="Calisto MT" w:hAnsi="Calisto MT" w:cs="Aldhabi"/>
                      <w:b/>
                      <w:bCs/>
                      <w:sz w:val="22"/>
                      <w:szCs w:val="22"/>
                    </w:rPr>
                  </w:pPr>
                  <w:r w:rsidRPr="00BD656F">
                    <w:rPr>
                      <w:rFonts w:ascii="Calisto MT" w:hAnsi="Calisto MT" w:cs="Aldhabi"/>
                      <w:b/>
                      <w:bCs/>
                      <w:color w:val="FFFFFF" w:themeColor="background1"/>
                      <w:sz w:val="22"/>
                      <w:szCs w:val="22"/>
                    </w:rPr>
                    <w:t xml:space="preserve">LUNCH </w:t>
                  </w:r>
                </w:p>
              </w:tc>
            </w:tr>
            <w:tr w:rsidR="000231A1" w:rsidRPr="00681FA2" w14:paraId="63D9FAE0" w14:textId="77777777" w:rsidTr="00FC2669">
              <w:trPr>
                <w:trHeight w:val="612"/>
              </w:trPr>
              <w:tc>
                <w:tcPr>
                  <w:tcW w:w="1885" w:type="dxa"/>
                  <w:vAlign w:val="center"/>
                </w:tcPr>
                <w:p w14:paraId="0CED83A1" w14:textId="28C7E2D7" w:rsidR="000231A1" w:rsidRPr="000231A1" w:rsidRDefault="000231A1" w:rsidP="000231A1">
                  <w:pPr>
                    <w:rPr>
                      <w:rFonts w:ascii="Calisto MT" w:hAnsi="Calisto MT" w:cs="Aldhabi"/>
                      <w:sz w:val="22"/>
                      <w:szCs w:val="22"/>
                    </w:rPr>
                  </w:pPr>
                  <w:r w:rsidRPr="000231A1">
                    <w:rPr>
                      <w:rFonts w:ascii="Calisto MT" w:hAnsi="Calisto MT" w:cs="Aldhabi"/>
                      <w:sz w:val="22"/>
                      <w:szCs w:val="22"/>
                    </w:rPr>
                    <w:t>12:00-</w:t>
                  </w:r>
                  <w:r w:rsidR="00BB1D84">
                    <w:rPr>
                      <w:rFonts w:ascii="Calisto MT" w:hAnsi="Calisto MT" w:cs="Aldhabi"/>
                      <w:sz w:val="22"/>
                      <w:szCs w:val="22"/>
                    </w:rPr>
                    <w:t>1:</w:t>
                  </w:r>
                  <w:r w:rsidR="00F30E4F">
                    <w:rPr>
                      <w:rFonts w:ascii="Calisto MT" w:hAnsi="Calisto MT" w:cs="Aldhabi"/>
                      <w:sz w:val="22"/>
                      <w:szCs w:val="22"/>
                    </w:rPr>
                    <w:t>00</w:t>
                  </w:r>
                  <w:r w:rsidRPr="000231A1">
                    <w:rPr>
                      <w:rFonts w:ascii="Calisto MT" w:hAnsi="Calisto MT" w:cs="Aldhabi"/>
                      <w:sz w:val="22"/>
                      <w:szCs w:val="22"/>
                    </w:rPr>
                    <w:t xml:space="preserve"> P.M.</w:t>
                  </w:r>
                </w:p>
              </w:tc>
              <w:tc>
                <w:tcPr>
                  <w:tcW w:w="2250" w:type="dxa"/>
                  <w:vAlign w:val="center"/>
                </w:tcPr>
                <w:p w14:paraId="73FD9825" w14:textId="0F0AB9CF" w:rsidR="000231A1" w:rsidRDefault="00BB1D84" w:rsidP="000231A1">
                  <w:pPr>
                    <w:rPr>
                      <w:rFonts w:ascii="Calisto MT" w:hAnsi="Calisto MT" w:cs="Aldhabi"/>
                      <w:sz w:val="22"/>
                      <w:szCs w:val="22"/>
                    </w:rPr>
                  </w:pPr>
                  <w:r>
                    <w:rPr>
                      <w:rFonts w:ascii="Calisto MT" w:hAnsi="Calisto MT" w:cs="Aldhabi"/>
                      <w:sz w:val="22"/>
                      <w:szCs w:val="22"/>
                    </w:rPr>
                    <w:t>Evette Horton</w:t>
                  </w:r>
                  <w:r w:rsidR="00D41A91">
                    <w:rPr>
                      <w:rFonts w:ascii="Calisto MT" w:hAnsi="Calisto MT" w:cs="Aldhabi"/>
                      <w:sz w:val="22"/>
                      <w:szCs w:val="22"/>
                    </w:rPr>
                    <w:t>, Ph.D., NCC, LPCS, RPT-S</w:t>
                  </w:r>
                </w:p>
                <w:p w14:paraId="2B1A62C9" w14:textId="6FA51BB4" w:rsidR="00D41A91" w:rsidRPr="000231A1" w:rsidRDefault="00D41A91" w:rsidP="000231A1">
                  <w:pPr>
                    <w:rPr>
                      <w:rFonts w:ascii="Calisto MT" w:hAnsi="Calisto MT" w:cs="Aldhabi"/>
                      <w:sz w:val="22"/>
                      <w:szCs w:val="22"/>
                    </w:rPr>
                  </w:pPr>
                  <w:r>
                    <w:rPr>
                      <w:rFonts w:ascii="Calisto MT" w:hAnsi="Calisto MT" w:cs="Aldhabi"/>
                      <w:sz w:val="22"/>
                      <w:szCs w:val="22"/>
                    </w:rPr>
                    <w:t>UNC Horizons</w:t>
                  </w:r>
                </w:p>
              </w:tc>
              <w:tc>
                <w:tcPr>
                  <w:tcW w:w="2160" w:type="dxa"/>
                  <w:vAlign w:val="center"/>
                </w:tcPr>
                <w:p w14:paraId="4774B895" w14:textId="614E1B33" w:rsidR="000231A1" w:rsidRPr="000231A1" w:rsidRDefault="000231A1" w:rsidP="00BB1D84">
                  <w:pPr>
                    <w:rPr>
                      <w:rFonts w:ascii="Calisto MT" w:hAnsi="Calisto MT" w:cs="Aldhabi"/>
                      <w:sz w:val="22"/>
                      <w:szCs w:val="22"/>
                    </w:rPr>
                  </w:pPr>
                  <w:r w:rsidRPr="000231A1">
                    <w:rPr>
                      <w:rFonts w:ascii="Calisto MT" w:hAnsi="Calisto MT" w:cs="Aldhabi"/>
                      <w:sz w:val="22"/>
                      <w:szCs w:val="22"/>
                    </w:rPr>
                    <w:t>EDUCATION</w:t>
                  </w:r>
                </w:p>
              </w:tc>
            </w:tr>
            <w:tr w:rsidR="00F30E4F" w:rsidRPr="00681FA2" w14:paraId="7728A813" w14:textId="77777777" w:rsidTr="009B6A13">
              <w:trPr>
                <w:trHeight w:val="1220"/>
              </w:trPr>
              <w:tc>
                <w:tcPr>
                  <w:tcW w:w="1885" w:type="dxa"/>
                  <w:vAlign w:val="center"/>
                </w:tcPr>
                <w:p w14:paraId="1146C824" w14:textId="33B0760D" w:rsidR="00F30E4F" w:rsidRPr="000231A1" w:rsidRDefault="00F30E4F" w:rsidP="000231A1">
                  <w:pPr>
                    <w:rPr>
                      <w:rFonts w:ascii="Calisto MT" w:hAnsi="Calisto MT" w:cs="Aldhabi"/>
                      <w:sz w:val="22"/>
                      <w:szCs w:val="22"/>
                    </w:rPr>
                  </w:pPr>
                  <w:r>
                    <w:rPr>
                      <w:rFonts w:ascii="Calisto MT" w:hAnsi="Calisto MT" w:cs="Aldhabi"/>
                      <w:sz w:val="22"/>
                      <w:szCs w:val="22"/>
                    </w:rPr>
                    <w:t>1:00-1:45 P.M.</w:t>
                  </w:r>
                </w:p>
              </w:tc>
              <w:tc>
                <w:tcPr>
                  <w:tcW w:w="2250" w:type="dxa"/>
                  <w:vAlign w:val="center"/>
                </w:tcPr>
                <w:p w14:paraId="51EAFC07" w14:textId="77777777" w:rsidR="009B6A13" w:rsidRDefault="009B6A13" w:rsidP="009B6A13">
                  <w:pPr>
                    <w:rPr>
                      <w:rFonts w:ascii="Calisto MT" w:hAnsi="Calisto MT" w:cs="Aldhabi"/>
                      <w:sz w:val="22"/>
                      <w:szCs w:val="22"/>
                    </w:rPr>
                  </w:pPr>
                  <w:r>
                    <w:rPr>
                      <w:rFonts w:ascii="Calisto MT" w:hAnsi="Calisto MT" w:cs="Aldhabi"/>
                      <w:sz w:val="22"/>
                      <w:szCs w:val="22"/>
                    </w:rPr>
                    <w:t>Tracy Auell, M.S.</w:t>
                  </w:r>
                </w:p>
                <w:p w14:paraId="6378D6CF" w14:textId="3ED37036" w:rsidR="00F30E4F" w:rsidRDefault="009B6A13" w:rsidP="009B6A13">
                  <w:pPr>
                    <w:rPr>
                      <w:rFonts w:ascii="Calisto MT" w:hAnsi="Calisto MT" w:cs="Aldhabi"/>
                      <w:sz w:val="22"/>
                      <w:szCs w:val="22"/>
                    </w:rPr>
                  </w:pPr>
                  <w:r>
                    <w:rPr>
                      <w:rFonts w:ascii="Calisto MT" w:hAnsi="Calisto MT" w:cs="Aldhabi"/>
                      <w:sz w:val="22"/>
                      <w:szCs w:val="22"/>
                    </w:rPr>
                    <w:t>Mercer County Behavioral Health Commission</w:t>
                  </w:r>
                </w:p>
              </w:tc>
              <w:tc>
                <w:tcPr>
                  <w:tcW w:w="2160" w:type="dxa"/>
                  <w:vAlign w:val="center"/>
                </w:tcPr>
                <w:p w14:paraId="2DD59E5A" w14:textId="43ECE4DE" w:rsidR="00F30E4F" w:rsidRPr="000231A1" w:rsidRDefault="00F30E4F" w:rsidP="00BB1D84">
                  <w:pPr>
                    <w:rPr>
                      <w:rFonts w:ascii="Calisto MT" w:hAnsi="Calisto MT" w:cs="Aldhabi"/>
                      <w:sz w:val="22"/>
                      <w:szCs w:val="22"/>
                    </w:rPr>
                  </w:pPr>
                  <w:r>
                    <w:rPr>
                      <w:rFonts w:ascii="Calisto MT" w:hAnsi="Calisto MT" w:cs="Aldhabi"/>
                      <w:sz w:val="22"/>
                      <w:szCs w:val="22"/>
                    </w:rPr>
                    <w:t>EDUCATION</w:t>
                  </w:r>
                </w:p>
              </w:tc>
            </w:tr>
            <w:tr w:rsidR="000231A1" w:rsidRPr="00681FA2" w14:paraId="34B4EB51" w14:textId="77777777" w:rsidTr="00FC2669">
              <w:trPr>
                <w:trHeight w:val="422"/>
              </w:trPr>
              <w:tc>
                <w:tcPr>
                  <w:tcW w:w="1885" w:type="dxa"/>
                  <w:tcBorders>
                    <w:bottom w:val="single" w:sz="4" w:space="0" w:color="auto"/>
                  </w:tcBorders>
                  <w:shd w:val="clear" w:color="auto" w:fill="A3CEED" w:themeFill="accent2" w:themeFillTint="66"/>
                  <w:vAlign w:val="center"/>
                </w:tcPr>
                <w:p w14:paraId="22D0069B" w14:textId="779D4073" w:rsidR="000231A1" w:rsidRPr="000231A1" w:rsidRDefault="000231A1" w:rsidP="000231A1">
                  <w:pPr>
                    <w:rPr>
                      <w:rFonts w:ascii="Calisto MT" w:hAnsi="Calisto MT" w:cs="Aldhabi"/>
                      <w:sz w:val="22"/>
                      <w:szCs w:val="22"/>
                    </w:rPr>
                  </w:pPr>
                  <w:r w:rsidRPr="009C0515">
                    <w:rPr>
                      <w:rFonts w:ascii="Calisto MT" w:hAnsi="Calisto MT" w:cs="Aldhabi"/>
                      <w:color w:val="FFFFFF" w:themeColor="background1"/>
                      <w:sz w:val="22"/>
                      <w:szCs w:val="22"/>
                    </w:rPr>
                    <w:t>1:</w:t>
                  </w:r>
                  <w:r w:rsidR="00BB1D84">
                    <w:rPr>
                      <w:rFonts w:ascii="Calisto MT" w:hAnsi="Calisto MT" w:cs="Aldhabi"/>
                      <w:color w:val="FFFFFF" w:themeColor="background1"/>
                      <w:sz w:val="22"/>
                      <w:szCs w:val="22"/>
                    </w:rPr>
                    <w:t>45</w:t>
                  </w:r>
                  <w:r w:rsidRPr="009C0515">
                    <w:rPr>
                      <w:rFonts w:ascii="Calisto MT" w:hAnsi="Calisto MT" w:cs="Aldhabi"/>
                      <w:color w:val="FFFFFF" w:themeColor="background1"/>
                      <w:sz w:val="22"/>
                      <w:szCs w:val="22"/>
                    </w:rPr>
                    <w:t>-</w:t>
                  </w:r>
                  <w:r w:rsidR="00BB1D84">
                    <w:rPr>
                      <w:rFonts w:ascii="Calisto MT" w:hAnsi="Calisto MT" w:cs="Aldhabi"/>
                      <w:color w:val="FFFFFF" w:themeColor="background1"/>
                      <w:sz w:val="22"/>
                      <w:szCs w:val="22"/>
                    </w:rPr>
                    <w:t>2:00</w:t>
                  </w:r>
                  <w:r w:rsidRPr="009C0515">
                    <w:rPr>
                      <w:rFonts w:ascii="Calisto MT" w:hAnsi="Calisto MT" w:cs="Aldhabi"/>
                      <w:color w:val="FFFFFF" w:themeColor="background1"/>
                      <w:sz w:val="22"/>
                      <w:szCs w:val="22"/>
                    </w:rPr>
                    <w:t xml:space="preserve"> P.M.</w:t>
                  </w:r>
                </w:p>
              </w:tc>
              <w:tc>
                <w:tcPr>
                  <w:tcW w:w="4410" w:type="dxa"/>
                  <w:gridSpan w:val="2"/>
                  <w:tcBorders>
                    <w:bottom w:val="single" w:sz="4" w:space="0" w:color="auto"/>
                  </w:tcBorders>
                  <w:shd w:val="clear" w:color="auto" w:fill="A3CEED" w:themeFill="accent2" w:themeFillTint="66"/>
                  <w:vAlign w:val="center"/>
                </w:tcPr>
                <w:p w14:paraId="219A3A22" w14:textId="77777777" w:rsidR="000231A1" w:rsidRPr="000231A1" w:rsidRDefault="000231A1" w:rsidP="000231A1">
                  <w:pPr>
                    <w:rPr>
                      <w:rFonts w:ascii="Calisto MT" w:hAnsi="Calisto MT" w:cs="Aldhabi"/>
                      <w:b/>
                      <w:bCs/>
                      <w:sz w:val="22"/>
                      <w:szCs w:val="22"/>
                    </w:rPr>
                  </w:pPr>
                  <w:r w:rsidRPr="00BD656F">
                    <w:rPr>
                      <w:rFonts w:ascii="Calisto MT" w:hAnsi="Calisto MT" w:cs="Aldhabi"/>
                      <w:b/>
                      <w:bCs/>
                      <w:color w:val="FFFFFF" w:themeColor="background1"/>
                      <w:sz w:val="22"/>
                      <w:szCs w:val="22"/>
                    </w:rPr>
                    <w:t>BREAK</w:t>
                  </w:r>
                </w:p>
              </w:tc>
            </w:tr>
            <w:tr w:rsidR="000231A1" w:rsidRPr="00681FA2" w14:paraId="7DB40D6D" w14:textId="77777777" w:rsidTr="009B6A13">
              <w:trPr>
                <w:trHeight w:val="833"/>
              </w:trPr>
              <w:tc>
                <w:tcPr>
                  <w:tcW w:w="1885" w:type="dxa"/>
                  <w:tcBorders>
                    <w:bottom w:val="single" w:sz="4" w:space="0" w:color="auto"/>
                  </w:tcBorders>
                  <w:vAlign w:val="center"/>
                </w:tcPr>
                <w:p w14:paraId="1BB44869" w14:textId="5F6D1ED1" w:rsidR="000231A1" w:rsidRPr="000231A1" w:rsidRDefault="00BB1D84" w:rsidP="000231A1">
                  <w:pPr>
                    <w:rPr>
                      <w:rFonts w:ascii="Calisto MT" w:hAnsi="Calisto MT" w:cs="Aldhabi"/>
                      <w:sz w:val="22"/>
                      <w:szCs w:val="22"/>
                    </w:rPr>
                  </w:pPr>
                  <w:r>
                    <w:rPr>
                      <w:rFonts w:ascii="Calisto MT" w:hAnsi="Calisto MT" w:cs="Aldhabi"/>
                      <w:sz w:val="22"/>
                      <w:szCs w:val="22"/>
                    </w:rPr>
                    <w:t>2:00-2:45</w:t>
                  </w:r>
                  <w:r w:rsidR="000231A1" w:rsidRPr="000231A1">
                    <w:rPr>
                      <w:rFonts w:ascii="Calisto MT" w:hAnsi="Calisto MT" w:cs="Aldhabi"/>
                      <w:sz w:val="22"/>
                      <w:szCs w:val="22"/>
                    </w:rPr>
                    <w:t xml:space="preserve"> P.M.</w:t>
                  </w:r>
                </w:p>
              </w:tc>
              <w:tc>
                <w:tcPr>
                  <w:tcW w:w="2250" w:type="dxa"/>
                  <w:tcBorders>
                    <w:bottom w:val="single" w:sz="4" w:space="0" w:color="auto"/>
                  </w:tcBorders>
                  <w:vAlign w:val="center"/>
                </w:tcPr>
                <w:p w14:paraId="4267953D" w14:textId="2167A507" w:rsidR="000231A1" w:rsidRPr="000231A1" w:rsidRDefault="00BB1D84" w:rsidP="00901474">
                  <w:pPr>
                    <w:rPr>
                      <w:rFonts w:ascii="Calisto MT" w:hAnsi="Calisto MT" w:cs="Aldhabi"/>
                      <w:sz w:val="22"/>
                      <w:szCs w:val="22"/>
                    </w:rPr>
                  </w:pPr>
                  <w:r>
                    <w:rPr>
                      <w:rFonts w:ascii="Calisto MT" w:hAnsi="Calisto MT" w:cs="Aldhabi"/>
                      <w:sz w:val="24"/>
                      <w:szCs w:val="24"/>
                    </w:rPr>
                    <w:t>Personal Testimony</w:t>
                  </w:r>
                </w:p>
              </w:tc>
              <w:tc>
                <w:tcPr>
                  <w:tcW w:w="2160" w:type="dxa"/>
                  <w:tcBorders>
                    <w:bottom w:val="single" w:sz="4" w:space="0" w:color="auto"/>
                  </w:tcBorders>
                  <w:vAlign w:val="center"/>
                </w:tcPr>
                <w:p w14:paraId="1AD52333" w14:textId="209CB280" w:rsidR="000231A1" w:rsidRPr="000231A1" w:rsidRDefault="000231A1" w:rsidP="00D41A91">
                  <w:pPr>
                    <w:rPr>
                      <w:rFonts w:ascii="Calisto MT" w:hAnsi="Calisto MT" w:cs="Aldhabi"/>
                      <w:sz w:val="22"/>
                      <w:szCs w:val="22"/>
                    </w:rPr>
                  </w:pPr>
                  <w:r w:rsidRPr="000231A1">
                    <w:rPr>
                      <w:rFonts w:ascii="Calisto MT" w:hAnsi="Calisto MT" w:cs="Aldhabi"/>
                      <w:sz w:val="22"/>
                      <w:szCs w:val="22"/>
                    </w:rPr>
                    <w:t>EDUCATION</w:t>
                  </w:r>
                </w:p>
              </w:tc>
            </w:tr>
            <w:tr w:rsidR="000231A1" w:rsidRPr="00681FA2" w14:paraId="6CEFD1FC" w14:textId="77777777" w:rsidTr="00FC2669">
              <w:trPr>
                <w:trHeight w:val="33"/>
              </w:trPr>
              <w:tc>
                <w:tcPr>
                  <w:tcW w:w="1885" w:type="dxa"/>
                  <w:vAlign w:val="center"/>
                </w:tcPr>
                <w:p w14:paraId="7F740DBF" w14:textId="225E01DA" w:rsidR="000231A1" w:rsidRPr="000231A1" w:rsidRDefault="000231A1" w:rsidP="000231A1">
                  <w:pPr>
                    <w:rPr>
                      <w:rFonts w:ascii="Calisto MT" w:hAnsi="Calisto MT" w:cs="Aldhabi"/>
                      <w:sz w:val="22"/>
                      <w:szCs w:val="22"/>
                    </w:rPr>
                  </w:pPr>
                  <w:r w:rsidRPr="000231A1">
                    <w:rPr>
                      <w:rFonts w:ascii="Calisto MT" w:hAnsi="Calisto MT" w:cs="Aldhabi"/>
                      <w:sz w:val="22"/>
                      <w:szCs w:val="22"/>
                    </w:rPr>
                    <w:t>2:</w:t>
                  </w:r>
                  <w:r w:rsidR="00BB1D84">
                    <w:rPr>
                      <w:rFonts w:ascii="Calisto MT" w:hAnsi="Calisto MT" w:cs="Aldhabi"/>
                      <w:sz w:val="22"/>
                      <w:szCs w:val="22"/>
                    </w:rPr>
                    <w:t>45</w:t>
                  </w:r>
                  <w:r w:rsidRPr="000231A1">
                    <w:rPr>
                      <w:rFonts w:ascii="Calisto MT" w:hAnsi="Calisto MT" w:cs="Aldhabi"/>
                      <w:sz w:val="22"/>
                      <w:szCs w:val="22"/>
                    </w:rPr>
                    <w:t>-3:00 P.M.</w:t>
                  </w:r>
                </w:p>
              </w:tc>
              <w:tc>
                <w:tcPr>
                  <w:tcW w:w="2250" w:type="dxa"/>
                  <w:vAlign w:val="center"/>
                </w:tcPr>
                <w:p w14:paraId="22406208" w14:textId="6DE1AADA" w:rsidR="000231A1" w:rsidRPr="000231A1" w:rsidRDefault="00901474" w:rsidP="000231A1">
                  <w:pPr>
                    <w:rPr>
                      <w:rFonts w:ascii="Calisto MT" w:hAnsi="Calisto MT" w:cs="Aldhabi"/>
                      <w:sz w:val="22"/>
                      <w:szCs w:val="22"/>
                    </w:rPr>
                  </w:pPr>
                  <w:r>
                    <w:rPr>
                      <w:rFonts w:ascii="Calisto MT" w:hAnsi="Calisto MT" w:cs="Aldhabi"/>
                      <w:sz w:val="22"/>
                      <w:szCs w:val="22"/>
                    </w:rPr>
                    <w:t xml:space="preserve">Cassie Douglas, </w:t>
                  </w:r>
                  <w:r w:rsidR="000231A1" w:rsidRPr="000231A1">
                    <w:rPr>
                      <w:rFonts w:ascii="Calisto MT" w:hAnsi="Calisto MT" w:cs="Aldhabi"/>
                      <w:sz w:val="22"/>
                      <w:szCs w:val="22"/>
                    </w:rPr>
                    <w:t>Mercer County CYS</w:t>
                  </w:r>
                </w:p>
              </w:tc>
              <w:tc>
                <w:tcPr>
                  <w:tcW w:w="2160" w:type="dxa"/>
                  <w:vAlign w:val="center"/>
                </w:tcPr>
                <w:p w14:paraId="1AFD9A4F" w14:textId="77777777" w:rsidR="000231A1" w:rsidRPr="000231A1" w:rsidRDefault="000231A1" w:rsidP="000231A1">
                  <w:pPr>
                    <w:rPr>
                      <w:rFonts w:ascii="Calisto MT" w:hAnsi="Calisto MT" w:cs="Aldhabi"/>
                      <w:sz w:val="22"/>
                      <w:szCs w:val="22"/>
                    </w:rPr>
                  </w:pPr>
                  <w:r w:rsidRPr="000231A1">
                    <w:rPr>
                      <w:rFonts w:ascii="Calisto MT" w:hAnsi="Calisto MT" w:cs="Aldhabi"/>
                      <w:sz w:val="22"/>
                      <w:szCs w:val="22"/>
                    </w:rPr>
                    <w:t>CONCLUSION</w:t>
                  </w:r>
                </w:p>
                <w:p w14:paraId="0E159488" w14:textId="77777777" w:rsidR="000231A1" w:rsidRPr="000231A1" w:rsidRDefault="000231A1" w:rsidP="000231A1">
                  <w:pPr>
                    <w:rPr>
                      <w:rFonts w:ascii="Calisto MT" w:hAnsi="Calisto MT" w:cs="Aldhabi"/>
                      <w:sz w:val="22"/>
                      <w:szCs w:val="22"/>
                    </w:rPr>
                  </w:pPr>
                  <w:r w:rsidRPr="000231A1">
                    <w:rPr>
                      <w:rFonts w:ascii="Calisto MT" w:hAnsi="Calisto MT" w:cs="Aldhabi"/>
                      <w:sz w:val="22"/>
                      <w:szCs w:val="22"/>
                    </w:rPr>
                    <w:t>Materials disbursement, networking</w:t>
                  </w:r>
                </w:p>
              </w:tc>
            </w:tr>
            <w:tr w:rsidR="008D6956" w:rsidRPr="00681FA2" w14:paraId="0C84834E" w14:textId="77777777" w:rsidTr="00FC2669">
              <w:trPr>
                <w:trHeight w:val="33"/>
              </w:trPr>
              <w:tc>
                <w:tcPr>
                  <w:tcW w:w="6295" w:type="dxa"/>
                  <w:gridSpan w:val="3"/>
                  <w:shd w:val="clear" w:color="auto" w:fill="A3CEED" w:themeFill="accent2" w:themeFillTint="66"/>
                  <w:vAlign w:val="center"/>
                </w:tcPr>
                <w:p w14:paraId="7855BEC5" w14:textId="524F14FA" w:rsidR="008D6956" w:rsidRPr="000231A1" w:rsidRDefault="008D6956" w:rsidP="000231A1">
                  <w:pPr>
                    <w:rPr>
                      <w:rFonts w:ascii="Calisto MT" w:hAnsi="Calisto MT" w:cs="Aldhabi"/>
                      <w:sz w:val="22"/>
                      <w:szCs w:val="22"/>
                    </w:rPr>
                  </w:pPr>
                  <w:r>
                    <w:rPr>
                      <w:rFonts w:ascii="Calisto MT" w:hAnsi="Calisto MT" w:cs="Aldhabi"/>
                      <w:b/>
                      <w:bCs/>
                      <w:color w:val="FFFFFF" w:themeColor="background1"/>
                      <w:sz w:val="22"/>
                      <w:szCs w:val="22"/>
                    </w:rPr>
                    <w:t>Speaker Introductions: Jan Anderson, Dept. of Health</w:t>
                  </w:r>
                </w:p>
              </w:tc>
            </w:tr>
          </w:tbl>
          <w:p w14:paraId="4CFF38D3" w14:textId="77777777" w:rsidR="000231A1" w:rsidRDefault="000231A1" w:rsidP="0030161C"/>
          <w:p w14:paraId="485B4CEE" w14:textId="34196332" w:rsidR="00B435E4" w:rsidRPr="000231A1" w:rsidRDefault="000231A1" w:rsidP="0030161C">
            <w:pPr>
              <w:rPr>
                <w:b/>
                <w:bCs/>
                <w:sz w:val="48"/>
                <w:szCs w:val="48"/>
              </w:rPr>
            </w:pPr>
            <w:r w:rsidRPr="000231A1">
              <w:rPr>
                <w:b/>
                <w:bCs/>
                <w:sz w:val="48"/>
                <w:szCs w:val="48"/>
              </w:rPr>
              <w:t>AGENDA</w:t>
            </w:r>
          </w:p>
        </w:tc>
      </w:tr>
    </w:tbl>
    <w:p w14:paraId="1AF571D1" w14:textId="77777777" w:rsidR="00825037" w:rsidRPr="00781022" w:rsidRDefault="00825037" w:rsidP="00CC1AB3">
      <w:pPr>
        <w:spacing w:after="0"/>
        <w:rPr>
          <w:rFonts w:asciiTheme="majorHAnsi" w:hAnsiTheme="majorHAnsi"/>
          <w:sz w:val="14"/>
        </w:rPr>
      </w:pPr>
    </w:p>
    <w:sectPr w:rsidR="00825037" w:rsidRPr="00781022" w:rsidSect="00CC1AB3">
      <w:headerReference w:type="default" r:id="rId19"/>
      <w:headerReference w:type="first" r:id="rId20"/>
      <w:pgSz w:w="15840" w:h="12240" w:orient="landscape" w:code="1"/>
      <w:pgMar w:top="360" w:right="360" w:bottom="360" w:left="360" w:header="360" w:footer="144"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49CE" w14:textId="77777777" w:rsidR="00215355" w:rsidRDefault="00215355" w:rsidP="00CB5F66">
      <w:r>
        <w:separator/>
      </w:r>
    </w:p>
  </w:endnote>
  <w:endnote w:type="continuationSeparator" w:id="0">
    <w:p w14:paraId="7E11D4E5" w14:textId="77777777" w:rsidR="00215355" w:rsidRDefault="00215355" w:rsidP="00CB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B3CD7" w14:textId="77777777" w:rsidR="00215355" w:rsidRDefault="00215355" w:rsidP="00CB5F66">
      <w:r>
        <w:separator/>
      </w:r>
    </w:p>
  </w:footnote>
  <w:footnote w:type="continuationSeparator" w:id="0">
    <w:p w14:paraId="53B6ED96" w14:textId="77777777" w:rsidR="00215355" w:rsidRDefault="00215355" w:rsidP="00CB5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3540" w14:textId="77777777" w:rsidR="00474A3F" w:rsidRPr="00CC1AB3" w:rsidRDefault="00CC1AB3">
    <w:pPr>
      <w:pStyle w:val="Header"/>
      <w:rPr>
        <w:sz w:val="8"/>
        <w:szCs w:val="8"/>
      </w:rPr>
    </w:pPr>
    <w:r>
      <w:rPr>
        <w:noProof/>
        <w:sz w:val="8"/>
        <w:szCs w:val="8"/>
      </w:rPr>
      <mc:AlternateContent>
        <mc:Choice Requires="wpg">
          <w:drawing>
            <wp:anchor distT="0" distB="0" distL="114300" distR="114300" simplePos="0" relativeHeight="251663360" behindDoc="1" locked="0" layoutInCell="1" allowOverlap="1" wp14:anchorId="45230519" wp14:editId="6B876799">
              <wp:simplePos x="0" y="0"/>
              <wp:positionH relativeFrom="column">
                <wp:posOffset>0</wp:posOffset>
              </wp:positionH>
              <wp:positionV relativeFrom="paragraph">
                <wp:posOffset>-7620</wp:posOffset>
              </wp:positionV>
              <wp:extent cx="10241280" cy="7114637"/>
              <wp:effectExtent l="0" t="0" r="0" b="3937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41280" cy="7114637"/>
                        <a:chOff x="0" y="0"/>
                        <a:chExt cx="10242752" cy="7114637"/>
                      </a:xfrm>
                    </wpg:grpSpPr>
                    <wps:wsp>
                      <wps:cNvPr id="6" name="Rectangle 2">
                        <a:extLst>
                          <a:ext uri="{C183D7F6-B498-43B3-948B-1728B52AA6E4}">
                            <adec:decorative xmlns:adec="http://schemas.microsoft.com/office/drawing/2017/decorative" val="1"/>
                          </a:ext>
                        </a:extLst>
                      </wps:cNvPr>
                      <wps:cNvSpPr/>
                      <wps:spPr>
                        <a:xfrm>
                          <a:off x="0" y="0"/>
                          <a:ext cx="5089525" cy="7114540"/>
                        </a:xfrm>
                        <a:prstGeom prst="rect">
                          <a:avLst/>
                        </a:prstGeom>
                        <a:solidFill>
                          <a:schemeClr val="accent3">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6" name="Group 2955"/>
                      <wpg:cNvGrpSpPr/>
                      <wpg:grpSpPr>
                        <a:xfrm>
                          <a:off x="0" y="5608320"/>
                          <a:ext cx="4520132" cy="1506317"/>
                          <a:chOff x="0" y="0"/>
                          <a:chExt cx="3956685" cy="1321043"/>
                        </a:xfrm>
                        <a:solidFill>
                          <a:schemeClr val="tx2">
                            <a:lumMod val="40000"/>
                            <a:lumOff val="60000"/>
                          </a:schemeClr>
                        </a:solidFill>
                      </wpg:grpSpPr>
                      <wps:wsp>
                        <wps:cNvPr id="2008" name="Freeform: Shape 2008"/>
                        <wps:cNvSpPr/>
                        <wps:spPr>
                          <a:xfrm>
                            <a:off x="3947160"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reeform: Shape 2009"/>
                        <wps:cNvSpPr/>
                        <wps:spPr>
                          <a:xfrm>
                            <a:off x="145733"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reeform: Shape 2010"/>
                        <wps:cNvSpPr/>
                        <wps:spPr>
                          <a:xfrm>
                            <a:off x="157163" y="1262940"/>
                            <a:ext cx="419100" cy="57150"/>
                          </a:xfrm>
                          <a:custGeom>
                            <a:avLst/>
                            <a:gdLst>
                              <a:gd name="connsiteX0" fmla="*/ 394811 w 419100"/>
                              <a:gd name="connsiteY0" fmla="*/ 42386 h 57150"/>
                              <a:gd name="connsiteX1" fmla="*/ 388144 w 419100"/>
                              <a:gd name="connsiteY1" fmla="*/ 39529 h 57150"/>
                              <a:gd name="connsiteX2" fmla="*/ 381476 w 419100"/>
                              <a:gd name="connsiteY2" fmla="*/ 36672 h 57150"/>
                              <a:gd name="connsiteX3" fmla="*/ 368141 w 419100"/>
                              <a:gd name="connsiteY3" fmla="*/ 31909 h 57150"/>
                              <a:gd name="connsiteX4" fmla="*/ 354806 w 419100"/>
                              <a:gd name="connsiteY4" fmla="*/ 27147 h 57150"/>
                              <a:gd name="connsiteX5" fmla="*/ 341471 w 419100"/>
                              <a:gd name="connsiteY5" fmla="*/ 23336 h 57150"/>
                              <a:gd name="connsiteX6" fmla="*/ 328136 w 419100"/>
                              <a:gd name="connsiteY6" fmla="*/ 19526 h 57150"/>
                              <a:gd name="connsiteX7" fmla="*/ 274796 w 419100"/>
                              <a:gd name="connsiteY7" fmla="*/ 10001 h 57150"/>
                              <a:gd name="connsiteX8" fmla="*/ 223361 w 419100"/>
                              <a:gd name="connsiteY8" fmla="*/ 7144 h 57150"/>
                              <a:gd name="connsiteX9" fmla="*/ 174784 w 419100"/>
                              <a:gd name="connsiteY9" fmla="*/ 9049 h 57150"/>
                              <a:gd name="connsiteX10" fmla="*/ 90964 w 419100"/>
                              <a:gd name="connsiteY10" fmla="*/ 23336 h 57150"/>
                              <a:gd name="connsiteX11" fmla="*/ 27146 w 419100"/>
                              <a:gd name="connsiteY11" fmla="*/ 43339 h 57150"/>
                              <a:gd name="connsiteX12" fmla="*/ 7144 w 419100"/>
                              <a:gd name="connsiteY12" fmla="*/ 51911 h 57150"/>
                              <a:gd name="connsiteX13" fmla="*/ 219551 w 419100"/>
                              <a:gd name="connsiteY13" fmla="*/ 51911 h 57150"/>
                              <a:gd name="connsiteX14" fmla="*/ 204311 w 419100"/>
                              <a:gd name="connsiteY14" fmla="*/ 47149 h 57150"/>
                              <a:gd name="connsiteX15" fmla="*/ 190976 w 419100"/>
                              <a:gd name="connsiteY15" fmla="*/ 43339 h 57150"/>
                              <a:gd name="connsiteX16" fmla="*/ 181451 w 419100"/>
                              <a:gd name="connsiteY16" fmla="*/ 40481 h 57150"/>
                              <a:gd name="connsiteX17" fmla="*/ 173831 w 419100"/>
                              <a:gd name="connsiteY17" fmla="*/ 38576 h 57150"/>
                              <a:gd name="connsiteX18" fmla="*/ 182404 w 419100"/>
                              <a:gd name="connsiteY18" fmla="*/ 39529 h 57150"/>
                              <a:gd name="connsiteX19" fmla="*/ 191929 w 419100"/>
                              <a:gd name="connsiteY19" fmla="*/ 40481 h 57150"/>
                              <a:gd name="connsiteX20" fmla="*/ 205264 w 419100"/>
                              <a:gd name="connsiteY20" fmla="*/ 42386 h 57150"/>
                              <a:gd name="connsiteX21" fmla="*/ 221456 w 419100"/>
                              <a:gd name="connsiteY21" fmla="*/ 44291 h 57150"/>
                              <a:gd name="connsiteX22" fmla="*/ 230981 w 419100"/>
                              <a:gd name="connsiteY22" fmla="*/ 46197 h 57150"/>
                              <a:gd name="connsiteX23" fmla="*/ 241459 w 419100"/>
                              <a:gd name="connsiteY23" fmla="*/ 48101 h 57150"/>
                              <a:gd name="connsiteX24" fmla="*/ 251936 w 419100"/>
                              <a:gd name="connsiteY24" fmla="*/ 50006 h 57150"/>
                              <a:gd name="connsiteX25" fmla="*/ 256699 w 419100"/>
                              <a:gd name="connsiteY25" fmla="*/ 50959 h 57150"/>
                              <a:gd name="connsiteX26" fmla="*/ 331946 w 419100"/>
                              <a:gd name="connsiteY26" fmla="*/ 50959 h 57150"/>
                              <a:gd name="connsiteX27" fmla="*/ 330994 w 419100"/>
                              <a:gd name="connsiteY27" fmla="*/ 50959 h 57150"/>
                              <a:gd name="connsiteX28" fmla="*/ 325279 w 419100"/>
                              <a:gd name="connsiteY28" fmla="*/ 49054 h 57150"/>
                              <a:gd name="connsiteX29" fmla="*/ 330994 w 419100"/>
                              <a:gd name="connsiteY29" fmla="*/ 50006 h 57150"/>
                              <a:gd name="connsiteX30" fmla="*/ 339566 w 419100"/>
                              <a:gd name="connsiteY30" fmla="*/ 50959 h 57150"/>
                              <a:gd name="connsiteX31" fmla="*/ 413861 w 419100"/>
                              <a:gd name="connsiteY31" fmla="*/ 50959 h 57150"/>
                              <a:gd name="connsiteX32" fmla="*/ 405289 w 419100"/>
                              <a:gd name="connsiteY32" fmla="*/ 46197 h 57150"/>
                              <a:gd name="connsiteX33" fmla="*/ 394811 w 419100"/>
                              <a:gd name="connsiteY33" fmla="*/ 42386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394811" y="42386"/>
                                </a:moveTo>
                                <a:lnTo>
                                  <a:pt x="388144" y="39529"/>
                                </a:lnTo>
                                <a:cubicBezTo>
                                  <a:pt x="386239" y="38576"/>
                                  <a:pt x="383381" y="37624"/>
                                  <a:pt x="381476" y="36672"/>
                                </a:cubicBezTo>
                                <a:cubicBezTo>
                                  <a:pt x="376714" y="34766"/>
                                  <a:pt x="372904" y="32861"/>
                                  <a:pt x="368141" y="31909"/>
                                </a:cubicBezTo>
                                <a:cubicBezTo>
                                  <a:pt x="363379" y="30004"/>
                                  <a:pt x="359569" y="29051"/>
                                  <a:pt x="354806" y="27147"/>
                                </a:cubicBezTo>
                                <a:cubicBezTo>
                                  <a:pt x="350044" y="25241"/>
                                  <a:pt x="346234" y="24289"/>
                                  <a:pt x="341471" y="23336"/>
                                </a:cubicBezTo>
                                <a:cubicBezTo>
                                  <a:pt x="336709" y="22384"/>
                                  <a:pt x="332899" y="20479"/>
                                  <a:pt x="328136" y="19526"/>
                                </a:cubicBezTo>
                                <a:cubicBezTo>
                                  <a:pt x="310039" y="14764"/>
                                  <a:pt x="292894" y="11906"/>
                                  <a:pt x="274796" y="10001"/>
                                </a:cubicBezTo>
                                <a:cubicBezTo>
                                  <a:pt x="257651" y="8097"/>
                                  <a:pt x="240506" y="7144"/>
                                  <a:pt x="223361" y="7144"/>
                                </a:cubicBezTo>
                                <a:cubicBezTo>
                                  <a:pt x="207169" y="7144"/>
                                  <a:pt x="190976" y="8097"/>
                                  <a:pt x="174784" y="9049"/>
                                </a:cubicBezTo>
                                <a:cubicBezTo>
                                  <a:pt x="144304" y="11906"/>
                                  <a:pt x="115729" y="17622"/>
                                  <a:pt x="90964" y="23336"/>
                                </a:cubicBezTo>
                                <a:cubicBezTo>
                                  <a:pt x="66199" y="30004"/>
                                  <a:pt x="45244" y="36672"/>
                                  <a:pt x="27146" y="43339"/>
                                </a:cubicBezTo>
                                <a:cubicBezTo>
                                  <a:pt x="19526" y="46197"/>
                                  <a:pt x="13811" y="49054"/>
                                  <a:pt x="7144" y="51911"/>
                                </a:cubicBezTo>
                                <a:lnTo>
                                  <a:pt x="219551" y="51911"/>
                                </a:lnTo>
                                <a:cubicBezTo>
                                  <a:pt x="213836" y="50006"/>
                                  <a:pt x="209074" y="49054"/>
                                  <a:pt x="204311" y="47149"/>
                                </a:cubicBezTo>
                                <a:cubicBezTo>
                                  <a:pt x="199549" y="45244"/>
                                  <a:pt x="194786" y="44291"/>
                                  <a:pt x="190976" y="43339"/>
                                </a:cubicBezTo>
                                <a:cubicBezTo>
                                  <a:pt x="187166" y="42386"/>
                                  <a:pt x="184309" y="41434"/>
                                  <a:pt x="181451" y="40481"/>
                                </a:cubicBezTo>
                                <a:cubicBezTo>
                                  <a:pt x="175736" y="39529"/>
                                  <a:pt x="173831" y="38576"/>
                                  <a:pt x="173831" y="38576"/>
                                </a:cubicBezTo>
                                <a:cubicBezTo>
                                  <a:pt x="173831" y="38576"/>
                                  <a:pt x="176689" y="38576"/>
                                  <a:pt x="182404" y="39529"/>
                                </a:cubicBezTo>
                                <a:cubicBezTo>
                                  <a:pt x="185261" y="39529"/>
                                  <a:pt x="188119" y="40481"/>
                                  <a:pt x="191929" y="40481"/>
                                </a:cubicBezTo>
                                <a:cubicBezTo>
                                  <a:pt x="195739" y="40481"/>
                                  <a:pt x="200501" y="41434"/>
                                  <a:pt x="205264" y="42386"/>
                                </a:cubicBezTo>
                                <a:cubicBezTo>
                                  <a:pt x="210026" y="43339"/>
                                  <a:pt x="215741" y="44291"/>
                                  <a:pt x="221456" y="44291"/>
                                </a:cubicBezTo>
                                <a:cubicBezTo>
                                  <a:pt x="224314" y="44291"/>
                                  <a:pt x="227171" y="45244"/>
                                  <a:pt x="230981" y="46197"/>
                                </a:cubicBezTo>
                                <a:cubicBezTo>
                                  <a:pt x="233839" y="47149"/>
                                  <a:pt x="237649" y="47149"/>
                                  <a:pt x="241459" y="48101"/>
                                </a:cubicBezTo>
                                <a:cubicBezTo>
                                  <a:pt x="245269" y="49054"/>
                                  <a:pt x="248126" y="49054"/>
                                  <a:pt x="251936" y="50006"/>
                                </a:cubicBezTo>
                                <a:cubicBezTo>
                                  <a:pt x="253841" y="50006"/>
                                  <a:pt x="254794" y="50959"/>
                                  <a:pt x="256699" y="50959"/>
                                </a:cubicBezTo>
                                <a:lnTo>
                                  <a:pt x="331946" y="50959"/>
                                </a:lnTo>
                                <a:cubicBezTo>
                                  <a:pt x="331946" y="50959"/>
                                  <a:pt x="331946" y="50959"/>
                                  <a:pt x="330994" y="50959"/>
                                </a:cubicBezTo>
                                <a:cubicBezTo>
                                  <a:pt x="327184" y="50006"/>
                                  <a:pt x="325279" y="49054"/>
                                  <a:pt x="325279" y="49054"/>
                                </a:cubicBezTo>
                                <a:cubicBezTo>
                                  <a:pt x="325279" y="49054"/>
                                  <a:pt x="327184" y="49054"/>
                                  <a:pt x="330994" y="50006"/>
                                </a:cubicBezTo>
                                <a:cubicBezTo>
                                  <a:pt x="332899" y="50006"/>
                                  <a:pt x="335756" y="50959"/>
                                  <a:pt x="339566" y="50959"/>
                                </a:cubicBezTo>
                                <a:lnTo>
                                  <a:pt x="413861" y="50959"/>
                                </a:lnTo>
                                <a:cubicBezTo>
                                  <a:pt x="411004" y="49054"/>
                                  <a:pt x="408146" y="48101"/>
                                  <a:pt x="405289" y="46197"/>
                                </a:cubicBezTo>
                                <a:cubicBezTo>
                                  <a:pt x="403384" y="46197"/>
                                  <a:pt x="399574" y="44291"/>
                                  <a:pt x="394811" y="42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reeform: Shape 2027"/>
                        <wps:cNvSpPr/>
                        <wps:spPr>
                          <a:xfrm>
                            <a:off x="3684270" y="1295325"/>
                            <a:ext cx="95250" cy="19050"/>
                          </a:xfrm>
                          <a:custGeom>
                            <a:avLst/>
                            <a:gdLst>
                              <a:gd name="connsiteX0" fmla="*/ 59531 w 95250"/>
                              <a:gd name="connsiteY0" fmla="*/ 15716 h 19050"/>
                              <a:gd name="connsiteX1" fmla="*/ 72866 w 95250"/>
                              <a:gd name="connsiteY1" fmla="*/ 11906 h 19050"/>
                              <a:gd name="connsiteX2" fmla="*/ 82391 w 95250"/>
                              <a:gd name="connsiteY2" fmla="*/ 9049 h 19050"/>
                              <a:gd name="connsiteX3" fmla="*/ 90011 w 95250"/>
                              <a:gd name="connsiteY3" fmla="*/ 7144 h 19050"/>
                              <a:gd name="connsiteX4" fmla="*/ 81439 w 95250"/>
                              <a:gd name="connsiteY4" fmla="*/ 8096 h 19050"/>
                              <a:gd name="connsiteX5" fmla="*/ 71914 w 95250"/>
                              <a:gd name="connsiteY5" fmla="*/ 9049 h 19050"/>
                              <a:gd name="connsiteX6" fmla="*/ 58579 w 95250"/>
                              <a:gd name="connsiteY6" fmla="*/ 10953 h 19050"/>
                              <a:gd name="connsiteX7" fmla="*/ 42386 w 95250"/>
                              <a:gd name="connsiteY7" fmla="*/ 12859 h 19050"/>
                              <a:gd name="connsiteX8" fmla="*/ 32861 w 95250"/>
                              <a:gd name="connsiteY8" fmla="*/ 14764 h 19050"/>
                              <a:gd name="connsiteX9" fmla="*/ 22384 w 95250"/>
                              <a:gd name="connsiteY9" fmla="*/ 16669 h 19050"/>
                              <a:gd name="connsiteX10" fmla="*/ 11906 w 95250"/>
                              <a:gd name="connsiteY10" fmla="*/ 18574 h 19050"/>
                              <a:gd name="connsiteX11" fmla="*/ 7144 w 95250"/>
                              <a:gd name="connsiteY11" fmla="*/ 19526 h 19050"/>
                              <a:gd name="connsiteX12" fmla="*/ 45244 w 95250"/>
                              <a:gd name="connsiteY12" fmla="*/ 19526 h 19050"/>
                              <a:gd name="connsiteX13" fmla="*/ 59531 w 95250"/>
                              <a:gd name="connsiteY13"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59531" y="15716"/>
                                </a:moveTo>
                                <a:cubicBezTo>
                                  <a:pt x="64294" y="13811"/>
                                  <a:pt x="69056" y="12859"/>
                                  <a:pt x="72866" y="11906"/>
                                </a:cubicBezTo>
                                <a:cubicBezTo>
                                  <a:pt x="76676" y="10953"/>
                                  <a:pt x="79534" y="10001"/>
                                  <a:pt x="82391" y="9049"/>
                                </a:cubicBezTo>
                                <a:cubicBezTo>
                                  <a:pt x="88106" y="8096"/>
                                  <a:pt x="90011" y="7144"/>
                                  <a:pt x="90011" y="7144"/>
                                </a:cubicBezTo>
                                <a:cubicBezTo>
                                  <a:pt x="90011" y="7144"/>
                                  <a:pt x="87154" y="7144"/>
                                  <a:pt x="81439" y="8096"/>
                                </a:cubicBezTo>
                                <a:cubicBezTo>
                                  <a:pt x="78581" y="8096"/>
                                  <a:pt x="75724" y="9049"/>
                                  <a:pt x="71914" y="9049"/>
                                </a:cubicBezTo>
                                <a:cubicBezTo>
                                  <a:pt x="68104" y="9049"/>
                                  <a:pt x="63341" y="10001"/>
                                  <a:pt x="58579" y="10953"/>
                                </a:cubicBezTo>
                                <a:cubicBezTo>
                                  <a:pt x="53816" y="11906"/>
                                  <a:pt x="48101" y="12859"/>
                                  <a:pt x="42386" y="12859"/>
                                </a:cubicBezTo>
                                <a:cubicBezTo>
                                  <a:pt x="39529" y="12859"/>
                                  <a:pt x="36671" y="13811"/>
                                  <a:pt x="32861" y="14764"/>
                                </a:cubicBezTo>
                                <a:cubicBezTo>
                                  <a:pt x="30004" y="15716"/>
                                  <a:pt x="26194" y="15716"/>
                                  <a:pt x="22384" y="16669"/>
                                </a:cubicBezTo>
                                <a:cubicBezTo>
                                  <a:pt x="18574" y="17621"/>
                                  <a:pt x="15716" y="17621"/>
                                  <a:pt x="11906" y="18574"/>
                                </a:cubicBezTo>
                                <a:cubicBezTo>
                                  <a:pt x="10001" y="18574"/>
                                  <a:pt x="9049" y="19526"/>
                                  <a:pt x="7144" y="19526"/>
                                </a:cubicBezTo>
                                <a:lnTo>
                                  <a:pt x="45244" y="19526"/>
                                </a:lnTo>
                                <a:cubicBezTo>
                                  <a:pt x="49054" y="18574"/>
                                  <a:pt x="54769" y="16669"/>
                                  <a:pt x="59531"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reeform: Shape 2030"/>
                        <wps:cNvSpPr/>
                        <wps:spPr>
                          <a:xfrm>
                            <a:off x="3600450" y="1305803"/>
                            <a:ext cx="28575" cy="9525"/>
                          </a:xfrm>
                          <a:custGeom>
                            <a:avLst/>
                            <a:gdLst>
                              <a:gd name="connsiteX0" fmla="*/ 21431 w 28575"/>
                              <a:gd name="connsiteY0" fmla="*/ 7144 h 9525"/>
                              <a:gd name="connsiteX1" fmla="*/ 15716 w 28575"/>
                              <a:gd name="connsiteY1" fmla="*/ 8097 h 9525"/>
                              <a:gd name="connsiteX2" fmla="*/ 7144 w 28575"/>
                              <a:gd name="connsiteY2" fmla="*/ 9049 h 9525"/>
                              <a:gd name="connsiteX3" fmla="*/ 14764 w 28575"/>
                              <a:gd name="connsiteY3" fmla="*/ 9049 h 9525"/>
                              <a:gd name="connsiteX4" fmla="*/ 15716 w 28575"/>
                              <a:gd name="connsiteY4" fmla="*/ 9049 h 9525"/>
                              <a:gd name="connsiteX5" fmla="*/ 21431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21431" y="7144"/>
                                </a:moveTo>
                                <a:cubicBezTo>
                                  <a:pt x="21431" y="7144"/>
                                  <a:pt x="19526" y="7144"/>
                                  <a:pt x="15716" y="8097"/>
                                </a:cubicBezTo>
                                <a:cubicBezTo>
                                  <a:pt x="13811" y="8097"/>
                                  <a:pt x="10954" y="9049"/>
                                  <a:pt x="7144" y="9049"/>
                                </a:cubicBezTo>
                                <a:lnTo>
                                  <a:pt x="14764" y="9049"/>
                                </a:lnTo>
                                <a:cubicBezTo>
                                  <a:pt x="14764" y="9049"/>
                                  <a:pt x="14764" y="9049"/>
                                  <a:pt x="15716" y="9049"/>
                                </a:cubicBezTo>
                                <a:cubicBezTo>
                                  <a:pt x="19526" y="8097"/>
                                  <a:pt x="21431" y="7144"/>
                                  <a:pt x="21431"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 name="Freeform: Shape 2039"/>
                        <wps:cNvSpPr/>
                        <wps:spPr>
                          <a:xfrm>
                            <a:off x="400050" y="914026"/>
                            <a:ext cx="466725" cy="323850"/>
                          </a:xfrm>
                          <a:custGeom>
                            <a:avLst/>
                            <a:gdLst>
                              <a:gd name="connsiteX0" fmla="*/ 349091 w 466725"/>
                              <a:gd name="connsiteY0" fmla="*/ 307480 h 323850"/>
                              <a:gd name="connsiteX1" fmla="*/ 359569 w 466725"/>
                              <a:gd name="connsiteY1" fmla="*/ 303670 h 323850"/>
                              <a:gd name="connsiteX2" fmla="*/ 370046 w 466725"/>
                              <a:gd name="connsiteY2" fmla="*/ 298908 h 323850"/>
                              <a:gd name="connsiteX3" fmla="*/ 374809 w 466725"/>
                              <a:gd name="connsiteY3" fmla="*/ 296050 h 323850"/>
                              <a:gd name="connsiteX4" fmla="*/ 379571 w 466725"/>
                              <a:gd name="connsiteY4" fmla="*/ 293193 h 323850"/>
                              <a:gd name="connsiteX5" fmla="*/ 381476 w 466725"/>
                              <a:gd name="connsiteY5" fmla="*/ 292240 h 323850"/>
                              <a:gd name="connsiteX6" fmla="*/ 384334 w 466725"/>
                              <a:gd name="connsiteY6" fmla="*/ 290335 h 323850"/>
                              <a:gd name="connsiteX7" fmla="*/ 389096 w 466725"/>
                              <a:gd name="connsiteY7" fmla="*/ 287478 h 323850"/>
                              <a:gd name="connsiteX8" fmla="*/ 426244 w 466725"/>
                              <a:gd name="connsiteY8" fmla="*/ 256998 h 323850"/>
                              <a:gd name="connsiteX9" fmla="*/ 454819 w 466725"/>
                              <a:gd name="connsiteY9" fmla="*/ 214135 h 323850"/>
                              <a:gd name="connsiteX10" fmla="*/ 463391 w 466725"/>
                              <a:gd name="connsiteY10" fmla="*/ 189370 h 323850"/>
                              <a:gd name="connsiteX11" fmla="*/ 467201 w 466725"/>
                              <a:gd name="connsiteY11" fmla="*/ 162700 h 323850"/>
                              <a:gd name="connsiteX12" fmla="*/ 466249 w 466725"/>
                              <a:gd name="connsiteY12" fmla="*/ 136030 h 323850"/>
                              <a:gd name="connsiteX13" fmla="*/ 459581 w 466725"/>
                              <a:gd name="connsiteY13" fmla="*/ 110313 h 323850"/>
                              <a:gd name="connsiteX14" fmla="*/ 433864 w 466725"/>
                              <a:gd name="connsiteY14" fmla="*/ 64593 h 323850"/>
                              <a:gd name="connsiteX15" fmla="*/ 415766 w 466725"/>
                              <a:gd name="connsiteY15" fmla="*/ 45543 h 323850"/>
                              <a:gd name="connsiteX16" fmla="*/ 406241 w 466725"/>
                              <a:gd name="connsiteY16" fmla="*/ 36970 h 323850"/>
                              <a:gd name="connsiteX17" fmla="*/ 403384 w 466725"/>
                              <a:gd name="connsiteY17" fmla="*/ 35065 h 323850"/>
                              <a:gd name="connsiteX18" fmla="*/ 400526 w 466725"/>
                              <a:gd name="connsiteY18" fmla="*/ 33160 h 323850"/>
                              <a:gd name="connsiteX19" fmla="*/ 394811 w 466725"/>
                              <a:gd name="connsiteY19" fmla="*/ 29350 h 323850"/>
                              <a:gd name="connsiteX20" fmla="*/ 391954 w 466725"/>
                              <a:gd name="connsiteY20" fmla="*/ 27445 h 323850"/>
                              <a:gd name="connsiteX21" fmla="*/ 390049 w 466725"/>
                              <a:gd name="connsiteY21" fmla="*/ 26493 h 323850"/>
                              <a:gd name="connsiteX22" fmla="*/ 388144 w 466725"/>
                              <a:gd name="connsiteY22" fmla="*/ 25540 h 323850"/>
                              <a:gd name="connsiteX23" fmla="*/ 387191 w 466725"/>
                              <a:gd name="connsiteY23" fmla="*/ 24588 h 323850"/>
                              <a:gd name="connsiteX24" fmla="*/ 386239 w 466725"/>
                              <a:gd name="connsiteY24" fmla="*/ 24588 h 323850"/>
                              <a:gd name="connsiteX25" fmla="*/ 385286 w 466725"/>
                              <a:gd name="connsiteY25" fmla="*/ 23635 h 323850"/>
                              <a:gd name="connsiteX26" fmla="*/ 385286 w 466725"/>
                              <a:gd name="connsiteY26" fmla="*/ 23635 h 323850"/>
                              <a:gd name="connsiteX27" fmla="*/ 378619 w 466725"/>
                              <a:gd name="connsiteY27" fmla="*/ 20778 h 323850"/>
                              <a:gd name="connsiteX28" fmla="*/ 371951 w 466725"/>
                              <a:gd name="connsiteY28" fmla="*/ 17920 h 323850"/>
                              <a:gd name="connsiteX29" fmla="*/ 359569 w 466725"/>
                              <a:gd name="connsiteY29" fmla="*/ 13158 h 323850"/>
                              <a:gd name="connsiteX30" fmla="*/ 352901 w 466725"/>
                              <a:gd name="connsiteY30" fmla="*/ 11253 h 323850"/>
                              <a:gd name="connsiteX31" fmla="*/ 346234 w 466725"/>
                              <a:gd name="connsiteY31" fmla="*/ 10300 h 323850"/>
                              <a:gd name="connsiteX32" fmla="*/ 296704 w 466725"/>
                              <a:gd name="connsiteY32" fmla="*/ 8395 h 323850"/>
                              <a:gd name="connsiteX33" fmla="*/ 212884 w 466725"/>
                              <a:gd name="connsiteY33" fmla="*/ 40780 h 323850"/>
                              <a:gd name="connsiteX34" fmla="*/ 181451 w 466725"/>
                              <a:gd name="connsiteY34" fmla="*/ 70308 h 323850"/>
                              <a:gd name="connsiteX35" fmla="*/ 160496 w 466725"/>
                              <a:gd name="connsiteY35" fmla="*/ 105550 h 323850"/>
                              <a:gd name="connsiteX36" fmla="*/ 151924 w 466725"/>
                              <a:gd name="connsiteY36" fmla="*/ 141745 h 323850"/>
                              <a:gd name="connsiteX37" fmla="*/ 150971 w 466725"/>
                              <a:gd name="connsiteY37" fmla="*/ 150318 h 323850"/>
                              <a:gd name="connsiteX38" fmla="*/ 150971 w 466725"/>
                              <a:gd name="connsiteY38" fmla="*/ 158890 h 323850"/>
                              <a:gd name="connsiteX39" fmla="*/ 150971 w 466725"/>
                              <a:gd name="connsiteY39" fmla="*/ 166510 h 323850"/>
                              <a:gd name="connsiteX40" fmla="*/ 150971 w 466725"/>
                              <a:gd name="connsiteY40" fmla="*/ 170320 h 323850"/>
                              <a:gd name="connsiteX41" fmla="*/ 150971 w 466725"/>
                              <a:gd name="connsiteY41" fmla="*/ 174130 h 323850"/>
                              <a:gd name="connsiteX42" fmla="*/ 152876 w 466725"/>
                              <a:gd name="connsiteY42" fmla="*/ 187465 h 323850"/>
                              <a:gd name="connsiteX43" fmla="*/ 155734 w 466725"/>
                              <a:gd name="connsiteY43" fmla="*/ 198895 h 323850"/>
                              <a:gd name="connsiteX44" fmla="*/ 158591 w 466725"/>
                              <a:gd name="connsiteY44" fmla="*/ 209373 h 323850"/>
                              <a:gd name="connsiteX45" fmla="*/ 160496 w 466725"/>
                              <a:gd name="connsiteY45" fmla="*/ 214135 h 323850"/>
                              <a:gd name="connsiteX46" fmla="*/ 161449 w 466725"/>
                              <a:gd name="connsiteY46" fmla="*/ 217945 h 323850"/>
                              <a:gd name="connsiteX47" fmla="*/ 166211 w 466725"/>
                              <a:gd name="connsiteY47" fmla="*/ 227470 h 323850"/>
                              <a:gd name="connsiteX48" fmla="*/ 197644 w 466725"/>
                              <a:gd name="connsiteY48" fmla="*/ 257950 h 323850"/>
                              <a:gd name="connsiteX49" fmla="*/ 313849 w 466725"/>
                              <a:gd name="connsiteY49" fmla="*/ 211278 h 323850"/>
                              <a:gd name="connsiteX50" fmla="*/ 289084 w 466725"/>
                              <a:gd name="connsiteY50" fmla="*/ 94120 h 323850"/>
                              <a:gd name="connsiteX51" fmla="*/ 307181 w 466725"/>
                              <a:gd name="connsiteY51" fmla="*/ 88405 h 323850"/>
                              <a:gd name="connsiteX52" fmla="*/ 332899 w 466725"/>
                              <a:gd name="connsiteY52" fmla="*/ 86500 h 323850"/>
                              <a:gd name="connsiteX53" fmla="*/ 335756 w 466725"/>
                              <a:gd name="connsiteY53" fmla="*/ 86500 h 323850"/>
                              <a:gd name="connsiteX54" fmla="*/ 338614 w 466725"/>
                              <a:gd name="connsiteY54" fmla="*/ 87453 h 323850"/>
                              <a:gd name="connsiteX55" fmla="*/ 344329 w 466725"/>
                              <a:gd name="connsiteY55" fmla="*/ 88405 h 323850"/>
                              <a:gd name="connsiteX56" fmla="*/ 347186 w 466725"/>
                              <a:gd name="connsiteY56" fmla="*/ 89358 h 323850"/>
                              <a:gd name="connsiteX57" fmla="*/ 350044 w 466725"/>
                              <a:gd name="connsiteY57" fmla="*/ 90310 h 323850"/>
                              <a:gd name="connsiteX58" fmla="*/ 350044 w 466725"/>
                              <a:gd name="connsiteY58" fmla="*/ 90310 h 323850"/>
                              <a:gd name="connsiteX59" fmla="*/ 349091 w 466725"/>
                              <a:gd name="connsiteY59" fmla="*/ 90310 h 323850"/>
                              <a:gd name="connsiteX60" fmla="*/ 350044 w 466725"/>
                              <a:gd name="connsiteY60" fmla="*/ 90310 h 323850"/>
                              <a:gd name="connsiteX61" fmla="*/ 350996 w 466725"/>
                              <a:gd name="connsiteY61" fmla="*/ 91263 h 323850"/>
                              <a:gd name="connsiteX62" fmla="*/ 352901 w 466725"/>
                              <a:gd name="connsiteY62" fmla="*/ 92215 h 323850"/>
                              <a:gd name="connsiteX63" fmla="*/ 354806 w 466725"/>
                              <a:gd name="connsiteY63" fmla="*/ 93168 h 323850"/>
                              <a:gd name="connsiteX64" fmla="*/ 356711 w 466725"/>
                              <a:gd name="connsiteY64" fmla="*/ 94120 h 323850"/>
                              <a:gd name="connsiteX65" fmla="*/ 359569 w 466725"/>
                              <a:gd name="connsiteY65" fmla="*/ 96025 h 323850"/>
                              <a:gd name="connsiteX66" fmla="*/ 361474 w 466725"/>
                              <a:gd name="connsiteY66" fmla="*/ 96978 h 323850"/>
                              <a:gd name="connsiteX67" fmla="*/ 363379 w 466725"/>
                              <a:gd name="connsiteY67" fmla="*/ 97930 h 323850"/>
                              <a:gd name="connsiteX68" fmla="*/ 370046 w 466725"/>
                              <a:gd name="connsiteY68" fmla="*/ 101740 h 323850"/>
                              <a:gd name="connsiteX69" fmla="*/ 382429 w 466725"/>
                              <a:gd name="connsiteY69" fmla="*/ 111265 h 323850"/>
                              <a:gd name="connsiteX70" fmla="*/ 400526 w 466725"/>
                              <a:gd name="connsiteY70" fmla="*/ 136030 h 323850"/>
                              <a:gd name="connsiteX71" fmla="*/ 405289 w 466725"/>
                              <a:gd name="connsiteY71" fmla="*/ 198895 h 323850"/>
                              <a:gd name="connsiteX72" fmla="*/ 389096 w 466725"/>
                              <a:gd name="connsiteY72" fmla="*/ 230328 h 323850"/>
                              <a:gd name="connsiteX73" fmla="*/ 363379 w 466725"/>
                              <a:gd name="connsiteY73" fmla="*/ 256998 h 323850"/>
                              <a:gd name="connsiteX74" fmla="*/ 359569 w 466725"/>
                              <a:gd name="connsiteY74" fmla="*/ 259855 h 323850"/>
                              <a:gd name="connsiteX75" fmla="*/ 358616 w 466725"/>
                              <a:gd name="connsiteY75" fmla="*/ 260808 h 323850"/>
                              <a:gd name="connsiteX76" fmla="*/ 357664 w 466725"/>
                              <a:gd name="connsiteY76" fmla="*/ 260808 h 323850"/>
                              <a:gd name="connsiteX77" fmla="*/ 357664 w 466725"/>
                              <a:gd name="connsiteY77" fmla="*/ 260808 h 323850"/>
                              <a:gd name="connsiteX78" fmla="*/ 357664 w 466725"/>
                              <a:gd name="connsiteY78" fmla="*/ 260808 h 323850"/>
                              <a:gd name="connsiteX79" fmla="*/ 355759 w 466725"/>
                              <a:gd name="connsiteY79" fmla="*/ 262713 h 323850"/>
                              <a:gd name="connsiteX80" fmla="*/ 350996 w 466725"/>
                              <a:gd name="connsiteY80" fmla="*/ 265570 h 323850"/>
                              <a:gd name="connsiteX81" fmla="*/ 347186 w 466725"/>
                              <a:gd name="connsiteY81" fmla="*/ 268428 h 323850"/>
                              <a:gd name="connsiteX82" fmla="*/ 339566 w 466725"/>
                              <a:gd name="connsiteY82" fmla="*/ 273190 h 323850"/>
                              <a:gd name="connsiteX83" fmla="*/ 330994 w 466725"/>
                              <a:gd name="connsiteY83" fmla="*/ 277953 h 323850"/>
                              <a:gd name="connsiteX84" fmla="*/ 295751 w 466725"/>
                              <a:gd name="connsiteY84" fmla="*/ 290335 h 323850"/>
                              <a:gd name="connsiteX85" fmla="*/ 221456 w 466725"/>
                              <a:gd name="connsiteY85" fmla="*/ 297955 h 323850"/>
                              <a:gd name="connsiteX86" fmla="*/ 151924 w 466725"/>
                              <a:gd name="connsiteY86" fmla="*/ 295098 h 323850"/>
                              <a:gd name="connsiteX87" fmla="*/ 92869 w 466725"/>
                              <a:gd name="connsiteY87" fmla="*/ 292240 h 323850"/>
                              <a:gd name="connsiteX88" fmla="*/ 47149 w 466725"/>
                              <a:gd name="connsiteY88" fmla="*/ 293193 h 323850"/>
                              <a:gd name="connsiteX89" fmla="*/ 17621 w 466725"/>
                              <a:gd name="connsiteY89" fmla="*/ 295098 h 323850"/>
                              <a:gd name="connsiteX90" fmla="*/ 7144 w 466725"/>
                              <a:gd name="connsiteY90" fmla="*/ 296050 h 323850"/>
                              <a:gd name="connsiteX91" fmla="*/ 17621 w 466725"/>
                              <a:gd name="connsiteY91" fmla="*/ 296050 h 323850"/>
                              <a:gd name="connsiteX92" fmla="*/ 47149 w 466725"/>
                              <a:gd name="connsiteY92" fmla="*/ 297003 h 323850"/>
                              <a:gd name="connsiteX93" fmla="*/ 91916 w 466725"/>
                              <a:gd name="connsiteY93" fmla="*/ 301765 h 323850"/>
                              <a:gd name="connsiteX94" fmla="*/ 150019 w 466725"/>
                              <a:gd name="connsiteY94" fmla="*/ 310338 h 323850"/>
                              <a:gd name="connsiteX95" fmla="*/ 219551 w 466725"/>
                              <a:gd name="connsiteY95" fmla="*/ 320815 h 323850"/>
                              <a:gd name="connsiteX96" fmla="*/ 300514 w 466725"/>
                              <a:gd name="connsiteY96" fmla="*/ 321768 h 323850"/>
                              <a:gd name="connsiteX97" fmla="*/ 349091 w 466725"/>
                              <a:gd name="connsiteY97" fmla="*/ 30748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349091" y="307480"/>
                                </a:moveTo>
                                <a:cubicBezTo>
                                  <a:pt x="352901" y="306528"/>
                                  <a:pt x="355759" y="304623"/>
                                  <a:pt x="359569" y="303670"/>
                                </a:cubicBezTo>
                                <a:cubicBezTo>
                                  <a:pt x="363379" y="301765"/>
                                  <a:pt x="367189" y="299860"/>
                                  <a:pt x="370046" y="298908"/>
                                </a:cubicBezTo>
                                <a:cubicBezTo>
                                  <a:pt x="371951" y="297955"/>
                                  <a:pt x="373856" y="297003"/>
                                  <a:pt x="374809" y="296050"/>
                                </a:cubicBezTo>
                                <a:lnTo>
                                  <a:pt x="379571" y="293193"/>
                                </a:lnTo>
                                <a:lnTo>
                                  <a:pt x="381476" y="292240"/>
                                </a:lnTo>
                                <a:lnTo>
                                  <a:pt x="384334" y="290335"/>
                                </a:lnTo>
                                <a:lnTo>
                                  <a:pt x="389096" y="287478"/>
                                </a:lnTo>
                                <a:cubicBezTo>
                                  <a:pt x="402431" y="278905"/>
                                  <a:pt x="414814" y="269380"/>
                                  <a:pt x="426244" y="256998"/>
                                </a:cubicBezTo>
                                <a:cubicBezTo>
                                  <a:pt x="437674" y="244615"/>
                                  <a:pt x="447199" y="230328"/>
                                  <a:pt x="454819" y="214135"/>
                                </a:cubicBezTo>
                                <a:cubicBezTo>
                                  <a:pt x="458629" y="206515"/>
                                  <a:pt x="461486" y="197943"/>
                                  <a:pt x="463391" y="189370"/>
                                </a:cubicBezTo>
                                <a:cubicBezTo>
                                  <a:pt x="465296" y="180798"/>
                                  <a:pt x="466249" y="172225"/>
                                  <a:pt x="467201" y="162700"/>
                                </a:cubicBezTo>
                                <a:cubicBezTo>
                                  <a:pt x="467201" y="154128"/>
                                  <a:pt x="467201" y="144603"/>
                                  <a:pt x="466249" y="136030"/>
                                </a:cubicBezTo>
                                <a:cubicBezTo>
                                  <a:pt x="464344" y="127458"/>
                                  <a:pt x="462439" y="117933"/>
                                  <a:pt x="459581" y="110313"/>
                                </a:cubicBezTo>
                                <a:cubicBezTo>
                                  <a:pt x="453866" y="93168"/>
                                  <a:pt x="444341" y="77928"/>
                                  <a:pt x="433864" y="64593"/>
                                </a:cubicBezTo>
                                <a:cubicBezTo>
                                  <a:pt x="428149" y="57925"/>
                                  <a:pt x="422434" y="51258"/>
                                  <a:pt x="415766" y="45543"/>
                                </a:cubicBezTo>
                                <a:cubicBezTo>
                                  <a:pt x="412909" y="42685"/>
                                  <a:pt x="409099" y="39828"/>
                                  <a:pt x="406241" y="36970"/>
                                </a:cubicBezTo>
                                <a:lnTo>
                                  <a:pt x="403384" y="35065"/>
                                </a:lnTo>
                                <a:lnTo>
                                  <a:pt x="400526" y="33160"/>
                                </a:lnTo>
                                <a:cubicBezTo>
                                  <a:pt x="398621" y="32208"/>
                                  <a:pt x="396716" y="30303"/>
                                  <a:pt x="394811" y="29350"/>
                                </a:cubicBezTo>
                                <a:cubicBezTo>
                                  <a:pt x="393859" y="28398"/>
                                  <a:pt x="392906" y="28398"/>
                                  <a:pt x="391954" y="27445"/>
                                </a:cubicBezTo>
                                <a:lnTo>
                                  <a:pt x="390049" y="26493"/>
                                </a:lnTo>
                                <a:lnTo>
                                  <a:pt x="388144" y="25540"/>
                                </a:lnTo>
                                <a:lnTo>
                                  <a:pt x="387191" y="24588"/>
                                </a:lnTo>
                                <a:lnTo>
                                  <a:pt x="386239" y="24588"/>
                                </a:lnTo>
                                <a:cubicBezTo>
                                  <a:pt x="385286" y="24588"/>
                                  <a:pt x="387191" y="24588"/>
                                  <a:pt x="385286" y="23635"/>
                                </a:cubicBezTo>
                                <a:lnTo>
                                  <a:pt x="385286" y="23635"/>
                                </a:lnTo>
                                <a:cubicBezTo>
                                  <a:pt x="383381" y="22683"/>
                                  <a:pt x="381476" y="21730"/>
                                  <a:pt x="378619" y="20778"/>
                                </a:cubicBezTo>
                                <a:cubicBezTo>
                                  <a:pt x="376714" y="19825"/>
                                  <a:pt x="374809" y="18873"/>
                                  <a:pt x="371951" y="17920"/>
                                </a:cubicBezTo>
                                <a:cubicBezTo>
                                  <a:pt x="368141" y="16015"/>
                                  <a:pt x="363379" y="14110"/>
                                  <a:pt x="359569" y="13158"/>
                                </a:cubicBezTo>
                                <a:cubicBezTo>
                                  <a:pt x="357664" y="12205"/>
                                  <a:pt x="354806" y="12205"/>
                                  <a:pt x="352901" y="11253"/>
                                </a:cubicBezTo>
                                <a:cubicBezTo>
                                  <a:pt x="350996" y="11253"/>
                                  <a:pt x="348139" y="10300"/>
                                  <a:pt x="346234" y="10300"/>
                                </a:cubicBezTo>
                                <a:cubicBezTo>
                                  <a:pt x="329089" y="6490"/>
                                  <a:pt x="311944" y="6490"/>
                                  <a:pt x="296704" y="8395"/>
                                </a:cubicBezTo>
                                <a:cubicBezTo>
                                  <a:pt x="265271" y="12205"/>
                                  <a:pt x="236696" y="23635"/>
                                  <a:pt x="212884" y="40780"/>
                                </a:cubicBezTo>
                                <a:cubicBezTo>
                                  <a:pt x="201454" y="49353"/>
                                  <a:pt x="190976" y="58878"/>
                                  <a:pt x="181451" y="70308"/>
                                </a:cubicBezTo>
                                <a:cubicBezTo>
                                  <a:pt x="172879" y="81738"/>
                                  <a:pt x="166211" y="93168"/>
                                  <a:pt x="160496" y="105550"/>
                                </a:cubicBezTo>
                                <a:cubicBezTo>
                                  <a:pt x="155734" y="117933"/>
                                  <a:pt x="152876" y="130315"/>
                                  <a:pt x="151924" y="141745"/>
                                </a:cubicBezTo>
                                <a:cubicBezTo>
                                  <a:pt x="151924" y="144603"/>
                                  <a:pt x="151924" y="147460"/>
                                  <a:pt x="150971" y="150318"/>
                                </a:cubicBezTo>
                                <a:cubicBezTo>
                                  <a:pt x="150971" y="153175"/>
                                  <a:pt x="150971" y="156033"/>
                                  <a:pt x="150971" y="158890"/>
                                </a:cubicBezTo>
                                <a:cubicBezTo>
                                  <a:pt x="150971" y="161748"/>
                                  <a:pt x="150971" y="163653"/>
                                  <a:pt x="150971" y="166510"/>
                                </a:cubicBezTo>
                                <a:cubicBezTo>
                                  <a:pt x="150971" y="167463"/>
                                  <a:pt x="150971" y="169368"/>
                                  <a:pt x="150971" y="170320"/>
                                </a:cubicBezTo>
                                <a:cubicBezTo>
                                  <a:pt x="150971" y="171273"/>
                                  <a:pt x="150971" y="172225"/>
                                  <a:pt x="150971" y="174130"/>
                                </a:cubicBezTo>
                                <a:cubicBezTo>
                                  <a:pt x="151924" y="178893"/>
                                  <a:pt x="151924" y="182703"/>
                                  <a:pt x="152876" y="187465"/>
                                </a:cubicBezTo>
                                <a:cubicBezTo>
                                  <a:pt x="153829" y="191275"/>
                                  <a:pt x="154781" y="195085"/>
                                  <a:pt x="155734" y="198895"/>
                                </a:cubicBezTo>
                                <a:cubicBezTo>
                                  <a:pt x="156686" y="202705"/>
                                  <a:pt x="157639" y="205563"/>
                                  <a:pt x="158591" y="209373"/>
                                </a:cubicBezTo>
                                <a:cubicBezTo>
                                  <a:pt x="159544" y="211278"/>
                                  <a:pt x="159544" y="212230"/>
                                  <a:pt x="160496" y="214135"/>
                                </a:cubicBezTo>
                                <a:cubicBezTo>
                                  <a:pt x="161449" y="215088"/>
                                  <a:pt x="161449" y="216993"/>
                                  <a:pt x="161449" y="217945"/>
                                </a:cubicBezTo>
                                <a:cubicBezTo>
                                  <a:pt x="164306" y="224613"/>
                                  <a:pt x="166211" y="227470"/>
                                  <a:pt x="166211" y="227470"/>
                                </a:cubicBezTo>
                                <a:cubicBezTo>
                                  <a:pt x="173831" y="240805"/>
                                  <a:pt x="184309" y="251283"/>
                                  <a:pt x="197644" y="257950"/>
                                </a:cubicBezTo>
                                <a:cubicBezTo>
                                  <a:pt x="238601" y="277953"/>
                                  <a:pt x="290036" y="256998"/>
                                  <a:pt x="313849" y="211278"/>
                                </a:cubicBezTo>
                                <a:cubicBezTo>
                                  <a:pt x="335756" y="167463"/>
                                  <a:pt x="324326" y="116980"/>
                                  <a:pt x="289084" y="94120"/>
                                </a:cubicBezTo>
                                <a:cubicBezTo>
                                  <a:pt x="294799" y="91263"/>
                                  <a:pt x="300514" y="89358"/>
                                  <a:pt x="307181" y="88405"/>
                                </a:cubicBezTo>
                                <a:cubicBezTo>
                                  <a:pt x="315754" y="86500"/>
                                  <a:pt x="324326" y="85548"/>
                                  <a:pt x="332899" y="86500"/>
                                </a:cubicBezTo>
                                <a:lnTo>
                                  <a:pt x="335756" y="86500"/>
                                </a:lnTo>
                                <a:lnTo>
                                  <a:pt x="338614" y="87453"/>
                                </a:lnTo>
                                <a:cubicBezTo>
                                  <a:pt x="340519" y="87453"/>
                                  <a:pt x="342424" y="88405"/>
                                  <a:pt x="344329" y="88405"/>
                                </a:cubicBezTo>
                                <a:cubicBezTo>
                                  <a:pt x="345281" y="88405"/>
                                  <a:pt x="346234" y="89358"/>
                                  <a:pt x="347186" y="89358"/>
                                </a:cubicBezTo>
                                <a:lnTo>
                                  <a:pt x="350044" y="90310"/>
                                </a:lnTo>
                                <a:lnTo>
                                  <a:pt x="350044" y="90310"/>
                                </a:lnTo>
                                <a:cubicBezTo>
                                  <a:pt x="348139" y="89358"/>
                                  <a:pt x="350044" y="90310"/>
                                  <a:pt x="349091" y="90310"/>
                                </a:cubicBezTo>
                                <a:lnTo>
                                  <a:pt x="350044" y="90310"/>
                                </a:lnTo>
                                <a:lnTo>
                                  <a:pt x="350996" y="91263"/>
                                </a:lnTo>
                                <a:lnTo>
                                  <a:pt x="352901" y="92215"/>
                                </a:lnTo>
                                <a:lnTo>
                                  <a:pt x="354806" y="93168"/>
                                </a:lnTo>
                                <a:cubicBezTo>
                                  <a:pt x="355759" y="93168"/>
                                  <a:pt x="356711" y="94120"/>
                                  <a:pt x="356711" y="94120"/>
                                </a:cubicBezTo>
                                <a:lnTo>
                                  <a:pt x="359569" y="96025"/>
                                </a:lnTo>
                                <a:lnTo>
                                  <a:pt x="361474" y="96978"/>
                                </a:lnTo>
                                <a:lnTo>
                                  <a:pt x="363379" y="97930"/>
                                </a:lnTo>
                                <a:cubicBezTo>
                                  <a:pt x="365284" y="98883"/>
                                  <a:pt x="368141" y="100788"/>
                                  <a:pt x="370046" y="101740"/>
                                </a:cubicBezTo>
                                <a:cubicBezTo>
                                  <a:pt x="373856" y="104598"/>
                                  <a:pt x="378619" y="108408"/>
                                  <a:pt x="382429" y="111265"/>
                                </a:cubicBezTo>
                                <a:cubicBezTo>
                                  <a:pt x="390049" y="118885"/>
                                  <a:pt x="395764" y="126505"/>
                                  <a:pt x="400526" y="136030"/>
                                </a:cubicBezTo>
                                <a:cubicBezTo>
                                  <a:pt x="410051" y="155080"/>
                                  <a:pt x="411956" y="177940"/>
                                  <a:pt x="405289" y="198895"/>
                                </a:cubicBezTo>
                                <a:cubicBezTo>
                                  <a:pt x="401479" y="209373"/>
                                  <a:pt x="396716" y="219850"/>
                                  <a:pt x="389096" y="230328"/>
                                </a:cubicBezTo>
                                <a:cubicBezTo>
                                  <a:pt x="381476" y="239853"/>
                                  <a:pt x="372904" y="249378"/>
                                  <a:pt x="363379" y="256998"/>
                                </a:cubicBezTo>
                                <a:lnTo>
                                  <a:pt x="359569" y="259855"/>
                                </a:lnTo>
                                <a:lnTo>
                                  <a:pt x="358616" y="260808"/>
                                </a:lnTo>
                                <a:lnTo>
                                  <a:pt x="357664" y="260808"/>
                                </a:lnTo>
                                <a:lnTo>
                                  <a:pt x="357664" y="260808"/>
                                </a:lnTo>
                                <a:cubicBezTo>
                                  <a:pt x="357664" y="260808"/>
                                  <a:pt x="356711" y="260808"/>
                                  <a:pt x="357664" y="260808"/>
                                </a:cubicBezTo>
                                <a:lnTo>
                                  <a:pt x="355759" y="262713"/>
                                </a:lnTo>
                                <a:lnTo>
                                  <a:pt x="350996" y="265570"/>
                                </a:lnTo>
                                <a:cubicBezTo>
                                  <a:pt x="349091" y="266523"/>
                                  <a:pt x="348139" y="267475"/>
                                  <a:pt x="347186" y="268428"/>
                                </a:cubicBezTo>
                                <a:cubicBezTo>
                                  <a:pt x="344329" y="270333"/>
                                  <a:pt x="342424" y="271285"/>
                                  <a:pt x="339566" y="273190"/>
                                </a:cubicBezTo>
                                <a:cubicBezTo>
                                  <a:pt x="336709" y="275095"/>
                                  <a:pt x="333851" y="276048"/>
                                  <a:pt x="330994" y="277953"/>
                                </a:cubicBezTo>
                                <a:cubicBezTo>
                                  <a:pt x="319564" y="283668"/>
                                  <a:pt x="308134" y="287478"/>
                                  <a:pt x="295751" y="290335"/>
                                </a:cubicBezTo>
                                <a:cubicBezTo>
                                  <a:pt x="271939" y="296050"/>
                                  <a:pt x="246221" y="297955"/>
                                  <a:pt x="221456" y="297955"/>
                                </a:cubicBezTo>
                                <a:cubicBezTo>
                                  <a:pt x="197644" y="297955"/>
                                  <a:pt x="173831" y="296050"/>
                                  <a:pt x="151924" y="295098"/>
                                </a:cubicBezTo>
                                <a:cubicBezTo>
                                  <a:pt x="130016" y="294145"/>
                                  <a:pt x="110014" y="293193"/>
                                  <a:pt x="92869" y="292240"/>
                                </a:cubicBezTo>
                                <a:cubicBezTo>
                                  <a:pt x="74771" y="292240"/>
                                  <a:pt x="59531" y="292240"/>
                                  <a:pt x="47149" y="293193"/>
                                </a:cubicBezTo>
                                <a:cubicBezTo>
                                  <a:pt x="34766" y="294145"/>
                                  <a:pt x="24289" y="295098"/>
                                  <a:pt x="17621" y="295098"/>
                                </a:cubicBezTo>
                                <a:cubicBezTo>
                                  <a:pt x="10954" y="296050"/>
                                  <a:pt x="7144" y="296050"/>
                                  <a:pt x="7144" y="296050"/>
                                </a:cubicBezTo>
                                <a:cubicBezTo>
                                  <a:pt x="7144" y="296050"/>
                                  <a:pt x="10954" y="296050"/>
                                  <a:pt x="17621" y="296050"/>
                                </a:cubicBezTo>
                                <a:cubicBezTo>
                                  <a:pt x="24289" y="296050"/>
                                  <a:pt x="33814" y="296050"/>
                                  <a:pt x="47149" y="297003"/>
                                </a:cubicBezTo>
                                <a:cubicBezTo>
                                  <a:pt x="59531" y="297955"/>
                                  <a:pt x="74771" y="298908"/>
                                  <a:pt x="91916" y="301765"/>
                                </a:cubicBezTo>
                                <a:cubicBezTo>
                                  <a:pt x="109061" y="303670"/>
                                  <a:pt x="129064" y="307480"/>
                                  <a:pt x="150019" y="310338"/>
                                </a:cubicBezTo>
                                <a:cubicBezTo>
                                  <a:pt x="170974" y="314148"/>
                                  <a:pt x="194786" y="317958"/>
                                  <a:pt x="219551" y="320815"/>
                                </a:cubicBezTo>
                                <a:cubicBezTo>
                                  <a:pt x="244316" y="323673"/>
                                  <a:pt x="271939" y="325578"/>
                                  <a:pt x="300514" y="321768"/>
                                </a:cubicBezTo>
                                <a:cubicBezTo>
                                  <a:pt x="320516" y="316053"/>
                                  <a:pt x="334804" y="313195"/>
                                  <a:pt x="349091" y="3074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0" name="Freeform: Shape 2040"/>
                        <wps:cNvSpPr/>
                        <wps:spPr>
                          <a:xfrm>
                            <a:off x="2858" y="302590"/>
                            <a:ext cx="238125" cy="561975"/>
                          </a:xfrm>
                          <a:custGeom>
                            <a:avLst/>
                            <a:gdLst>
                              <a:gd name="connsiteX0" fmla="*/ 78581 w 238125"/>
                              <a:gd name="connsiteY0" fmla="*/ 488386 h 561975"/>
                              <a:gd name="connsiteX1" fmla="*/ 142399 w 238125"/>
                              <a:gd name="connsiteY1" fmla="*/ 422664 h 561975"/>
                              <a:gd name="connsiteX2" fmla="*/ 204311 w 238125"/>
                              <a:gd name="connsiteY2" fmla="*/ 336939 h 561975"/>
                              <a:gd name="connsiteX3" fmla="*/ 226219 w 238125"/>
                              <a:gd name="connsiteY3" fmla="*/ 282646 h 561975"/>
                              <a:gd name="connsiteX4" fmla="*/ 230029 w 238125"/>
                              <a:gd name="connsiteY4" fmla="*/ 268359 h 561975"/>
                              <a:gd name="connsiteX5" fmla="*/ 232886 w 238125"/>
                              <a:gd name="connsiteY5" fmla="*/ 253119 h 561975"/>
                              <a:gd name="connsiteX6" fmla="*/ 233839 w 238125"/>
                              <a:gd name="connsiteY6" fmla="*/ 245499 h 561975"/>
                              <a:gd name="connsiteX7" fmla="*/ 234791 w 238125"/>
                              <a:gd name="connsiteY7" fmla="*/ 238831 h 561975"/>
                              <a:gd name="connsiteX8" fmla="*/ 234791 w 238125"/>
                              <a:gd name="connsiteY8" fmla="*/ 235021 h 561975"/>
                              <a:gd name="connsiteX9" fmla="*/ 234791 w 238125"/>
                              <a:gd name="connsiteY9" fmla="*/ 230259 h 561975"/>
                              <a:gd name="connsiteX10" fmla="*/ 235744 w 238125"/>
                              <a:gd name="connsiteY10" fmla="*/ 222639 h 561975"/>
                              <a:gd name="connsiteX11" fmla="*/ 230981 w 238125"/>
                              <a:gd name="connsiteY11" fmla="*/ 159774 h 561975"/>
                              <a:gd name="connsiteX12" fmla="*/ 207169 w 238125"/>
                              <a:gd name="connsiteY12" fmla="*/ 97861 h 561975"/>
                              <a:gd name="connsiteX13" fmla="*/ 187166 w 238125"/>
                              <a:gd name="connsiteY13" fmla="*/ 70239 h 561975"/>
                              <a:gd name="connsiteX14" fmla="*/ 161449 w 238125"/>
                              <a:gd name="connsiteY14" fmla="*/ 46426 h 561975"/>
                              <a:gd name="connsiteX15" fmla="*/ 131921 w 238125"/>
                              <a:gd name="connsiteY15" fmla="*/ 27376 h 561975"/>
                              <a:gd name="connsiteX16" fmla="*/ 99536 w 238125"/>
                              <a:gd name="connsiteY16" fmla="*/ 14994 h 561975"/>
                              <a:gd name="connsiteX17" fmla="*/ 30956 w 238125"/>
                              <a:gd name="connsiteY17" fmla="*/ 7374 h 561975"/>
                              <a:gd name="connsiteX18" fmla="*/ 8096 w 238125"/>
                              <a:gd name="connsiteY18" fmla="*/ 10231 h 561975"/>
                              <a:gd name="connsiteX19" fmla="*/ 8096 w 238125"/>
                              <a:gd name="connsiteY19" fmla="*/ 102624 h 561975"/>
                              <a:gd name="connsiteX20" fmla="*/ 10001 w 238125"/>
                              <a:gd name="connsiteY20" fmla="*/ 101671 h 561975"/>
                              <a:gd name="connsiteX21" fmla="*/ 11906 w 238125"/>
                              <a:gd name="connsiteY21" fmla="*/ 100719 h 561975"/>
                              <a:gd name="connsiteX22" fmla="*/ 21431 w 238125"/>
                              <a:gd name="connsiteY22" fmla="*/ 96909 h 561975"/>
                              <a:gd name="connsiteX23" fmla="*/ 40481 w 238125"/>
                              <a:gd name="connsiteY23" fmla="*/ 91194 h 561975"/>
                              <a:gd name="connsiteX24" fmla="*/ 81439 w 238125"/>
                              <a:gd name="connsiteY24" fmla="*/ 90241 h 561975"/>
                              <a:gd name="connsiteX25" fmla="*/ 151924 w 238125"/>
                              <a:gd name="connsiteY25" fmla="*/ 133104 h 561975"/>
                              <a:gd name="connsiteX26" fmla="*/ 172879 w 238125"/>
                              <a:gd name="connsiteY26" fmla="*/ 174061 h 561975"/>
                              <a:gd name="connsiteX27" fmla="*/ 181451 w 238125"/>
                              <a:gd name="connsiteY27" fmla="*/ 221686 h 561975"/>
                              <a:gd name="connsiteX28" fmla="*/ 181451 w 238125"/>
                              <a:gd name="connsiteY28" fmla="*/ 228354 h 561975"/>
                              <a:gd name="connsiteX29" fmla="*/ 181451 w 238125"/>
                              <a:gd name="connsiteY29" fmla="*/ 230259 h 561975"/>
                              <a:gd name="connsiteX30" fmla="*/ 181451 w 238125"/>
                              <a:gd name="connsiteY30" fmla="*/ 231211 h 561975"/>
                              <a:gd name="connsiteX31" fmla="*/ 181451 w 238125"/>
                              <a:gd name="connsiteY31" fmla="*/ 231211 h 561975"/>
                              <a:gd name="connsiteX32" fmla="*/ 181451 w 238125"/>
                              <a:gd name="connsiteY32" fmla="*/ 231211 h 561975"/>
                              <a:gd name="connsiteX33" fmla="*/ 181451 w 238125"/>
                              <a:gd name="connsiteY33" fmla="*/ 235021 h 561975"/>
                              <a:gd name="connsiteX34" fmla="*/ 181451 w 238125"/>
                              <a:gd name="connsiteY34" fmla="*/ 241689 h 561975"/>
                              <a:gd name="connsiteX35" fmla="*/ 181451 w 238125"/>
                              <a:gd name="connsiteY35" fmla="*/ 248356 h 561975"/>
                              <a:gd name="connsiteX36" fmla="*/ 180499 w 238125"/>
                              <a:gd name="connsiteY36" fmla="*/ 259786 h 561975"/>
                              <a:gd name="connsiteX37" fmla="*/ 178594 w 238125"/>
                              <a:gd name="connsiteY37" fmla="*/ 272169 h 561975"/>
                              <a:gd name="connsiteX38" fmla="*/ 165259 w 238125"/>
                              <a:gd name="connsiteY38" fmla="*/ 319794 h 561975"/>
                              <a:gd name="connsiteX39" fmla="*/ 117634 w 238125"/>
                              <a:gd name="connsiteY39" fmla="*/ 403614 h 561975"/>
                              <a:gd name="connsiteX40" fmla="*/ 62389 w 238125"/>
                              <a:gd name="connsiteY40" fmla="*/ 475051 h 561975"/>
                              <a:gd name="connsiteX41" fmla="*/ 14764 w 238125"/>
                              <a:gd name="connsiteY41" fmla="*/ 536011 h 561975"/>
                              <a:gd name="connsiteX42" fmla="*/ 7144 w 238125"/>
                              <a:gd name="connsiteY42" fmla="*/ 546489 h 561975"/>
                              <a:gd name="connsiteX43" fmla="*/ 7144 w 238125"/>
                              <a:gd name="connsiteY43" fmla="*/ 562681 h 561975"/>
                              <a:gd name="connsiteX44" fmla="*/ 24289 w 238125"/>
                              <a:gd name="connsiteY44" fmla="*/ 543631 h 561975"/>
                              <a:gd name="connsiteX45" fmla="*/ 78581 w 238125"/>
                              <a:gd name="connsiteY45" fmla="*/ 488386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78581" y="488386"/>
                                </a:moveTo>
                                <a:cubicBezTo>
                                  <a:pt x="98584" y="468384"/>
                                  <a:pt x="120491" y="446476"/>
                                  <a:pt x="142399" y="422664"/>
                                </a:cubicBezTo>
                                <a:cubicBezTo>
                                  <a:pt x="164306" y="397899"/>
                                  <a:pt x="187166" y="370276"/>
                                  <a:pt x="204311" y="336939"/>
                                </a:cubicBezTo>
                                <a:cubicBezTo>
                                  <a:pt x="212884" y="319794"/>
                                  <a:pt x="220504" y="301696"/>
                                  <a:pt x="226219" y="282646"/>
                                </a:cubicBezTo>
                                <a:cubicBezTo>
                                  <a:pt x="227171" y="277884"/>
                                  <a:pt x="229076" y="273121"/>
                                  <a:pt x="230029" y="268359"/>
                                </a:cubicBezTo>
                                <a:cubicBezTo>
                                  <a:pt x="230981" y="263596"/>
                                  <a:pt x="231934" y="257881"/>
                                  <a:pt x="232886" y="253119"/>
                                </a:cubicBezTo>
                                <a:cubicBezTo>
                                  <a:pt x="233839" y="250261"/>
                                  <a:pt x="233839" y="248356"/>
                                  <a:pt x="233839" y="245499"/>
                                </a:cubicBezTo>
                                <a:lnTo>
                                  <a:pt x="234791" y="238831"/>
                                </a:lnTo>
                                <a:lnTo>
                                  <a:pt x="234791" y="235021"/>
                                </a:lnTo>
                                <a:lnTo>
                                  <a:pt x="234791" y="230259"/>
                                </a:lnTo>
                                <a:lnTo>
                                  <a:pt x="235744" y="222639"/>
                                </a:lnTo>
                                <a:cubicBezTo>
                                  <a:pt x="236696" y="201684"/>
                                  <a:pt x="235744" y="180729"/>
                                  <a:pt x="230981" y="159774"/>
                                </a:cubicBezTo>
                                <a:cubicBezTo>
                                  <a:pt x="226219" y="138819"/>
                                  <a:pt x="218599" y="116911"/>
                                  <a:pt x="207169" y="97861"/>
                                </a:cubicBezTo>
                                <a:cubicBezTo>
                                  <a:pt x="201454" y="88336"/>
                                  <a:pt x="194786" y="78811"/>
                                  <a:pt x="187166" y="70239"/>
                                </a:cubicBezTo>
                                <a:cubicBezTo>
                                  <a:pt x="179546" y="61666"/>
                                  <a:pt x="170974" y="53094"/>
                                  <a:pt x="161449" y="46426"/>
                                </a:cubicBezTo>
                                <a:cubicBezTo>
                                  <a:pt x="151924" y="38806"/>
                                  <a:pt x="142399" y="33091"/>
                                  <a:pt x="131921" y="27376"/>
                                </a:cubicBezTo>
                                <a:cubicBezTo>
                                  <a:pt x="121444" y="22614"/>
                                  <a:pt x="110966" y="17851"/>
                                  <a:pt x="99536" y="14994"/>
                                </a:cubicBezTo>
                                <a:cubicBezTo>
                                  <a:pt x="76676" y="8326"/>
                                  <a:pt x="53816" y="6421"/>
                                  <a:pt x="30956" y="7374"/>
                                </a:cubicBezTo>
                                <a:cubicBezTo>
                                  <a:pt x="23336" y="8326"/>
                                  <a:pt x="15716" y="9279"/>
                                  <a:pt x="8096" y="10231"/>
                                </a:cubicBezTo>
                                <a:lnTo>
                                  <a:pt x="8096" y="102624"/>
                                </a:lnTo>
                                <a:lnTo>
                                  <a:pt x="10001" y="101671"/>
                                </a:lnTo>
                                <a:lnTo>
                                  <a:pt x="11906" y="100719"/>
                                </a:lnTo>
                                <a:cubicBezTo>
                                  <a:pt x="14764" y="99766"/>
                                  <a:pt x="17621" y="97861"/>
                                  <a:pt x="21431" y="96909"/>
                                </a:cubicBezTo>
                                <a:cubicBezTo>
                                  <a:pt x="28099" y="94051"/>
                                  <a:pt x="33814" y="93099"/>
                                  <a:pt x="40481" y="91194"/>
                                </a:cubicBezTo>
                                <a:cubicBezTo>
                                  <a:pt x="53816" y="89289"/>
                                  <a:pt x="67151" y="88336"/>
                                  <a:pt x="81439" y="90241"/>
                                </a:cubicBezTo>
                                <a:cubicBezTo>
                                  <a:pt x="109061" y="94051"/>
                                  <a:pt x="133826" y="109291"/>
                                  <a:pt x="151924" y="133104"/>
                                </a:cubicBezTo>
                                <a:cubicBezTo>
                                  <a:pt x="160496" y="144534"/>
                                  <a:pt x="168116" y="158821"/>
                                  <a:pt x="172879" y="174061"/>
                                </a:cubicBezTo>
                                <a:cubicBezTo>
                                  <a:pt x="177641" y="189301"/>
                                  <a:pt x="180499" y="205494"/>
                                  <a:pt x="181451" y="221686"/>
                                </a:cubicBezTo>
                                <a:lnTo>
                                  <a:pt x="181451" y="228354"/>
                                </a:lnTo>
                                <a:lnTo>
                                  <a:pt x="181451" y="230259"/>
                                </a:lnTo>
                                <a:lnTo>
                                  <a:pt x="181451" y="231211"/>
                                </a:lnTo>
                                <a:lnTo>
                                  <a:pt x="181451" y="231211"/>
                                </a:lnTo>
                                <a:cubicBezTo>
                                  <a:pt x="181451" y="231211"/>
                                  <a:pt x="181451" y="232164"/>
                                  <a:pt x="181451" y="231211"/>
                                </a:cubicBezTo>
                                <a:lnTo>
                                  <a:pt x="181451" y="235021"/>
                                </a:lnTo>
                                <a:lnTo>
                                  <a:pt x="181451" y="241689"/>
                                </a:lnTo>
                                <a:cubicBezTo>
                                  <a:pt x="181451" y="243594"/>
                                  <a:pt x="181451" y="246451"/>
                                  <a:pt x="181451" y="248356"/>
                                </a:cubicBezTo>
                                <a:cubicBezTo>
                                  <a:pt x="181451" y="252166"/>
                                  <a:pt x="181451" y="255976"/>
                                  <a:pt x="180499" y="259786"/>
                                </a:cubicBezTo>
                                <a:cubicBezTo>
                                  <a:pt x="179546" y="263596"/>
                                  <a:pt x="179546" y="268359"/>
                                  <a:pt x="178594" y="272169"/>
                                </a:cubicBezTo>
                                <a:cubicBezTo>
                                  <a:pt x="175736" y="288361"/>
                                  <a:pt x="171926" y="304554"/>
                                  <a:pt x="165259" y="319794"/>
                                </a:cubicBezTo>
                                <a:cubicBezTo>
                                  <a:pt x="153829" y="350274"/>
                                  <a:pt x="135731" y="377896"/>
                                  <a:pt x="117634" y="403614"/>
                                </a:cubicBezTo>
                                <a:cubicBezTo>
                                  <a:pt x="99536" y="429331"/>
                                  <a:pt x="79534" y="453144"/>
                                  <a:pt x="62389" y="475051"/>
                                </a:cubicBezTo>
                                <a:cubicBezTo>
                                  <a:pt x="44291" y="496959"/>
                                  <a:pt x="29051" y="517914"/>
                                  <a:pt x="14764" y="536011"/>
                                </a:cubicBezTo>
                                <a:cubicBezTo>
                                  <a:pt x="11906" y="539821"/>
                                  <a:pt x="10001" y="542679"/>
                                  <a:pt x="7144" y="546489"/>
                                </a:cubicBezTo>
                                <a:lnTo>
                                  <a:pt x="7144" y="562681"/>
                                </a:lnTo>
                                <a:cubicBezTo>
                                  <a:pt x="12859" y="556966"/>
                                  <a:pt x="18574" y="550299"/>
                                  <a:pt x="24289" y="543631"/>
                                </a:cubicBezTo>
                                <a:cubicBezTo>
                                  <a:pt x="40481" y="526486"/>
                                  <a:pt x="58579" y="508389"/>
                                  <a:pt x="78581" y="488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reeform: Shape 2041"/>
                        <wps:cNvSpPr/>
                        <wps:spPr>
                          <a:xfrm>
                            <a:off x="2858" y="470460"/>
                            <a:ext cx="114300" cy="247650"/>
                          </a:xfrm>
                          <a:custGeom>
                            <a:avLst/>
                            <a:gdLst>
                              <a:gd name="connsiteX0" fmla="*/ 57626 w 114300"/>
                              <a:gd name="connsiteY0" fmla="*/ 231934 h 247650"/>
                              <a:gd name="connsiteX1" fmla="*/ 94774 w 114300"/>
                              <a:gd name="connsiteY1" fmla="*/ 73819 h 247650"/>
                              <a:gd name="connsiteX2" fmla="*/ 7144 w 114300"/>
                              <a:gd name="connsiteY2" fmla="*/ 7144 h 247650"/>
                              <a:gd name="connsiteX3" fmla="*/ 7144 w 114300"/>
                              <a:gd name="connsiteY3" fmla="*/ 243364 h 247650"/>
                              <a:gd name="connsiteX4" fmla="*/ 57626 w 114300"/>
                              <a:gd name="connsiteY4" fmla="*/ 231934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57626" y="231934"/>
                                </a:moveTo>
                                <a:cubicBezTo>
                                  <a:pt x="110014" y="204311"/>
                                  <a:pt x="127159" y="132874"/>
                                  <a:pt x="94774" y="73819"/>
                                </a:cubicBezTo>
                                <a:cubicBezTo>
                                  <a:pt x="75724" y="37624"/>
                                  <a:pt x="42386" y="13811"/>
                                  <a:pt x="7144" y="7144"/>
                                </a:cubicBezTo>
                                <a:lnTo>
                                  <a:pt x="7144" y="243364"/>
                                </a:lnTo>
                                <a:cubicBezTo>
                                  <a:pt x="25241" y="244316"/>
                                  <a:pt x="42386" y="240506"/>
                                  <a:pt x="57626" y="23193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reeform: Shape 2042"/>
                        <wps:cNvSpPr/>
                        <wps:spPr>
                          <a:xfrm>
                            <a:off x="80010" y="762534"/>
                            <a:ext cx="447675" cy="190500"/>
                          </a:xfrm>
                          <a:custGeom>
                            <a:avLst/>
                            <a:gdLst>
                              <a:gd name="connsiteX0" fmla="*/ 215741 w 447675"/>
                              <a:gd name="connsiteY0" fmla="*/ 80830 h 190500"/>
                              <a:gd name="connsiteX1" fmla="*/ 225266 w 447675"/>
                              <a:gd name="connsiteY1" fmla="*/ 77972 h 190500"/>
                              <a:gd name="connsiteX2" fmla="*/ 234791 w 447675"/>
                              <a:gd name="connsiteY2" fmla="*/ 76067 h 190500"/>
                              <a:gd name="connsiteX3" fmla="*/ 239554 w 447675"/>
                              <a:gd name="connsiteY3" fmla="*/ 75115 h 190500"/>
                              <a:gd name="connsiteX4" fmla="*/ 243364 w 447675"/>
                              <a:gd name="connsiteY4" fmla="*/ 74162 h 190500"/>
                              <a:gd name="connsiteX5" fmla="*/ 275749 w 447675"/>
                              <a:gd name="connsiteY5" fmla="*/ 74162 h 190500"/>
                              <a:gd name="connsiteX6" fmla="*/ 324326 w 447675"/>
                              <a:gd name="connsiteY6" fmla="*/ 96070 h 190500"/>
                              <a:gd name="connsiteX7" fmla="*/ 350996 w 447675"/>
                              <a:gd name="connsiteY7" fmla="*/ 125597 h 190500"/>
                              <a:gd name="connsiteX8" fmla="*/ 354806 w 447675"/>
                              <a:gd name="connsiteY8" fmla="*/ 132265 h 190500"/>
                              <a:gd name="connsiteX9" fmla="*/ 359569 w 447675"/>
                              <a:gd name="connsiteY9" fmla="*/ 140837 h 190500"/>
                              <a:gd name="connsiteX10" fmla="*/ 427196 w 447675"/>
                              <a:gd name="connsiteY10" fmla="*/ 153220 h 190500"/>
                              <a:gd name="connsiteX11" fmla="*/ 438626 w 447675"/>
                              <a:gd name="connsiteY11" fmla="*/ 84640 h 190500"/>
                              <a:gd name="connsiteX12" fmla="*/ 436721 w 447675"/>
                              <a:gd name="connsiteY12" fmla="*/ 81782 h 190500"/>
                              <a:gd name="connsiteX13" fmla="*/ 436721 w 447675"/>
                              <a:gd name="connsiteY13" fmla="*/ 81782 h 190500"/>
                              <a:gd name="connsiteX14" fmla="*/ 436721 w 447675"/>
                              <a:gd name="connsiteY14" fmla="*/ 81782 h 190500"/>
                              <a:gd name="connsiteX15" fmla="*/ 435769 w 447675"/>
                              <a:gd name="connsiteY15" fmla="*/ 80830 h 190500"/>
                              <a:gd name="connsiteX16" fmla="*/ 434816 w 447675"/>
                              <a:gd name="connsiteY16" fmla="*/ 79878 h 190500"/>
                              <a:gd name="connsiteX17" fmla="*/ 431006 w 447675"/>
                              <a:gd name="connsiteY17" fmla="*/ 76067 h 190500"/>
                              <a:gd name="connsiteX18" fmla="*/ 417671 w 447675"/>
                              <a:gd name="connsiteY18" fmla="*/ 62732 h 190500"/>
                              <a:gd name="connsiteX19" fmla="*/ 395764 w 447675"/>
                              <a:gd name="connsiteY19" fmla="*/ 44635 h 190500"/>
                              <a:gd name="connsiteX20" fmla="*/ 364331 w 447675"/>
                              <a:gd name="connsiteY20" fmla="*/ 25585 h 190500"/>
                              <a:gd name="connsiteX21" fmla="*/ 323374 w 447675"/>
                              <a:gd name="connsiteY21" fmla="*/ 11297 h 190500"/>
                              <a:gd name="connsiteX22" fmla="*/ 274796 w 447675"/>
                              <a:gd name="connsiteY22" fmla="*/ 7487 h 190500"/>
                              <a:gd name="connsiteX23" fmla="*/ 226219 w 447675"/>
                              <a:gd name="connsiteY23" fmla="*/ 18917 h 190500"/>
                              <a:gd name="connsiteX24" fmla="*/ 220504 w 447675"/>
                              <a:gd name="connsiteY24" fmla="*/ 21775 h 190500"/>
                              <a:gd name="connsiteX25" fmla="*/ 216694 w 447675"/>
                              <a:gd name="connsiteY25" fmla="*/ 23680 h 190500"/>
                              <a:gd name="connsiteX26" fmla="*/ 206216 w 447675"/>
                              <a:gd name="connsiteY26" fmla="*/ 28442 h 190500"/>
                              <a:gd name="connsiteX27" fmla="*/ 195739 w 447675"/>
                              <a:gd name="connsiteY27" fmla="*/ 34157 h 190500"/>
                              <a:gd name="connsiteX28" fmla="*/ 185261 w 447675"/>
                              <a:gd name="connsiteY28" fmla="*/ 39872 h 190500"/>
                              <a:gd name="connsiteX29" fmla="*/ 148114 w 447675"/>
                              <a:gd name="connsiteY29" fmla="*/ 65590 h 190500"/>
                              <a:gd name="connsiteX30" fmla="*/ 115729 w 447675"/>
                              <a:gd name="connsiteY30" fmla="*/ 93212 h 190500"/>
                              <a:gd name="connsiteX31" fmla="*/ 62389 w 447675"/>
                              <a:gd name="connsiteY31" fmla="*/ 143695 h 190500"/>
                              <a:gd name="connsiteX32" fmla="*/ 40481 w 447675"/>
                              <a:gd name="connsiteY32" fmla="*/ 162745 h 190500"/>
                              <a:gd name="connsiteX33" fmla="*/ 23336 w 447675"/>
                              <a:gd name="connsiteY33" fmla="*/ 177032 h 190500"/>
                              <a:gd name="connsiteX34" fmla="*/ 11906 w 447675"/>
                              <a:gd name="connsiteY34" fmla="*/ 185605 h 190500"/>
                              <a:gd name="connsiteX35" fmla="*/ 7144 w 447675"/>
                              <a:gd name="connsiteY35" fmla="*/ 188462 h 190500"/>
                              <a:gd name="connsiteX36" fmla="*/ 11906 w 447675"/>
                              <a:gd name="connsiteY36" fmla="*/ 186557 h 190500"/>
                              <a:gd name="connsiteX37" fmla="*/ 25241 w 447675"/>
                              <a:gd name="connsiteY37" fmla="*/ 180842 h 190500"/>
                              <a:gd name="connsiteX38" fmla="*/ 45244 w 447675"/>
                              <a:gd name="connsiteY38" fmla="*/ 170365 h 190500"/>
                              <a:gd name="connsiteX39" fmla="*/ 70961 w 447675"/>
                              <a:gd name="connsiteY39" fmla="*/ 156078 h 190500"/>
                              <a:gd name="connsiteX40" fmla="*/ 132874 w 447675"/>
                              <a:gd name="connsiteY40" fmla="*/ 117978 h 190500"/>
                              <a:gd name="connsiteX41" fmla="*/ 168116 w 447675"/>
                              <a:gd name="connsiteY41" fmla="*/ 98928 h 190500"/>
                              <a:gd name="connsiteX42" fmla="*/ 205264 w 447675"/>
                              <a:gd name="connsiteY42" fmla="*/ 83687 h 190500"/>
                              <a:gd name="connsiteX43" fmla="*/ 215741 w 447675"/>
                              <a:gd name="connsiteY43" fmla="*/ 8083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15741" y="80830"/>
                                </a:moveTo>
                                <a:cubicBezTo>
                                  <a:pt x="218599" y="79878"/>
                                  <a:pt x="222409" y="78925"/>
                                  <a:pt x="225266" y="77972"/>
                                </a:cubicBezTo>
                                <a:cubicBezTo>
                                  <a:pt x="228124" y="77020"/>
                                  <a:pt x="230981" y="76067"/>
                                  <a:pt x="234791" y="76067"/>
                                </a:cubicBezTo>
                                <a:lnTo>
                                  <a:pt x="239554" y="75115"/>
                                </a:lnTo>
                                <a:lnTo>
                                  <a:pt x="243364" y="74162"/>
                                </a:lnTo>
                                <a:cubicBezTo>
                                  <a:pt x="254794" y="72257"/>
                                  <a:pt x="265271" y="72257"/>
                                  <a:pt x="275749" y="74162"/>
                                </a:cubicBezTo>
                                <a:cubicBezTo>
                                  <a:pt x="295751" y="77020"/>
                                  <a:pt x="311944" y="86545"/>
                                  <a:pt x="324326" y="96070"/>
                                </a:cubicBezTo>
                                <a:cubicBezTo>
                                  <a:pt x="336709" y="106547"/>
                                  <a:pt x="345281" y="117025"/>
                                  <a:pt x="350996" y="125597"/>
                                </a:cubicBezTo>
                                <a:cubicBezTo>
                                  <a:pt x="352901" y="128455"/>
                                  <a:pt x="353854" y="130360"/>
                                  <a:pt x="354806" y="132265"/>
                                </a:cubicBezTo>
                                <a:cubicBezTo>
                                  <a:pt x="355759" y="135122"/>
                                  <a:pt x="357664" y="137980"/>
                                  <a:pt x="359569" y="140837"/>
                                </a:cubicBezTo>
                                <a:cubicBezTo>
                                  <a:pt x="374809" y="162745"/>
                                  <a:pt x="405289" y="168460"/>
                                  <a:pt x="427196" y="153220"/>
                                </a:cubicBezTo>
                                <a:cubicBezTo>
                                  <a:pt x="449104" y="137980"/>
                                  <a:pt x="454819" y="107500"/>
                                  <a:pt x="438626" y="84640"/>
                                </a:cubicBezTo>
                                <a:cubicBezTo>
                                  <a:pt x="437674" y="83687"/>
                                  <a:pt x="436721" y="82735"/>
                                  <a:pt x="436721" y="81782"/>
                                </a:cubicBezTo>
                                <a:lnTo>
                                  <a:pt x="436721" y="81782"/>
                                </a:lnTo>
                                <a:cubicBezTo>
                                  <a:pt x="436721" y="81782"/>
                                  <a:pt x="436721" y="81782"/>
                                  <a:pt x="436721" y="81782"/>
                                </a:cubicBezTo>
                                <a:cubicBezTo>
                                  <a:pt x="436721" y="81782"/>
                                  <a:pt x="436721" y="81782"/>
                                  <a:pt x="435769" y="80830"/>
                                </a:cubicBezTo>
                                <a:cubicBezTo>
                                  <a:pt x="435769" y="80830"/>
                                  <a:pt x="434816" y="79878"/>
                                  <a:pt x="434816" y="79878"/>
                                </a:cubicBezTo>
                                <a:cubicBezTo>
                                  <a:pt x="433864" y="78925"/>
                                  <a:pt x="432911" y="77020"/>
                                  <a:pt x="431006" y="76067"/>
                                </a:cubicBezTo>
                                <a:cubicBezTo>
                                  <a:pt x="428149" y="72257"/>
                                  <a:pt x="423386" y="68447"/>
                                  <a:pt x="417671" y="62732"/>
                                </a:cubicBezTo>
                                <a:cubicBezTo>
                                  <a:pt x="411956" y="57017"/>
                                  <a:pt x="404336" y="51303"/>
                                  <a:pt x="395764" y="44635"/>
                                </a:cubicBezTo>
                                <a:cubicBezTo>
                                  <a:pt x="387191" y="37967"/>
                                  <a:pt x="376714" y="32253"/>
                                  <a:pt x="364331" y="25585"/>
                                </a:cubicBezTo>
                                <a:cubicBezTo>
                                  <a:pt x="351949" y="19870"/>
                                  <a:pt x="338614" y="14155"/>
                                  <a:pt x="323374" y="11297"/>
                                </a:cubicBezTo>
                                <a:cubicBezTo>
                                  <a:pt x="308134" y="7487"/>
                                  <a:pt x="290989" y="6535"/>
                                  <a:pt x="274796" y="7487"/>
                                </a:cubicBezTo>
                                <a:cubicBezTo>
                                  <a:pt x="257651" y="8440"/>
                                  <a:pt x="241459" y="12250"/>
                                  <a:pt x="226219" y="18917"/>
                                </a:cubicBezTo>
                                <a:lnTo>
                                  <a:pt x="220504" y="21775"/>
                                </a:lnTo>
                                <a:lnTo>
                                  <a:pt x="216694" y="23680"/>
                                </a:lnTo>
                                <a:cubicBezTo>
                                  <a:pt x="213836" y="24632"/>
                                  <a:pt x="210026" y="26537"/>
                                  <a:pt x="206216" y="28442"/>
                                </a:cubicBezTo>
                                <a:cubicBezTo>
                                  <a:pt x="202406" y="30347"/>
                                  <a:pt x="199549" y="32253"/>
                                  <a:pt x="195739" y="34157"/>
                                </a:cubicBezTo>
                                <a:cubicBezTo>
                                  <a:pt x="191929" y="36062"/>
                                  <a:pt x="189071" y="37967"/>
                                  <a:pt x="185261" y="39872"/>
                                </a:cubicBezTo>
                                <a:cubicBezTo>
                                  <a:pt x="171926" y="47492"/>
                                  <a:pt x="159544" y="56065"/>
                                  <a:pt x="148114" y="65590"/>
                                </a:cubicBezTo>
                                <a:cubicBezTo>
                                  <a:pt x="136684" y="74162"/>
                                  <a:pt x="125254" y="83687"/>
                                  <a:pt x="115729" y="93212"/>
                                </a:cubicBezTo>
                                <a:cubicBezTo>
                                  <a:pt x="95726" y="111310"/>
                                  <a:pt x="77629" y="129407"/>
                                  <a:pt x="62389" y="143695"/>
                                </a:cubicBezTo>
                                <a:cubicBezTo>
                                  <a:pt x="54769" y="151315"/>
                                  <a:pt x="47149" y="157030"/>
                                  <a:pt x="40481" y="162745"/>
                                </a:cubicBezTo>
                                <a:cubicBezTo>
                                  <a:pt x="33814" y="168460"/>
                                  <a:pt x="28099" y="173222"/>
                                  <a:pt x="23336" y="177032"/>
                                </a:cubicBezTo>
                                <a:cubicBezTo>
                                  <a:pt x="18574" y="180842"/>
                                  <a:pt x="13811" y="183700"/>
                                  <a:pt x="11906" y="185605"/>
                                </a:cubicBezTo>
                                <a:cubicBezTo>
                                  <a:pt x="9049" y="187510"/>
                                  <a:pt x="7144" y="188462"/>
                                  <a:pt x="7144" y="188462"/>
                                </a:cubicBezTo>
                                <a:cubicBezTo>
                                  <a:pt x="7144" y="188462"/>
                                  <a:pt x="9049" y="187510"/>
                                  <a:pt x="11906" y="186557"/>
                                </a:cubicBezTo>
                                <a:cubicBezTo>
                                  <a:pt x="14764" y="185605"/>
                                  <a:pt x="19526" y="183700"/>
                                  <a:pt x="25241" y="180842"/>
                                </a:cubicBezTo>
                                <a:cubicBezTo>
                                  <a:pt x="30956" y="177985"/>
                                  <a:pt x="37624" y="175128"/>
                                  <a:pt x="45244" y="170365"/>
                                </a:cubicBezTo>
                                <a:cubicBezTo>
                                  <a:pt x="52864" y="166555"/>
                                  <a:pt x="61436" y="160840"/>
                                  <a:pt x="70961" y="156078"/>
                                </a:cubicBezTo>
                                <a:cubicBezTo>
                                  <a:pt x="89059" y="144647"/>
                                  <a:pt x="110966" y="131312"/>
                                  <a:pt x="132874" y="117978"/>
                                </a:cubicBezTo>
                                <a:cubicBezTo>
                                  <a:pt x="144304" y="111310"/>
                                  <a:pt x="155734" y="104642"/>
                                  <a:pt x="168116" y="98928"/>
                                </a:cubicBezTo>
                                <a:cubicBezTo>
                                  <a:pt x="180499" y="93212"/>
                                  <a:pt x="192881" y="88450"/>
                                  <a:pt x="205264" y="83687"/>
                                </a:cubicBezTo>
                                <a:cubicBezTo>
                                  <a:pt x="209074" y="82735"/>
                                  <a:pt x="212884" y="81782"/>
                                  <a:pt x="215741" y="8083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reeform: Shape 2043"/>
                        <wps:cNvSpPr/>
                        <wps:spPr>
                          <a:xfrm>
                            <a:off x="678180" y="758348"/>
                            <a:ext cx="419100" cy="542925"/>
                          </a:xfrm>
                          <a:custGeom>
                            <a:avLst/>
                            <a:gdLst>
                              <a:gd name="connsiteX0" fmla="*/ 369094 w 419100"/>
                              <a:gd name="connsiteY0" fmla="*/ 25961 h 542925"/>
                              <a:gd name="connsiteX1" fmla="*/ 224314 w 419100"/>
                              <a:gd name="connsiteY1" fmla="*/ 98351 h 542925"/>
                              <a:gd name="connsiteX2" fmla="*/ 312896 w 419100"/>
                              <a:gd name="connsiteY2" fmla="*/ 262181 h 542925"/>
                              <a:gd name="connsiteX3" fmla="*/ 306229 w 419100"/>
                              <a:gd name="connsiteY3" fmla="*/ 290756 h 542925"/>
                              <a:gd name="connsiteX4" fmla="*/ 292894 w 419100"/>
                              <a:gd name="connsiteY4" fmla="*/ 334571 h 542925"/>
                              <a:gd name="connsiteX5" fmla="*/ 273844 w 419100"/>
                              <a:gd name="connsiteY5" fmla="*/ 379339 h 542925"/>
                              <a:gd name="connsiteX6" fmla="*/ 248126 w 419100"/>
                              <a:gd name="connsiteY6" fmla="*/ 422201 h 542925"/>
                              <a:gd name="connsiteX7" fmla="*/ 215741 w 419100"/>
                              <a:gd name="connsiteY7" fmla="*/ 460301 h 542925"/>
                              <a:gd name="connsiteX8" fmla="*/ 177641 w 419100"/>
                              <a:gd name="connsiteY8" fmla="*/ 491734 h 542925"/>
                              <a:gd name="connsiteX9" fmla="*/ 136684 w 419100"/>
                              <a:gd name="connsiteY9" fmla="*/ 513641 h 542925"/>
                              <a:gd name="connsiteX10" fmla="*/ 96679 w 419100"/>
                              <a:gd name="connsiteY10" fmla="*/ 527929 h 542925"/>
                              <a:gd name="connsiteX11" fmla="*/ 60484 w 419100"/>
                              <a:gd name="connsiteY11" fmla="*/ 535549 h 542925"/>
                              <a:gd name="connsiteX12" fmla="*/ 52864 w 419100"/>
                              <a:gd name="connsiteY12" fmla="*/ 536502 h 542925"/>
                              <a:gd name="connsiteX13" fmla="*/ 45244 w 419100"/>
                              <a:gd name="connsiteY13" fmla="*/ 537454 h 542925"/>
                              <a:gd name="connsiteX14" fmla="*/ 38576 w 419100"/>
                              <a:gd name="connsiteY14" fmla="*/ 538406 h 542925"/>
                              <a:gd name="connsiteX15" fmla="*/ 31909 w 419100"/>
                              <a:gd name="connsiteY15" fmla="*/ 539359 h 542925"/>
                              <a:gd name="connsiteX16" fmla="*/ 21431 w 419100"/>
                              <a:gd name="connsiteY16" fmla="*/ 540311 h 542925"/>
                              <a:gd name="connsiteX17" fmla="*/ 13811 w 419100"/>
                              <a:gd name="connsiteY17" fmla="*/ 540311 h 542925"/>
                              <a:gd name="connsiteX18" fmla="*/ 7144 w 419100"/>
                              <a:gd name="connsiteY18" fmla="*/ 540311 h 542925"/>
                              <a:gd name="connsiteX19" fmla="*/ 13811 w 419100"/>
                              <a:gd name="connsiteY19" fmla="*/ 541264 h 542925"/>
                              <a:gd name="connsiteX20" fmla="*/ 21431 w 419100"/>
                              <a:gd name="connsiteY20" fmla="*/ 542216 h 542925"/>
                              <a:gd name="connsiteX21" fmla="*/ 31909 w 419100"/>
                              <a:gd name="connsiteY21" fmla="*/ 543169 h 542925"/>
                              <a:gd name="connsiteX22" fmla="*/ 38576 w 419100"/>
                              <a:gd name="connsiteY22" fmla="*/ 544121 h 542925"/>
                              <a:gd name="connsiteX23" fmla="*/ 45244 w 419100"/>
                              <a:gd name="connsiteY23" fmla="*/ 544121 h 542925"/>
                              <a:gd name="connsiteX24" fmla="*/ 52864 w 419100"/>
                              <a:gd name="connsiteY24" fmla="*/ 544121 h 542925"/>
                              <a:gd name="connsiteX25" fmla="*/ 61436 w 419100"/>
                              <a:gd name="connsiteY25" fmla="*/ 544121 h 542925"/>
                              <a:gd name="connsiteX26" fmla="*/ 99536 w 419100"/>
                              <a:gd name="connsiteY26" fmla="*/ 542216 h 542925"/>
                              <a:gd name="connsiteX27" fmla="*/ 144304 w 419100"/>
                              <a:gd name="connsiteY27" fmla="*/ 534596 h 542925"/>
                              <a:gd name="connsiteX28" fmla="*/ 192881 w 419100"/>
                              <a:gd name="connsiteY28" fmla="*/ 517451 h 542925"/>
                              <a:gd name="connsiteX29" fmla="*/ 241459 w 419100"/>
                              <a:gd name="connsiteY29" fmla="*/ 489829 h 542925"/>
                              <a:gd name="connsiteX30" fmla="*/ 286226 w 419100"/>
                              <a:gd name="connsiteY30" fmla="*/ 452681 h 542925"/>
                              <a:gd name="connsiteX31" fmla="*/ 324326 w 419100"/>
                              <a:gd name="connsiteY31" fmla="*/ 408866 h 542925"/>
                              <a:gd name="connsiteX32" fmla="*/ 354806 w 419100"/>
                              <a:gd name="connsiteY32" fmla="*/ 361241 h 542925"/>
                              <a:gd name="connsiteX33" fmla="*/ 378619 w 419100"/>
                              <a:gd name="connsiteY33" fmla="*/ 314569 h 542925"/>
                              <a:gd name="connsiteX34" fmla="*/ 395764 w 419100"/>
                              <a:gd name="connsiteY34" fmla="*/ 270754 h 542925"/>
                              <a:gd name="connsiteX35" fmla="*/ 414814 w 419100"/>
                              <a:gd name="connsiteY35" fmla="*/ 202174 h 542925"/>
                              <a:gd name="connsiteX36" fmla="*/ 416719 w 419100"/>
                              <a:gd name="connsiteY36" fmla="*/ 190744 h 542925"/>
                              <a:gd name="connsiteX37" fmla="*/ 418624 w 419100"/>
                              <a:gd name="connsiteY37" fmla="*/ 174551 h 542925"/>
                              <a:gd name="connsiteX38" fmla="*/ 369094 w 419100"/>
                              <a:gd name="connsiteY38" fmla="*/ 25961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369094" y="25961"/>
                                </a:moveTo>
                                <a:cubicBezTo>
                                  <a:pt x="307181" y="-17854"/>
                                  <a:pt x="215741" y="18341"/>
                                  <a:pt x="224314" y="98351"/>
                                </a:cubicBezTo>
                                <a:cubicBezTo>
                                  <a:pt x="230981" y="165026"/>
                                  <a:pt x="331946" y="141214"/>
                                  <a:pt x="312896" y="262181"/>
                                </a:cubicBezTo>
                                <a:cubicBezTo>
                                  <a:pt x="310991" y="271706"/>
                                  <a:pt x="309086" y="281231"/>
                                  <a:pt x="306229" y="290756"/>
                                </a:cubicBezTo>
                                <a:cubicBezTo>
                                  <a:pt x="302419" y="305044"/>
                                  <a:pt x="298609" y="319331"/>
                                  <a:pt x="292894" y="334571"/>
                                </a:cubicBezTo>
                                <a:cubicBezTo>
                                  <a:pt x="287179" y="349811"/>
                                  <a:pt x="281464" y="365051"/>
                                  <a:pt x="273844" y="379339"/>
                                </a:cubicBezTo>
                                <a:cubicBezTo>
                                  <a:pt x="266224" y="394579"/>
                                  <a:pt x="257651" y="408866"/>
                                  <a:pt x="248126" y="422201"/>
                                </a:cubicBezTo>
                                <a:cubicBezTo>
                                  <a:pt x="238601" y="435536"/>
                                  <a:pt x="227171" y="448871"/>
                                  <a:pt x="215741" y="460301"/>
                                </a:cubicBezTo>
                                <a:cubicBezTo>
                                  <a:pt x="204311" y="471731"/>
                                  <a:pt x="190976" y="482209"/>
                                  <a:pt x="177641" y="491734"/>
                                </a:cubicBezTo>
                                <a:cubicBezTo>
                                  <a:pt x="164306" y="500306"/>
                                  <a:pt x="150019" y="507926"/>
                                  <a:pt x="136684" y="513641"/>
                                </a:cubicBezTo>
                                <a:cubicBezTo>
                                  <a:pt x="123349" y="519356"/>
                                  <a:pt x="109061" y="524119"/>
                                  <a:pt x="96679" y="527929"/>
                                </a:cubicBezTo>
                                <a:cubicBezTo>
                                  <a:pt x="84296" y="531739"/>
                                  <a:pt x="71914" y="533644"/>
                                  <a:pt x="60484" y="535549"/>
                                </a:cubicBezTo>
                                <a:cubicBezTo>
                                  <a:pt x="57626" y="535549"/>
                                  <a:pt x="54769" y="536502"/>
                                  <a:pt x="52864" y="536502"/>
                                </a:cubicBezTo>
                                <a:cubicBezTo>
                                  <a:pt x="50006" y="536502"/>
                                  <a:pt x="48101" y="537454"/>
                                  <a:pt x="45244" y="537454"/>
                                </a:cubicBezTo>
                                <a:cubicBezTo>
                                  <a:pt x="43339" y="537454"/>
                                  <a:pt x="40481" y="538406"/>
                                  <a:pt x="38576" y="538406"/>
                                </a:cubicBezTo>
                                <a:cubicBezTo>
                                  <a:pt x="36671" y="538406"/>
                                  <a:pt x="34766" y="538406"/>
                                  <a:pt x="31909" y="539359"/>
                                </a:cubicBezTo>
                                <a:cubicBezTo>
                                  <a:pt x="28099" y="539359"/>
                                  <a:pt x="24289" y="540311"/>
                                  <a:pt x="21431" y="540311"/>
                                </a:cubicBezTo>
                                <a:cubicBezTo>
                                  <a:pt x="18574" y="540311"/>
                                  <a:pt x="15716" y="540311"/>
                                  <a:pt x="13811" y="540311"/>
                                </a:cubicBezTo>
                                <a:cubicBezTo>
                                  <a:pt x="10001" y="540311"/>
                                  <a:pt x="7144" y="540311"/>
                                  <a:pt x="7144" y="540311"/>
                                </a:cubicBezTo>
                                <a:cubicBezTo>
                                  <a:pt x="7144" y="540311"/>
                                  <a:pt x="9049" y="540311"/>
                                  <a:pt x="13811" y="541264"/>
                                </a:cubicBezTo>
                                <a:cubicBezTo>
                                  <a:pt x="15716" y="541264"/>
                                  <a:pt x="18574" y="542216"/>
                                  <a:pt x="21431" y="542216"/>
                                </a:cubicBezTo>
                                <a:cubicBezTo>
                                  <a:pt x="24289" y="542216"/>
                                  <a:pt x="28099" y="543169"/>
                                  <a:pt x="31909" y="543169"/>
                                </a:cubicBezTo>
                                <a:cubicBezTo>
                                  <a:pt x="33814" y="543169"/>
                                  <a:pt x="35719" y="543169"/>
                                  <a:pt x="38576" y="544121"/>
                                </a:cubicBezTo>
                                <a:cubicBezTo>
                                  <a:pt x="40481" y="544121"/>
                                  <a:pt x="43339" y="544121"/>
                                  <a:pt x="45244" y="544121"/>
                                </a:cubicBezTo>
                                <a:cubicBezTo>
                                  <a:pt x="48101" y="544121"/>
                                  <a:pt x="50006" y="544121"/>
                                  <a:pt x="52864" y="544121"/>
                                </a:cubicBezTo>
                                <a:cubicBezTo>
                                  <a:pt x="55721" y="544121"/>
                                  <a:pt x="58579" y="544121"/>
                                  <a:pt x="61436" y="544121"/>
                                </a:cubicBezTo>
                                <a:cubicBezTo>
                                  <a:pt x="72866" y="544121"/>
                                  <a:pt x="85249" y="544121"/>
                                  <a:pt x="99536" y="542216"/>
                                </a:cubicBezTo>
                                <a:cubicBezTo>
                                  <a:pt x="113824" y="541264"/>
                                  <a:pt x="128111" y="538406"/>
                                  <a:pt x="144304" y="534596"/>
                                </a:cubicBezTo>
                                <a:cubicBezTo>
                                  <a:pt x="160496" y="530786"/>
                                  <a:pt x="176689" y="525071"/>
                                  <a:pt x="192881" y="517451"/>
                                </a:cubicBezTo>
                                <a:cubicBezTo>
                                  <a:pt x="209074" y="509831"/>
                                  <a:pt x="226219" y="501259"/>
                                  <a:pt x="241459" y="489829"/>
                                </a:cubicBezTo>
                                <a:cubicBezTo>
                                  <a:pt x="256699" y="479351"/>
                                  <a:pt x="271939" y="466016"/>
                                  <a:pt x="286226" y="452681"/>
                                </a:cubicBezTo>
                                <a:cubicBezTo>
                                  <a:pt x="300514" y="439346"/>
                                  <a:pt x="312896" y="424106"/>
                                  <a:pt x="324326" y="408866"/>
                                </a:cubicBezTo>
                                <a:cubicBezTo>
                                  <a:pt x="335756" y="393626"/>
                                  <a:pt x="346234" y="377434"/>
                                  <a:pt x="354806" y="361241"/>
                                </a:cubicBezTo>
                                <a:cubicBezTo>
                                  <a:pt x="363379" y="345049"/>
                                  <a:pt x="370999" y="329809"/>
                                  <a:pt x="378619" y="314569"/>
                                </a:cubicBezTo>
                                <a:cubicBezTo>
                                  <a:pt x="385286" y="299329"/>
                                  <a:pt x="391001" y="284089"/>
                                  <a:pt x="395764" y="270754"/>
                                </a:cubicBezTo>
                                <a:cubicBezTo>
                                  <a:pt x="405289" y="243131"/>
                                  <a:pt x="411004" y="219319"/>
                                  <a:pt x="414814" y="202174"/>
                                </a:cubicBezTo>
                                <a:cubicBezTo>
                                  <a:pt x="415766" y="199316"/>
                                  <a:pt x="416719" y="195506"/>
                                  <a:pt x="416719" y="190744"/>
                                </a:cubicBezTo>
                                <a:cubicBezTo>
                                  <a:pt x="417671" y="187886"/>
                                  <a:pt x="418624" y="174551"/>
                                  <a:pt x="418624" y="174551"/>
                                </a:cubicBezTo>
                                <a:cubicBezTo>
                                  <a:pt x="422434" y="130736"/>
                                  <a:pt x="418624" y="62156"/>
                                  <a:pt x="369094" y="25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reeform: Shape 2044"/>
                        <wps:cNvSpPr/>
                        <wps:spPr>
                          <a:xfrm>
                            <a:off x="1350645" y="1151498"/>
                            <a:ext cx="247650" cy="104775"/>
                          </a:xfrm>
                          <a:custGeom>
                            <a:avLst/>
                            <a:gdLst>
                              <a:gd name="connsiteX0" fmla="*/ 224314 w 247650"/>
                              <a:gd name="connsiteY0" fmla="*/ 45244 h 104775"/>
                              <a:gd name="connsiteX1" fmla="*/ 224314 w 247650"/>
                              <a:gd name="connsiteY1" fmla="*/ 45244 h 104775"/>
                              <a:gd name="connsiteX2" fmla="*/ 222409 w 247650"/>
                              <a:gd name="connsiteY2" fmla="*/ 44291 h 104775"/>
                              <a:gd name="connsiteX3" fmla="*/ 221456 w 247650"/>
                              <a:gd name="connsiteY3" fmla="*/ 43339 h 104775"/>
                              <a:gd name="connsiteX4" fmla="*/ 214789 w 247650"/>
                              <a:gd name="connsiteY4" fmla="*/ 37624 h 104775"/>
                              <a:gd name="connsiteX5" fmla="*/ 204311 w 247650"/>
                              <a:gd name="connsiteY5" fmla="*/ 30956 h 104775"/>
                              <a:gd name="connsiteX6" fmla="*/ 190024 w 247650"/>
                              <a:gd name="connsiteY6" fmla="*/ 23336 h 104775"/>
                              <a:gd name="connsiteX7" fmla="*/ 171926 w 247650"/>
                              <a:gd name="connsiteY7" fmla="*/ 15716 h 104775"/>
                              <a:gd name="connsiteX8" fmla="*/ 150971 w 247650"/>
                              <a:gd name="connsiteY8" fmla="*/ 10002 h 104775"/>
                              <a:gd name="connsiteX9" fmla="*/ 128111 w 247650"/>
                              <a:gd name="connsiteY9" fmla="*/ 7144 h 104775"/>
                              <a:gd name="connsiteX10" fmla="*/ 105251 w 247650"/>
                              <a:gd name="connsiteY10" fmla="*/ 8097 h 104775"/>
                              <a:gd name="connsiteX11" fmla="*/ 83344 w 247650"/>
                              <a:gd name="connsiteY11" fmla="*/ 12859 h 104775"/>
                              <a:gd name="connsiteX12" fmla="*/ 72866 w 247650"/>
                              <a:gd name="connsiteY12" fmla="*/ 16669 h 104775"/>
                              <a:gd name="connsiteX13" fmla="*/ 63341 w 247650"/>
                              <a:gd name="connsiteY13" fmla="*/ 21431 h 104775"/>
                              <a:gd name="connsiteX14" fmla="*/ 54769 w 247650"/>
                              <a:gd name="connsiteY14" fmla="*/ 26194 h 104775"/>
                              <a:gd name="connsiteX15" fmla="*/ 46196 w 247650"/>
                              <a:gd name="connsiteY15" fmla="*/ 30956 h 104775"/>
                              <a:gd name="connsiteX16" fmla="*/ 38576 w 247650"/>
                              <a:gd name="connsiteY16" fmla="*/ 36672 h 104775"/>
                              <a:gd name="connsiteX17" fmla="*/ 34766 w 247650"/>
                              <a:gd name="connsiteY17" fmla="*/ 39529 h 104775"/>
                              <a:gd name="connsiteX18" fmla="*/ 31909 w 247650"/>
                              <a:gd name="connsiteY18" fmla="*/ 42386 h 104775"/>
                              <a:gd name="connsiteX19" fmla="*/ 26194 w 247650"/>
                              <a:gd name="connsiteY19" fmla="*/ 47149 h 104775"/>
                              <a:gd name="connsiteX20" fmla="*/ 21431 w 247650"/>
                              <a:gd name="connsiteY20" fmla="*/ 51911 h 104775"/>
                              <a:gd name="connsiteX21" fmla="*/ 13811 w 247650"/>
                              <a:gd name="connsiteY21" fmla="*/ 59531 h 104775"/>
                              <a:gd name="connsiteX22" fmla="*/ 7144 w 247650"/>
                              <a:gd name="connsiteY22" fmla="*/ 66199 h 104775"/>
                              <a:gd name="connsiteX23" fmla="*/ 14764 w 247650"/>
                              <a:gd name="connsiteY23" fmla="*/ 60484 h 104775"/>
                              <a:gd name="connsiteX24" fmla="*/ 24289 w 247650"/>
                              <a:gd name="connsiteY24" fmla="*/ 54769 h 104775"/>
                              <a:gd name="connsiteX25" fmla="*/ 30004 w 247650"/>
                              <a:gd name="connsiteY25" fmla="*/ 50959 h 104775"/>
                              <a:gd name="connsiteX26" fmla="*/ 36671 w 247650"/>
                              <a:gd name="connsiteY26" fmla="*/ 47149 h 104775"/>
                              <a:gd name="connsiteX27" fmla="*/ 40481 w 247650"/>
                              <a:gd name="connsiteY27" fmla="*/ 45244 h 104775"/>
                              <a:gd name="connsiteX28" fmla="*/ 44291 w 247650"/>
                              <a:gd name="connsiteY28" fmla="*/ 43339 h 104775"/>
                              <a:gd name="connsiteX29" fmla="*/ 51911 w 247650"/>
                              <a:gd name="connsiteY29" fmla="*/ 39529 h 104775"/>
                              <a:gd name="connsiteX30" fmla="*/ 60484 w 247650"/>
                              <a:gd name="connsiteY30" fmla="*/ 36672 h 104775"/>
                              <a:gd name="connsiteX31" fmla="*/ 69056 w 247650"/>
                              <a:gd name="connsiteY31" fmla="*/ 33814 h 104775"/>
                              <a:gd name="connsiteX32" fmla="*/ 78581 w 247650"/>
                              <a:gd name="connsiteY32" fmla="*/ 31909 h 104775"/>
                              <a:gd name="connsiteX33" fmla="*/ 88106 w 247650"/>
                              <a:gd name="connsiteY33" fmla="*/ 30956 h 104775"/>
                              <a:gd name="connsiteX34" fmla="*/ 107156 w 247650"/>
                              <a:gd name="connsiteY34" fmla="*/ 30956 h 104775"/>
                              <a:gd name="connsiteX35" fmla="*/ 125254 w 247650"/>
                              <a:gd name="connsiteY35" fmla="*/ 33814 h 104775"/>
                              <a:gd name="connsiteX36" fmla="*/ 142399 w 247650"/>
                              <a:gd name="connsiteY36" fmla="*/ 39529 h 104775"/>
                              <a:gd name="connsiteX37" fmla="*/ 169069 w 247650"/>
                              <a:gd name="connsiteY37" fmla="*/ 55722 h 104775"/>
                              <a:gd name="connsiteX38" fmla="*/ 178594 w 247650"/>
                              <a:gd name="connsiteY38" fmla="*/ 64294 h 104775"/>
                              <a:gd name="connsiteX39" fmla="*/ 185261 w 247650"/>
                              <a:gd name="connsiteY39" fmla="*/ 70961 h 104775"/>
                              <a:gd name="connsiteX40" fmla="*/ 188119 w 247650"/>
                              <a:gd name="connsiteY40" fmla="*/ 74772 h 104775"/>
                              <a:gd name="connsiteX41" fmla="*/ 190024 w 247650"/>
                              <a:gd name="connsiteY41" fmla="*/ 76677 h 104775"/>
                              <a:gd name="connsiteX42" fmla="*/ 239554 w 247650"/>
                              <a:gd name="connsiteY42" fmla="*/ 93822 h 104775"/>
                              <a:gd name="connsiteX43" fmla="*/ 224314 w 247650"/>
                              <a:gd name="connsiteY43" fmla="*/ 45244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24314" y="45244"/>
                                </a:moveTo>
                                <a:cubicBezTo>
                                  <a:pt x="224314" y="45244"/>
                                  <a:pt x="224314" y="45244"/>
                                  <a:pt x="224314" y="45244"/>
                                </a:cubicBezTo>
                                <a:cubicBezTo>
                                  <a:pt x="223361" y="44291"/>
                                  <a:pt x="223361" y="44291"/>
                                  <a:pt x="222409" y="44291"/>
                                </a:cubicBezTo>
                                <a:cubicBezTo>
                                  <a:pt x="222409" y="44291"/>
                                  <a:pt x="221456" y="43339"/>
                                  <a:pt x="221456" y="43339"/>
                                </a:cubicBezTo>
                                <a:cubicBezTo>
                                  <a:pt x="219551" y="42386"/>
                                  <a:pt x="217646" y="40481"/>
                                  <a:pt x="214789" y="37624"/>
                                </a:cubicBezTo>
                                <a:cubicBezTo>
                                  <a:pt x="211931" y="35719"/>
                                  <a:pt x="208121" y="32861"/>
                                  <a:pt x="204311" y="30956"/>
                                </a:cubicBezTo>
                                <a:cubicBezTo>
                                  <a:pt x="200501" y="28099"/>
                                  <a:pt x="195739" y="26194"/>
                                  <a:pt x="190024" y="23336"/>
                                </a:cubicBezTo>
                                <a:cubicBezTo>
                                  <a:pt x="184309" y="20479"/>
                                  <a:pt x="178594" y="18574"/>
                                  <a:pt x="171926" y="15716"/>
                                </a:cubicBezTo>
                                <a:cubicBezTo>
                                  <a:pt x="165259" y="13811"/>
                                  <a:pt x="158591" y="11906"/>
                                  <a:pt x="150971" y="10002"/>
                                </a:cubicBezTo>
                                <a:cubicBezTo>
                                  <a:pt x="143351" y="8097"/>
                                  <a:pt x="135731" y="8097"/>
                                  <a:pt x="128111" y="7144"/>
                                </a:cubicBezTo>
                                <a:cubicBezTo>
                                  <a:pt x="120491" y="7144"/>
                                  <a:pt x="112871" y="7144"/>
                                  <a:pt x="105251" y="8097"/>
                                </a:cubicBezTo>
                                <a:cubicBezTo>
                                  <a:pt x="97631" y="9049"/>
                                  <a:pt x="90011" y="10954"/>
                                  <a:pt x="83344" y="12859"/>
                                </a:cubicBezTo>
                                <a:cubicBezTo>
                                  <a:pt x="79534" y="13811"/>
                                  <a:pt x="76676" y="15716"/>
                                  <a:pt x="72866" y="16669"/>
                                </a:cubicBezTo>
                                <a:cubicBezTo>
                                  <a:pt x="70009" y="18574"/>
                                  <a:pt x="66199" y="19527"/>
                                  <a:pt x="63341" y="21431"/>
                                </a:cubicBezTo>
                                <a:cubicBezTo>
                                  <a:pt x="60484" y="23336"/>
                                  <a:pt x="57626" y="24289"/>
                                  <a:pt x="54769" y="26194"/>
                                </a:cubicBezTo>
                                <a:cubicBezTo>
                                  <a:pt x="51911" y="28099"/>
                                  <a:pt x="49054" y="30004"/>
                                  <a:pt x="46196" y="30956"/>
                                </a:cubicBezTo>
                                <a:cubicBezTo>
                                  <a:pt x="43339" y="32861"/>
                                  <a:pt x="41434" y="34766"/>
                                  <a:pt x="38576" y="36672"/>
                                </a:cubicBezTo>
                                <a:cubicBezTo>
                                  <a:pt x="37624" y="37624"/>
                                  <a:pt x="36671" y="38577"/>
                                  <a:pt x="34766" y="39529"/>
                                </a:cubicBezTo>
                                <a:cubicBezTo>
                                  <a:pt x="33814" y="40481"/>
                                  <a:pt x="32861" y="41434"/>
                                  <a:pt x="31909" y="42386"/>
                                </a:cubicBezTo>
                                <a:cubicBezTo>
                                  <a:pt x="30004" y="44291"/>
                                  <a:pt x="28099" y="46197"/>
                                  <a:pt x="26194" y="47149"/>
                                </a:cubicBezTo>
                                <a:cubicBezTo>
                                  <a:pt x="24289" y="49054"/>
                                  <a:pt x="22384" y="50006"/>
                                  <a:pt x="21431" y="51911"/>
                                </a:cubicBezTo>
                                <a:cubicBezTo>
                                  <a:pt x="18574" y="54769"/>
                                  <a:pt x="15716" y="57627"/>
                                  <a:pt x="13811" y="59531"/>
                                </a:cubicBezTo>
                                <a:cubicBezTo>
                                  <a:pt x="10001" y="64294"/>
                                  <a:pt x="7144" y="66199"/>
                                  <a:pt x="7144" y="66199"/>
                                </a:cubicBezTo>
                                <a:cubicBezTo>
                                  <a:pt x="7144" y="66199"/>
                                  <a:pt x="10001" y="64294"/>
                                  <a:pt x="14764" y="60484"/>
                                </a:cubicBezTo>
                                <a:cubicBezTo>
                                  <a:pt x="17621" y="58579"/>
                                  <a:pt x="20479" y="56674"/>
                                  <a:pt x="24289" y="54769"/>
                                </a:cubicBezTo>
                                <a:cubicBezTo>
                                  <a:pt x="26194" y="53816"/>
                                  <a:pt x="28099" y="52864"/>
                                  <a:pt x="30004" y="50959"/>
                                </a:cubicBezTo>
                                <a:cubicBezTo>
                                  <a:pt x="31909" y="50006"/>
                                  <a:pt x="33814" y="49054"/>
                                  <a:pt x="36671" y="47149"/>
                                </a:cubicBezTo>
                                <a:cubicBezTo>
                                  <a:pt x="37624" y="46197"/>
                                  <a:pt x="38576" y="46197"/>
                                  <a:pt x="40481" y="45244"/>
                                </a:cubicBezTo>
                                <a:cubicBezTo>
                                  <a:pt x="41434" y="44291"/>
                                  <a:pt x="43339" y="44291"/>
                                  <a:pt x="44291" y="43339"/>
                                </a:cubicBezTo>
                                <a:cubicBezTo>
                                  <a:pt x="47149" y="42386"/>
                                  <a:pt x="49054" y="41434"/>
                                  <a:pt x="51911" y="39529"/>
                                </a:cubicBezTo>
                                <a:cubicBezTo>
                                  <a:pt x="54769" y="38577"/>
                                  <a:pt x="57626" y="37624"/>
                                  <a:pt x="60484" y="36672"/>
                                </a:cubicBezTo>
                                <a:cubicBezTo>
                                  <a:pt x="63341" y="35719"/>
                                  <a:pt x="66199" y="34766"/>
                                  <a:pt x="69056" y="33814"/>
                                </a:cubicBezTo>
                                <a:cubicBezTo>
                                  <a:pt x="71914" y="32861"/>
                                  <a:pt x="74771" y="32861"/>
                                  <a:pt x="78581" y="31909"/>
                                </a:cubicBezTo>
                                <a:cubicBezTo>
                                  <a:pt x="81439" y="31909"/>
                                  <a:pt x="85249" y="30956"/>
                                  <a:pt x="88106" y="30956"/>
                                </a:cubicBezTo>
                                <a:cubicBezTo>
                                  <a:pt x="94774" y="30956"/>
                                  <a:pt x="100489" y="30004"/>
                                  <a:pt x="107156" y="30956"/>
                                </a:cubicBezTo>
                                <a:cubicBezTo>
                                  <a:pt x="113824" y="30956"/>
                                  <a:pt x="119539" y="32861"/>
                                  <a:pt x="125254" y="33814"/>
                                </a:cubicBezTo>
                                <a:cubicBezTo>
                                  <a:pt x="130969" y="35719"/>
                                  <a:pt x="136684" y="37624"/>
                                  <a:pt x="142399" y="39529"/>
                                </a:cubicBezTo>
                                <a:cubicBezTo>
                                  <a:pt x="152876" y="44291"/>
                                  <a:pt x="161449" y="50006"/>
                                  <a:pt x="169069" y="55722"/>
                                </a:cubicBezTo>
                                <a:cubicBezTo>
                                  <a:pt x="172879" y="58579"/>
                                  <a:pt x="175736" y="61436"/>
                                  <a:pt x="178594" y="64294"/>
                                </a:cubicBezTo>
                                <a:cubicBezTo>
                                  <a:pt x="181451" y="67152"/>
                                  <a:pt x="183356" y="69056"/>
                                  <a:pt x="185261" y="70961"/>
                                </a:cubicBezTo>
                                <a:cubicBezTo>
                                  <a:pt x="186214" y="71914"/>
                                  <a:pt x="187166" y="73819"/>
                                  <a:pt x="188119" y="74772"/>
                                </a:cubicBezTo>
                                <a:cubicBezTo>
                                  <a:pt x="189071" y="75724"/>
                                  <a:pt x="189071" y="76677"/>
                                  <a:pt x="190024" y="76677"/>
                                </a:cubicBezTo>
                                <a:cubicBezTo>
                                  <a:pt x="205264" y="95727"/>
                                  <a:pt x="225266" y="106204"/>
                                  <a:pt x="239554" y="93822"/>
                                </a:cubicBezTo>
                                <a:cubicBezTo>
                                  <a:pt x="250984" y="85249"/>
                                  <a:pt x="242411" y="58579"/>
                                  <a:pt x="224314" y="452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reeform: Shape 2045"/>
                        <wps:cNvSpPr/>
                        <wps:spPr>
                          <a:xfrm>
                            <a:off x="439103" y="614156"/>
                            <a:ext cx="200025" cy="161925"/>
                          </a:xfrm>
                          <a:custGeom>
                            <a:avLst/>
                            <a:gdLst>
                              <a:gd name="connsiteX0" fmla="*/ 90011 w 200025"/>
                              <a:gd name="connsiteY0" fmla="*/ 138720 h 161925"/>
                              <a:gd name="connsiteX1" fmla="*/ 81439 w 200025"/>
                              <a:gd name="connsiteY1" fmla="*/ 142530 h 161925"/>
                              <a:gd name="connsiteX2" fmla="*/ 72866 w 200025"/>
                              <a:gd name="connsiteY2" fmla="*/ 145388 h 161925"/>
                              <a:gd name="connsiteX3" fmla="*/ 64294 w 200025"/>
                              <a:gd name="connsiteY3" fmla="*/ 148245 h 161925"/>
                              <a:gd name="connsiteX4" fmla="*/ 55721 w 200025"/>
                              <a:gd name="connsiteY4" fmla="*/ 150150 h 161925"/>
                              <a:gd name="connsiteX5" fmla="*/ 48101 w 200025"/>
                              <a:gd name="connsiteY5" fmla="*/ 152055 h 161925"/>
                              <a:gd name="connsiteX6" fmla="*/ 44291 w 200025"/>
                              <a:gd name="connsiteY6" fmla="*/ 153008 h 161925"/>
                              <a:gd name="connsiteX7" fmla="*/ 40481 w 200025"/>
                              <a:gd name="connsiteY7" fmla="*/ 153008 h 161925"/>
                              <a:gd name="connsiteX8" fmla="*/ 33814 w 200025"/>
                              <a:gd name="connsiteY8" fmla="*/ 153960 h 161925"/>
                              <a:gd name="connsiteX9" fmla="*/ 27146 w 200025"/>
                              <a:gd name="connsiteY9" fmla="*/ 153960 h 161925"/>
                              <a:gd name="connsiteX10" fmla="*/ 16669 w 200025"/>
                              <a:gd name="connsiteY10" fmla="*/ 153960 h 161925"/>
                              <a:gd name="connsiteX11" fmla="*/ 7144 w 200025"/>
                              <a:gd name="connsiteY11" fmla="*/ 153960 h 161925"/>
                              <a:gd name="connsiteX12" fmla="*/ 15716 w 200025"/>
                              <a:gd name="connsiteY12" fmla="*/ 155865 h 161925"/>
                              <a:gd name="connsiteX13" fmla="*/ 26194 w 200025"/>
                              <a:gd name="connsiteY13" fmla="*/ 157770 h 161925"/>
                              <a:gd name="connsiteX14" fmla="*/ 32861 w 200025"/>
                              <a:gd name="connsiteY14" fmla="*/ 158722 h 161925"/>
                              <a:gd name="connsiteX15" fmla="*/ 40481 w 200025"/>
                              <a:gd name="connsiteY15" fmla="*/ 159675 h 161925"/>
                              <a:gd name="connsiteX16" fmla="*/ 44291 w 200025"/>
                              <a:gd name="connsiteY16" fmla="*/ 159675 h 161925"/>
                              <a:gd name="connsiteX17" fmla="*/ 48101 w 200025"/>
                              <a:gd name="connsiteY17" fmla="*/ 159675 h 161925"/>
                              <a:gd name="connsiteX18" fmla="*/ 56674 w 200025"/>
                              <a:gd name="connsiteY18" fmla="*/ 159675 h 161925"/>
                              <a:gd name="connsiteX19" fmla="*/ 66199 w 200025"/>
                              <a:gd name="connsiteY19" fmla="*/ 159675 h 161925"/>
                              <a:gd name="connsiteX20" fmla="*/ 75724 w 200025"/>
                              <a:gd name="connsiteY20" fmla="*/ 158722 h 161925"/>
                              <a:gd name="connsiteX21" fmla="*/ 85249 w 200025"/>
                              <a:gd name="connsiteY21" fmla="*/ 156818 h 161925"/>
                              <a:gd name="connsiteX22" fmla="*/ 95726 w 200025"/>
                              <a:gd name="connsiteY22" fmla="*/ 153960 h 161925"/>
                              <a:gd name="connsiteX23" fmla="*/ 115729 w 200025"/>
                              <a:gd name="connsiteY23" fmla="*/ 146340 h 161925"/>
                              <a:gd name="connsiteX24" fmla="*/ 134779 w 200025"/>
                              <a:gd name="connsiteY24" fmla="*/ 134910 h 161925"/>
                              <a:gd name="connsiteX25" fmla="*/ 150971 w 200025"/>
                              <a:gd name="connsiteY25" fmla="*/ 120622 h 161925"/>
                              <a:gd name="connsiteX26" fmla="*/ 164306 w 200025"/>
                              <a:gd name="connsiteY26" fmla="*/ 105383 h 161925"/>
                              <a:gd name="connsiteX27" fmla="*/ 174784 w 200025"/>
                              <a:gd name="connsiteY27" fmla="*/ 90143 h 161925"/>
                              <a:gd name="connsiteX28" fmla="*/ 182404 w 200025"/>
                              <a:gd name="connsiteY28" fmla="*/ 76808 h 161925"/>
                              <a:gd name="connsiteX29" fmla="*/ 187166 w 200025"/>
                              <a:gd name="connsiteY29" fmla="*/ 65378 h 161925"/>
                              <a:gd name="connsiteX30" fmla="*/ 190024 w 200025"/>
                              <a:gd name="connsiteY30" fmla="*/ 57758 h 161925"/>
                              <a:gd name="connsiteX31" fmla="*/ 190024 w 200025"/>
                              <a:gd name="connsiteY31" fmla="*/ 56805 h 161925"/>
                              <a:gd name="connsiteX32" fmla="*/ 190024 w 200025"/>
                              <a:gd name="connsiteY32" fmla="*/ 55853 h 161925"/>
                              <a:gd name="connsiteX33" fmla="*/ 190024 w 200025"/>
                              <a:gd name="connsiteY33" fmla="*/ 54900 h 161925"/>
                              <a:gd name="connsiteX34" fmla="*/ 174784 w 200025"/>
                              <a:gd name="connsiteY34" fmla="*/ 7275 h 161925"/>
                              <a:gd name="connsiteX35" fmla="*/ 145256 w 200025"/>
                              <a:gd name="connsiteY35" fmla="*/ 47280 h 161925"/>
                              <a:gd name="connsiteX36" fmla="*/ 145256 w 200025"/>
                              <a:gd name="connsiteY36" fmla="*/ 50138 h 161925"/>
                              <a:gd name="connsiteX37" fmla="*/ 145256 w 200025"/>
                              <a:gd name="connsiteY37" fmla="*/ 53947 h 161925"/>
                              <a:gd name="connsiteX38" fmla="*/ 143351 w 200025"/>
                              <a:gd name="connsiteY38" fmla="*/ 62520 h 161925"/>
                              <a:gd name="connsiteX39" fmla="*/ 140494 w 200025"/>
                              <a:gd name="connsiteY39" fmla="*/ 73950 h 161925"/>
                              <a:gd name="connsiteX40" fmla="*/ 128111 w 200025"/>
                              <a:gd name="connsiteY40" fmla="*/ 100620 h 161925"/>
                              <a:gd name="connsiteX41" fmla="*/ 117634 w 200025"/>
                              <a:gd name="connsiteY41" fmla="*/ 113955 h 161925"/>
                              <a:gd name="connsiteX42" fmla="*/ 105251 w 200025"/>
                              <a:gd name="connsiteY42" fmla="*/ 126338 h 161925"/>
                              <a:gd name="connsiteX43" fmla="*/ 90011 w 200025"/>
                              <a:gd name="connsiteY43" fmla="*/ 13872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90011" y="138720"/>
                                </a:moveTo>
                                <a:cubicBezTo>
                                  <a:pt x="87154" y="139672"/>
                                  <a:pt x="84296" y="141578"/>
                                  <a:pt x="81439" y="142530"/>
                                </a:cubicBezTo>
                                <a:cubicBezTo>
                                  <a:pt x="78581" y="143483"/>
                                  <a:pt x="75724" y="144435"/>
                                  <a:pt x="72866" y="145388"/>
                                </a:cubicBezTo>
                                <a:cubicBezTo>
                                  <a:pt x="70009" y="146340"/>
                                  <a:pt x="67151" y="147293"/>
                                  <a:pt x="64294" y="148245"/>
                                </a:cubicBezTo>
                                <a:cubicBezTo>
                                  <a:pt x="61436" y="149197"/>
                                  <a:pt x="58579" y="149197"/>
                                  <a:pt x="55721" y="150150"/>
                                </a:cubicBezTo>
                                <a:cubicBezTo>
                                  <a:pt x="52864" y="151103"/>
                                  <a:pt x="50006" y="151103"/>
                                  <a:pt x="48101" y="152055"/>
                                </a:cubicBezTo>
                                <a:cubicBezTo>
                                  <a:pt x="47149" y="152055"/>
                                  <a:pt x="45244" y="152055"/>
                                  <a:pt x="44291" y="153008"/>
                                </a:cubicBezTo>
                                <a:cubicBezTo>
                                  <a:pt x="43339" y="153008"/>
                                  <a:pt x="41434" y="153008"/>
                                  <a:pt x="40481" y="153008"/>
                                </a:cubicBezTo>
                                <a:cubicBezTo>
                                  <a:pt x="37624" y="153008"/>
                                  <a:pt x="35719" y="153960"/>
                                  <a:pt x="33814" y="153960"/>
                                </a:cubicBezTo>
                                <a:cubicBezTo>
                                  <a:pt x="31909" y="153960"/>
                                  <a:pt x="29051" y="153960"/>
                                  <a:pt x="27146" y="153960"/>
                                </a:cubicBezTo>
                                <a:cubicBezTo>
                                  <a:pt x="23336" y="153960"/>
                                  <a:pt x="19526" y="153960"/>
                                  <a:pt x="16669" y="153960"/>
                                </a:cubicBezTo>
                                <a:cubicBezTo>
                                  <a:pt x="10954" y="153960"/>
                                  <a:pt x="7144" y="153960"/>
                                  <a:pt x="7144" y="153960"/>
                                </a:cubicBezTo>
                                <a:cubicBezTo>
                                  <a:pt x="7144" y="153960"/>
                                  <a:pt x="10001" y="154913"/>
                                  <a:pt x="15716" y="155865"/>
                                </a:cubicBezTo>
                                <a:cubicBezTo>
                                  <a:pt x="18574" y="156818"/>
                                  <a:pt x="22384" y="156818"/>
                                  <a:pt x="26194" y="157770"/>
                                </a:cubicBezTo>
                                <a:cubicBezTo>
                                  <a:pt x="28099" y="157770"/>
                                  <a:pt x="30004" y="158722"/>
                                  <a:pt x="32861" y="158722"/>
                                </a:cubicBezTo>
                                <a:cubicBezTo>
                                  <a:pt x="34766" y="158722"/>
                                  <a:pt x="37624" y="159675"/>
                                  <a:pt x="40481" y="159675"/>
                                </a:cubicBezTo>
                                <a:cubicBezTo>
                                  <a:pt x="41434" y="159675"/>
                                  <a:pt x="43339" y="159675"/>
                                  <a:pt x="44291" y="159675"/>
                                </a:cubicBezTo>
                                <a:cubicBezTo>
                                  <a:pt x="45244" y="159675"/>
                                  <a:pt x="47149" y="159675"/>
                                  <a:pt x="48101" y="159675"/>
                                </a:cubicBezTo>
                                <a:cubicBezTo>
                                  <a:pt x="50959" y="159675"/>
                                  <a:pt x="53816" y="159675"/>
                                  <a:pt x="56674" y="159675"/>
                                </a:cubicBezTo>
                                <a:cubicBezTo>
                                  <a:pt x="59531" y="159675"/>
                                  <a:pt x="62389" y="159675"/>
                                  <a:pt x="66199" y="159675"/>
                                </a:cubicBezTo>
                                <a:cubicBezTo>
                                  <a:pt x="69056" y="159675"/>
                                  <a:pt x="72866" y="158722"/>
                                  <a:pt x="75724" y="158722"/>
                                </a:cubicBezTo>
                                <a:cubicBezTo>
                                  <a:pt x="78581" y="157770"/>
                                  <a:pt x="82391" y="157770"/>
                                  <a:pt x="85249" y="156818"/>
                                </a:cubicBezTo>
                                <a:cubicBezTo>
                                  <a:pt x="88106" y="155865"/>
                                  <a:pt x="91916" y="154913"/>
                                  <a:pt x="95726" y="153960"/>
                                </a:cubicBezTo>
                                <a:cubicBezTo>
                                  <a:pt x="102394" y="152055"/>
                                  <a:pt x="109061" y="149197"/>
                                  <a:pt x="115729" y="146340"/>
                                </a:cubicBezTo>
                                <a:cubicBezTo>
                                  <a:pt x="122396" y="143483"/>
                                  <a:pt x="129064" y="138720"/>
                                  <a:pt x="134779" y="134910"/>
                                </a:cubicBezTo>
                                <a:cubicBezTo>
                                  <a:pt x="140494" y="130147"/>
                                  <a:pt x="146209" y="125385"/>
                                  <a:pt x="150971" y="120622"/>
                                </a:cubicBezTo>
                                <a:cubicBezTo>
                                  <a:pt x="155734" y="115860"/>
                                  <a:pt x="160496" y="110145"/>
                                  <a:pt x="164306" y="105383"/>
                                </a:cubicBezTo>
                                <a:cubicBezTo>
                                  <a:pt x="168116" y="100620"/>
                                  <a:pt x="171926" y="94905"/>
                                  <a:pt x="174784" y="90143"/>
                                </a:cubicBezTo>
                                <a:cubicBezTo>
                                  <a:pt x="177641" y="85380"/>
                                  <a:pt x="179546" y="80618"/>
                                  <a:pt x="182404" y="76808"/>
                                </a:cubicBezTo>
                                <a:cubicBezTo>
                                  <a:pt x="184309" y="72997"/>
                                  <a:pt x="186214" y="69188"/>
                                  <a:pt x="187166" y="65378"/>
                                </a:cubicBezTo>
                                <a:cubicBezTo>
                                  <a:pt x="188119" y="62520"/>
                                  <a:pt x="189071" y="59663"/>
                                  <a:pt x="190024" y="57758"/>
                                </a:cubicBezTo>
                                <a:cubicBezTo>
                                  <a:pt x="190024" y="56805"/>
                                  <a:pt x="190024" y="56805"/>
                                  <a:pt x="190024" y="56805"/>
                                </a:cubicBezTo>
                                <a:cubicBezTo>
                                  <a:pt x="190024" y="56805"/>
                                  <a:pt x="190024" y="55853"/>
                                  <a:pt x="190024" y="55853"/>
                                </a:cubicBezTo>
                                <a:cubicBezTo>
                                  <a:pt x="190024" y="54900"/>
                                  <a:pt x="190024" y="54900"/>
                                  <a:pt x="190024" y="54900"/>
                                </a:cubicBezTo>
                                <a:cubicBezTo>
                                  <a:pt x="197644" y="34897"/>
                                  <a:pt x="190024" y="9180"/>
                                  <a:pt x="174784" y="7275"/>
                                </a:cubicBezTo>
                                <a:cubicBezTo>
                                  <a:pt x="156686" y="5370"/>
                                  <a:pt x="147161" y="24420"/>
                                  <a:pt x="145256" y="47280"/>
                                </a:cubicBezTo>
                                <a:cubicBezTo>
                                  <a:pt x="145256" y="48233"/>
                                  <a:pt x="145256" y="49185"/>
                                  <a:pt x="145256" y="50138"/>
                                </a:cubicBezTo>
                                <a:cubicBezTo>
                                  <a:pt x="145256" y="51090"/>
                                  <a:pt x="145256" y="52995"/>
                                  <a:pt x="145256" y="53947"/>
                                </a:cubicBezTo>
                                <a:cubicBezTo>
                                  <a:pt x="145256" y="56805"/>
                                  <a:pt x="144304" y="59663"/>
                                  <a:pt x="143351" y="62520"/>
                                </a:cubicBezTo>
                                <a:cubicBezTo>
                                  <a:pt x="142399" y="66330"/>
                                  <a:pt x="141446" y="70140"/>
                                  <a:pt x="140494" y="73950"/>
                                </a:cubicBezTo>
                                <a:cubicBezTo>
                                  <a:pt x="137636" y="82522"/>
                                  <a:pt x="133826" y="92047"/>
                                  <a:pt x="128111" y="100620"/>
                                </a:cubicBezTo>
                                <a:cubicBezTo>
                                  <a:pt x="125254" y="105383"/>
                                  <a:pt x="121444" y="110145"/>
                                  <a:pt x="117634" y="113955"/>
                                </a:cubicBezTo>
                                <a:cubicBezTo>
                                  <a:pt x="113824" y="117765"/>
                                  <a:pt x="110014" y="122528"/>
                                  <a:pt x="105251" y="126338"/>
                                </a:cubicBezTo>
                                <a:cubicBezTo>
                                  <a:pt x="100489" y="132053"/>
                                  <a:pt x="95726" y="135863"/>
                                  <a:pt x="90011" y="13872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reeform: Shape 2046"/>
                        <wps:cNvSpPr/>
                        <wps:spPr>
                          <a:xfrm>
                            <a:off x="486728" y="781928"/>
                            <a:ext cx="152400" cy="133350"/>
                          </a:xfrm>
                          <a:custGeom>
                            <a:avLst/>
                            <a:gdLst>
                              <a:gd name="connsiteX0" fmla="*/ 22384 w 152400"/>
                              <a:gd name="connsiteY0" fmla="*/ 11906 h 133350"/>
                              <a:gd name="connsiteX1" fmla="*/ 27146 w 152400"/>
                              <a:gd name="connsiteY1" fmla="*/ 11906 h 133350"/>
                              <a:gd name="connsiteX2" fmla="*/ 32861 w 152400"/>
                              <a:gd name="connsiteY2" fmla="*/ 12859 h 133350"/>
                              <a:gd name="connsiteX3" fmla="*/ 35719 w 152400"/>
                              <a:gd name="connsiteY3" fmla="*/ 12859 h 133350"/>
                              <a:gd name="connsiteX4" fmla="*/ 38576 w 152400"/>
                              <a:gd name="connsiteY4" fmla="*/ 13811 h 133350"/>
                              <a:gd name="connsiteX5" fmla="*/ 45244 w 152400"/>
                              <a:gd name="connsiteY5" fmla="*/ 14764 h 133350"/>
                              <a:gd name="connsiteX6" fmla="*/ 51911 w 152400"/>
                              <a:gd name="connsiteY6" fmla="*/ 16669 h 133350"/>
                              <a:gd name="connsiteX7" fmla="*/ 58579 w 152400"/>
                              <a:gd name="connsiteY7" fmla="*/ 19526 h 133350"/>
                              <a:gd name="connsiteX8" fmla="*/ 65246 w 152400"/>
                              <a:gd name="connsiteY8" fmla="*/ 22384 h 133350"/>
                              <a:gd name="connsiteX9" fmla="*/ 71914 w 152400"/>
                              <a:gd name="connsiteY9" fmla="*/ 26194 h 133350"/>
                              <a:gd name="connsiteX10" fmla="*/ 84296 w 152400"/>
                              <a:gd name="connsiteY10" fmla="*/ 34766 h 133350"/>
                              <a:gd name="connsiteX11" fmla="*/ 94774 w 152400"/>
                              <a:gd name="connsiteY11" fmla="*/ 45244 h 133350"/>
                              <a:gd name="connsiteX12" fmla="*/ 102394 w 152400"/>
                              <a:gd name="connsiteY12" fmla="*/ 56674 h 133350"/>
                              <a:gd name="connsiteX13" fmla="*/ 111919 w 152400"/>
                              <a:gd name="connsiteY13" fmla="*/ 78581 h 133350"/>
                              <a:gd name="connsiteX14" fmla="*/ 113824 w 152400"/>
                              <a:gd name="connsiteY14" fmla="*/ 88106 h 133350"/>
                              <a:gd name="connsiteX15" fmla="*/ 114776 w 152400"/>
                              <a:gd name="connsiteY15" fmla="*/ 95726 h 133350"/>
                              <a:gd name="connsiteX16" fmla="*/ 114776 w 152400"/>
                              <a:gd name="connsiteY16" fmla="*/ 99536 h 133350"/>
                              <a:gd name="connsiteX17" fmla="*/ 114776 w 152400"/>
                              <a:gd name="connsiteY17" fmla="*/ 101441 h 133350"/>
                              <a:gd name="connsiteX18" fmla="*/ 138589 w 152400"/>
                              <a:gd name="connsiteY18" fmla="*/ 134779 h 133350"/>
                              <a:gd name="connsiteX19" fmla="*/ 152876 w 152400"/>
                              <a:gd name="connsiteY19" fmla="*/ 96679 h 133350"/>
                              <a:gd name="connsiteX20" fmla="*/ 152876 w 152400"/>
                              <a:gd name="connsiteY20" fmla="*/ 95726 h 133350"/>
                              <a:gd name="connsiteX21" fmla="*/ 152876 w 152400"/>
                              <a:gd name="connsiteY21" fmla="*/ 94774 h 133350"/>
                              <a:gd name="connsiteX22" fmla="*/ 152876 w 152400"/>
                              <a:gd name="connsiteY22" fmla="*/ 93822 h 133350"/>
                              <a:gd name="connsiteX23" fmla="*/ 150971 w 152400"/>
                              <a:gd name="connsiteY23" fmla="*/ 87154 h 133350"/>
                              <a:gd name="connsiteX24" fmla="*/ 147161 w 152400"/>
                              <a:gd name="connsiteY24" fmla="*/ 77629 h 133350"/>
                              <a:gd name="connsiteX25" fmla="*/ 141446 w 152400"/>
                              <a:gd name="connsiteY25" fmla="*/ 66199 h 133350"/>
                              <a:gd name="connsiteX26" fmla="*/ 133826 w 152400"/>
                              <a:gd name="connsiteY26" fmla="*/ 53816 h 133350"/>
                              <a:gd name="connsiteX27" fmla="*/ 123349 w 152400"/>
                              <a:gd name="connsiteY27" fmla="*/ 40481 h 133350"/>
                              <a:gd name="connsiteX28" fmla="*/ 110014 w 152400"/>
                              <a:gd name="connsiteY28" fmla="*/ 28099 h 133350"/>
                              <a:gd name="connsiteX29" fmla="*/ 94774 w 152400"/>
                              <a:gd name="connsiteY29" fmla="*/ 18574 h 133350"/>
                              <a:gd name="connsiteX30" fmla="*/ 78581 w 152400"/>
                              <a:gd name="connsiteY30" fmla="*/ 11906 h 133350"/>
                              <a:gd name="connsiteX31" fmla="*/ 70009 w 152400"/>
                              <a:gd name="connsiteY31" fmla="*/ 10001 h 133350"/>
                              <a:gd name="connsiteX32" fmla="*/ 62389 w 152400"/>
                              <a:gd name="connsiteY32" fmla="*/ 8097 h 133350"/>
                              <a:gd name="connsiteX33" fmla="*/ 54769 w 152400"/>
                              <a:gd name="connsiteY33" fmla="*/ 7144 h 133350"/>
                              <a:gd name="connsiteX34" fmla="*/ 47149 w 152400"/>
                              <a:gd name="connsiteY34" fmla="*/ 7144 h 133350"/>
                              <a:gd name="connsiteX35" fmla="*/ 40481 w 152400"/>
                              <a:gd name="connsiteY35" fmla="*/ 7144 h 133350"/>
                              <a:gd name="connsiteX36" fmla="*/ 37624 w 152400"/>
                              <a:gd name="connsiteY36" fmla="*/ 7144 h 133350"/>
                              <a:gd name="connsiteX37" fmla="*/ 34766 w 152400"/>
                              <a:gd name="connsiteY37" fmla="*/ 7144 h 133350"/>
                              <a:gd name="connsiteX38" fmla="*/ 29051 w 152400"/>
                              <a:gd name="connsiteY38" fmla="*/ 7144 h 133350"/>
                              <a:gd name="connsiteX39" fmla="*/ 23336 w 152400"/>
                              <a:gd name="connsiteY39" fmla="*/ 8097 h 133350"/>
                              <a:gd name="connsiteX40" fmla="*/ 14764 w 152400"/>
                              <a:gd name="connsiteY40" fmla="*/ 9049 h 133350"/>
                              <a:gd name="connsiteX41" fmla="*/ 7144 w 152400"/>
                              <a:gd name="connsiteY41" fmla="*/ 10954 h 133350"/>
                              <a:gd name="connsiteX42" fmla="*/ 14764 w 152400"/>
                              <a:gd name="connsiteY42" fmla="*/ 10954 h 133350"/>
                              <a:gd name="connsiteX43" fmla="*/ 22384 w 152400"/>
                              <a:gd name="connsiteY43" fmla="*/ 1190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133350">
                                <a:moveTo>
                                  <a:pt x="22384" y="11906"/>
                                </a:moveTo>
                                <a:cubicBezTo>
                                  <a:pt x="24289" y="11906"/>
                                  <a:pt x="26194" y="11906"/>
                                  <a:pt x="27146" y="11906"/>
                                </a:cubicBezTo>
                                <a:cubicBezTo>
                                  <a:pt x="29051" y="11906"/>
                                  <a:pt x="30956" y="12859"/>
                                  <a:pt x="32861" y="12859"/>
                                </a:cubicBezTo>
                                <a:cubicBezTo>
                                  <a:pt x="33814" y="12859"/>
                                  <a:pt x="34766" y="12859"/>
                                  <a:pt x="35719" y="12859"/>
                                </a:cubicBezTo>
                                <a:cubicBezTo>
                                  <a:pt x="36671" y="12859"/>
                                  <a:pt x="37624" y="12859"/>
                                  <a:pt x="38576" y="13811"/>
                                </a:cubicBezTo>
                                <a:cubicBezTo>
                                  <a:pt x="40481" y="13811"/>
                                  <a:pt x="42386" y="14764"/>
                                  <a:pt x="45244" y="14764"/>
                                </a:cubicBezTo>
                                <a:cubicBezTo>
                                  <a:pt x="47149" y="15716"/>
                                  <a:pt x="50006" y="15716"/>
                                  <a:pt x="51911" y="16669"/>
                                </a:cubicBezTo>
                                <a:cubicBezTo>
                                  <a:pt x="53816" y="17622"/>
                                  <a:pt x="56674" y="18574"/>
                                  <a:pt x="58579" y="19526"/>
                                </a:cubicBezTo>
                                <a:cubicBezTo>
                                  <a:pt x="60484" y="20479"/>
                                  <a:pt x="63341" y="21431"/>
                                  <a:pt x="65246" y="22384"/>
                                </a:cubicBezTo>
                                <a:cubicBezTo>
                                  <a:pt x="67151" y="23336"/>
                                  <a:pt x="70009" y="24289"/>
                                  <a:pt x="71914" y="26194"/>
                                </a:cubicBezTo>
                                <a:cubicBezTo>
                                  <a:pt x="75724" y="29051"/>
                                  <a:pt x="80486" y="31909"/>
                                  <a:pt x="84296" y="34766"/>
                                </a:cubicBezTo>
                                <a:cubicBezTo>
                                  <a:pt x="88106" y="37624"/>
                                  <a:pt x="90964" y="41434"/>
                                  <a:pt x="94774" y="45244"/>
                                </a:cubicBezTo>
                                <a:cubicBezTo>
                                  <a:pt x="97631" y="49054"/>
                                  <a:pt x="100489" y="52864"/>
                                  <a:pt x="102394" y="56674"/>
                                </a:cubicBezTo>
                                <a:cubicBezTo>
                                  <a:pt x="107156" y="64294"/>
                                  <a:pt x="110014" y="71914"/>
                                  <a:pt x="111919" y="78581"/>
                                </a:cubicBezTo>
                                <a:cubicBezTo>
                                  <a:pt x="112871" y="82391"/>
                                  <a:pt x="113824" y="85249"/>
                                  <a:pt x="113824" y="88106"/>
                                </a:cubicBezTo>
                                <a:cubicBezTo>
                                  <a:pt x="113824" y="90964"/>
                                  <a:pt x="114776" y="93822"/>
                                  <a:pt x="114776" y="95726"/>
                                </a:cubicBezTo>
                                <a:cubicBezTo>
                                  <a:pt x="114776" y="96679"/>
                                  <a:pt x="114776" y="98584"/>
                                  <a:pt x="114776" y="99536"/>
                                </a:cubicBezTo>
                                <a:cubicBezTo>
                                  <a:pt x="114776" y="100489"/>
                                  <a:pt x="114776" y="100489"/>
                                  <a:pt x="114776" y="101441"/>
                                </a:cubicBezTo>
                                <a:cubicBezTo>
                                  <a:pt x="115729" y="120491"/>
                                  <a:pt x="123349" y="136684"/>
                                  <a:pt x="138589" y="134779"/>
                                </a:cubicBezTo>
                                <a:cubicBezTo>
                                  <a:pt x="150971" y="133826"/>
                                  <a:pt x="157639" y="112872"/>
                                  <a:pt x="152876" y="96679"/>
                                </a:cubicBezTo>
                                <a:cubicBezTo>
                                  <a:pt x="152876" y="96679"/>
                                  <a:pt x="152876" y="96679"/>
                                  <a:pt x="152876" y="95726"/>
                                </a:cubicBezTo>
                                <a:cubicBezTo>
                                  <a:pt x="152876" y="95726"/>
                                  <a:pt x="152876" y="94774"/>
                                  <a:pt x="152876" y="94774"/>
                                </a:cubicBezTo>
                                <a:cubicBezTo>
                                  <a:pt x="152876" y="94774"/>
                                  <a:pt x="152876" y="93822"/>
                                  <a:pt x="152876" y="93822"/>
                                </a:cubicBezTo>
                                <a:cubicBezTo>
                                  <a:pt x="152876" y="91916"/>
                                  <a:pt x="151924" y="90011"/>
                                  <a:pt x="150971" y="87154"/>
                                </a:cubicBezTo>
                                <a:cubicBezTo>
                                  <a:pt x="150019" y="84297"/>
                                  <a:pt x="149066" y="81439"/>
                                  <a:pt x="147161" y="77629"/>
                                </a:cubicBezTo>
                                <a:cubicBezTo>
                                  <a:pt x="145256" y="73819"/>
                                  <a:pt x="144304" y="70009"/>
                                  <a:pt x="141446" y="66199"/>
                                </a:cubicBezTo>
                                <a:cubicBezTo>
                                  <a:pt x="139541" y="62389"/>
                                  <a:pt x="136684" y="57626"/>
                                  <a:pt x="133826" y="53816"/>
                                </a:cubicBezTo>
                                <a:cubicBezTo>
                                  <a:pt x="130969" y="49054"/>
                                  <a:pt x="127159" y="45244"/>
                                  <a:pt x="123349" y="40481"/>
                                </a:cubicBezTo>
                                <a:cubicBezTo>
                                  <a:pt x="119539" y="36672"/>
                                  <a:pt x="114776" y="31909"/>
                                  <a:pt x="110014" y="28099"/>
                                </a:cubicBezTo>
                                <a:cubicBezTo>
                                  <a:pt x="105251" y="24289"/>
                                  <a:pt x="100489" y="21431"/>
                                  <a:pt x="94774" y="18574"/>
                                </a:cubicBezTo>
                                <a:cubicBezTo>
                                  <a:pt x="89059" y="15716"/>
                                  <a:pt x="84296" y="13811"/>
                                  <a:pt x="78581" y="11906"/>
                                </a:cubicBezTo>
                                <a:cubicBezTo>
                                  <a:pt x="75724" y="10954"/>
                                  <a:pt x="72866" y="10001"/>
                                  <a:pt x="70009" y="10001"/>
                                </a:cubicBezTo>
                                <a:cubicBezTo>
                                  <a:pt x="67151" y="9049"/>
                                  <a:pt x="64294" y="9049"/>
                                  <a:pt x="62389" y="8097"/>
                                </a:cubicBezTo>
                                <a:cubicBezTo>
                                  <a:pt x="59531" y="8097"/>
                                  <a:pt x="56674" y="7144"/>
                                  <a:pt x="54769" y="7144"/>
                                </a:cubicBezTo>
                                <a:cubicBezTo>
                                  <a:pt x="51911" y="7144"/>
                                  <a:pt x="50006" y="7144"/>
                                  <a:pt x="47149" y="7144"/>
                                </a:cubicBezTo>
                                <a:cubicBezTo>
                                  <a:pt x="44291" y="7144"/>
                                  <a:pt x="42386" y="7144"/>
                                  <a:pt x="40481" y="7144"/>
                                </a:cubicBezTo>
                                <a:cubicBezTo>
                                  <a:pt x="39529" y="7144"/>
                                  <a:pt x="38576" y="7144"/>
                                  <a:pt x="37624" y="7144"/>
                                </a:cubicBezTo>
                                <a:cubicBezTo>
                                  <a:pt x="36671" y="7144"/>
                                  <a:pt x="35719" y="7144"/>
                                  <a:pt x="34766" y="7144"/>
                                </a:cubicBezTo>
                                <a:cubicBezTo>
                                  <a:pt x="32861" y="7144"/>
                                  <a:pt x="30956" y="7144"/>
                                  <a:pt x="29051" y="7144"/>
                                </a:cubicBezTo>
                                <a:cubicBezTo>
                                  <a:pt x="27146" y="7144"/>
                                  <a:pt x="25241" y="8097"/>
                                  <a:pt x="23336" y="8097"/>
                                </a:cubicBezTo>
                                <a:cubicBezTo>
                                  <a:pt x="20479" y="8097"/>
                                  <a:pt x="16669" y="9049"/>
                                  <a:pt x="14764" y="9049"/>
                                </a:cubicBezTo>
                                <a:cubicBezTo>
                                  <a:pt x="10001" y="10001"/>
                                  <a:pt x="7144" y="10954"/>
                                  <a:pt x="7144" y="10954"/>
                                </a:cubicBezTo>
                                <a:cubicBezTo>
                                  <a:pt x="7144" y="10954"/>
                                  <a:pt x="10001" y="10954"/>
                                  <a:pt x="14764" y="10954"/>
                                </a:cubicBezTo>
                                <a:cubicBezTo>
                                  <a:pt x="16669" y="11906"/>
                                  <a:pt x="19526" y="11906"/>
                                  <a:pt x="22384" y="119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7" name="Freeform: Shape 2047"/>
                        <wps:cNvSpPr/>
                        <wps:spPr>
                          <a:xfrm>
                            <a:off x="316230" y="45873"/>
                            <a:ext cx="152400" cy="257175"/>
                          </a:xfrm>
                          <a:custGeom>
                            <a:avLst/>
                            <a:gdLst>
                              <a:gd name="connsiteX0" fmla="*/ 83344 w 152400"/>
                              <a:gd name="connsiteY0" fmla="*/ 81211 h 257175"/>
                              <a:gd name="connsiteX1" fmla="*/ 94774 w 152400"/>
                              <a:gd name="connsiteY1" fmla="*/ 74544 h 257175"/>
                              <a:gd name="connsiteX2" fmla="*/ 104299 w 152400"/>
                              <a:gd name="connsiteY2" fmla="*/ 69781 h 257175"/>
                              <a:gd name="connsiteX3" fmla="*/ 109061 w 152400"/>
                              <a:gd name="connsiteY3" fmla="*/ 67876 h 257175"/>
                              <a:gd name="connsiteX4" fmla="*/ 111919 w 152400"/>
                              <a:gd name="connsiteY4" fmla="*/ 66923 h 257175"/>
                              <a:gd name="connsiteX5" fmla="*/ 147161 w 152400"/>
                              <a:gd name="connsiteY5" fmla="*/ 20251 h 257175"/>
                              <a:gd name="connsiteX6" fmla="*/ 89059 w 152400"/>
                              <a:gd name="connsiteY6" fmla="*/ 18346 h 257175"/>
                              <a:gd name="connsiteX7" fmla="*/ 88106 w 152400"/>
                              <a:gd name="connsiteY7" fmla="*/ 18346 h 257175"/>
                              <a:gd name="connsiteX8" fmla="*/ 87154 w 152400"/>
                              <a:gd name="connsiteY8" fmla="*/ 19298 h 257175"/>
                              <a:gd name="connsiteX9" fmla="*/ 86201 w 152400"/>
                              <a:gd name="connsiteY9" fmla="*/ 20251 h 257175"/>
                              <a:gd name="connsiteX10" fmla="*/ 78581 w 152400"/>
                              <a:gd name="connsiteY10" fmla="*/ 25966 h 257175"/>
                              <a:gd name="connsiteX11" fmla="*/ 67151 w 152400"/>
                              <a:gd name="connsiteY11" fmla="*/ 34539 h 257175"/>
                              <a:gd name="connsiteX12" fmla="*/ 53816 w 152400"/>
                              <a:gd name="connsiteY12" fmla="*/ 46921 h 257175"/>
                              <a:gd name="connsiteX13" fmla="*/ 39529 w 152400"/>
                              <a:gd name="connsiteY13" fmla="*/ 63114 h 257175"/>
                              <a:gd name="connsiteX14" fmla="*/ 26194 w 152400"/>
                              <a:gd name="connsiteY14" fmla="*/ 83116 h 257175"/>
                              <a:gd name="connsiteX15" fmla="*/ 15716 w 152400"/>
                              <a:gd name="connsiteY15" fmla="*/ 105976 h 257175"/>
                              <a:gd name="connsiteX16" fmla="*/ 9049 w 152400"/>
                              <a:gd name="connsiteY16" fmla="*/ 130741 h 257175"/>
                              <a:gd name="connsiteX17" fmla="*/ 7144 w 152400"/>
                              <a:gd name="connsiteY17" fmla="*/ 155506 h 257175"/>
                              <a:gd name="connsiteX18" fmla="*/ 7144 w 152400"/>
                              <a:gd name="connsiteY18" fmla="*/ 167889 h 257175"/>
                              <a:gd name="connsiteX19" fmla="*/ 8096 w 152400"/>
                              <a:gd name="connsiteY19" fmla="*/ 179319 h 257175"/>
                              <a:gd name="connsiteX20" fmla="*/ 10001 w 152400"/>
                              <a:gd name="connsiteY20" fmla="*/ 190748 h 257175"/>
                              <a:gd name="connsiteX21" fmla="*/ 12859 w 152400"/>
                              <a:gd name="connsiteY21" fmla="*/ 201226 h 257175"/>
                              <a:gd name="connsiteX22" fmla="*/ 15716 w 152400"/>
                              <a:gd name="connsiteY22" fmla="*/ 210751 h 257175"/>
                              <a:gd name="connsiteX23" fmla="*/ 17621 w 152400"/>
                              <a:gd name="connsiteY23" fmla="*/ 215514 h 257175"/>
                              <a:gd name="connsiteX24" fmla="*/ 19526 w 152400"/>
                              <a:gd name="connsiteY24" fmla="*/ 219323 h 257175"/>
                              <a:gd name="connsiteX25" fmla="*/ 22384 w 152400"/>
                              <a:gd name="connsiteY25" fmla="*/ 226944 h 257175"/>
                              <a:gd name="connsiteX26" fmla="*/ 25241 w 152400"/>
                              <a:gd name="connsiteY26" fmla="*/ 233611 h 257175"/>
                              <a:gd name="connsiteX27" fmla="*/ 30956 w 152400"/>
                              <a:gd name="connsiteY27" fmla="*/ 245041 h 257175"/>
                              <a:gd name="connsiteX28" fmla="*/ 35719 w 152400"/>
                              <a:gd name="connsiteY28" fmla="*/ 254566 h 257175"/>
                              <a:gd name="connsiteX29" fmla="*/ 32861 w 152400"/>
                              <a:gd name="connsiteY29" fmla="*/ 244089 h 257175"/>
                              <a:gd name="connsiteX30" fmla="*/ 30004 w 152400"/>
                              <a:gd name="connsiteY30" fmla="*/ 232659 h 257175"/>
                              <a:gd name="connsiteX31" fmla="*/ 28099 w 152400"/>
                              <a:gd name="connsiteY31" fmla="*/ 225039 h 257175"/>
                              <a:gd name="connsiteX32" fmla="*/ 27146 w 152400"/>
                              <a:gd name="connsiteY32" fmla="*/ 216466 h 257175"/>
                              <a:gd name="connsiteX33" fmla="*/ 26194 w 152400"/>
                              <a:gd name="connsiteY33" fmla="*/ 211704 h 257175"/>
                              <a:gd name="connsiteX34" fmla="*/ 26194 w 152400"/>
                              <a:gd name="connsiteY34" fmla="*/ 206941 h 257175"/>
                              <a:gd name="connsiteX35" fmla="*/ 25241 w 152400"/>
                              <a:gd name="connsiteY35" fmla="*/ 197416 h 257175"/>
                              <a:gd name="connsiteX36" fmla="*/ 25241 w 152400"/>
                              <a:gd name="connsiteY36" fmla="*/ 187891 h 257175"/>
                              <a:gd name="connsiteX37" fmla="*/ 25241 w 152400"/>
                              <a:gd name="connsiteY37" fmla="*/ 177414 h 257175"/>
                              <a:gd name="connsiteX38" fmla="*/ 26194 w 152400"/>
                              <a:gd name="connsiteY38" fmla="*/ 166936 h 257175"/>
                              <a:gd name="connsiteX39" fmla="*/ 28099 w 152400"/>
                              <a:gd name="connsiteY39" fmla="*/ 156459 h 257175"/>
                              <a:gd name="connsiteX40" fmla="*/ 34766 w 152400"/>
                              <a:gd name="connsiteY40" fmla="*/ 136456 h 257175"/>
                              <a:gd name="connsiteX41" fmla="*/ 44291 w 152400"/>
                              <a:gd name="connsiteY41" fmla="*/ 118359 h 257175"/>
                              <a:gd name="connsiteX42" fmla="*/ 56674 w 152400"/>
                              <a:gd name="connsiteY42" fmla="*/ 103119 h 257175"/>
                              <a:gd name="connsiteX43" fmla="*/ 83344 w 152400"/>
                              <a:gd name="connsiteY43" fmla="*/ 812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83344" y="81211"/>
                                </a:moveTo>
                                <a:cubicBezTo>
                                  <a:pt x="87154" y="78354"/>
                                  <a:pt x="91916" y="76448"/>
                                  <a:pt x="94774" y="74544"/>
                                </a:cubicBezTo>
                                <a:cubicBezTo>
                                  <a:pt x="98584" y="72639"/>
                                  <a:pt x="101441" y="70734"/>
                                  <a:pt x="104299" y="69781"/>
                                </a:cubicBezTo>
                                <a:cubicBezTo>
                                  <a:pt x="106204" y="68829"/>
                                  <a:pt x="107156" y="68829"/>
                                  <a:pt x="109061" y="67876"/>
                                </a:cubicBezTo>
                                <a:cubicBezTo>
                                  <a:pt x="110014" y="67876"/>
                                  <a:pt x="110966" y="66923"/>
                                  <a:pt x="111919" y="66923"/>
                                </a:cubicBezTo>
                                <a:cubicBezTo>
                                  <a:pt x="137636" y="56446"/>
                                  <a:pt x="155734" y="40254"/>
                                  <a:pt x="147161" y="20251"/>
                                </a:cubicBezTo>
                                <a:cubicBezTo>
                                  <a:pt x="140494" y="3106"/>
                                  <a:pt x="109061" y="3106"/>
                                  <a:pt x="89059" y="18346"/>
                                </a:cubicBezTo>
                                <a:cubicBezTo>
                                  <a:pt x="89059" y="18346"/>
                                  <a:pt x="89059" y="18346"/>
                                  <a:pt x="88106" y="18346"/>
                                </a:cubicBezTo>
                                <a:cubicBezTo>
                                  <a:pt x="88106" y="18346"/>
                                  <a:pt x="87154" y="18346"/>
                                  <a:pt x="87154" y="19298"/>
                                </a:cubicBezTo>
                                <a:cubicBezTo>
                                  <a:pt x="87154" y="19298"/>
                                  <a:pt x="86201" y="20251"/>
                                  <a:pt x="86201" y="20251"/>
                                </a:cubicBezTo>
                                <a:cubicBezTo>
                                  <a:pt x="84296" y="21204"/>
                                  <a:pt x="81439" y="23109"/>
                                  <a:pt x="78581" y="25966"/>
                                </a:cubicBezTo>
                                <a:cubicBezTo>
                                  <a:pt x="75724" y="27871"/>
                                  <a:pt x="71914" y="31681"/>
                                  <a:pt x="67151" y="34539"/>
                                </a:cubicBezTo>
                                <a:cubicBezTo>
                                  <a:pt x="63341" y="38348"/>
                                  <a:pt x="58579" y="42159"/>
                                  <a:pt x="53816" y="46921"/>
                                </a:cubicBezTo>
                                <a:cubicBezTo>
                                  <a:pt x="49054" y="51684"/>
                                  <a:pt x="44291" y="57398"/>
                                  <a:pt x="39529" y="63114"/>
                                </a:cubicBezTo>
                                <a:cubicBezTo>
                                  <a:pt x="34766" y="68829"/>
                                  <a:pt x="30956" y="75496"/>
                                  <a:pt x="26194" y="83116"/>
                                </a:cubicBezTo>
                                <a:cubicBezTo>
                                  <a:pt x="22384" y="89784"/>
                                  <a:pt x="18574" y="98356"/>
                                  <a:pt x="15716" y="105976"/>
                                </a:cubicBezTo>
                                <a:cubicBezTo>
                                  <a:pt x="12859" y="113596"/>
                                  <a:pt x="10001" y="122169"/>
                                  <a:pt x="9049" y="130741"/>
                                </a:cubicBezTo>
                                <a:cubicBezTo>
                                  <a:pt x="7144" y="139314"/>
                                  <a:pt x="7144" y="147886"/>
                                  <a:pt x="7144" y="155506"/>
                                </a:cubicBezTo>
                                <a:cubicBezTo>
                                  <a:pt x="7144" y="159316"/>
                                  <a:pt x="7144" y="164079"/>
                                  <a:pt x="7144" y="167889"/>
                                </a:cubicBezTo>
                                <a:cubicBezTo>
                                  <a:pt x="7144" y="171698"/>
                                  <a:pt x="8096" y="175509"/>
                                  <a:pt x="8096" y="179319"/>
                                </a:cubicBezTo>
                                <a:cubicBezTo>
                                  <a:pt x="9049" y="183129"/>
                                  <a:pt x="9049" y="186939"/>
                                  <a:pt x="10001" y="190748"/>
                                </a:cubicBezTo>
                                <a:cubicBezTo>
                                  <a:pt x="10954" y="194559"/>
                                  <a:pt x="11906" y="197416"/>
                                  <a:pt x="12859" y="201226"/>
                                </a:cubicBezTo>
                                <a:cubicBezTo>
                                  <a:pt x="13811" y="205036"/>
                                  <a:pt x="14764" y="207894"/>
                                  <a:pt x="15716" y="210751"/>
                                </a:cubicBezTo>
                                <a:cubicBezTo>
                                  <a:pt x="16669" y="212656"/>
                                  <a:pt x="16669" y="213609"/>
                                  <a:pt x="17621" y="215514"/>
                                </a:cubicBezTo>
                                <a:cubicBezTo>
                                  <a:pt x="18574" y="217419"/>
                                  <a:pt x="18574" y="218371"/>
                                  <a:pt x="19526" y="219323"/>
                                </a:cubicBezTo>
                                <a:cubicBezTo>
                                  <a:pt x="20479" y="222181"/>
                                  <a:pt x="21431" y="225039"/>
                                  <a:pt x="22384" y="226944"/>
                                </a:cubicBezTo>
                                <a:cubicBezTo>
                                  <a:pt x="23336" y="229801"/>
                                  <a:pt x="24289" y="231706"/>
                                  <a:pt x="25241" y="233611"/>
                                </a:cubicBezTo>
                                <a:cubicBezTo>
                                  <a:pt x="27146" y="238373"/>
                                  <a:pt x="29051" y="241231"/>
                                  <a:pt x="30956" y="245041"/>
                                </a:cubicBezTo>
                                <a:cubicBezTo>
                                  <a:pt x="33814" y="250756"/>
                                  <a:pt x="35719" y="254566"/>
                                  <a:pt x="35719" y="254566"/>
                                </a:cubicBezTo>
                                <a:cubicBezTo>
                                  <a:pt x="35719" y="254566"/>
                                  <a:pt x="34766" y="250756"/>
                                  <a:pt x="32861" y="244089"/>
                                </a:cubicBezTo>
                                <a:cubicBezTo>
                                  <a:pt x="31909" y="241231"/>
                                  <a:pt x="30956" y="236469"/>
                                  <a:pt x="30004" y="232659"/>
                                </a:cubicBezTo>
                                <a:cubicBezTo>
                                  <a:pt x="29051" y="230754"/>
                                  <a:pt x="29051" y="227896"/>
                                  <a:pt x="28099" y="225039"/>
                                </a:cubicBezTo>
                                <a:cubicBezTo>
                                  <a:pt x="28099" y="222181"/>
                                  <a:pt x="27146" y="219323"/>
                                  <a:pt x="27146" y="216466"/>
                                </a:cubicBezTo>
                                <a:cubicBezTo>
                                  <a:pt x="27146" y="215514"/>
                                  <a:pt x="27146" y="213609"/>
                                  <a:pt x="26194" y="211704"/>
                                </a:cubicBezTo>
                                <a:cubicBezTo>
                                  <a:pt x="26194" y="209798"/>
                                  <a:pt x="26194" y="208846"/>
                                  <a:pt x="26194" y="206941"/>
                                </a:cubicBezTo>
                                <a:cubicBezTo>
                                  <a:pt x="26194" y="204084"/>
                                  <a:pt x="25241" y="201226"/>
                                  <a:pt x="25241" y="197416"/>
                                </a:cubicBezTo>
                                <a:cubicBezTo>
                                  <a:pt x="25241" y="194559"/>
                                  <a:pt x="25241" y="190748"/>
                                  <a:pt x="25241" y="187891"/>
                                </a:cubicBezTo>
                                <a:cubicBezTo>
                                  <a:pt x="25241" y="184081"/>
                                  <a:pt x="25241" y="181223"/>
                                  <a:pt x="25241" y="177414"/>
                                </a:cubicBezTo>
                                <a:cubicBezTo>
                                  <a:pt x="25241" y="173604"/>
                                  <a:pt x="26194" y="170746"/>
                                  <a:pt x="26194" y="166936"/>
                                </a:cubicBezTo>
                                <a:cubicBezTo>
                                  <a:pt x="27146" y="163126"/>
                                  <a:pt x="27146" y="160269"/>
                                  <a:pt x="28099" y="156459"/>
                                </a:cubicBezTo>
                                <a:cubicBezTo>
                                  <a:pt x="30004" y="149791"/>
                                  <a:pt x="31909" y="143123"/>
                                  <a:pt x="34766" y="136456"/>
                                </a:cubicBezTo>
                                <a:cubicBezTo>
                                  <a:pt x="37624" y="129789"/>
                                  <a:pt x="40481" y="124073"/>
                                  <a:pt x="44291" y="118359"/>
                                </a:cubicBezTo>
                                <a:cubicBezTo>
                                  <a:pt x="48101" y="112644"/>
                                  <a:pt x="51911" y="107881"/>
                                  <a:pt x="56674" y="103119"/>
                                </a:cubicBezTo>
                                <a:cubicBezTo>
                                  <a:pt x="65246" y="93594"/>
                                  <a:pt x="74771" y="85973"/>
                                  <a:pt x="83344" y="812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 name="Freeform: Shape 2048"/>
                        <wps:cNvSpPr/>
                        <wps:spPr>
                          <a:xfrm>
                            <a:off x="119900" y="0"/>
                            <a:ext cx="190500" cy="219075"/>
                          </a:xfrm>
                          <a:custGeom>
                            <a:avLst/>
                            <a:gdLst>
                              <a:gd name="connsiteX0" fmla="*/ 187282 w 190500"/>
                              <a:gd name="connsiteY0" fmla="*/ 150897 h 219075"/>
                              <a:gd name="connsiteX1" fmla="*/ 186329 w 190500"/>
                              <a:gd name="connsiteY1" fmla="*/ 139467 h 219075"/>
                              <a:gd name="connsiteX2" fmla="*/ 184424 w 190500"/>
                              <a:gd name="connsiteY2" fmla="*/ 128037 h 219075"/>
                              <a:gd name="connsiteX3" fmla="*/ 181567 w 190500"/>
                              <a:gd name="connsiteY3" fmla="*/ 116607 h 219075"/>
                              <a:gd name="connsiteX4" fmla="*/ 172042 w 190500"/>
                              <a:gd name="connsiteY4" fmla="*/ 92795 h 219075"/>
                              <a:gd name="connsiteX5" fmla="*/ 158707 w 190500"/>
                              <a:gd name="connsiteY5" fmla="*/ 70887 h 219075"/>
                              <a:gd name="connsiteX6" fmla="*/ 141562 w 190500"/>
                              <a:gd name="connsiteY6" fmla="*/ 51837 h 219075"/>
                              <a:gd name="connsiteX7" fmla="*/ 123464 w 190500"/>
                              <a:gd name="connsiteY7" fmla="*/ 36597 h 219075"/>
                              <a:gd name="connsiteX8" fmla="*/ 105367 w 190500"/>
                              <a:gd name="connsiteY8" fmla="*/ 25167 h 219075"/>
                              <a:gd name="connsiteX9" fmla="*/ 89174 w 190500"/>
                              <a:gd name="connsiteY9" fmla="*/ 17547 h 219075"/>
                              <a:gd name="connsiteX10" fmla="*/ 75839 w 190500"/>
                              <a:gd name="connsiteY10" fmla="*/ 12784 h 219075"/>
                              <a:gd name="connsiteX11" fmla="*/ 66314 w 190500"/>
                              <a:gd name="connsiteY11" fmla="*/ 9927 h 219075"/>
                              <a:gd name="connsiteX12" fmla="*/ 64409 w 190500"/>
                              <a:gd name="connsiteY12" fmla="*/ 9927 h 219075"/>
                              <a:gd name="connsiteX13" fmla="*/ 63457 w 190500"/>
                              <a:gd name="connsiteY13" fmla="*/ 9927 h 219075"/>
                              <a:gd name="connsiteX14" fmla="*/ 62504 w 190500"/>
                              <a:gd name="connsiteY14" fmla="*/ 9927 h 219075"/>
                              <a:gd name="connsiteX15" fmla="*/ 7259 w 190500"/>
                              <a:gd name="connsiteY15" fmla="*/ 28977 h 219075"/>
                              <a:gd name="connsiteX16" fmla="*/ 54884 w 190500"/>
                              <a:gd name="connsiteY16" fmla="*/ 63267 h 219075"/>
                              <a:gd name="connsiteX17" fmla="*/ 57742 w 190500"/>
                              <a:gd name="connsiteY17" fmla="*/ 63267 h 219075"/>
                              <a:gd name="connsiteX18" fmla="*/ 62504 w 190500"/>
                              <a:gd name="connsiteY18" fmla="*/ 63267 h 219075"/>
                              <a:gd name="connsiteX19" fmla="*/ 72982 w 190500"/>
                              <a:gd name="connsiteY19" fmla="*/ 65172 h 219075"/>
                              <a:gd name="connsiteX20" fmla="*/ 86317 w 190500"/>
                              <a:gd name="connsiteY20" fmla="*/ 68030 h 219075"/>
                              <a:gd name="connsiteX21" fmla="*/ 117749 w 190500"/>
                              <a:gd name="connsiteY21" fmla="*/ 81364 h 219075"/>
                              <a:gd name="connsiteX22" fmla="*/ 133942 w 190500"/>
                              <a:gd name="connsiteY22" fmla="*/ 92795 h 219075"/>
                              <a:gd name="connsiteX23" fmla="*/ 148229 w 190500"/>
                              <a:gd name="connsiteY23" fmla="*/ 107082 h 219075"/>
                              <a:gd name="connsiteX24" fmla="*/ 160612 w 190500"/>
                              <a:gd name="connsiteY24" fmla="*/ 124227 h 219075"/>
                              <a:gd name="connsiteX25" fmla="*/ 165374 w 190500"/>
                              <a:gd name="connsiteY25" fmla="*/ 133752 h 219075"/>
                              <a:gd name="connsiteX26" fmla="*/ 169184 w 190500"/>
                              <a:gd name="connsiteY26" fmla="*/ 143277 h 219075"/>
                              <a:gd name="connsiteX27" fmla="*/ 172042 w 190500"/>
                              <a:gd name="connsiteY27" fmla="*/ 152802 h 219075"/>
                              <a:gd name="connsiteX28" fmla="*/ 174899 w 190500"/>
                              <a:gd name="connsiteY28" fmla="*/ 162327 h 219075"/>
                              <a:gd name="connsiteX29" fmla="*/ 176804 w 190500"/>
                              <a:gd name="connsiteY29" fmla="*/ 171852 h 219075"/>
                              <a:gd name="connsiteX30" fmla="*/ 177757 w 190500"/>
                              <a:gd name="connsiteY30" fmla="*/ 176614 h 219075"/>
                              <a:gd name="connsiteX31" fmla="*/ 178709 w 190500"/>
                              <a:gd name="connsiteY31" fmla="*/ 181377 h 219075"/>
                              <a:gd name="connsiteX32" fmla="*/ 179662 w 190500"/>
                              <a:gd name="connsiteY32" fmla="*/ 189949 h 219075"/>
                              <a:gd name="connsiteX33" fmla="*/ 180614 w 190500"/>
                              <a:gd name="connsiteY33" fmla="*/ 197570 h 219075"/>
                              <a:gd name="connsiteX34" fmla="*/ 181567 w 190500"/>
                              <a:gd name="connsiteY34" fmla="*/ 209952 h 219075"/>
                              <a:gd name="connsiteX35" fmla="*/ 181567 w 190500"/>
                              <a:gd name="connsiteY35" fmla="*/ 220430 h 219075"/>
                              <a:gd name="connsiteX36" fmla="*/ 183472 w 190500"/>
                              <a:gd name="connsiteY36" fmla="*/ 209952 h 219075"/>
                              <a:gd name="connsiteX37" fmla="*/ 185377 w 190500"/>
                              <a:gd name="connsiteY37" fmla="*/ 197570 h 219075"/>
                              <a:gd name="connsiteX38" fmla="*/ 186329 w 190500"/>
                              <a:gd name="connsiteY38" fmla="*/ 189949 h 219075"/>
                              <a:gd name="connsiteX39" fmla="*/ 187282 w 190500"/>
                              <a:gd name="connsiteY39" fmla="*/ 181377 h 219075"/>
                              <a:gd name="connsiteX40" fmla="*/ 187282 w 190500"/>
                              <a:gd name="connsiteY40" fmla="*/ 176614 h 219075"/>
                              <a:gd name="connsiteX41" fmla="*/ 187282 w 190500"/>
                              <a:gd name="connsiteY41" fmla="*/ 171852 h 219075"/>
                              <a:gd name="connsiteX42" fmla="*/ 187282 w 190500"/>
                              <a:gd name="connsiteY42" fmla="*/ 161374 h 219075"/>
                              <a:gd name="connsiteX43" fmla="*/ 187282 w 190500"/>
                              <a:gd name="connsiteY43" fmla="*/ 15089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187282" y="150897"/>
                                </a:moveTo>
                                <a:cubicBezTo>
                                  <a:pt x="187282" y="147087"/>
                                  <a:pt x="186329" y="143277"/>
                                  <a:pt x="186329" y="139467"/>
                                </a:cubicBezTo>
                                <a:cubicBezTo>
                                  <a:pt x="185377" y="135657"/>
                                  <a:pt x="185377" y="131847"/>
                                  <a:pt x="184424" y="128037"/>
                                </a:cubicBezTo>
                                <a:cubicBezTo>
                                  <a:pt x="183472" y="124227"/>
                                  <a:pt x="182519" y="120417"/>
                                  <a:pt x="181567" y="116607"/>
                                </a:cubicBezTo>
                                <a:cubicBezTo>
                                  <a:pt x="178709" y="108987"/>
                                  <a:pt x="175852" y="100414"/>
                                  <a:pt x="172042" y="92795"/>
                                </a:cubicBezTo>
                                <a:cubicBezTo>
                                  <a:pt x="168232" y="85174"/>
                                  <a:pt x="163469" y="77555"/>
                                  <a:pt x="158707" y="70887"/>
                                </a:cubicBezTo>
                                <a:cubicBezTo>
                                  <a:pt x="152992" y="64220"/>
                                  <a:pt x="148229" y="57552"/>
                                  <a:pt x="141562" y="51837"/>
                                </a:cubicBezTo>
                                <a:cubicBezTo>
                                  <a:pt x="135847" y="46122"/>
                                  <a:pt x="129179" y="41359"/>
                                  <a:pt x="123464" y="36597"/>
                                </a:cubicBezTo>
                                <a:cubicBezTo>
                                  <a:pt x="117749" y="31834"/>
                                  <a:pt x="111082" y="28024"/>
                                  <a:pt x="105367" y="25167"/>
                                </a:cubicBezTo>
                                <a:cubicBezTo>
                                  <a:pt x="99652" y="22309"/>
                                  <a:pt x="93937" y="19452"/>
                                  <a:pt x="89174" y="17547"/>
                                </a:cubicBezTo>
                                <a:cubicBezTo>
                                  <a:pt x="84412" y="15642"/>
                                  <a:pt x="79649" y="13737"/>
                                  <a:pt x="75839" y="12784"/>
                                </a:cubicBezTo>
                                <a:cubicBezTo>
                                  <a:pt x="72029" y="11832"/>
                                  <a:pt x="69172" y="10880"/>
                                  <a:pt x="66314" y="9927"/>
                                </a:cubicBezTo>
                                <a:cubicBezTo>
                                  <a:pt x="65362" y="9927"/>
                                  <a:pt x="65362" y="9927"/>
                                  <a:pt x="64409" y="9927"/>
                                </a:cubicBezTo>
                                <a:cubicBezTo>
                                  <a:pt x="63457" y="9927"/>
                                  <a:pt x="63457" y="9927"/>
                                  <a:pt x="63457" y="9927"/>
                                </a:cubicBezTo>
                                <a:cubicBezTo>
                                  <a:pt x="62504" y="9927"/>
                                  <a:pt x="62504" y="9927"/>
                                  <a:pt x="62504" y="9927"/>
                                </a:cubicBezTo>
                                <a:cubicBezTo>
                                  <a:pt x="38692" y="2307"/>
                                  <a:pt x="9164" y="10880"/>
                                  <a:pt x="7259" y="28977"/>
                                </a:cubicBezTo>
                                <a:cubicBezTo>
                                  <a:pt x="5354" y="49932"/>
                                  <a:pt x="27262" y="60409"/>
                                  <a:pt x="54884" y="63267"/>
                                </a:cubicBezTo>
                                <a:cubicBezTo>
                                  <a:pt x="55837" y="63267"/>
                                  <a:pt x="56789" y="63267"/>
                                  <a:pt x="57742" y="63267"/>
                                </a:cubicBezTo>
                                <a:cubicBezTo>
                                  <a:pt x="58694" y="63267"/>
                                  <a:pt x="60599" y="63267"/>
                                  <a:pt x="62504" y="63267"/>
                                </a:cubicBezTo>
                                <a:cubicBezTo>
                                  <a:pt x="65362" y="63267"/>
                                  <a:pt x="69172" y="64220"/>
                                  <a:pt x="72982" y="65172"/>
                                </a:cubicBezTo>
                                <a:cubicBezTo>
                                  <a:pt x="76792" y="66124"/>
                                  <a:pt x="81554" y="67077"/>
                                  <a:pt x="86317" y="68030"/>
                                </a:cubicBezTo>
                                <a:cubicBezTo>
                                  <a:pt x="95842" y="70887"/>
                                  <a:pt x="107272" y="75649"/>
                                  <a:pt x="117749" y="81364"/>
                                </a:cubicBezTo>
                                <a:cubicBezTo>
                                  <a:pt x="123464" y="84222"/>
                                  <a:pt x="128227" y="88984"/>
                                  <a:pt x="133942" y="92795"/>
                                </a:cubicBezTo>
                                <a:cubicBezTo>
                                  <a:pt x="138704" y="97557"/>
                                  <a:pt x="144419" y="102320"/>
                                  <a:pt x="148229" y="107082"/>
                                </a:cubicBezTo>
                                <a:cubicBezTo>
                                  <a:pt x="152992" y="112797"/>
                                  <a:pt x="156802" y="118512"/>
                                  <a:pt x="160612" y="124227"/>
                                </a:cubicBezTo>
                                <a:cubicBezTo>
                                  <a:pt x="162517" y="127084"/>
                                  <a:pt x="163469" y="130895"/>
                                  <a:pt x="165374" y="133752"/>
                                </a:cubicBezTo>
                                <a:cubicBezTo>
                                  <a:pt x="166327" y="136609"/>
                                  <a:pt x="168232" y="140420"/>
                                  <a:pt x="169184" y="143277"/>
                                </a:cubicBezTo>
                                <a:cubicBezTo>
                                  <a:pt x="170137" y="146134"/>
                                  <a:pt x="171089" y="149945"/>
                                  <a:pt x="172042" y="152802"/>
                                </a:cubicBezTo>
                                <a:cubicBezTo>
                                  <a:pt x="172994" y="155659"/>
                                  <a:pt x="173947" y="159470"/>
                                  <a:pt x="174899" y="162327"/>
                                </a:cubicBezTo>
                                <a:cubicBezTo>
                                  <a:pt x="175852" y="165184"/>
                                  <a:pt x="175852" y="168995"/>
                                  <a:pt x="176804" y="171852"/>
                                </a:cubicBezTo>
                                <a:cubicBezTo>
                                  <a:pt x="176804" y="173757"/>
                                  <a:pt x="177757" y="174709"/>
                                  <a:pt x="177757" y="176614"/>
                                </a:cubicBezTo>
                                <a:cubicBezTo>
                                  <a:pt x="177757" y="178520"/>
                                  <a:pt x="177757" y="179472"/>
                                  <a:pt x="178709" y="181377"/>
                                </a:cubicBezTo>
                                <a:cubicBezTo>
                                  <a:pt x="178709" y="184234"/>
                                  <a:pt x="179662" y="187092"/>
                                  <a:pt x="179662" y="189949"/>
                                </a:cubicBezTo>
                                <a:cubicBezTo>
                                  <a:pt x="179662" y="192807"/>
                                  <a:pt x="179662" y="194712"/>
                                  <a:pt x="180614" y="197570"/>
                                </a:cubicBezTo>
                                <a:cubicBezTo>
                                  <a:pt x="180614" y="202332"/>
                                  <a:pt x="181567" y="206142"/>
                                  <a:pt x="181567" y="209952"/>
                                </a:cubicBezTo>
                                <a:cubicBezTo>
                                  <a:pt x="181567" y="216620"/>
                                  <a:pt x="181567" y="220430"/>
                                  <a:pt x="181567" y="220430"/>
                                </a:cubicBezTo>
                                <a:cubicBezTo>
                                  <a:pt x="181567" y="220430"/>
                                  <a:pt x="182519" y="216620"/>
                                  <a:pt x="183472" y="209952"/>
                                </a:cubicBezTo>
                                <a:cubicBezTo>
                                  <a:pt x="184424" y="206142"/>
                                  <a:pt x="185377" y="202332"/>
                                  <a:pt x="185377" y="197570"/>
                                </a:cubicBezTo>
                                <a:cubicBezTo>
                                  <a:pt x="185377" y="195664"/>
                                  <a:pt x="186329" y="192807"/>
                                  <a:pt x="186329" y="189949"/>
                                </a:cubicBezTo>
                                <a:cubicBezTo>
                                  <a:pt x="186329" y="187092"/>
                                  <a:pt x="187282" y="184234"/>
                                  <a:pt x="187282" y="181377"/>
                                </a:cubicBezTo>
                                <a:cubicBezTo>
                                  <a:pt x="187282" y="179472"/>
                                  <a:pt x="187282" y="178520"/>
                                  <a:pt x="187282" y="176614"/>
                                </a:cubicBezTo>
                                <a:cubicBezTo>
                                  <a:pt x="187282" y="174709"/>
                                  <a:pt x="187282" y="173757"/>
                                  <a:pt x="187282" y="171852"/>
                                </a:cubicBezTo>
                                <a:cubicBezTo>
                                  <a:pt x="187282" y="168995"/>
                                  <a:pt x="187282" y="165184"/>
                                  <a:pt x="187282" y="161374"/>
                                </a:cubicBezTo>
                                <a:cubicBezTo>
                                  <a:pt x="187282" y="158517"/>
                                  <a:pt x="187282" y="154707"/>
                                  <a:pt x="187282" y="15089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 name="Freeform: Shape 2049"/>
                        <wps:cNvSpPr/>
                        <wps:spPr>
                          <a:xfrm>
                            <a:off x="1185863" y="882098"/>
                            <a:ext cx="219075" cy="409575"/>
                          </a:xfrm>
                          <a:custGeom>
                            <a:avLst/>
                            <a:gdLst>
                              <a:gd name="connsiteX0" fmla="*/ 181451 w 219075"/>
                              <a:gd name="connsiteY0" fmla="*/ 261303 h 409575"/>
                              <a:gd name="connsiteX1" fmla="*/ 183356 w 219075"/>
                              <a:gd name="connsiteY1" fmla="*/ 256541 h 409575"/>
                              <a:gd name="connsiteX2" fmla="*/ 185261 w 219075"/>
                              <a:gd name="connsiteY2" fmla="*/ 251778 h 409575"/>
                              <a:gd name="connsiteX3" fmla="*/ 189071 w 219075"/>
                              <a:gd name="connsiteY3" fmla="*/ 242253 h 409575"/>
                              <a:gd name="connsiteX4" fmla="*/ 202406 w 219075"/>
                              <a:gd name="connsiteY4" fmla="*/ 204153 h 409575"/>
                              <a:gd name="connsiteX5" fmla="*/ 210979 w 219075"/>
                              <a:gd name="connsiteY5" fmla="*/ 167005 h 409575"/>
                              <a:gd name="connsiteX6" fmla="*/ 215741 w 219075"/>
                              <a:gd name="connsiteY6" fmla="*/ 133668 h 409575"/>
                              <a:gd name="connsiteX7" fmla="*/ 217646 w 219075"/>
                              <a:gd name="connsiteY7" fmla="*/ 105093 h 409575"/>
                              <a:gd name="connsiteX8" fmla="*/ 217646 w 219075"/>
                              <a:gd name="connsiteY8" fmla="*/ 82233 h 409575"/>
                              <a:gd name="connsiteX9" fmla="*/ 215741 w 219075"/>
                              <a:gd name="connsiteY9" fmla="*/ 46038 h 409575"/>
                              <a:gd name="connsiteX10" fmla="*/ 155734 w 219075"/>
                              <a:gd name="connsiteY10" fmla="*/ 7938 h 409575"/>
                              <a:gd name="connsiteX11" fmla="*/ 113824 w 219075"/>
                              <a:gd name="connsiteY11" fmla="*/ 65088 h 409575"/>
                              <a:gd name="connsiteX12" fmla="*/ 136684 w 219075"/>
                              <a:gd name="connsiteY12" fmla="*/ 161291 h 409575"/>
                              <a:gd name="connsiteX13" fmla="*/ 137636 w 219075"/>
                              <a:gd name="connsiteY13" fmla="*/ 192723 h 409575"/>
                              <a:gd name="connsiteX14" fmla="*/ 134779 w 219075"/>
                              <a:gd name="connsiteY14" fmla="*/ 226060 h 409575"/>
                              <a:gd name="connsiteX15" fmla="*/ 133826 w 219075"/>
                              <a:gd name="connsiteY15" fmla="*/ 234633 h 409575"/>
                              <a:gd name="connsiteX16" fmla="*/ 132874 w 219075"/>
                              <a:gd name="connsiteY16" fmla="*/ 238443 h 409575"/>
                              <a:gd name="connsiteX17" fmla="*/ 131921 w 219075"/>
                              <a:gd name="connsiteY17" fmla="*/ 242253 h 409575"/>
                              <a:gd name="connsiteX18" fmla="*/ 130016 w 219075"/>
                              <a:gd name="connsiteY18" fmla="*/ 250826 h 409575"/>
                              <a:gd name="connsiteX19" fmla="*/ 128111 w 219075"/>
                              <a:gd name="connsiteY19" fmla="*/ 259398 h 409575"/>
                              <a:gd name="connsiteX20" fmla="*/ 122396 w 219075"/>
                              <a:gd name="connsiteY20" fmla="*/ 275591 h 409575"/>
                              <a:gd name="connsiteX21" fmla="*/ 119539 w 219075"/>
                              <a:gd name="connsiteY21" fmla="*/ 283210 h 409575"/>
                              <a:gd name="connsiteX22" fmla="*/ 115729 w 219075"/>
                              <a:gd name="connsiteY22" fmla="*/ 290830 h 409575"/>
                              <a:gd name="connsiteX23" fmla="*/ 111919 w 219075"/>
                              <a:gd name="connsiteY23" fmla="*/ 298451 h 409575"/>
                              <a:gd name="connsiteX24" fmla="*/ 108109 w 219075"/>
                              <a:gd name="connsiteY24" fmla="*/ 306071 h 409575"/>
                              <a:gd name="connsiteX25" fmla="*/ 103346 w 219075"/>
                              <a:gd name="connsiteY25" fmla="*/ 313691 h 409575"/>
                              <a:gd name="connsiteX26" fmla="*/ 101441 w 219075"/>
                              <a:gd name="connsiteY26" fmla="*/ 317501 h 409575"/>
                              <a:gd name="connsiteX27" fmla="*/ 99536 w 219075"/>
                              <a:gd name="connsiteY27" fmla="*/ 321310 h 409575"/>
                              <a:gd name="connsiteX28" fmla="*/ 79534 w 219075"/>
                              <a:gd name="connsiteY28" fmla="*/ 347028 h 409575"/>
                              <a:gd name="connsiteX29" fmla="*/ 69056 w 219075"/>
                              <a:gd name="connsiteY29" fmla="*/ 358458 h 409575"/>
                              <a:gd name="connsiteX30" fmla="*/ 58579 w 219075"/>
                              <a:gd name="connsiteY30" fmla="*/ 367983 h 409575"/>
                              <a:gd name="connsiteX31" fmla="*/ 48101 w 219075"/>
                              <a:gd name="connsiteY31" fmla="*/ 376555 h 409575"/>
                              <a:gd name="connsiteX32" fmla="*/ 38576 w 219075"/>
                              <a:gd name="connsiteY32" fmla="*/ 384176 h 409575"/>
                              <a:gd name="connsiteX33" fmla="*/ 30004 w 219075"/>
                              <a:gd name="connsiteY33" fmla="*/ 389891 h 409575"/>
                              <a:gd name="connsiteX34" fmla="*/ 26194 w 219075"/>
                              <a:gd name="connsiteY34" fmla="*/ 392748 h 409575"/>
                              <a:gd name="connsiteX35" fmla="*/ 22384 w 219075"/>
                              <a:gd name="connsiteY35" fmla="*/ 394653 h 409575"/>
                              <a:gd name="connsiteX36" fmla="*/ 7144 w 219075"/>
                              <a:gd name="connsiteY36" fmla="*/ 403226 h 409575"/>
                              <a:gd name="connsiteX37" fmla="*/ 24289 w 219075"/>
                              <a:gd name="connsiteY37" fmla="*/ 398463 h 409575"/>
                              <a:gd name="connsiteX38" fmla="*/ 28099 w 219075"/>
                              <a:gd name="connsiteY38" fmla="*/ 397510 h 409575"/>
                              <a:gd name="connsiteX39" fmla="*/ 32861 w 219075"/>
                              <a:gd name="connsiteY39" fmla="*/ 395605 h 409575"/>
                              <a:gd name="connsiteX40" fmla="*/ 43339 w 219075"/>
                              <a:gd name="connsiteY40" fmla="*/ 391796 h 409575"/>
                              <a:gd name="connsiteX41" fmla="*/ 54769 w 219075"/>
                              <a:gd name="connsiteY41" fmla="*/ 387033 h 409575"/>
                              <a:gd name="connsiteX42" fmla="*/ 67151 w 219075"/>
                              <a:gd name="connsiteY42" fmla="*/ 381318 h 409575"/>
                              <a:gd name="connsiteX43" fmla="*/ 80486 w 219075"/>
                              <a:gd name="connsiteY43" fmla="*/ 373698 h 409575"/>
                              <a:gd name="connsiteX44" fmla="*/ 94774 w 219075"/>
                              <a:gd name="connsiteY44" fmla="*/ 365126 h 409575"/>
                              <a:gd name="connsiteX45" fmla="*/ 123349 w 219075"/>
                              <a:gd name="connsiteY45" fmla="*/ 342266 h 409575"/>
                              <a:gd name="connsiteX46" fmla="*/ 127159 w 219075"/>
                              <a:gd name="connsiteY46" fmla="*/ 339408 h 409575"/>
                              <a:gd name="connsiteX47" fmla="*/ 130969 w 219075"/>
                              <a:gd name="connsiteY47" fmla="*/ 335598 h 409575"/>
                              <a:gd name="connsiteX48" fmla="*/ 137636 w 219075"/>
                              <a:gd name="connsiteY48" fmla="*/ 328930 h 409575"/>
                              <a:gd name="connsiteX49" fmla="*/ 144304 w 219075"/>
                              <a:gd name="connsiteY49" fmla="*/ 321310 h 409575"/>
                              <a:gd name="connsiteX50" fmla="*/ 150971 w 219075"/>
                              <a:gd name="connsiteY50" fmla="*/ 313691 h 409575"/>
                              <a:gd name="connsiteX51" fmla="*/ 156686 w 219075"/>
                              <a:gd name="connsiteY51" fmla="*/ 305118 h 409575"/>
                              <a:gd name="connsiteX52" fmla="*/ 162401 w 219075"/>
                              <a:gd name="connsiteY52" fmla="*/ 296546 h 409575"/>
                              <a:gd name="connsiteX53" fmla="*/ 173831 w 219075"/>
                              <a:gd name="connsiteY53" fmla="*/ 279401 h 409575"/>
                              <a:gd name="connsiteX54" fmla="*/ 178594 w 219075"/>
                              <a:gd name="connsiteY54" fmla="*/ 269876 h 409575"/>
                              <a:gd name="connsiteX55" fmla="*/ 181451 w 219075"/>
                              <a:gd name="connsiteY55" fmla="*/ 26130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81451" y="261303"/>
                                </a:moveTo>
                                <a:lnTo>
                                  <a:pt x="183356" y="256541"/>
                                </a:lnTo>
                                <a:lnTo>
                                  <a:pt x="185261" y="251778"/>
                                </a:lnTo>
                                <a:cubicBezTo>
                                  <a:pt x="186214" y="248921"/>
                                  <a:pt x="188119" y="245110"/>
                                  <a:pt x="189071" y="242253"/>
                                </a:cubicBezTo>
                                <a:cubicBezTo>
                                  <a:pt x="193834" y="229871"/>
                                  <a:pt x="198596" y="216535"/>
                                  <a:pt x="202406" y="204153"/>
                                </a:cubicBezTo>
                                <a:cubicBezTo>
                                  <a:pt x="206216" y="191771"/>
                                  <a:pt x="209074" y="179388"/>
                                  <a:pt x="210979" y="167005"/>
                                </a:cubicBezTo>
                                <a:cubicBezTo>
                                  <a:pt x="212884" y="155576"/>
                                  <a:pt x="214789" y="144146"/>
                                  <a:pt x="215741" y="133668"/>
                                </a:cubicBezTo>
                                <a:cubicBezTo>
                                  <a:pt x="216694" y="123191"/>
                                  <a:pt x="217646" y="113666"/>
                                  <a:pt x="217646" y="105093"/>
                                </a:cubicBezTo>
                                <a:cubicBezTo>
                                  <a:pt x="217646" y="96521"/>
                                  <a:pt x="217646" y="88901"/>
                                  <a:pt x="217646" y="82233"/>
                                </a:cubicBezTo>
                                <a:cubicBezTo>
                                  <a:pt x="217646" y="75566"/>
                                  <a:pt x="217646" y="51753"/>
                                  <a:pt x="215741" y="46038"/>
                                </a:cubicBezTo>
                                <a:cubicBezTo>
                                  <a:pt x="210979" y="20321"/>
                                  <a:pt x="184309" y="3176"/>
                                  <a:pt x="155734" y="7938"/>
                                </a:cubicBezTo>
                                <a:cubicBezTo>
                                  <a:pt x="127159" y="13653"/>
                                  <a:pt x="108109" y="38418"/>
                                  <a:pt x="113824" y="65088"/>
                                </a:cubicBezTo>
                                <a:cubicBezTo>
                                  <a:pt x="114776" y="72708"/>
                                  <a:pt x="135731" y="116523"/>
                                  <a:pt x="136684" y="161291"/>
                                </a:cubicBezTo>
                                <a:cubicBezTo>
                                  <a:pt x="136684" y="170816"/>
                                  <a:pt x="137636" y="181293"/>
                                  <a:pt x="137636" y="192723"/>
                                </a:cubicBezTo>
                                <a:cubicBezTo>
                                  <a:pt x="137636" y="203201"/>
                                  <a:pt x="136684" y="214630"/>
                                  <a:pt x="134779" y="226060"/>
                                </a:cubicBezTo>
                                <a:cubicBezTo>
                                  <a:pt x="134779" y="228918"/>
                                  <a:pt x="133826" y="231776"/>
                                  <a:pt x="133826" y="234633"/>
                                </a:cubicBezTo>
                                <a:lnTo>
                                  <a:pt x="132874" y="238443"/>
                                </a:lnTo>
                                <a:lnTo>
                                  <a:pt x="131921" y="242253"/>
                                </a:lnTo>
                                <a:cubicBezTo>
                                  <a:pt x="130969" y="245110"/>
                                  <a:pt x="130969" y="247968"/>
                                  <a:pt x="130016" y="250826"/>
                                </a:cubicBezTo>
                                <a:lnTo>
                                  <a:pt x="128111" y="259398"/>
                                </a:lnTo>
                                <a:cubicBezTo>
                                  <a:pt x="126206" y="265113"/>
                                  <a:pt x="124301" y="270828"/>
                                  <a:pt x="122396" y="275591"/>
                                </a:cubicBezTo>
                                <a:cubicBezTo>
                                  <a:pt x="121444" y="278448"/>
                                  <a:pt x="120491" y="281305"/>
                                  <a:pt x="119539" y="283210"/>
                                </a:cubicBezTo>
                                <a:cubicBezTo>
                                  <a:pt x="118586" y="286068"/>
                                  <a:pt x="117634" y="288926"/>
                                  <a:pt x="115729" y="290830"/>
                                </a:cubicBezTo>
                                <a:cubicBezTo>
                                  <a:pt x="114776" y="293688"/>
                                  <a:pt x="112871" y="295593"/>
                                  <a:pt x="111919" y="298451"/>
                                </a:cubicBezTo>
                                <a:cubicBezTo>
                                  <a:pt x="110966" y="301308"/>
                                  <a:pt x="109061" y="303213"/>
                                  <a:pt x="108109" y="306071"/>
                                </a:cubicBezTo>
                                <a:cubicBezTo>
                                  <a:pt x="106204" y="308928"/>
                                  <a:pt x="105251" y="310833"/>
                                  <a:pt x="103346" y="313691"/>
                                </a:cubicBezTo>
                                <a:cubicBezTo>
                                  <a:pt x="102394" y="314643"/>
                                  <a:pt x="101441" y="316548"/>
                                  <a:pt x="101441" y="317501"/>
                                </a:cubicBezTo>
                                <a:cubicBezTo>
                                  <a:pt x="100489" y="318453"/>
                                  <a:pt x="99536" y="319405"/>
                                  <a:pt x="99536" y="321310"/>
                                </a:cubicBezTo>
                                <a:cubicBezTo>
                                  <a:pt x="93821" y="330835"/>
                                  <a:pt x="86201" y="339408"/>
                                  <a:pt x="79534" y="347028"/>
                                </a:cubicBezTo>
                                <a:cubicBezTo>
                                  <a:pt x="75724" y="350838"/>
                                  <a:pt x="72866" y="354648"/>
                                  <a:pt x="69056" y="358458"/>
                                </a:cubicBezTo>
                                <a:cubicBezTo>
                                  <a:pt x="65246" y="362268"/>
                                  <a:pt x="61436" y="365126"/>
                                  <a:pt x="58579" y="367983"/>
                                </a:cubicBezTo>
                                <a:cubicBezTo>
                                  <a:pt x="54769" y="370841"/>
                                  <a:pt x="51911" y="373698"/>
                                  <a:pt x="48101" y="376555"/>
                                </a:cubicBezTo>
                                <a:cubicBezTo>
                                  <a:pt x="44291" y="379413"/>
                                  <a:pt x="41434" y="381318"/>
                                  <a:pt x="38576" y="384176"/>
                                </a:cubicBezTo>
                                <a:cubicBezTo>
                                  <a:pt x="35719" y="386080"/>
                                  <a:pt x="32861" y="387985"/>
                                  <a:pt x="30004" y="389891"/>
                                </a:cubicBezTo>
                                <a:cubicBezTo>
                                  <a:pt x="29051" y="390843"/>
                                  <a:pt x="27146" y="391796"/>
                                  <a:pt x="26194" y="392748"/>
                                </a:cubicBezTo>
                                <a:cubicBezTo>
                                  <a:pt x="25241" y="393701"/>
                                  <a:pt x="23336" y="394653"/>
                                  <a:pt x="22384" y="394653"/>
                                </a:cubicBezTo>
                                <a:cubicBezTo>
                                  <a:pt x="12859" y="400368"/>
                                  <a:pt x="7144" y="403226"/>
                                  <a:pt x="7144" y="403226"/>
                                </a:cubicBezTo>
                                <a:cubicBezTo>
                                  <a:pt x="7144" y="403226"/>
                                  <a:pt x="12859" y="401321"/>
                                  <a:pt x="24289" y="398463"/>
                                </a:cubicBezTo>
                                <a:cubicBezTo>
                                  <a:pt x="25241" y="398463"/>
                                  <a:pt x="27146" y="397510"/>
                                  <a:pt x="28099" y="397510"/>
                                </a:cubicBezTo>
                                <a:cubicBezTo>
                                  <a:pt x="30004" y="396558"/>
                                  <a:pt x="30956" y="396558"/>
                                  <a:pt x="32861" y="395605"/>
                                </a:cubicBezTo>
                                <a:cubicBezTo>
                                  <a:pt x="35719" y="394653"/>
                                  <a:pt x="39529" y="392748"/>
                                  <a:pt x="43339" y="391796"/>
                                </a:cubicBezTo>
                                <a:cubicBezTo>
                                  <a:pt x="47149" y="390843"/>
                                  <a:pt x="50959" y="388938"/>
                                  <a:pt x="54769" y="387033"/>
                                </a:cubicBezTo>
                                <a:cubicBezTo>
                                  <a:pt x="58579" y="385128"/>
                                  <a:pt x="63341" y="383223"/>
                                  <a:pt x="67151" y="381318"/>
                                </a:cubicBezTo>
                                <a:cubicBezTo>
                                  <a:pt x="71914" y="379413"/>
                                  <a:pt x="75724" y="376555"/>
                                  <a:pt x="80486" y="373698"/>
                                </a:cubicBezTo>
                                <a:cubicBezTo>
                                  <a:pt x="85249" y="370841"/>
                                  <a:pt x="90011" y="367983"/>
                                  <a:pt x="94774" y="365126"/>
                                </a:cubicBezTo>
                                <a:cubicBezTo>
                                  <a:pt x="104299" y="358458"/>
                                  <a:pt x="113824" y="350838"/>
                                  <a:pt x="123349" y="342266"/>
                                </a:cubicBezTo>
                                <a:cubicBezTo>
                                  <a:pt x="124301" y="341313"/>
                                  <a:pt x="125254" y="340360"/>
                                  <a:pt x="127159" y="339408"/>
                                </a:cubicBezTo>
                                <a:cubicBezTo>
                                  <a:pt x="128111" y="338455"/>
                                  <a:pt x="129064" y="337503"/>
                                  <a:pt x="130969" y="335598"/>
                                </a:cubicBezTo>
                                <a:cubicBezTo>
                                  <a:pt x="132874" y="333693"/>
                                  <a:pt x="135731" y="330835"/>
                                  <a:pt x="137636" y="328930"/>
                                </a:cubicBezTo>
                                <a:cubicBezTo>
                                  <a:pt x="140494" y="327026"/>
                                  <a:pt x="142399" y="324168"/>
                                  <a:pt x="144304" y="321310"/>
                                </a:cubicBezTo>
                                <a:cubicBezTo>
                                  <a:pt x="146209" y="318453"/>
                                  <a:pt x="149066" y="316548"/>
                                  <a:pt x="150971" y="313691"/>
                                </a:cubicBezTo>
                                <a:cubicBezTo>
                                  <a:pt x="152876" y="310833"/>
                                  <a:pt x="154781" y="307976"/>
                                  <a:pt x="156686" y="305118"/>
                                </a:cubicBezTo>
                                <a:cubicBezTo>
                                  <a:pt x="158591" y="302260"/>
                                  <a:pt x="160496" y="299403"/>
                                  <a:pt x="162401" y="296546"/>
                                </a:cubicBezTo>
                                <a:cubicBezTo>
                                  <a:pt x="166211" y="290830"/>
                                  <a:pt x="170021" y="285116"/>
                                  <a:pt x="173831" y="279401"/>
                                </a:cubicBezTo>
                                <a:lnTo>
                                  <a:pt x="178594" y="269876"/>
                                </a:lnTo>
                                <a:cubicBezTo>
                                  <a:pt x="178594" y="267971"/>
                                  <a:pt x="179546" y="265113"/>
                                  <a:pt x="181451" y="261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reeform: Shape 2050"/>
                        <wps:cNvSpPr/>
                        <wps:spPr>
                          <a:xfrm>
                            <a:off x="3810" y="920993"/>
                            <a:ext cx="257175" cy="161925"/>
                          </a:xfrm>
                          <a:custGeom>
                            <a:avLst/>
                            <a:gdLst>
                              <a:gd name="connsiteX0" fmla="*/ 14764 w 257175"/>
                              <a:gd name="connsiteY0" fmla="*/ 144303 h 161925"/>
                              <a:gd name="connsiteX1" fmla="*/ 21431 w 257175"/>
                              <a:gd name="connsiteY1" fmla="*/ 135731 h 161925"/>
                              <a:gd name="connsiteX2" fmla="*/ 37624 w 257175"/>
                              <a:gd name="connsiteY2" fmla="*/ 118586 h 161925"/>
                              <a:gd name="connsiteX3" fmla="*/ 39529 w 257175"/>
                              <a:gd name="connsiteY3" fmla="*/ 116681 h 161925"/>
                              <a:gd name="connsiteX4" fmla="*/ 42386 w 257175"/>
                              <a:gd name="connsiteY4" fmla="*/ 114776 h 161925"/>
                              <a:gd name="connsiteX5" fmla="*/ 47149 w 257175"/>
                              <a:gd name="connsiteY5" fmla="*/ 110966 h 161925"/>
                              <a:gd name="connsiteX6" fmla="*/ 51911 w 257175"/>
                              <a:gd name="connsiteY6" fmla="*/ 107156 h 161925"/>
                              <a:gd name="connsiteX7" fmla="*/ 56674 w 257175"/>
                              <a:gd name="connsiteY7" fmla="*/ 103346 h 161925"/>
                              <a:gd name="connsiteX8" fmla="*/ 62389 w 257175"/>
                              <a:gd name="connsiteY8" fmla="*/ 100489 h 161925"/>
                              <a:gd name="connsiteX9" fmla="*/ 68104 w 257175"/>
                              <a:gd name="connsiteY9" fmla="*/ 97631 h 161925"/>
                              <a:gd name="connsiteX10" fmla="*/ 79534 w 257175"/>
                              <a:gd name="connsiteY10" fmla="*/ 91916 h 161925"/>
                              <a:gd name="connsiteX11" fmla="*/ 85249 w 257175"/>
                              <a:gd name="connsiteY11" fmla="*/ 89059 h 161925"/>
                              <a:gd name="connsiteX12" fmla="*/ 90964 w 257175"/>
                              <a:gd name="connsiteY12" fmla="*/ 87153 h 161925"/>
                              <a:gd name="connsiteX13" fmla="*/ 93821 w 257175"/>
                              <a:gd name="connsiteY13" fmla="*/ 86201 h 161925"/>
                              <a:gd name="connsiteX14" fmla="*/ 96679 w 257175"/>
                              <a:gd name="connsiteY14" fmla="*/ 85248 h 161925"/>
                              <a:gd name="connsiteX15" fmla="*/ 102394 w 257175"/>
                              <a:gd name="connsiteY15" fmla="*/ 83344 h 161925"/>
                              <a:gd name="connsiteX16" fmla="*/ 126206 w 257175"/>
                              <a:gd name="connsiteY16" fmla="*/ 77628 h 161925"/>
                              <a:gd name="connsiteX17" fmla="*/ 148114 w 257175"/>
                              <a:gd name="connsiteY17" fmla="*/ 74771 h 161925"/>
                              <a:gd name="connsiteX18" fmla="*/ 219551 w 257175"/>
                              <a:gd name="connsiteY18" fmla="*/ 81439 h 161925"/>
                              <a:gd name="connsiteX19" fmla="*/ 255746 w 257175"/>
                              <a:gd name="connsiteY19" fmla="*/ 46196 h 161925"/>
                              <a:gd name="connsiteX20" fmla="*/ 223361 w 257175"/>
                              <a:gd name="connsiteY20" fmla="*/ 7144 h 161925"/>
                              <a:gd name="connsiteX21" fmla="*/ 197644 w 257175"/>
                              <a:gd name="connsiteY21" fmla="*/ 10001 h 161925"/>
                              <a:gd name="connsiteX22" fmla="*/ 181451 w 257175"/>
                              <a:gd name="connsiteY22" fmla="*/ 11906 h 161925"/>
                              <a:gd name="connsiteX23" fmla="*/ 161449 w 257175"/>
                              <a:gd name="connsiteY23" fmla="*/ 15716 h 161925"/>
                              <a:gd name="connsiteX24" fmla="*/ 137636 w 257175"/>
                              <a:gd name="connsiteY24" fmla="*/ 22384 h 161925"/>
                              <a:gd name="connsiteX25" fmla="*/ 111919 w 257175"/>
                              <a:gd name="connsiteY25" fmla="*/ 31909 h 161925"/>
                              <a:gd name="connsiteX26" fmla="*/ 86201 w 257175"/>
                              <a:gd name="connsiteY26" fmla="*/ 45244 h 161925"/>
                              <a:gd name="connsiteX27" fmla="*/ 79534 w 257175"/>
                              <a:gd name="connsiteY27" fmla="*/ 49053 h 161925"/>
                              <a:gd name="connsiteX28" fmla="*/ 76676 w 257175"/>
                              <a:gd name="connsiteY28" fmla="*/ 50959 h 161925"/>
                              <a:gd name="connsiteX29" fmla="*/ 73819 w 257175"/>
                              <a:gd name="connsiteY29" fmla="*/ 53816 h 161925"/>
                              <a:gd name="connsiteX30" fmla="*/ 67151 w 257175"/>
                              <a:gd name="connsiteY30" fmla="*/ 57626 h 161925"/>
                              <a:gd name="connsiteX31" fmla="*/ 61436 w 257175"/>
                              <a:gd name="connsiteY31" fmla="*/ 62389 h 161925"/>
                              <a:gd name="connsiteX32" fmla="*/ 50006 w 257175"/>
                              <a:gd name="connsiteY32" fmla="*/ 71914 h 161925"/>
                              <a:gd name="connsiteX33" fmla="*/ 44291 w 257175"/>
                              <a:gd name="connsiteY33" fmla="*/ 76676 h 161925"/>
                              <a:gd name="connsiteX34" fmla="*/ 39529 w 257175"/>
                              <a:gd name="connsiteY34" fmla="*/ 81439 h 161925"/>
                              <a:gd name="connsiteX35" fmla="*/ 34766 w 257175"/>
                              <a:gd name="connsiteY35" fmla="*/ 87153 h 161925"/>
                              <a:gd name="connsiteX36" fmla="*/ 30004 w 257175"/>
                              <a:gd name="connsiteY36" fmla="*/ 92869 h 161925"/>
                              <a:gd name="connsiteX37" fmla="*/ 25241 w 257175"/>
                              <a:gd name="connsiteY37" fmla="*/ 98584 h 161925"/>
                              <a:gd name="connsiteX38" fmla="*/ 23336 w 257175"/>
                              <a:gd name="connsiteY38" fmla="*/ 101441 h 161925"/>
                              <a:gd name="connsiteX39" fmla="*/ 21431 w 257175"/>
                              <a:gd name="connsiteY39" fmla="*/ 104298 h 161925"/>
                              <a:gd name="connsiteX40" fmla="*/ 8096 w 257175"/>
                              <a:gd name="connsiteY40" fmla="*/ 127159 h 161925"/>
                              <a:gd name="connsiteX41" fmla="*/ 7144 w 257175"/>
                              <a:gd name="connsiteY41" fmla="*/ 129064 h 161925"/>
                              <a:gd name="connsiteX42" fmla="*/ 7144 w 257175"/>
                              <a:gd name="connsiteY42" fmla="*/ 155734 h 161925"/>
                              <a:gd name="connsiteX43" fmla="*/ 9049 w 257175"/>
                              <a:gd name="connsiteY43" fmla="*/ 152876 h 161925"/>
                              <a:gd name="connsiteX44" fmla="*/ 14764 w 257175"/>
                              <a:gd name="connsiteY44" fmla="*/ 144303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14764" y="144303"/>
                                </a:moveTo>
                                <a:cubicBezTo>
                                  <a:pt x="16669" y="141446"/>
                                  <a:pt x="19526" y="138589"/>
                                  <a:pt x="21431" y="135731"/>
                                </a:cubicBezTo>
                                <a:cubicBezTo>
                                  <a:pt x="26194" y="130016"/>
                                  <a:pt x="31909" y="124301"/>
                                  <a:pt x="37624" y="118586"/>
                                </a:cubicBezTo>
                                <a:cubicBezTo>
                                  <a:pt x="38576" y="117634"/>
                                  <a:pt x="39529" y="117634"/>
                                  <a:pt x="39529" y="116681"/>
                                </a:cubicBezTo>
                                <a:cubicBezTo>
                                  <a:pt x="40481" y="115728"/>
                                  <a:pt x="41434" y="115728"/>
                                  <a:pt x="42386" y="114776"/>
                                </a:cubicBezTo>
                                <a:cubicBezTo>
                                  <a:pt x="44291" y="113823"/>
                                  <a:pt x="45244" y="111919"/>
                                  <a:pt x="47149" y="110966"/>
                                </a:cubicBezTo>
                                <a:cubicBezTo>
                                  <a:pt x="49054" y="110014"/>
                                  <a:pt x="50959" y="108109"/>
                                  <a:pt x="51911" y="107156"/>
                                </a:cubicBezTo>
                                <a:cubicBezTo>
                                  <a:pt x="53816" y="106203"/>
                                  <a:pt x="55721" y="105251"/>
                                  <a:pt x="56674" y="103346"/>
                                </a:cubicBezTo>
                                <a:cubicBezTo>
                                  <a:pt x="58579" y="102394"/>
                                  <a:pt x="60484" y="101441"/>
                                  <a:pt x="62389" y="100489"/>
                                </a:cubicBezTo>
                                <a:cubicBezTo>
                                  <a:pt x="64294" y="99536"/>
                                  <a:pt x="66199" y="98584"/>
                                  <a:pt x="68104" y="97631"/>
                                </a:cubicBezTo>
                                <a:cubicBezTo>
                                  <a:pt x="71914" y="95726"/>
                                  <a:pt x="75724" y="93821"/>
                                  <a:pt x="79534" y="91916"/>
                                </a:cubicBezTo>
                                <a:lnTo>
                                  <a:pt x="85249" y="89059"/>
                                </a:lnTo>
                                <a:cubicBezTo>
                                  <a:pt x="87154" y="88106"/>
                                  <a:pt x="89059" y="87153"/>
                                  <a:pt x="90964" y="87153"/>
                                </a:cubicBezTo>
                                <a:lnTo>
                                  <a:pt x="93821" y="86201"/>
                                </a:lnTo>
                                <a:lnTo>
                                  <a:pt x="96679" y="85248"/>
                                </a:lnTo>
                                <a:cubicBezTo>
                                  <a:pt x="98584" y="84296"/>
                                  <a:pt x="100489" y="84296"/>
                                  <a:pt x="102394" y="83344"/>
                                </a:cubicBezTo>
                                <a:cubicBezTo>
                                  <a:pt x="110014" y="81439"/>
                                  <a:pt x="117634" y="79534"/>
                                  <a:pt x="126206" y="77628"/>
                                </a:cubicBezTo>
                                <a:cubicBezTo>
                                  <a:pt x="133826" y="76676"/>
                                  <a:pt x="141446" y="75723"/>
                                  <a:pt x="148114" y="74771"/>
                                </a:cubicBezTo>
                                <a:cubicBezTo>
                                  <a:pt x="180499" y="70961"/>
                                  <a:pt x="213836" y="81439"/>
                                  <a:pt x="219551" y="81439"/>
                                </a:cubicBezTo>
                                <a:cubicBezTo>
                                  <a:pt x="238601" y="82391"/>
                                  <a:pt x="254794" y="66198"/>
                                  <a:pt x="255746" y="46196"/>
                                </a:cubicBezTo>
                                <a:cubicBezTo>
                                  <a:pt x="256699" y="25241"/>
                                  <a:pt x="242411" y="8096"/>
                                  <a:pt x="223361" y="7144"/>
                                </a:cubicBezTo>
                                <a:cubicBezTo>
                                  <a:pt x="219551" y="7144"/>
                                  <a:pt x="202406" y="9048"/>
                                  <a:pt x="197644" y="10001"/>
                                </a:cubicBezTo>
                                <a:cubicBezTo>
                                  <a:pt x="192881" y="10953"/>
                                  <a:pt x="188119" y="10953"/>
                                  <a:pt x="181451" y="11906"/>
                                </a:cubicBezTo>
                                <a:cubicBezTo>
                                  <a:pt x="175736" y="12859"/>
                                  <a:pt x="168116" y="13811"/>
                                  <a:pt x="161449" y="15716"/>
                                </a:cubicBezTo>
                                <a:cubicBezTo>
                                  <a:pt x="153829" y="17621"/>
                                  <a:pt x="146209" y="19526"/>
                                  <a:pt x="137636" y="22384"/>
                                </a:cubicBezTo>
                                <a:cubicBezTo>
                                  <a:pt x="129064" y="25241"/>
                                  <a:pt x="120491" y="28098"/>
                                  <a:pt x="111919" y="31909"/>
                                </a:cubicBezTo>
                                <a:cubicBezTo>
                                  <a:pt x="103346" y="35719"/>
                                  <a:pt x="94774" y="40481"/>
                                  <a:pt x="86201" y="45244"/>
                                </a:cubicBezTo>
                                <a:cubicBezTo>
                                  <a:pt x="84296" y="46196"/>
                                  <a:pt x="82391" y="48101"/>
                                  <a:pt x="79534" y="49053"/>
                                </a:cubicBezTo>
                                <a:lnTo>
                                  <a:pt x="76676" y="50959"/>
                                </a:lnTo>
                                <a:lnTo>
                                  <a:pt x="73819" y="53816"/>
                                </a:lnTo>
                                <a:cubicBezTo>
                                  <a:pt x="71914" y="54769"/>
                                  <a:pt x="70009" y="56673"/>
                                  <a:pt x="67151" y="57626"/>
                                </a:cubicBezTo>
                                <a:lnTo>
                                  <a:pt x="61436" y="62389"/>
                                </a:lnTo>
                                <a:cubicBezTo>
                                  <a:pt x="57626" y="65246"/>
                                  <a:pt x="53816" y="69056"/>
                                  <a:pt x="50006" y="71914"/>
                                </a:cubicBezTo>
                                <a:cubicBezTo>
                                  <a:pt x="48101" y="73819"/>
                                  <a:pt x="46196" y="75723"/>
                                  <a:pt x="44291" y="76676"/>
                                </a:cubicBezTo>
                                <a:cubicBezTo>
                                  <a:pt x="42386" y="78581"/>
                                  <a:pt x="40481" y="80486"/>
                                  <a:pt x="39529" y="81439"/>
                                </a:cubicBezTo>
                                <a:cubicBezTo>
                                  <a:pt x="37624" y="83344"/>
                                  <a:pt x="36671" y="85248"/>
                                  <a:pt x="34766" y="87153"/>
                                </a:cubicBezTo>
                                <a:cubicBezTo>
                                  <a:pt x="32861" y="89059"/>
                                  <a:pt x="31909" y="90964"/>
                                  <a:pt x="30004" y="92869"/>
                                </a:cubicBezTo>
                                <a:cubicBezTo>
                                  <a:pt x="28099" y="94773"/>
                                  <a:pt x="27146" y="96678"/>
                                  <a:pt x="25241" y="98584"/>
                                </a:cubicBezTo>
                                <a:cubicBezTo>
                                  <a:pt x="24289" y="99536"/>
                                  <a:pt x="23336" y="100489"/>
                                  <a:pt x="23336" y="101441"/>
                                </a:cubicBezTo>
                                <a:cubicBezTo>
                                  <a:pt x="22384" y="102394"/>
                                  <a:pt x="22384" y="103346"/>
                                  <a:pt x="21431" y="104298"/>
                                </a:cubicBezTo>
                                <a:cubicBezTo>
                                  <a:pt x="16669" y="111919"/>
                                  <a:pt x="11906" y="119539"/>
                                  <a:pt x="8096" y="127159"/>
                                </a:cubicBezTo>
                                <a:cubicBezTo>
                                  <a:pt x="8096" y="128111"/>
                                  <a:pt x="7144" y="129064"/>
                                  <a:pt x="7144" y="129064"/>
                                </a:cubicBezTo>
                                <a:lnTo>
                                  <a:pt x="7144" y="155734"/>
                                </a:lnTo>
                                <a:cubicBezTo>
                                  <a:pt x="8096" y="154781"/>
                                  <a:pt x="8096" y="153828"/>
                                  <a:pt x="9049" y="152876"/>
                                </a:cubicBezTo>
                                <a:cubicBezTo>
                                  <a:pt x="10954" y="150019"/>
                                  <a:pt x="12859" y="147161"/>
                                  <a:pt x="14764" y="144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reeform: Shape 2051"/>
                        <wps:cNvSpPr/>
                        <wps:spPr>
                          <a:xfrm>
                            <a:off x="453390" y="223763"/>
                            <a:ext cx="85725" cy="180975"/>
                          </a:xfrm>
                          <a:custGeom>
                            <a:avLst/>
                            <a:gdLst>
                              <a:gd name="connsiteX0" fmla="*/ 21431 w 85725"/>
                              <a:gd name="connsiteY0" fmla="*/ 37624 h 180975"/>
                              <a:gd name="connsiteX1" fmla="*/ 22384 w 85725"/>
                              <a:gd name="connsiteY1" fmla="*/ 31909 h 180975"/>
                              <a:gd name="connsiteX2" fmla="*/ 24289 w 85725"/>
                              <a:gd name="connsiteY2" fmla="*/ 26194 h 180975"/>
                              <a:gd name="connsiteX3" fmla="*/ 26194 w 85725"/>
                              <a:gd name="connsiteY3" fmla="*/ 21431 h 180975"/>
                              <a:gd name="connsiteX4" fmla="*/ 28099 w 85725"/>
                              <a:gd name="connsiteY4" fmla="*/ 17621 h 180975"/>
                              <a:gd name="connsiteX5" fmla="*/ 29051 w 85725"/>
                              <a:gd name="connsiteY5" fmla="*/ 15716 h 180975"/>
                              <a:gd name="connsiteX6" fmla="*/ 30004 w 85725"/>
                              <a:gd name="connsiteY6" fmla="*/ 13811 h 180975"/>
                              <a:gd name="connsiteX7" fmla="*/ 32861 w 85725"/>
                              <a:gd name="connsiteY7" fmla="*/ 7144 h 180975"/>
                              <a:gd name="connsiteX8" fmla="*/ 28099 w 85725"/>
                              <a:gd name="connsiteY8" fmla="*/ 12859 h 180975"/>
                              <a:gd name="connsiteX9" fmla="*/ 27146 w 85725"/>
                              <a:gd name="connsiteY9" fmla="*/ 14764 h 180975"/>
                              <a:gd name="connsiteX10" fmla="*/ 26194 w 85725"/>
                              <a:gd name="connsiteY10" fmla="*/ 16669 h 180975"/>
                              <a:gd name="connsiteX11" fmla="*/ 23336 w 85725"/>
                              <a:gd name="connsiteY11" fmla="*/ 20479 h 180975"/>
                              <a:gd name="connsiteX12" fmla="*/ 20479 w 85725"/>
                              <a:gd name="connsiteY12" fmla="*/ 25241 h 180975"/>
                              <a:gd name="connsiteX13" fmla="*/ 17621 w 85725"/>
                              <a:gd name="connsiteY13" fmla="*/ 30004 h 180975"/>
                              <a:gd name="connsiteX14" fmla="*/ 14764 w 85725"/>
                              <a:gd name="connsiteY14" fmla="*/ 35719 h 180975"/>
                              <a:gd name="connsiteX15" fmla="*/ 11906 w 85725"/>
                              <a:gd name="connsiteY15" fmla="*/ 42386 h 180975"/>
                              <a:gd name="connsiteX16" fmla="*/ 8096 w 85725"/>
                              <a:gd name="connsiteY16" fmla="*/ 56674 h 180975"/>
                              <a:gd name="connsiteX17" fmla="*/ 8096 w 85725"/>
                              <a:gd name="connsiteY17" fmla="*/ 58579 h 180975"/>
                              <a:gd name="connsiteX18" fmla="*/ 8096 w 85725"/>
                              <a:gd name="connsiteY18" fmla="*/ 60484 h 180975"/>
                              <a:gd name="connsiteX19" fmla="*/ 7144 w 85725"/>
                              <a:gd name="connsiteY19" fmla="*/ 64294 h 180975"/>
                              <a:gd name="connsiteX20" fmla="*/ 7144 w 85725"/>
                              <a:gd name="connsiteY20" fmla="*/ 68104 h 180975"/>
                              <a:gd name="connsiteX21" fmla="*/ 7144 w 85725"/>
                              <a:gd name="connsiteY21" fmla="*/ 71914 h 180975"/>
                              <a:gd name="connsiteX22" fmla="*/ 7144 w 85725"/>
                              <a:gd name="connsiteY22" fmla="*/ 75724 h 180975"/>
                              <a:gd name="connsiteX23" fmla="*/ 7144 w 85725"/>
                              <a:gd name="connsiteY23" fmla="*/ 79534 h 180975"/>
                              <a:gd name="connsiteX24" fmla="*/ 7144 w 85725"/>
                              <a:gd name="connsiteY24" fmla="*/ 88106 h 180975"/>
                              <a:gd name="connsiteX25" fmla="*/ 7144 w 85725"/>
                              <a:gd name="connsiteY25" fmla="*/ 91916 h 180975"/>
                              <a:gd name="connsiteX26" fmla="*/ 8096 w 85725"/>
                              <a:gd name="connsiteY26" fmla="*/ 95726 h 180975"/>
                              <a:gd name="connsiteX27" fmla="*/ 8096 w 85725"/>
                              <a:gd name="connsiteY27" fmla="*/ 97631 h 180975"/>
                              <a:gd name="connsiteX28" fmla="*/ 8096 w 85725"/>
                              <a:gd name="connsiteY28" fmla="*/ 99536 h 180975"/>
                              <a:gd name="connsiteX29" fmla="*/ 9049 w 85725"/>
                              <a:gd name="connsiteY29" fmla="*/ 103346 h 180975"/>
                              <a:gd name="connsiteX30" fmla="*/ 13811 w 85725"/>
                              <a:gd name="connsiteY30" fmla="*/ 119539 h 180975"/>
                              <a:gd name="connsiteX31" fmla="*/ 19526 w 85725"/>
                              <a:gd name="connsiteY31" fmla="*/ 133826 h 180975"/>
                              <a:gd name="connsiteX32" fmla="*/ 26194 w 85725"/>
                              <a:gd name="connsiteY32" fmla="*/ 146209 h 180975"/>
                              <a:gd name="connsiteX33" fmla="*/ 32861 w 85725"/>
                              <a:gd name="connsiteY33" fmla="*/ 156686 h 180975"/>
                              <a:gd name="connsiteX34" fmla="*/ 38576 w 85725"/>
                              <a:gd name="connsiteY34" fmla="*/ 164306 h 180975"/>
                              <a:gd name="connsiteX35" fmla="*/ 47149 w 85725"/>
                              <a:gd name="connsiteY35" fmla="*/ 175736 h 180975"/>
                              <a:gd name="connsiteX36" fmla="*/ 76676 w 85725"/>
                              <a:gd name="connsiteY36" fmla="*/ 174784 h 180975"/>
                              <a:gd name="connsiteX37" fmla="*/ 77629 w 85725"/>
                              <a:gd name="connsiteY37" fmla="*/ 145256 h 180975"/>
                              <a:gd name="connsiteX38" fmla="*/ 47149 w 85725"/>
                              <a:gd name="connsiteY38" fmla="*/ 117634 h 180975"/>
                              <a:gd name="connsiteX39" fmla="*/ 39529 w 85725"/>
                              <a:gd name="connsiteY39" fmla="*/ 107156 h 180975"/>
                              <a:gd name="connsiteX40" fmla="*/ 32861 w 85725"/>
                              <a:gd name="connsiteY40" fmla="*/ 95726 h 180975"/>
                              <a:gd name="connsiteX41" fmla="*/ 30956 w 85725"/>
                              <a:gd name="connsiteY41" fmla="*/ 92869 h 180975"/>
                              <a:gd name="connsiteX42" fmla="*/ 30004 w 85725"/>
                              <a:gd name="connsiteY42" fmla="*/ 90964 h 180975"/>
                              <a:gd name="connsiteX43" fmla="*/ 29051 w 85725"/>
                              <a:gd name="connsiteY43" fmla="*/ 89059 h 180975"/>
                              <a:gd name="connsiteX44" fmla="*/ 28099 w 85725"/>
                              <a:gd name="connsiteY44" fmla="*/ 86201 h 180975"/>
                              <a:gd name="connsiteX45" fmla="*/ 27146 w 85725"/>
                              <a:gd name="connsiteY45" fmla="*/ 82391 h 180975"/>
                              <a:gd name="connsiteX46" fmla="*/ 25241 w 85725"/>
                              <a:gd name="connsiteY46" fmla="*/ 75724 h 180975"/>
                              <a:gd name="connsiteX47" fmla="*/ 24289 w 85725"/>
                              <a:gd name="connsiteY47" fmla="*/ 71914 h 180975"/>
                              <a:gd name="connsiteX48" fmla="*/ 23336 w 85725"/>
                              <a:gd name="connsiteY48" fmla="*/ 68104 h 180975"/>
                              <a:gd name="connsiteX49" fmla="*/ 22384 w 85725"/>
                              <a:gd name="connsiteY49" fmla="*/ 64294 h 180975"/>
                              <a:gd name="connsiteX50" fmla="*/ 22384 w 85725"/>
                              <a:gd name="connsiteY50" fmla="*/ 60484 h 180975"/>
                              <a:gd name="connsiteX51" fmla="*/ 22384 w 85725"/>
                              <a:gd name="connsiteY51" fmla="*/ 56674 h 180975"/>
                              <a:gd name="connsiteX52" fmla="*/ 22384 w 85725"/>
                              <a:gd name="connsiteY52" fmla="*/ 54769 h 180975"/>
                              <a:gd name="connsiteX53" fmla="*/ 22384 w 85725"/>
                              <a:gd name="connsiteY53" fmla="*/ 52864 h 180975"/>
                              <a:gd name="connsiteX54" fmla="*/ 23336 w 85725"/>
                              <a:gd name="connsiteY54" fmla="*/ 39529 h 180975"/>
                              <a:gd name="connsiteX55" fmla="*/ 21431 w 85725"/>
                              <a:gd name="connsiteY55" fmla="*/ 3762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21431" y="37624"/>
                                </a:moveTo>
                                <a:cubicBezTo>
                                  <a:pt x="21431" y="35719"/>
                                  <a:pt x="22384" y="33814"/>
                                  <a:pt x="22384" y="31909"/>
                                </a:cubicBezTo>
                                <a:cubicBezTo>
                                  <a:pt x="22384" y="30004"/>
                                  <a:pt x="23336" y="28099"/>
                                  <a:pt x="24289" y="26194"/>
                                </a:cubicBezTo>
                                <a:cubicBezTo>
                                  <a:pt x="24289" y="24289"/>
                                  <a:pt x="25241" y="23336"/>
                                  <a:pt x="26194" y="21431"/>
                                </a:cubicBezTo>
                                <a:cubicBezTo>
                                  <a:pt x="27146" y="19526"/>
                                  <a:pt x="27146" y="18574"/>
                                  <a:pt x="28099" y="17621"/>
                                </a:cubicBezTo>
                                <a:cubicBezTo>
                                  <a:pt x="28099" y="16669"/>
                                  <a:pt x="28099" y="16669"/>
                                  <a:pt x="29051" y="15716"/>
                                </a:cubicBezTo>
                                <a:cubicBezTo>
                                  <a:pt x="29051" y="14764"/>
                                  <a:pt x="30004" y="14764"/>
                                  <a:pt x="30004" y="13811"/>
                                </a:cubicBezTo>
                                <a:cubicBezTo>
                                  <a:pt x="31909" y="10001"/>
                                  <a:pt x="32861" y="7144"/>
                                  <a:pt x="32861" y="7144"/>
                                </a:cubicBezTo>
                                <a:cubicBezTo>
                                  <a:pt x="32861" y="7144"/>
                                  <a:pt x="30956" y="9049"/>
                                  <a:pt x="28099" y="12859"/>
                                </a:cubicBezTo>
                                <a:cubicBezTo>
                                  <a:pt x="28099" y="12859"/>
                                  <a:pt x="27146" y="13811"/>
                                  <a:pt x="27146" y="14764"/>
                                </a:cubicBezTo>
                                <a:cubicBezTo>
                                  <a:pt x="27146" y="15716"/>
                                  <a:pt x="26194" y="15716"/>
                                  <a:pt x="26194" y="16669"/>
                                </a:cubicBezTo>
                                <a:cubicBezTo>
                                  <a:pt x="25241" y="17621"/>
                                  <a:pt x="24289" y="19526"/>
                                  <a:pt x="23336" y="20479"/>
                                </a:cubicBezTo>
                                <a:cubicBezTo>
                                  <a:pt x="22384" y="21431"/>
                                  <a:pt x="21431" y="23336"/>
                                  <a:pt x="20479" y="25241"/>
                                </a:cubicBezTo>
                                <a:cubicBezTo>
                                  <a:pt x="19526" y="27146"/>
                                  <a:pt x="18574" y="28099"/>
                                  <a:pt x="17621" y="30004"/>
                                </a:cubicBezTo>
                                <a:cubicBezTo>
                                  <a:pt x="16669" y="31909"/>
                                  <a:pt x="15716" y="33814"/>
                                  <a:pt x="14764" y="35719"/>
                                </a:cubicBezTo>
                                <a:cubicBezTo>
                                  <a:pt x="13811" y="37624"/>
                                  <a:pt x="12859" y="39529"/>
                                  <a:pt x="11906" y="42386"/>
                                </a:cubicBezTo>
                                <a:cubicBezTo>
                                  <a:pt x="10001" y="47149"/>
                                  <a:pt x="9049" y="51911"/>
                                  <a:pt x="8096" y="56674"/>
                                </a:cubicBezTo>
                                <a:cubicBezTo>
                                  <a:pt x="8096" y="57626"/>
                                  <a:pt x="8096" y="57626"/>
                                  <a:pt x="8096" y="58579"/>
                                </a:cubicBezTo>
                                <a:cubicBezTo>
                                  <a:pt x="8096" y="59531"/>
                                  <a:pt x="8096" y="59531"/>
                                  <a:pt x="8096" y="60484"/>
                                </a:cubicBezTo>
                                <a:cubicBezTo>
                                  <a:pt x="8096" y="61436"/>
                                  <a:pt x="8096" y="63341"/>
                                  <a:pt x="7144" y="64294"/>
                                </a:cubicBezTo>
                                <a:cubicBezTo>
                                  <a:pt x="7144" y="65246"/>
                                  <a:pt x="7144" y="67151"/>
                                  <a:pt x="7144" y="68104"/>
                                </a:cubicBezTo>
                                <a:cubicBezTo>
                                  <a:pt x="7144" y="69056"/>
                                  <a:pt x="7144" y="70961"/>
                                  <a:pt x="7144" y="71914"/>
                                </a:cubicBezTo>
                                <a:cubicBezTo>
                                  <a:pt x="7144" y="72866"/>
                                  <a:pt x="7144" y="74771"/>
                                  <a:pt x="7144" y="75724"/>
                                </a:cubicBezTo>
                                <a:cubicBezTo>
                                  <a:pt x="7144" y="76676"/>
                                  <a:pt x="7144" y="78581"/>
                                  <a:pt x="7144" y="79534"/>
                                </a:cubicBezTo>
                                <a:cubicBezTo>
                                  <a:pt x="7144" y="82391"/>
                                  <a:pt x="7144" y="85249"/>
                                  <a:pt x="7144" y="88106"/>
                                </a:cubicBezTo>
                                <a:lnTo>
                                  <a:pt x="7144" y="91916"/>
                                </a:lnTo>
                                <a:cubicBezTo>
                                  <a:pt x="7144" y="92869"/>
                                  <a:pt x="7144" y="94774"/>
                                  <a:pt x="8096" y="95726"/>
                                </a:cubicBezTo>
                                <a:lnTo>
                                  <a:pt x="8096" y="97631"/>
                                </a:lnTo>
                                <a:lnTo>
                                  <a:pt x="8096" y="99536"/>
                                </a:lnTo>
                                <a:cubicBezTo>
                                  <a:pt x="8096" y="100489"/>
                                  <a:pt x="9049" y="102394"/>
                                  <a:pt x="9049" y="103346"/>
                                </a:cubicBezTo>
                                <a:cubicBezTo>
                                  <a:pt x="10001" y="109061"/>
                                  <a:pt x="11906" y="113824"/>
                                  <a:pt x="13811" y="119539"/>
                                </a:cubicBezTo>
                                <a:cubicBezTo>
                                  <a:pt x="15716" y="124301"/>
                                  <a:pt x="17621" y="129064"/>
                                  <a:pt x="19526" y="133826"/>
                                </a:cubicBezTo>
                                <a:cubicBezTo>
                                  <a:pt x="21431" y="138589"/>
                                  <a:pt x="23336" y="142399"/>
                                  <a:pt x="26194" y="146209"/>
                                </a:cubicBezTo>
                                <a:cubicBezTo>
                                  <a:pt x="28099" y="150019"/>
                                  <a:pt x="30004" y="153829"/>
                                  <a:pt x="32861" y="156686"/>
                                </a:cubicBezTo>
                                <a:cubicBezTo>
                                  <a:pt x="34766" y="159544"/>
                                  <a:pt x="36671" y="162401"/>
                                  <a:pt x="38576" y="164306"/>
                                </a:cubicBezTo>
                                <a:cubicBezTo>
                                  <a:pt x="40481" y="166211"/>
                                  <a:pt x="46196" y="174784"/>
                                  <a:pt x="47149" y="175736"/>
                                </a:cubicBezTo>
                                <a:cubicBezTo>
                                  <a:pt x="54769" y="183356"/>
                                  <a:pt x="68104" y="182403"/>
                                  <a:pt x="76676" y="174784"/>
                                </a:cubicBezTo>
                                <a:cubicBezTo>
                                  <a:pt x="85249" y="166211"/>
                                  <a:pt x="85249" y="152876"/>
                                  <a:pt x="77629" y="145256"/>
                                </a:cubicBezTo>
                                <a:cubicBezTo>
                                  <a:pt x="75724" y="143351"/>
                                  <a:pt x="57626" y="132874"/>
                                  <a:pt x="47149" y="117634"/>
                                </a:cubicBezTo>
                                <a:cubicBezTo>
                                  <a:pt x="44291" y="114776"/>
                                  <a:pt x="42386" y="110966"/>
                                  <a:pt x="39529" y="107156"/>
                                </a:cubicBezTo>
                                <a:cubicBezTo>
                                  <a:pt x="36671" y="103346"/>
                                  <a:pt x="34766" y="99536"/>
                                  <a:pt x="32861" y="95726"/>
                                </a:cubicBezTo>
                                <a:cubicBezTo>
                                  <a:pt x="31909" y="94774"/>
                                  <a:pt x="31909" y="93821"/>
                                  <a:pt x="30956" y="92869"/>
                                </a:cubicBezTo>
                                <a:lnTo>
                                  <a:pt x="30004" y="90964"/>
                                </a:lnTo>
                                <a:lnTo>
                                  <a:pt x="29051" y="89059"/>
                                </a:lnTo>
                                <a:cubicBezTo>
                                  <a:pt x="29051" y="88106"/>
                                  <a:pt x="28099" y="87154"/>
                                  <a:pt x="28099" y="86201"/>
                                </a:cubicBezTo>
                                <a:lnTo>
                                  <a:pt x="27146" y="82391"/>
                                </a:lnTo>
                                <a:cubicBezTo>
                                  <a:pt x="26194" y="80486"/>
                                  <a:pt x="26194" y="77629"/>
                                  <a:pt x="25241" y="75724"/>
                                </a:cubicBezTo>
                                <a:cubicBezTo>
                                  <a:pt x="25241" y="74771"/>
                                  <a:pt x="24289" y="73819"/>
                                  <a:pt x="24289" y="71914"/>
                                </a:cubicBezTo>
                                <a:cubicBezTo>
                                  <a:pt x="24289" y="70961"/>
                                  <a:pt x="23336" y="70009"/>
                                  <a:pt x="23336" y="68104"/>
                                </a:cubicBezTo>
                                <a:cubicBezTo>
                                  <a:pt x="23336" y="67151"/>
                                  <a:pt x="23336" y="66199"/>
                                  <a:pt x="22384" y="64294"/>
                                </a:cubicBezTo>
                                <a:cubicBezTo>
                                  <a:pt x="22384" y="63341"/>
                                  <a:pt x="22384" y="62389"/>
                                  <a:pt x="22384" y="60484"/>
                                </a:cubicBezTo>
                                <a:cubicBezTo>
                                  <a:pt x="22384" y="59531"/>
                                  <a:pt x="22384" y="58579"/>
                                  <a:pt x="22384" y="56674"/>
                                </a:cubicBezTo>
                                <a:cubicBezTo>
                                  <a:pt x="22384" y="55721"/>
                                  <a:pt x="22384" y="55721"/>
                                  <a:pt x="22384" y="54769"/>
                                </a:cubicBezTo>
                                <a:cubicBezTo>
                                  <a:pt x="22384" y="53816"/>
                                  <a:pt x="22384" y="53816"/>
                                  <a:pt x="22384" y="52864"/>
                                </a:cubicBezTo>
                                <a:cubicBezTo>
                                  <a:pt x="22384" y="48101"/>
                                  <a:pt x="22384" y="43339"/>
                                  <a:pt x="23336" y="39529"/>
                                </a:cubicBezTo>
                                <a:cubicBezTo>
                                  <a:pt x="20479" y="41434"/>
                                  <a:pt x="20479" y="39529"/>
                                  <a:pt x="21431" y="376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reeform: Shape 2052"/>
                        <wps:cNvSpPr/>
                        <wps:spPr>
                          <a:xfrm>
                            <a:off x="520065" y="288044"/>
                            <a:ext cx="190500" cy="76200"/>
                          </a:xfrm>
                          <a:custGeom>
                            <a:avLst/>
                            <a:gdLst>
                              <a:gd name="connsiteX0" fmla="*/ 16669 w 190500"/>
                              <a:gd name="connsiteY0" fmla="*/ 45733 h 76200"/>
                              <a:gd name="connsiteX1" fmla="*/ 18574 w 190500"/>
                              <a:gd name="connsiteY1" fmla="*/ 46685 h 76200"/>
                              <a:gd name="connsiteX2" fmla="*/ 22384 w 190500"/>
                              <a:gd name="connsiteY2" fmla="*/ 49543 h 76200"/>
                              <a:gd name="connsiteX3" fmla="*/ 26194 w 190500"/>
                              <a:gd name="connsiteY3" fmla="*/ 52400 h 76200"/>
                              <a:gd name="connsiteX4" fmla="*/ 30956 w 190500"/>
                              <a:gd name="connsiteY4" fmla="*/ 56210 h 76200"/>
                              <a:gd name="connsiteX5" fmla="*/ 36671 w 190500"/>
                              <a:gd name="connsiteY5" fmla="*/ 60020 h 76200"/>
                              <a:gd name="connsiteX6" fmla="*/ 42386 w 190500"/>
                              <a:gd name="connsiteY6" fmla="*/ 62878 h 76200"/>
                              <a:gd name="connsiteX7" fmla="*/ 55721 w 190500"/>
                              <a:gd name="connsiteY7" fmla="*/ 68593 h 76200"/>
                              <a:gd name="connsiteX8" fmla="*/ 57626 w 190500"/>
                              <a:gd name="connsiteY8" fmla="*/ 69545 h 76200"/>
                              <a:gd name="connsiteX9" fmla="*/ 59531 w 190500"/>
                              <a:gd name="connsiteY9" fmla="*/ 70498 h 76200"/>
                              <a:gd name="connsiteX10" fmla="*/ 63341 w 190500"/>
                              <a:gd name="connsiteY10" fmla="*/ 71450 h 76200"/>
                              <a:gd name="connsiteX11" fmla="*/ 67151 w 190500"/>
                              <a:gd name="connsiteY11" fmla="*/ 72403 h 76200"/>
                              <a:gd name="connsiteX12" fmla="*/ 70961 w 190500"/>
                              <a:gd name="connsiteY12" fmla="*/ 73355 h 76200"/>
                              <a:gd name="connsiteX13" fmla="*/ 74771 w 190500"/>
                              <a:gd name="connsiteY13" fmla="*/ 74308 h 76200"/>
                              <a:gd name="connsiteX14" fmla="*/ 78581 w 190500"/>
                              <a:gd name="connsiteY14" fmla="*/ 74308 h 76200"/>
                              <a:gd name="connsiteX15" fmla="*/ 87154 w 190500"/>
                              <a:gd name="connsiteY15" fmla="*/ 74308 h 76200"/>
                              <a:gd name="connsiteX16" fmla="*/ 90964 w 190500"/>
                              <a:gd name="connsiteY16" fmla="*/ 74308 h 76200"/>
                              <a:gd name="connsiteX17" fmla="*/ 95726 w 190500"/>
                              <a:gd name="connsiteY17" fmla="*/ 74308 h 76200"/>
                              <a:gd name="connsiteX18" fmla="*/ 97631 w 190500"/>
                              <a:gd name="connsiteY18" fmla="*/ 74308 h 76200"/>
                              <a:gd name="connsiteX19" fmla="*/ 99536 w 190500"/>
                              <a:gd name="connsiteY19" fmla="*/ 74308 h 76200"/>
                              <a:gd name="connsiteX20" fmla="*/ 103346 w 190500"/>
                              <a:gd name="connsiteY20" fmla="*/ 74308 h 76200"/>
                              <a:gd name="connsiteX21" fmla="*/ 119539 w 190500"/>
                              <a:gd name="connsiteY21" fmla="*/ 71450 h 76200"/>
                              <a:gd name="connsiteX22" fmla="*/ 134779 w 190500"/>
                              <a:gd name="connsiteY22" fmla="*/ 66688 h 76200"/>
                              <a:gd name="connsiteX23" fmla="*/ 148114 w 190500"/>
                              <a:gd name="connsiteY23" fmla="*/ 61925 h 76200"/>
                              <a:gd name="connsiteX24" fmla="*/ 158591 w 190500"/>
                              <a:gd name="connsiteY24" fmla="*/ 57163 h 76200"/>
                              <a:gd name="connsiteX25" fmla="*/ 167164 w 190500"/>
                              <a:gd name="connsiteY25" fmla="*/ 52400 h 76200"/>
                              <a:gd name="connsiteX26" fmla="*/ 179546 w 190500"/>
                              <a:gd name="connsiteY26" fmla="*/ 44780 h 76200"/>
                              <a:gd name="connsiteX27" fmla="*/ 181451 w 190500"/>
                              <a:gd name="connsiteY27" fmla="*/ 15253 h 76200"/>
                              <a:gd name="connsiteX28" fmla="*/ 152876 w 190500"/>
                              <a:gd name="connsiteY28" fmla="*/ 11443 h 76200"/>
                              <a:gd name="connsiteX29" fmla="*/ 122396 w 190500"/>
                              <a:gd name="connsiteY29" fmla="*/ 39065 h 76200"/>
                              <a:gd name="connsiteX30" fmla="*/ 110966 w 190500"/>
                              <a:gd name="connsiteY30" fmla="*/ 45733 h 76200"/>
                              <a:gd name="connsiteX31" fmla="*/ 98584 w 190500"/>
                              <a:gd name="connsiteY31" fmla="*/ 51448 h 76200"/>
                              <a:gd name="connsiteX32" fmla="*/ 95726 w 190500"/>
                              <a:gd name="connsiteY32" fmla="*/ 52400 h 76200"/>
                              <a:gd name="connsiteX33" fmla="*/ 93821 w 190500"/>
                              <a:gd name="connsiteY33" fmla="*/ 53353 h 76200"/>
                              <a:gd name="connsiteX34" fmla="*/ 91916 w 190500"/>
                              <a:gd name="connsiteY34" fmla="*/ 54305 h 76200"/>
                              <a:gd name="connsiteX35" fmla="*/ 88106 w 190500"/>
                              <a:gd name="connsiteY35" fmla="*/ 55258 h 76200"/>
                              <a:gd name="connsiteX36" fmla="*/ 84296 w 190500"/>
                              <a:gd name="connsiteY36" fmla="*/ 56210 h 76200"/>
                              <a:gd name="connsiteX37" fmla="*/ 77629 w 190500"/>
                              <a:gd name="connsiteY37" fmla="*/ 57163 h 76200"/>
                              <a:gd name="connsiteX38" fmla="*/ 73819 w 190500"/>
                              <a:gd name="connsiteY38" fmla="*/ 57163 h 76200"/>
                              <a:gd name="connsiteX39" fmla="*/ 70009 w 190500"/>
                              <a:gd name="connsiteY39" fmla="*/ 57163 h 76200"/>
                              <a:gd name="connsiteX40" fmla="*/ 66199 w 190500"/>
                              <a:gd name="connsiteY40" fmla="*/ 57163 h 76200"/>
                              <a:gd name="connsiteX41" fmla="*/ 62389 w 190500"/>
                              <a:gd name="connsiteY41" fmla="*/ 57163 h 76200"/>
                              <a:gd name="connsiteX42" fmla="*/ 58579 w 190500"/>
                              <a:gd name="connsiteY42" fmla="*/ 57163 h 76200"/>
                              <a:gd name="connsiteX43" fmla="*/ 56674 w 190500"/>
                              <a:gd name="connsiteY43" fmla="*/ 57163 h 76200"/>
                              <a:gd name="connsiteX44" fmla="*/ 54769 w 190500"/>
                              <a:gd name="connsiteY44" fmla="*/ 57163 h 76200"/>
                              <a:gd name="connsiteX45" fmla="*/ 41434 w 190500"/>
                              <a:gd name="connsiteY45" fmla="*/ 55258 h 76200"/>
                              <a:gd name="connsiteX46" fmla="*/ 35719 w 190500"/>
                              <a:gd name="connsiteY46" fmla="*/ 53353 h 76200"/>
                              <a:gd name="connsiteX47" fmla="*/ 30004 w 190500"/>
                              <a:gd name="connsiteY47" fmla="*/ 51448 h 76200"/>
                              <a:gd name="connsiteX48" fmla="*/ 25241 w 190500"/>
                              <a:gd name="connsiteY48" fmla="*/ 49543 h 76200"/>
                              <a:gd name="connsiteX49" fmla="*/ 20479 w 190500"/>
                              <a:gd name="connsiteY49" fmla="*/ 47638 h 76200"/>
                              <a:gd name="connsiteX50" fmla="*/ 16669 w 190500"/>
                              <a:gd name="connsiteY50" fmla="*/ 45733 h 76200"/>
                              <a:gd name="connsiteX51" fmla="*/ 14764 w 190500"/>
                              <a:gd name="connsiteY51" fmla="*/ 44780 h 76200"/>
                              <a:gd name="connsiteX52" fmla="*/ 12859 w 190500"/>
                              <a:gd name="connsiteY52" fmla="*/ 43828 h 76200"/>
                              <a:gd name="connsiteX53" fmla="*/ 7144 w 190500"/>
                              <a:gd name="connsiteY53" fmla="*/ 40018 h 76200"/>
                              <a:gd name="connsiteX54" fmla="*/ 11906 w 190500"/>
                              <a:gd name="connsiteY54" fmla="*/ 44780 h 76200"/>
                              <a:gd name="connsiteX55" fmla="*/ 16669 w 190500"/>
                              <a:gd name="connsiteY55" fmla="*/ 45733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90500" h="76200">
                                <a:moveTo>
                                  <a:pt x="16669" y="45733"/>
                                </a:moveTo>
                                <a:cubicBezTo>
                                  <a:pt x="16669" y="45733"/>
                                  <a:pt x="17621" y="46685"/>
                                  <a:pt x="18574" y="46685"/>
                                </a:cubicBezTo>
                                <a:cubicBezTo>
                                  <a:pt x="19526" y="47638"/>
                                  <a:pt x="20479" y="48590"/>
                                  <a:pt x="22384" y="49543"/>
                                </a:cubicBezTo>
                                <a:cubicBezTo>
                                  <a:pt x="23336" y="50495"/>
                                  <a:pt x="25241" y="51448"/>
                                  <a:pt x="26194" y="52400"/>
                                </a:cubicBezTo>
                                <a:cubicBezTo>
                                  <a:pt x="28099" y="53353"/>
                                  <a:pt x="29051" y="54305"/>
                                  <a:pt x="30956" y="56210"/>
                                </a:cubicBezTo>
                                <a:cubicBezTo>
                                  <a:pt x="32861" y="57163"/>
                                  <a:pt x="34766" y="58115"/>
                                  <a:pt x="36671" y="60020"/>
                                </a:cubicBezTo>
                                <a:cubicBezTo>
                                  <a:pt x="38576" y="60973"/>
                                  <a:pt x="40481" y="61925"/>
                                  <a:pt x="42386" y="62878"/>
                                </a:cubicBezTo>
                                <a:cubicBezTo>
                                  <a:pt x="46196" y="64783"/>
                                  <a:pt x="50959" y="66688"/>
                                  <a:pt x="55721" y="68593"/>
                                </a:cubicBezTo>
                                <a:cubicBezTo>
                                  <a:pt x="56674" y="68593"/>
                                  <a:pt x="56674" y="68593"/>
                                  <a:pt x="57626" y="69545"/>
                                </a:cubicBezTo>
                                <a:cubicBezTo>
                                  <a:pt x="58579" y="69545"/>
                                  <a:pt x="58579" y="69545"/>
                                  <a:pt x="59531" y="70498"/>
                                </a:cubicBezTo>
                                <a:cubicBezTo>
                                  <a:pt x="60484" y="70498"/>
                                  <a:pt x="62389" y="71450"/>
                                  <a:pt x="63341" y="71450"/>
                                </a:cubicBezTo>
                                <a:cubicBezTo>
                                  <a:pt x="64294" y="71450"/>
                                  <a:pt x="66199" y="72403"/>
                                  <a:pt x="67151" y="72403"/>
                                </a:cubicBezTo>
                                <a:cubicBezTo>
                                  <a:pt x="68104" y="72403"/>
                                  <a:pt x="70009" y="73355"/>
                                  <a:pt x="70961" y="73355"/>
                                </a:cubicBezTo>
                                <a:cubicBezTo>
                                  <a:pt x="71914" y="73355"/>
                                  <a:pt x="73819" y="73355"/>
                                  <a:pt x="74771" y="74308"/>
                                </a:cubicBezTo>
                                <a:cubicBezTo>
                                  <a:pt x="75724" y="74308"/>
                                  <a:pt x="77629" y="74308"/>
                                  <a:pt x="78581" y="74308"/>
                                </a:cubicBezTo>
                                <a:cubicBezTo>
                                  <a:pt x="81439" y="74308"/>
                                  <a:pt x="84296" y="74308"/>
                                  <a:pt x="87154" y="74308"/>
                                </a:cubicBezTo>
                                <a:lnTo>
                                  <a:pt x="90964" y="74308"/>
                                </a:lnTo>
                                <a:cubicBezTo>
                                  <a:pt x="91916" y="74308"/>
                                  <a:pt x="93821" y="74308"/>
                                  <a:pt x="95726" y="74308"/>
                                </a:cubicBezTo>
                                <a:lnTo>
                                  <a:pt x="97631" y="74308"/>
                                </a:lnTo>
                                <a:lnTo>
                                  <a:pt x="99536" y="74308"/>
                                </a:lnTo>
                                <a:cubicBezTo>
                                  <a:pt x="100489" y="74308"/>
                                  <a:pt x="102394" y="74308"/>
                                  <a:pt x="103346" y="74308"/>
                                </a:cubicBezTo>
                                <a:cubicBezTo>
                                  <a:pt x="109061" y="73355"/>
                                  <a:pt x="114776" y="72403"/>
                                  <a:pt x="119539" y="71450"/>
                                </a:cubicBezTo>
                                <a:cubicBezTo>
                                  <a:pt x="125254" y="70498"/>
                                  <a:pt x="130016" y="68593"/>
                                  <a:pt x="134779" y="66688"/>
                                </a:cubicBezTo>
                                <a:cubicBezTo>
                                  <a:pt x="139541" y="64783"/>
                                  <a:pt x="143351" y="63830"/>
                                  <a:pt x="148114" y="61925"/>
                                </a:cubicBezTo>
                                <a:cubicBezTo>
                                  <a:pt x="151924" y="60020"/>
                                  <a:pt x="155734" y="58115"/>
                                  <a:pt x="158591" y="57163"/>
                                </a:cubicBezTo>
                                <a:cubicBezTo>
                                  <a:pt x="161449" y="55258"/>
                                  <a:pt x="164306" y="54305"/>
                                  <a:pt x="167164" y="52400"/>
                                </a:cubicBezTo>
                                <a:cubicBezTo>
                                  <a:pt x="169069" y="51448"/>
                                  <a:pt x="177641" y="45733"/>
                                  <a:pt x="179546" y="44780"/>
                                </a:cubicBezTo>
                                <a:cubicBezTo>
                                  <a:pt x="188119" y="38113"/>
                                  <a:pt x="189071" y="24778"/>
                                  <a:pt x="181451" y="15253"/>
                                </a:cubicBezTo>
                                <a:cubicBezTo>
                                  <a:pt x="173831" y="5728"/>
                                  <a:pt x="160496" y="4775"/>
                                  <a:pt x="152876" y="11443"/>
                                </a:cubicBezTo>
                                <a:cubicBezTo>
                                  <a:pt x="150971" y="13348"/>
                                  <a:pt x="138589" y="29540"/>
                                  <a:pt x="122396" y="39065"/>
                                </a:cubicBezTo>
                                <a:cubicBezTo>
                                  <a:pt x="118586" y="40970"/>
                                  <a:pt x="115729" y="43828"/>
                                  <a:pt x="110966" y="45733"/>
                                </a:cubicBezTo>
                                <a:cubicBezTo>
                                  <a:pt x="107156" y="47638"/>
                                  <a:pt x="102394" y="49543"/>
                                  <a:pt x="98584" y="51448"/>
                                </a:cubicBezTo>
                                <a:cubicBezTo>
                                  <a:pt x="97631" y="51448"/>
                                  <a:pt x="96679" y="52400"/>
                                  <a:pt x="95726" y="52400"/>
                                </a:cubicBezTo>
                                <a:lnTo>
                                  <a:pt x="93821" y="53353"/>
                                </a:lnTo>
                                <a:lnTo>
                                  <a:pt x="91916" y="54305"/>
                                </a:lnTo>
                                <a:cubicBezTo>
                                  <a:pt x="90964" y="54305"/>
                                  <a:pt x="90011" y="55258"/>
                                  <a:pt x="88106" y="55258"/>
                                </a:cubicBezTo>
                                <a:lnTo>
                                  <a:pt x="84296" y="56210"/>
                                </a:lnTo>
                                <a:cubicBezTo>
                                  <a:pt x="82391" y="57163"/>
                                  <a:pt x="79534" y="57163"/>
                                  <a:pt x="77629" y="57163"/>
                                </a:cubicBezTo>
                                <a:cubicBezTo>
                                  <a:pt x="76676" y="57163"/>
                                  <a:pt x="75724" y="57163"/>
                                  <a:pt x="73819" y="57163"/>
                                </a:cubicBezTo>
                                <a:cubicBezTo>
                                  <a:pt x="72866" y="57163"/>
                                  <a:pt x="71914" y="57163"/>
                                  <a:pt x="70009" y="57163"/>
                                </a:cubicBezTo>
                                <a:cubicBezTo>
                                  <a:pt x="69056" y="57163"/>
                                  <a:pt x="68104" y="57163"/>
                                  <a:pt x="66199" y="57163"/>
                                </a:cubicBezTo>
                                <a:cubicBezTo>
                                  <a:pt x="65246" y="57163"/>
                                  <a:pt x="64294" y="57163"/>
                                  <a:pt x="62389" y="57163"/>
                                </a:cubicBezTo>
                                <a:cubicBezTo>
                                  <a:pt x="61436" y="57163"/>
                                  <a:pt x="60484" y="57163"/>
                                  <a:pt x="58579" y="57163"/>
                                </a:cubicBezTo>
                                <a:cubicBezTo>
                                  <a:pt x="57626" y="57163"/>
                                  <a:pt x="57626" y="57163"/>
                                  <a:pt x="56674" y="57163"/>
                                </a:cubicBezTo>
                                <a:cubicBezTo>
                                  <a:pt x="55721" y="57163"/>
                                  <a:pt x="55721" y="57163"/>
                                  <a:pt x="54769" y="57163"/>
                                </a:cubicBezTo>
                                <a:cubicBezTo>
                                  <a:pt x="50006" y="57163"/>
                                  <a:pt x="46196" y="56210"/>
                                  <a:pt x="41434" y="55258"/>
                                </a:cubicBezTo>
                                <a:cubicBezTo>
                                  <a:pt x="39529" y="54305"/>
                                  <a:pt x="37624" y="54305"/>
                                  <a:pt x="35719" y="53353"/>
                                </a:cubicBezTo>
                                <a:cubicBezTo>
                                  <a:pt x="33814" y="52400"/>
                                  <a:pt x="31909" y="52400"/>
                                  <a:pt x="30004" y="51448"/>
                                </a:cubicBezTo>
                                <a:cubicBezTo>
                                  <a:pt x="28099" y="50495"/>
                                  <a:pt x="26194" y="50495"/>
                                  <a:pt x="25241" y="49543"/>
                                </a:cubicBezTo>
                                <a:cubicBezTo>
                                  <a:pt x="23336" y="48590"/>
                                  <a:pt x="22384" y="48590"/>
                                  <a:pt x="20479" y="47638"/>
                                </a:cubicBezTo>
                                <a:cubicBezTo>
                                  <a:pt x="19526" y="46685"/>
                                  <a:pt x="17621" y="46685"/>
                                  <a:pt x="16669" y="45733"/>
                                </a:cubicBezTo>
                                <a:cubicBezTo>
                                  <a:pt x="15716" y="45733"/>
                                  <a:pt x="15716" y="44780"/>
                                  <a:pt x="14764" y="44780"/>
                                </a:cubicBezTo>
                                <a:cubicBezTo>
                                  <a:pt x="13811" y="44780"/>
                                  <a:pt x="13811" y="43828"/>
                                  <a:pt x="12859" y="43828"/>
                                </a:cubicBezTo>
                                <a:cubicBezTo>
                                  <a:pt x="9049" y="41923"/>
                                  <a:pt x="7144" y="40018"/>
                                  <a:pt x="7144" y="40018"/>
                                </a:cubicBezTo>
                                <a:cubicBezTo>
                                  <a:pt x="7144" y="40018"/>
                                  <a:pt x="9049" y="41923"/>
                                  <a:pt x="11906" y="44780"/>
                                </a:cubicBezTo>
                                <a:cubicBezTo>
                                  <a:pt x="15716" y="44780"/>
                                  <a:pt x="16669" y="45733"/>
                                  <a:pt x="16669" y="457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reeform: Shape 2053"/>
                        <wps:cNvSpPr/>
                        <wps:spPr>
                          <a:xfrm>
                            <a:off x="613410" y="127069"/>
                            <a:ext cx="76200" cy="180975"/>
                          </a:xfrm>
                          <a:custGeom>
                            <a:avLst/>
                            <a:gdLst>
                              <a:gd name="connsiteX0" fmla="*/ 44291 w 76200"/>
                              <a:gd name="connsiteY0" fmla="*/ 108600 h 180975"/>
                              <a:gd name="connsiteX1" fmla="*/ 44291 w 76200"/>
                              <a:gd name="connsiteY1" fmla="*/ 112410 h 180975"/>
                              <a:gd name="connsiteX2" fmla="*/ 43339 w 76200"/>
                              <a:gd name="connsiteY2" fmla="*/ 119078 h 180975"/>
                              <a:gd name="connsiteX3" fmla="*/ 42386 w 76200"/>
                              <a:gd name="connsiteY3" fmla="*/ 122888 h 180975"/>
                              <a:gd name="connsiteX4" fmla="*/ 41434 w 76200"/>
                              <a:gd name="connsiteY4" fmla="*/ 126698 h 180975"/>
                              <a:gd name="connsiteX5" fmla="*/ 40481 w 76200"/>
                              <a:gd name="connsiteY5" fmla="*/ 130508 h 180975"/>
                              <a:gd name="connsiteX6" fmla="*/ 39529 w 76200"/>
                              <a:gd name="connsiteY6" fmla="*/ 134318 h 180975"/>
                              <a:gd name="connsiteX7" fmla="*/ 38576 w 76200"/>
                              <a:gd name="connsiteY7" fmla="*/ 137175 h 180975"/>
                              <a:gd name="connsiteX8" fmla="*/ 37624 w 76200"/>
                              <a:gd name="connsiteY8" fmla="*/ 139080 h 180975"/>
                              <a:gd name="connsiteX9" fmla="*/ 36671 w 76200"/>
                              <a:gd name="connsiteY9" fmla="*/ 140985 h 180975"/>
                              <a:gd name="connsiteX10" fmla="*/ 30956 w 76200"/>
                              <a:gd name="connsiteY10" fmla="*/ 153368 h 180975"/>
                              <a:gd name="connsiteX11" fmla="*/ 28099 w 76200"/>
                              <a:gd name="connsiteY11" fmla="*/ 159083 h 180975"/>
                              <a:gd name="connsiteX12" fmla="*/ 24289 w 76200"/>
                              <a:gd name="connsiteY12" fmla="*/ 163845 h 180975"/>
                              <a:gd name="connsiteX13" fmla="*/ 20479 w 76200"/>
                              <a:gd name="connsiteY13" fmla="*/ 167655 h 180975"/>
                              <a:gd name="connsiteX14" fmla="*/ 17621 w 76200"/>
                              <a:gd name="connsiteY14" fmla="*/ 171465 h 180975"/>
                              <a:gd name="connsiteX15" fmla="*/ 14764 w 76200"/>
                              <a:gd name="connsiteY15" fmla="*/ 174323 h 180975"/>
                              <a:gd name="connsiteX16" fmla="*/ 13811 w 76200"/>
                              <a:gd name="connsiteY16" fmla="*/ 175275 h 180975"/>
                              <a:gd name="connsiteX17" fmla="*/ 12859 w 76200"/>
                              <a:gd name="connsiteY17" fmla="*/ 176228 h 180975"/>
                              <a:gd name="connsiteX18" fmla="*/ 7144 w 76200"/>
                              <a:gd name="connsiteY18" fmla="*/ 180990 h 180975"/>
                              <a:gd name="connsiteX19" fmla="*/ 13811 w 76200"/>
                              <a:gd name="connsiteY19" fmla="*/ 177180 h 180975"/>
                              <a:gd name="connsiteX20" fmla="*/ 15716 w 76200"/>
                              <a:gd name="connsiteY20" fmla="*/ 176228 h 180975"/>
                              <a:gd name="connsiteX21" fmla="*/ 17621 w 76200"/>
                              <a:gd name="connsiteY21" fmla="*/ 175275 h 180975"/>
                              <a:gd name="connsiteX22" fmla="*/ 21431 w 76200"/>
                              <a:gd name="connsiteY22" fmla="*/ 172418 h 180975"/>
                              <a:gd name="connsiteX23" fmla="*/ 25241 w 76200"/>
                              <a:gd name="connsiteY23" fmla="*/ 169560 h 180975"/>
                              <a:gd name="connsiteX24" fmla="*/ 30004 w 76200"/>
                              <a:gd name="connsiteY24" fmla="*/ 165750 h 180975"/>
                              <a:gd name="connsiteX25" fmla="*/ 34766 w 76200"/>
                              <a:gd name="connsiteY25" fmla="*/ 161940 h 180975"/>
                              <a:gd name="connsiteX26" fmla="*/ 39529 w 76200"/>
                              <a:gd name="connsiteY26" fmla="*/ 157178 h 180975"/>
                              <a:gd name="connsiteX27" fmla="*/ 49054 w 76200"/>
                              <a:gd name="connsiteY27" fmla="*/ 145748 h 180975"/>
                              <a:gd name="connsiteX28" fmla="*/ 50006 w 76200"/>
                              <a:gd name="connsiteY28" fmla="*/ 143843 h 180975"/>
                              <a:gd name="connsiteX29" fmla="*/ 50959 w 76200"/>
                              <a:gd name="connsiteY29" fmla="*/ 141938 h 180975"/>
                              <a:gd name="connsiteX30" fmla="*/ 52864 w 76200"/>
                              <a:gd name="connsiteY30" fmla="*/ 138128 h 180975"/>
                              <a:gd name="connsiteX31" fmla="*/ 54769 w 76200"/>
                              <a:gd name="connsiteY31" fmla="*/ 134318 h 180975"/>
                              <a:gd name="connsiteX32" fmla="*/ 56674 w 76200"/>
                              <a:gd name="connsiteY32" fmla="*/ 130508 h 180975"/>
                              <a:gd name="connsiteX33" fmla="*/ 58579 w 76200"/>
                              <a:gd name="connsiteY33" fmla="*/ 126698 h 180975"/>
                              <a:gd name="connsiteX34" fmla="*/ 60484 w 76200"/>
                              <a:gd name="connsiteY34" fmla="*/ 122888 h 180975"/>
                              <a:gd name="connsiteX35" fmla="*/ 63341 w 76200"/>
                              <a:gd name="connsiteY35" fmla="*/ 115268 h 180975"/>
                              <a:gd name="connsiteX36" fmla="*/ 64294 w 76200"/>
                              <a:gd name="connsiteY36" fmla="*/ 111458 h 180975"/>
                              <a:gd name="connsiteX37" fmla="*/ 65246 w 76200"/>
                              <a:gd name="connsiteY37" fmla="*/ 107648 h 180975"/>
                              <a:gd name="connsiteX38" fmla="*/ 66199 w 76200"/>
                              <a:gd name="connsiteY38" fmla="*/ 105743 h 180975"/>
                              <a:gd name="connsiteX39" fmla="*/ 66199 w 76200"/>
                              <a:gd name="connsiteY39" fmla="*/ 103838 h 180975"/>
                              <a:gd name="connsiteX40" fmla="*/ 67151 w 76200"/>
                              <a:gd name="connsiteY40" fmla="*/ 100028 h 180975"/>
                              <a:gd name="connsiteX41" fmla="*/ 69056 w 76200"/>
                              <a:gd name="connsiteY41" fmla="*/ 83835 h 180975"/>
                              <a:gd name="connsiteX42" fmla="*/ 69056 w 76200"/>
                              <a:gd name="connsiteY42" fmla="*/ 68595 h 180975"/>
                              <a:gd name="connsiteX43" fmla="*/ 68104 w 76200"/>
                              <a:gd name="connsiteY43" fmla="*/ 54308 h 180975"/>
                              <a:gd name="connsiteX44" fmla="*/ 66199 w 76200"/>
                              <a:gd name="connsiteY44" fmla="*/ 42878 h 180975"/>
                              <a:gd name="connsiteX45" fmla="*/ 64294 w 76200"/>
                              <a:gd name="connsiteY45" fmla="*/ 33353 h 180975"/>
                              <a:gd name="connsiteX46" fmla="*/ 60484 w 76200"/>
                              <a:gd name="connsiteY46" fmla="*/ 19065 h 180975"/>
                              <a:gd name="connsiteX47" fmla="*/ 32861 w 76200"/>
                              <a:gd name="connsiteY47" fmla="*/ 8588 h 180975"/>
                              <a:gd name="connsiteX48" fmla="*/ 20479 w 76200"/>
                              <a:gd name="connsiteY48" fmla="*/ 35258 h 180975"/>
                              <a:gd name="connsiteX49" fmla="*/ 37624 w 76200"/>
                              <a:gd name="connsiteY49" fmla="*/ 72405 h 180975"/>
                              <a:gd name="connsiteX50" fmla="*/ 40481 w 76200"/>
                              <a:gd name="connsiteY50" fmla="*/ 84788 h 180975"/>
                              <a:gd name="connsiteX51" fmla="*/ 42386 w 76200"/>
                              <a:gd name="connsiteY51" fmla="*/ 98123 h 180975"/>
                              <a:gd name="connsiteX52" fmla="*/ 42386 w 76200"/>
                              <a:gd name="connsiteY52" fmla="*/ 101933 h 180975"/>
                              <a:gd name="connsiteX53" fmla="*/ 42386 w 76200"/>
                              <a:gd name="connsiteY53" fmla="*/ 103838 h 180975"/>
                              <a:gd name="connsiteX54" fmla="*/ 42386 w 76200"/>
                              <a:gd name="connsiteY54" fmla="*/ 105743 h 180975"/>
                              <a:gd name="connsiteX55" fmla="*/ 44291 w 76200"/>
                              <a:gd name="connsiteY55" fmla="*/ 1086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44291" y="108600"/>
                                </a:moveTo>
                                <a:lnTo>
                                  <a:pt x="44291" y="112410"/>
                                </a:lnTo>
                                <a:cubicBezTo>
                                  <a:pt x="44291" y="115268"/>
                                  <a:pt x="43339" y="117173"/>
                                  <a:pt x="43339" y="119078"/>
                                </a:cubicBezTo>
                                <a:cubicBezTo>
                                  <a:pt x="43339" y="120030"/>
                                  <a:pt x="43339" y="120983"/>
                                  <a:pt x="42386" y="122888"/>
                                </a:cubicBezTo>
                                <a:cubicBezTo>
                                  <a:pt x="42386" y="123840"/>
                                  <a:pt x="42386" y="124793"/>
                                  <a:pt x="41434" y="126698"/>
                                </a:cubicBezTo>
                                <a:cubicBezTo>
                                  <a:pt x="41434" y="127650"/>
                                  <a:pt x="40481" y="128603"/>
                                  <a:pt x="40481" y="130508"/>
                                </a:cubicBezTo>
                                <a:cubicBezTo>
                                  <a:pt x="40481" y="131460"/>
                                  <a:pt x="39529" y="132413"/>
                                  <a:pt x="39529" y="134318"/>
                                </a:cubicBezTo>
                                <a:cubicBezTo>
                                  <a:pt x="39529" y="135270"/>
                                  <a:pt x="38576" y="136223"/>
                                  <a:pt x="38576" y="137175"/>
                                </a:cubicBezTo>
                                <a:cubicBezTo>
                                  <a:pt x="38576" y="138128"/>
                                  <a:pt x="38576" y="138128"/>
                                  <a:pt x="37624" y="139080"/>
                                </a:cubicBezTo>
                                <a:cubicBezTo>
                                  <a:pt x="37624" y="140033"/>
                                  <a:pt x="37624" y="140033"/>
                                  <a:pt x="36671" y="140985"/>
                                </a:cubicBezTo>
                                <a:cubicBezTo>
                                  <a:pt x="34766" y="145748"/>
                                  <a:pt x="32861" y="149558"/>
                                  <a:pt x="30956" y="153368"/>
                                </a:cubicBezTo>
                                <a:cubicBezTo>
                                  <a:pt x="30004" y="155273"/>
                                  <a:pt x="29051" y="157178"/>
                                  <a:pt x="28099" y="159083"/>
                                </a:cubicBezTo>
                                <a:cubicBezTo>
                                  <a:pt x="27146" y="160988"/>
                                  <a:pt x="26194" y="161940"/>
                                  <a:pt x="24289" y="163845"/>
                                </a:cubicBezTo>
                                <a:cubicBezTo>
                                  <a:pt x="23336" y="165750"/>
                                  <a:pt x="22384" y="166703"/>
                                  <a:pt x="20479" y="167655"/>
                                </a:cubicBezTo>
                                <a:cubicBezTo>
                                  <a:pt x="19526" y="168608"/>
                                  <a:pt x="18574" y="170513"/>
                                  <a:pt x="17621" y="171465"/>
                                </a:cubicBezTo>
                                <a:cubicBezTo>
                                  <a:pt x="16669" y="172418"/>
                                  <a:pt x="15716" y="173370"/>
                                  <a:pt x="14764" y="174323"/>
                                </a:cubicBezTo>
                                <a:cubicBezTo>
                                  <a:pt x="13811" y="175275"/>
                                  <a:pt x="13811" y="175275"/>
                                  <a:pt x="13811" y="175275"/>
                                </a:cubicBezTo>
                                <a:cubicBezTo>
                                  <a:pt x="13811" y="175275"/>
                                  <a:pt x="12859" y="176228"/>
                                  <a:pt x="12859" y="176228"/>
                                </a:cubicBezTo>
                                <a:cubicBezTo>
                                  <a:pt x="9049" y="179085"/>
                                  <a:pt x="7144" y="180990"/>
                                  <a:pt x="7144" y="180990"/>
                                </a:cubicBezTo>
                                <a:cubicBezTo>
                                  <a:pt x="7144" y="180990"/>
                                  <a:pt x="9049" y="180038"/>
                                  <a:pt x="13811" y="177180"/>
                                </a:cubicBezTo>
                                <a:cubicBezTo>
                                  <a:pt x="14764" y="177180"/>
                                  <a:pt x="14764" y="176228"/>
                                  <a:pt x="15716" y="176228"/>
                                </a:cubicBezTo>
                                <a:cubicBezTo>
                                  <a:pt x="16669" y="176228"/>
                                  <a:pt x="16669" y="175275"/>
                                  <a:pt x="17621" y="175275"/>
                                </a:cubicBezTo>
                                <a:cubicBezTo>
                                  <a:pt x="18574" y="174323"/>
                                  <a:pt x="20479" y="173370"/>
                                  <a:pt x="21431" y="172418"/>
                                </a:cubicBezTo>
                                <a:cubicBezTo>
                                  <a:pt x="22384" y="171465"/>
                                  <a:pt x="24289" y="170513"/>
                                  <a:pt x="25241" y="169560"/>
                                </a:cubicBezTo>
                                <a:cubicBezTo>
                                  <a:pt x="27146" y="168608"/>
                                  <a:pt x="28099" y="167655"/>
                                  <a:pt x="30004" y="165750"/>
                                </a:cubicBezTo>
                                <a:cubicBezTo>
                                  <a:pt x="31909" y="164798"/>
                                  <a:pt x="32861" y="162893"/>
                                  <a:pt x="34766" y="161940"/>
                                </a:cubicBezTo>
                                <a:cubicBezTo>
                                  <a:pt x="36671" y="160035"/>
                                  <a:pt x="37624" y="159083"/>
                                  <a:pt x="39529" y="157178"/>
                                </a:cubicBezTo>
                                <a:cubicBezTo>
                                  <a:pt x="42386" y="153368"/>
                                  <a:pt x="46196" y="149558"/>
                                  <a:pt x="49054" y="145748"/>
                                </a:cubicBezTo>
                                <a:cubicBezTo>
                                  <a:pt x="49054" y="144795"/>
                                  <a:pt x="50006" y="144795"/>
                                  <a:pt x="50006" y="143843"/>
                                </a:cubicBezTo>
                                <a:cubicBezTo>
                                  <a:pt x="50006" y="142890"/>
                                  <a:pt x="50959" y="142890"/>
                                  <a:pt x="50959" y="141938"/>
                                </a:cubicBezTo>
                                <a:cubicBezTo>
                                  <a:pt x="51911" y="140985"/>
                                  <a:pt x="51911" y="140033"/>
                                  <a:pt x="52864" y="138128"/>
                                </a:cubicBezTo>
                                <a:cubicBezTo>
                                  <a:pt x="53816" y="137175"/>
                                  <a:pt x="53816" y="136223"/>
                                  <a:pt x="54769" y="134318"/>
                                </a:cubicBezTo>
                                <a:cubicBezTo>
                                  <a:pt x="55721" y="133365"/>
                                  <a:pt x="55721" y="131460"/>
                                  <a:pt x="56674" y="130508"/>
                                </a:cubicBezTo>
                                <a:cubicBezTo>
                                  <a:pt x="57626" y="129555"/>
                                  <a:pt x="57626" y="127650"/>
                                  <a:pt x="58579" y="126698"/>
                                </a:cubicBezTo>
                                <a:cubicBezTo>
                                  <a:pt x="59531" y="125745"/>
                                  <a:pt x="59531" y="123840"/>
                                  <a:pt x="60484" y="122888"/>
                                </a:cubicBezTo>
                                <a:cubicBezTo>
                                  <a:pt x="61436" y="120030"/>
                                  <a:pt x="62389" y="117173"/>
                                  <a:pt x="63341" y="115268"/>
                                </a:cubicBezTo>
                                <a:lnTo>
                                  <a:pt x="64294" y="111458"/>
                                </a:lnTo>
                                <a:cubicBezTo>
                                  <a:pt x="64294" y="110505"/>
                                  <a:pt x="65246" y="108600"/>
                                  <a:pt x="65246" y="107648"/>
                                </a:cubicBezTo>
                                <a:lnTo>
                                  <a:pt x="66199" y="105743"/>
                                </a:lnTo>
                                <a:lnTo>
                                  <a:pt x="66199" y="103838"/>
                                </a:lnTo>
                                <a:cubicBezTo>
                                  <a:pt x="66199" y="102885"/>
                                  <a:pt x="67151" y="100980"/>
                                  <a:pt x="67151" y="100028"/>
                                </a:cubicBezTo>
                                <a:cubicBezTo>
                                  <a:pt x="68104" y="94313"/>
                                  <a:pt x="69056" y="88598"/>
                                  <a:pt x="69056" y="83835"/>
                                </a:cubicBezTo>
                                <a:cubicBezTo>
                                  <a:pt x="69056" y="78120"/>
                                  <a:pt x="69056" y="73358"/>
                                  <a:pt x="69056" y="68595"/>
                                </a:cubicBezTo>
                                <a:cubicBezTo>
                                  <a:pt x="69056" y="63833"/>
                                  <a:pt x="68104" y="59070"/>
                                  <a:pt x="68104" y="54308"/>
                                </a:cubicBezTo>
                                <a:cubicBezTo>
                                  <a:pt x="67151" y="49545"/>
                                  <a:pt x="67151" y="45735"/>
                                  <a:pt x="66199" y="42878"/>
                                </a:cubicBezTo>
                                <a:cubicBezTo>
                                  <a:pt x="65246" y="39068"/>
                                  <a:pt x="65246" y="36210"/>
                                  <a:pt x="64294" y="33353"/>
                                </a:cubicBezTo>
                                <a:cubicBezTo>
                                  <a:pt x="63341" y="30495"/>
                                  <a:pt x="61436" y="20970"/>
                                  <a:pt x="60484" y="19065"/>
                                </a:cubicBezTo>
                                <a:cubicBezTo>
                                  <a:pt x="56674" y="8588"/>
                                  <a:pt x="44291" y="4778"/>
                                  <a:pt x="32861" y="8588"/>
                                </a:cubicBezTo>
                                <a:cubicBezTo>
                                  <a:pt x="22384" y="13350"/>
                                  <a:pt x="16669" y="24780"/>
                                  <a:pt x="20479" y="35258"/>
                                </a:cubicBezTo>
                                <a:cubicBezTo>
                                  <a:pt x="21431" y="38115"/>
                                  <a:pt x="33814" y="54308"/>
                                  <a:pt x="37624" y="72405"/>
                                </a:cubicBezTo>
                                <a:cubicBezTo>
                                  <a:pt x="38576" y="76215"/>
                                  <a:pt x="39529" y="80025"/>
                                  <a:pt x="40481" y="84788"/>
                                </a:cubicBezTo>
                                <a:cubicBezTo>
                                  <a:pt x="41434" y="89550"/>
                                  <a:pt x="41434" y="93360"/>
                                  <a:pt x="42386" y="98123"/>
                                </a:cubicBezTo>
                                <a:cubicBezTo>
                                  <a:pt x="42386" y="99075"/>
                                  <a:pt x="42386" y="100028"/>
                                  <a:pt x="42386" y="101933"/>
                                </a:cubicBezTo>
                                <a:lnTo>
                                  <a:pt x="42386" y="103838"/>
                                </a:lnTo>
                                <a:lnTo>
                                  <a:pt x="42386" y="105743"/>
                                </a:lnTo>
                                <a:cubicBezTo>
                                  <a:pt x="44291" y="105743"/>
                                  <a:pt x="44291" y="106695"/>
                                  <a:pt x="44291" y="1086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reeform: Shape 2054"/>
                        <wps:cNvSpPr/>
                        <wps:spPr>
                          <a:xfrm>
                            <a:off x="1278255" y="1240080"/>
                            <a:ext cx="247650" cy="76200"/>
                          </a:xfrm>
                          <a:custGeom>
                            <a:avLst/>
                            <a:gdLst>
                              <a:gd name="connsiteX0" fmla="*/ 242411 w 247650"/>
                              <a:gd name="connsiteY0" fmla="*/ 72866 h 76200"/>
                              <a:gd name="connsiteX1" fmla="*/ 229076 w 247650"/>
                              <a:gd name="connsiteY1" fmla="*/ 59531 h 76200"/>
                              <a:gd name="connsiteX2" fmla="*/ 211931 w 247650"/>
                              <a:gd name="connsiteY2" fmla="*/ 45244 h 76200"/>
                              <a:gd name="connsiteX3" fmla="*/ 190976 w 247650"/>
                              <a:gd name="connsiteY3" fmla="*/ 30956 h 76200"/>
                              <a:gd name="connsiteX4" fmla="*/ 179546 w 247650"/>
                              <a:gd name="connsiteY4" fmla="*/ 24289 h 76200"/>
                              <a:gd name="connsiteX5" fmla="*/ 172879 w 247650"/>
                              <a:gd name="connsiteY5" fmla="*/ 21431 h 76200"/>
                              <a:gd name="connsiteX6" fmla="*/ 166211 w 247650"/>
                              <a:gd name="connsiteY6" fmla="*/ 18573 h 76200"/>
                              <a:gd name="connsiteX7" fmla="*/ 159544 w 247650"/>
                              <a:gd name="connsiteY7" fmla="*/ 15716 h 76200"/>
                              <a:gd name="connsiteX8" fmla="*/ 152876 w 247650"/>
                              <a:gd name="connsiteY8" fmla="*/ 13811 h 76200"/>
                              <a:gd name="connsiteX9" fmla="*/ 139541 w 247650"/>
                              <a:gd name="connsiteY9" fmla="*/ 10001 h 76200"/>
                              <a:gd name="connsiteX10" fmla="*/ 132874 w 247650"/>
                              <a:gd name="connsiteY10" fmla="*/ 9048 h 76200"/>
                              <a:gd name="connsiteX11" fmla="*/ 126206 w 247650"/>
                              <a:gd name="connsiteY11" fmla="*/ 8096 h 76200"/>
                              <a:gd name="connsiteX12" fmla="*/ 112871 w 247650"/>
                              <a:gd name="connsiteY12" fmla="*/ 7144 h 76200"/>
                              <a:gd name="connsiteX13" fmla="*/ 106204 w 247650"/>
                              <a:gd name="connsiteY13" fmla="*/ 7144 h 76200"/>
                              <a:gd name="connsiteX14" fmla="*/ 99536 w 247650"/>
                              <a:gd name="connsiteY14" fmla="*/ 7144 h 76200"/>
                              <a:gd name="connsiteX15" fmla="*/ 92869 w 247650"/>
                              <a:gd name="connsiteY15" fmla="*/ 7144 h 76200"/>
                              <a:gd name="connsiteX16" fmla="*/ 86201 w 247650"/>
                              <a:gd name="connsiteY16" fmla="*/ 8096 h 76200"/>
                              <a:gd name="connsiteX17" fmla="*/ 80486 w 247650"/>
                              <a:gd name="connsiteY17" fmla="*/ 9048 h 76200"/>
                              <a:gd name="connsiteX18" fmla="*/ 74771 w 247650"/>
                              <a:gd name="connsiteY18" fmla="*/ 10001 h 76200"/>
                              <a:gd name="connsiteX19" fmla="*/ 69056 w 247650"/>
                              <a:gd name="connsiteY19" fmla="*/ 10953 h 76200"/>
                              <a:gd name="connsiteX20" fmla="*/ 63341 w 247650"/>
                              <a:gd name="connsiteY20" fmla="*/ 12859 h 76200"/>
                              <a:gd name="connsiteX21" fmla="*/ 57626 w 247650"/>
                              <a:gd name="connsiteY21" fmla="*/ 14764 h 76200"/>
                              <a:gd name="connsiteX22" fmla="*/ 52864 w 247650"/>
                              <a:gd name="connsiteY22" fmla="*/ 16669 h 76200"/>
                              <a:gd name="connsiteX23" fmla="*/ 43339 w 247650"/>
                              <a:gd name="connsiteY23" fmla="*/ 20478 h 76200"/>
                              <a:gd name="connsiteX24" fmla="*/ 28099 w 247650"/>
                              <a:gd name="connsiteY24" fmla="*/ 28098 h 76200"/>
                              <a:gd name="connsiteX25" fmla="*/ 16669 w 247650"/>
                              <a:gd name="connsiteY25" fmla="*/ 34766 h 76200"/>
                              <a:gd name="connsiteX26" fmla="*/ 7144 w 247650"/>
                              <a:gd name="connsiteY26" fmla="*/ 41434 h 76200"/>
                              <a:gd name="connsiteX27" fmla="*/ 17621 w 247650"/>
                              <a:gd name="connsiteY27" fmla="*/ 37623 h 76200"/>
                              <a:gd name="connsiteX28" fmla="*/ 30004 w 247650"/>
                              <a:gd name="connsiteY28" fmla="*/ 33814 h 76200"/>
                              <a:gd name="connsiteX29" fmla="*/ 46196 w 247650"/>
                              <a:gd name="connsiteY29" fmla="*/ 30003 h 76200"/>
                              <a:gd name="connsiteX30" fmla="*/ 55721 w 247650"/>
                              <a:gd name="connsiteY30" fmla="*/ 29051 h 76200"/>
                              <a:gd name="connsiteX31" fmla="*/ 60484 w 247650"/>
                              <a:gd name="connsiteY31" fmla="*/ 28098 h 76200"/>
                              <a:gd name="connsiteX32" fmla="*/ 65246 w 247650"/>
                              <a:gd name="connsiteY32" fmla="*/ 28098 h 76200"/>
                              <a:gd name="connsiteX33" fmla="*/ 70009 w 247650"/>
                              <a:gd name="connsiteY33" fmla="*/ 28098 h 76200"/>
                              <a:gd name="connsiteX34" fmla="*/ 75724 w 247650"/>
                              <a:gd name="connsiteY34" fmla="*/ 28098 h 76200"/>
                              <a:gd name="connsiteX35" fmla="*/ 81439 w 247650"/>
                              <a:gd name="connsiteY35" fmla="*/ 28098 h 76200"/>
                              <a:gd name="connsiteX36" fmla="*/ 87154 w 247650"/>
                              <a:gd name="connsiteY36" fmla="*/ 29051 h 76200"/>
                              <a:gd name="connsiteX37" fmla="*/ 92869 w 247650"/>
                              <a:gd name="connsiteY37" fmla="*/ 30003 h 76200"/>
                              <a:gd name="connsiteX38" fmla="*/ 98584 w 247650"/>
                              <a:gd name="connsiteY38" fmla="*/ 30956 h 76200"/>
                              <a:gd name="connsiteX39" fmla="*/ 104299 w 247650"/>
                              <a:gd name="connsiteY39" fmla="*/ 31909 h 76200"/>
                              <a:gd name="connsiteX40" fmla="*/ 110014 w 247650"/>
                              <a:gd name="connsiteY40" fmla="*/ 33814 h 76200"/>
                              <a:gd name="connsiteX41" fmla="*/ 120491 w 247650"/>
                              <a:gd name="connsiteY41" fmla="*/ 37623 h 76200"/>
                              <a:gd name="connsiteX42" fmla="*/ 125254 w 247650"/>
                              <a:gd name="connsiteY42" fmla="*/ 39528 h 76200"/>
                              <a:gd name="connsiteX43" fmla="*/ 130016 w 247650"/>
                              <a:gd name="connsiteY43" fmla="*/ 41434 h 76200"/>
                              <a:gd name="connsiteX44" fmla="*/ 139541 w 247650"/>
                              <a:gd name="connsiteY44" fmla="*/ 47148 h 76200"/>
                              <a:gd name="connsiteX45" fmla="*/ 144304 w 247650"/>
                              <a:gd name="connsiteY45" fmla="*/ 50006 h 76200"/>
                              <a:gd name="connsiteX46" fmla="*/ 149066 w 247650"/>
                              <a:gd name="connsiteY46" fmla="*/ 52864 h 76200"/>
                              <a:gd name="connsiteX47" fmla="*/ 153829 w 247650"/>
                              <a:gd name="connsiteY47" fmla="*/ 55721 h 76200"/>
                              <a:gd name="connsiteX48" fmla="*/ 157639 w 247650"/>
                              <a:gd name="connsiteY48" fmla="*/ 59531 h 76200"/>
                              <a:gd name="connsiteX49" fmla="*/ 165259 w 247650"/>
                              <a:gd name="connsiteY49" fmla="*/ 67151 h 76200"/>
                              <a:gd name="connsiteX50" fmla="*/ 173831 w 247650"/>
                              <a:gd name="connsiteY50" fmla="*/ 76676 h 76200"/>
                              <a:gd name="connsiteX51" fmla="*/ 246221 w 247650"/>
                              <a:gd name="connsiteY51" fmla="*/ 76676 h 76200"/>
                              <a:gd name="connsiteX52" fmla="*/ 246221 w 247650"/>
                              <a:gd name="connsiteY52" fmla="*/ 76676 h 76200"/>
                              <a:gd name="connsiteX53" fmla="*/ 242411 w 247650"/>
                              <a:gd name="connsiteY53" fmla="*/ 72866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242411" y="72866"/>
                                </a:moveTo>
                                <a:cubicBezTo>
                                  <a:pt x="238601" y="69056"/>
                                  <a:pt x="233839" y="64294"/>
                                  <a:pt x="229076" y="59531"/>
                                </a:cubicBezTo>
                                <a:cubicBezTo>
                                  <a:pt x="224314" y="54769"/>
                                  <a:pt x="217646" y="50006"/>
                                  <a:pt x="211931" y="45244"/>
                                </a:cubicBezTo>
                                <a:cubicBezTo>
                                  <a:pt x="205264" y="40481"/>
                                  <a:pt x="198596" y="35719"/>
                                  <a:pt x="190976" y="30956"/>
                                </a:cubicBezTo>
                                <a:cubicBezTo>
                                  <a:pt x="187166" y="29051"/>
                                  <a:pt x="183356" y="26194"/>
                                  <a:pt x="179546" y="24289"/>
                                </a:cubicBezTo>
                                <a:cubicBezTo>
                                  <a:pt x="177641" y="23336"/>
                                  <a:pt x="175736" y="22384"/>
                                  <a:pt x="172879" y="21431"/>
                                </a:cubicBezTo>
                                <a:cubicBezTo>
                                  <a:pt x="170974" y="20478"/>
                                  <a:pt x="169069" y="19526"/>
                                  <a:pt x="166211" y="18573"/>
                                </a:cubicBezTo>
                                <a:cubicBezTo>
                                  <a:pt x="164306" y="17621"/>
                                  <a:pt x="161449" y="16669"/>
                                  <a:pt x="159544" y="15716"/>
                                </a:cubicBezTo>
                                <a:cubicBezTo>
                                  <a:pt x="157639" y="14764"/>
                                  <a:pt x="154781" y="13811"/>
                                  <a:pt x="152876" y="13811"/>
                                </a:cubicBezTo>
                                <a:cubicBezTo>
                                  <a:pt x="148114" y="11906"/>
                                  <a:pt x="143351" y="10953"/>
                                  <a:pt x="139541" y="10001"/>
                                </a:cubicBezTo>
                                <a:cubicBezTo>
                                  <a:pt x="137636" y="9048"/>
                                  <a:pt x="134779" y="9048"/>
                                  <a:pt x="132874" y="9048"/>
                                </a:cubicBezTo>
                                <a:cubicBezTo>
                                  <a:pt x="130969" y="9048"/>
                                  <a:pt x="128111" y="8096"/>
                                  <a:pt x="126206" y="8096"/>
                                </a:cubicBezTo>
                                <a:cubicBezTo>
                                  <a:pt x="121444" y="8096"/>
                                  <a:pt x="116681" y="7144"/>
                                  <a:pt x="112871" y="7144"/>
                                </a:cubicBezTo>
                                <a:cubicBezTo>
                                  <a:pt x="110966" y="7144"/>
                                  <a:pt x="108109" y="7144"/>
                                  <a:pt x="106204" y="7144"/>
                                </a:cubicBezTo>
                                <a:cubicBezTo>
                                  <a:pt x="104299" y="7144"/>
                                  <a:pt x="101441" y="7144"/>
                                  <a:pt x="99536" y="7144"/>
                                </a:cubicBezTo>
                                <a:cubicBezTo>
                                  <a:pt x="97631" y="7144"/>
                                  <a:pt x="94774" y="7144"/>
                                  <a:pt x="92869" y="7144"/>
                                </a:cubicBezTo>
                                <a:cubicBezTo>
                                  <a:pt x="90964" y="7144"/>
                                  <a:pt x="89059" y="8096"/>
                                  <a:pt x="86201" y="8096"/>
                                </a:cubicBezTo>
                                <a:cubicBezTo>
                                  <a:pt x="84296" y="8096"/>
                                  <a:pt x="82391" y="8096"/>
                                  <a:pt x="80486" y="9048"/>
                                </a:cubicBezTo>
                                <a:cubicBezTo>
                                  <a:pt x="78581" y="9048"/>
                                  <a:pt x="76676" y="10001"/>
                                  <a:pt x="74771" y="10001"/>
                                </a:cubicBezTo>
                                <a:cubicBezTo>
                                  <a:pt x="72866" y="10001"/>
                                  <a:pt x="70961" y="10953"/>
                                  <a:pt x="69056" y="10953"/>
                                </a:cubicBezTo>
                                <a:cubicBezTo>
                                  <a:pt x="67151" y="11906"/>
                                  <a:pt x="65246" y="11906"/>
                                  <a:pt x="63341" y="12859"/>
                                </a:cubicBezTo>
                                <a:cubicBezTo>
                                  <a:pt x="61436" y="13811"/>
                                  <a:pt x="59531" y="13811"/>
                                  <a:pt x="57626" y="14764"/>
                                </a:cubicBezTo>
                                <a:cubicBezTo>
                                  <a:pt x="55721" y="15716"/>
                                  <a:pt x="53816" y="15716"/>
                                  <a:pt x="52864" y="16669"/>
                                </a:cubicBezTo>
                                <a:cubicBezTo>
                                  <a:pt x="50006" y="17621"/>
                                  <a:pt x="46196" y="19526"/>
                                  <a:pt x="43339" y="20478"/>
                                </a:cubicBezTo>
                                <a:cubicBezTo>
                                  <a:pt x="37624" y="23336"/>
                                  <a:pt x="31909" y="25241"/>
                                  <a:pt x="28099" y="28098"/>
                                </a:cubicBezTo>
                                <a:cubicBezTo>
                                  <a:pt x="23336" y="30956"/>
                                  <a:pt x="19526" y="32861"/>
                                  <a:pt x="16669" y="34766"/>
                                </a:cubicBezTo>
                                <a:cubicBezTo>
                                  <a:pt x="10954" y="38576"/>
                                  <a:pt x="7144" y="41434"/>
                                  <a:pt x="7144" y="41434"/>
                                </a:cubicBezTo>
                                <a:cubicBezTo>
                                  <a:pt x="7144" y="41434"/>
                                  <a:pt x="10954" y="39528"/>
                                  <a:pt x="17621" y="37623"/>
                                </a:cubicBezTo>
                                <a:cubicBezTo>
                                  <a:pt x="21431" y="36671"/>
                                  <a:pt x="25241" y="34766"/>
                                  <a:pt x="30004" y="33814"/>
                                </a:cubicBezTo>
                                <a:cubicBezTo>
                                  <a:pt x="34766" y="31909"/>
                                  <a:pt x="40481" y="30956"/>
                                  <a:pt x="46196" y="30003"/>
                                </a:cubicBezTo>
                                <a:cubicBezTo>
                                  <a:pt x="49054" y="29051"/>
                                  <a:pt x="52864" y="29051"/>
                                  <a:pt x="55721" y="29051"/>
                                </a:cubicBezTo>
                                <a:cubicBezTo>
                                  <a:pt x="57626" y="29051"/>
                                  <a:pt x="58579" y="29051"/>
                                  <a:pt x="60484" y="28098"/>
                                </a:cubicBezTo>
                                <a:cubicBezTo>
                                  <a:pt x="62389" y="28098"/>
                                  <a:pt x="64294" y="28098"/>
                                  <a:pt x="65246" y="28098"/>
                                </a:cubicBezTo>
                                <a:cubicBezTo>
                                  <a:pt x="67151" y="28098"/>
                                  <a:pt x="69056" y="28098"/>
                                  <a:pt x="70009" y="28098"/>
                                </a:cubicBezTo>
                                <a:cubicBezTo>
                                  <a:pt x="71914" y="28098"/>
                                  <a:pt x="73819" y="28098"/>
                                  <a:pt x="75724" y="28098"/>
                                </a:cubicBezTo>
                                <a:cubicBezTo>
                                  <a:pt x="77629" y="28098"/>
                                  <a:pt x="79534" y="28098"/>
                                  <a:pt x="81439" y="28098"/>
                                </a:cubicBezTo>
                                <a:cubicBezTo>
                                  <a:pt x="83344" y="28098"/>
                                  <a:pt x="85249" y="28098"/>
                                  <a:pt x="87154" y="29051"/>
                                </a:cubicBezTo>
                                <a:cubicBezTo>
                                  <a:pt x="89059" y="29051"/>
                                  <a:pt x="90964" y="29051"/>
                                  <a:pt x="92869" y="30003"/>
                                </a:cubicBezTo>
                                <a:cubicBezTo>
                                  <a:pt x="94774" y="30003"/>
                                  <a:pt x="96679" y="30956"/>
                                  <a:pt x="98584" y="30956"/>
                                </a:cubicBezTo>
                                <a:cubicBezTo>
                                  <a:pt x="100489" y="30956"/>
                                  <a:pt x="102394" y="31909"/>
                                  <a:pt x="104299" y="31909"/>
                                </a:cubicBezTo>
                                <a:cubicBezTo>
                                  <a:pt x="106204" y="32861"/>
                                  <a:pt x="108109" y="32861"/>
                                  <a:pt x="110014" y="33814"/>
                                </a:cubicBezTo>
                                <a:cubicBezTo>
                                  <a:pt x="113824" y="34766"/>
                                  <a:pt x="117634" y="35719"/>
                                  <a:pt x="120491" y="37623"/>
                                </a:cubicBezTo>
                                <a:cubicBezTo>
                                  <a:pt x="122396" y="38576"/>
                                  <a:pt x="124301" y="39528"/>
                                  <a:pt x="125254" y="39528"/>
                                </a:cubicBezTo>
                                <a:cubicBezTo>
                                  <a:pt x="127159" y="40481"/>
                                  <a:pt x="129064" y="40481"/>
                                  <a:pt x="130016" y="41434"/>
                                </a:cubicBezTo>
                                <a:cubicBezTo>
                                  <a:pt x="132874" y="43339"/>
                                  <a:pt x="136684" y="45244"/>
                                  <a:pt x="139541" y="47148"/>
                                </a:cubicBezTo>
                                <a:cubicBezTo>
                                  <a:pt x="141446" y="48101"/>
                                  <a:pt x="142399" y="49053"/>
                                  <a:pt x="144304" y="50006"/>
                                </a:cubicBezTo>
                                <a:cubicBezTo>
                                  <a:pt x="146209" y="50959"/>
                                  <a:pt x="147161" y="51911"/>
                                  <a:pt x="149066" y="52864"/>
                                </a:cubicBezTo>
                                <a:cubicBezTo>
                                  <a:pt x="150971" y="53816"/>
                                  <a:pt x="151924" y="54769"/>
                                  <a:pt x="153829" y="55721"/>
                                </a:cubicBezTo>
                                <a:cubicBezTo>
                                  <a:pt x="154781" y="56673"/>
                                  <a:pt x="156686" y="57626"/>
                                  <a:pt x="157639" y="59531"/>
                                </a:cubicBezTo>
                                <a:cubicBezTo>
                                  <a:pt x="160496" y="62389"/>
                                  <a:pt x="163354" y="64294"/>
                                  <a:pt x="165259" y="67151"/>
                                </a:cubicBezTo>
                                <a:cubicBezTo>
                                  <a:pt x="168116" y="70009"/>
                                  <a:pt x="171926" y="73819"/>
                                  <a:pt x="173831" y="76676"/>
                                </a:cubicBezTo>
                                <a:lnTo>
                                  <a:pt x="246221" y="76676"/>
                                </a:lnTo>
                                <a:cubicBezTo>
                                  <a:pt x="246221" y="76676"/>
                                  <a:pt x="246221" y="76676"/>
                                  <a:pt x="246221" y="76676"/>
                                </a:cubicBezTo>
                                <a:cubicBezTo>
                                  <a:pt x="244316" y="74771"/>
                                  <a:pt x="243364" y="73819"/>
                                  <a:pt x="242411" y="7286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reeform: Shape 2055"/>
                        <wps:cNvSpPr/>
                        <wps:spPr>
                          <a:xfrm>
                            <a:off x="325755" y="1295325"/>
                            <a:ext cx="95250" cy="19050"/>
                          </a:xfrm>
                          <a:custGeom>
                            <a:avLst/>
                            <a:gdLst>
                              <a:gd name="connsiteX0" fmla="*/ 74771 w 95250"/>
                              <a:gd name="connsiteY0" fmla="*/ 16669 h 19050"/>
                              <a:gd name="connsiteX1" fmla="*/ 64294 w 95250"/>
                              <a:gd name="connsiteY1" fmla="*/ 14764 h 19050"/>
                              <a:gd name="connsiteX2" fmla="*/ 54769 w 95250"/>
                              <a:gd name="connsiteY2" fmla="*/ 12859 h 19050"/>
                              <a:gd name="connsiteX3" fmla="*/ 38576 w 95250"/>
                              <a:gd name="connsiteY3" fmla="*/ 10953 h 19050"/>
                              <a:gd name="connsiteX4" fmla="*/ 25241 w 95250"/>
                              <a:gd name="connsiteY4" fmla="*/ 9049 h 19050"/>
                              <a:gd name="connsiteX5" fmla="*/ 15716 w 95250"/>
                              <a:gd name="connsiteY5" fmla="*/ 8096 h 19050"/>
                              <a:gd name="connsiteX6" fmla="*/ 7144 w 95250"/>
                              <a:gd name="connsiteY6" fmla="*/ 7144 h 19050"/>
                              <a:gd name="connsiteX7" fmla="*/ 14764 w 95250"/>
                              <a:gd name="connsiteY7" fmla="*/ 9049 h 19050"/>
                              <a:gd name="connsiteX8" fmla="*/ 24289 w 95250"/>
                              <a:gd name="connsiteY8" fmla="*/ 11906 h 19050"/>
                              <a:gd name="connsiteX9" fmla="*/ 37624 w 95250"/>
                              <a:gd name="connsiteY9" fmla="*/ 15716 h 19050"/>
                              <a:gd name="connsiteX10" fmla="*/ 52864 w 95250"/>
                              <a:gd name="connsiteY10" fmla="*/ 20478 h 19050"/>
                              <a:gd name="connsiteX11" fmla="*/ 90964 w 95250"/>
                              <a:gd name="connsiteY11" fmla="*/ 20478 h 19050"/>
                              <a:gd name="connsiteX12" fmla="*/ 86201 w 95250"/>
                              <a:gd name="connsiteY12" fmla="*/ 19526 h 19050"/>
                              <a:gd name="connsiteX13" fmla="*/ 74771 w 95250"/>
                              <a:gd name="connsiteY13" fmla="*/ 16669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74771" y="16669"/>
                                </a:moveTo>
                                <a:cubicBezTo>
                                  <a:pt x="70961" y="15716"/>
                                  <a:pt x="68104" y="15716"/>
                                  <a:pt x="64294" y="14764"/>
                                </a:cubicBezTo>
                                <a:cubicBezTo>
                                  <a:pt x="61436" y="13811"/>
                                  <a:pt x="57626" y="13811"/>
                                  <a:pt x="54769" y="12859"/>
                                </a:cubicBezTo>
                                <a:cubicBezTo>
                                  <a:pt x="49054" y="11906"/>
                                  <a:pt x="43339" y="10953"/>
                                  <a:pt x="38576" y="10953"/>
                                </a:cubicBezTo>
                                <a:cubicBezTo>
                                  <a:pt x="33814" y="10001"/>
                                  <a:pt x="29051" y="10001"/>
                                  <a:pt x="25241" y="9049"/>
                                </a:cubicBezTo>
                                <a:cubicBezTo>
                                  <a:pt x="21431" y="9049"/>
                                  <a:pt x="17621" y="8096"/>
                                  <a:pt x="15716" y="8096"/>
                                </a:cubicBezTo>
                                <a:cubicBezTo>
                                  <a:pt x="10001" y="7144"/>
                                  <a:pt x="7144" y="7144"/>
                                  <a:pt x="7144" y="7144"/>
                                </a:cubicBezTo>
                                <a:cubicBezTo>
                                  <a:pt x="7144" y="7144"/>
                                  <a:pt x="10001" y="8096"/>
                                  <a:pt x="14764" y="9049"/>
                                </a:cubicBezTo>
                                <a:cubicBezTo>
                                  <a:pt x="17621" y="10001"/>
                                  <a:pt x="20479" y="10953"/>
                                  <a:pt x="24289" y="11906"/>
                                </a:cubicBezTo>
                                <a:cubicBezTo>
                                  <a:pt x="28099" y="12859"/>
                                  <a:pt x="32861" y="13811"/>
                                  <a:pt x="37624" y="15716"/>
                                </a:cubicBezTo>
                                <a:cubicBezTo>
                                  <a:pt x="42386" y="16669"/>
                                  <a:pt x="47149" y="18574"/>
                                  <a:pt x="52864" y="20478"/>
                                </a:cubicBezTo>
                                <a:lnTo>
                                  <a:pt x="90964" y="20478"/>
                                </a:lnTo>
                                <a:cubicBezTo>
                                  <a:pt x="89059" y="20478"/>
                                  <a:pt x="87154" y="19526"/>
                                  <a:pt x="86201" y="19526"/>
                                </a:cubicBezTo>
                                <a:cubicBezTo>
                                  <a:pt x="82391" y="18574"/>
                                  <a:pt x="78581" y="17621"/>
                                  <a:pt x="74771" y="1666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reeform: Shape 2056"/>
                        <wps:cNvSpPr/>
                        <wps:spPr>
                          <a:xfrm>
                            <a:off x="1173480" y="1298183"/>
                            <a:ext cx="161925" cy="19050"/>
                          </a:xfrm>
                          <a:custGeom>
                            <a:avLst/>
                            <a:gdLst>
                              <a:gd name="connsiteX0" fmla="*/ 150019 w 161925"/>
                              <a:gd name="connsiteY0" fmla="*/ 14764 h 19050"/>
                              <a:gd name="connsiteX1" fmla="*/ 145256 w 161925"/>
                              <a:gd name="connsiteY1" fmla="*/ 13811 h 19050"/>
                              <a:gd name="connsiteX2" fmla="*/ 135731 w 161925"/>
                              <a:gd name="connsiteY2" fmla="*/ 11906 h 19050"/>
                              <a:gd name="connsiteX3" fmla="*/ 117634 w 161925"/>
                              <a:gd name="connsiteY3" fmla="*/ 9049 h 19050"/>
                              <a:gd name="connsiteX4" fmla="*/ 99536 w 161925"/>
                              <a:gd name="connsiteY4" fmla="*/ 7144 h 19050"/>
                              <a:gd name="connsiteX5" fmla="*/ 82391 w 161925"/>
                              <a:gd name="connsiteY5" fmla="*/ 7144 h 19050"/>
                              <a:gd name="connsiteX6" fmla="*/ 17621 w 161925"/>
                              <a:gd name="connsiteY6" fmla="*/ 15716 h 19050"/>
                              <a:gd name="connsiteX7" fmla="*/ 10001 w 161925"/>
                              <a:gd name="connsiteY7" fmla="*/ 17621 h 19050"/>
                              <a:gd name="connsiteX8" fmla="*/ 7144 w 161925"/>
                              <a:gd name="connsiteY8" fmla="*/ 18574 h 19050"/>
                              <a:gd name="connsiteX9" fmla="*/ 159544 w 161925"/>
                              <a:gd name="connsiteY9" fmla="*/ 18574 h 19050"/>
                              <a:gd name="connsiteX10" fmla="*/ 154781 w 161925"/>
                              <a:gd name="connsiteY10" fmla="*/ 16669 h 19050"/>
                              <a:gd name="connsiteX11" fmla="*/ 150019 w 161925"/>
                              <a:gd name="connsiteY11" fmla="*/ 14764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50019" y="14764"/>
                                </a:moveTo>
                                <a:cubicBezTo>
                                  <a:pt x="148114" y="14764"/>
                                  <a:pt x="147161" y="13811"/>
                                  <a:pt x="145256" y="13811"/>
                                </a:cubicBezTo>
                                <a:cubicBezTo>
                                  <a:pt x="142399" y="12859"/>
                                  <a:pt x="139541" y="12859"/>
                                  <a:pt x="135731" y="11906"/>
                                </a:cubicBezTo>
                                <a:cubicBezTo>
                                  <a:pt x="130016" y="10954"/>
                                  <a:pt x="123349" y="10001"/>
                                  <a:pt x="117634" y="9049"/>
                                </a:cubicBezTo>
                                <a:cubicBezTo>
                                  <a:pt x="111919" y="8096"/>
                                  <a:pt x="105251" y="8096"/>
                                  <a:pt x="99536" y="7144"/>
                                </a:cubicBezTo>
                                <a:cubicBezTo>
                                  <a:pt x="93821" y="7144"/>
                                  <a:pt x="88106" y="7144"/>
                                  <a:pt x="82391" y="7144"/>
                                </a:cubicBezTo>
                                <a:cubicBezTo>
                                  <a:pt x="59531" y="7144"/>
                                  <a:pt x="37624" y="10954"/>
                                  <a:pt x="17621" y="15716"/>
                                </a:cubicBezTo>
                                <a:cubicBezTo>
                                  <a:pt x="14764" y="16669"/>
                                  <a:pt x="12859" y="16669"/>
                                  <a:pt x="10001" y="17621"/>
                                </a:cubicBezTo>
                                <a:cubicBezTo>
                                  <a:pt x="9049" y="17621"/>
                                  <a:pt x="8096" y="18574"/>
                                  <a:pt x="7144" y="18574"/>
                                </a:cubicBezTo>
                                <a:lnTo>
                                  <a:pt x="159544" y="18574"/>
                                </a:lnTo>
                                <a:cubicBezTo>
                                  <a:pt x="157639" y="17621"/>
                                  <a:pt x="155734" y="17621"/>
                                  <a:pt x="154781" y="16669"/>
                                </a:cubicBezTo>
                                <a:lnTo>
                                  <a:pt x="150019" y="1476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reeform: Shape 2057"/>
                        <wps:cNvSpPr/>
                        <wps:spPr>
                          <a:xfrm>
                            <a:off x="5715" y="1043627"/>
                            <a:ext cx="228600" cy="219075"/>
                          </a:xfrm>
                          <a:custGeom>
                            <a:avLst/>
                            <a:gdLst>
                              <a:gd name="connsiteX0" fmla="*/ 27146 w 228600"/>
                              <a:gd name="connsiteY0" fmla="*/ 115014 h 219075"/>
                              <a:gd name="connsiteX1" fmla="*/ 33814 w 228600"/>
                              <a:gd name="connsiteY1" fmla="*/ 104537 h 219075"/>
                              <a:gd name="connsiteX2" fmla="*/ 41434 w 228600"/>
                              <a:gd name="connsiteY2" fmla="*/ 95012 h 219075"/>
                              <a:gd name="connsiteX3" fmla="*/ 45244 w 228600"/>
                              <a:gd name="connsiteY3" fmla="*/ 90249 h 219075"/>
                              <a:gd name="connsiteX4" fmla="*/ 47149 w 228600"/>
                              <a:gd name="connsiteY4" fmla="*/ 88344 h 219075"/>
                              <a:gd name="connsiteX5" fmla="*/ 49054 w 228600"/>
                              <a:gd name="connsiteY5" fmla="*/ 86439 h 219075"/>
                              <a:gd name="connsiteX6" fmla="*/ 53816 w 228600"/>
                              <a:gd name="connsiteY6" fmla="*/ 82629 h 219075"/>
                              <a:gd name="connsiteX7" fmla="*/ 58579 w 228600"/>
                              <a:gd name="connsiteY7" fmla="*/ 78819 h 219075"/>
                              <a:gd name="connsiteX8" fmla="*/ 62389 w 228600"/>
                              <a:gd name="connsiteY8" fmla="*/ 75962 h 219075"/>
                              <a:gd name="connsiteX9" fmla="*/ 65246 w 228600"/>
                              <a:gd name="connsiteY9" fmla="*/ 74057 h 219075"/>
                              <a:gd name="connsiteX10" fmla="*/ 70009 w 228600"/>
                              <a:gd name="connsiteY10" fmla="*/ 70247 h 219075"/>
                              <a:gd name="connsiteX11" fmla="*/ 90964 w 228600"/>
                              <a:gd name="connsiteY11" fmla="*/ 60722 h 219075"/>
                              <a:gd name="connsiteX12" fmla="*/ 111919 w 228600"/>
                              <a:gd name="connsiteY12" fmla="*/ 56912 h 219075"/>
                              <a:gd name="connsiteX13" fmla="*/ 130016 w 228600"/>
                              <a:gd name="connsiteY13" fmla="*/ 59769 h 219075"/>
                              <a:gd name="connsiteX14" fmla="*/ 131921 w 228600"/>
                              <a:gd name="connsiteY14" fmla="*/ 60722 h 219075"/>
                              <a:gd name="connsiteX15" fmla="*/ 133826 w 228600"/>
                              <a:gd name="connsiteY15" fmla="*/ 61674 h 219075"/>
                              <a:gd name="connsiteX16" fmla="*/ 135731 w 228600"/>
                              <a:gd name="connsiteY16" fmla="*/ 62627 h 219075"/>
                              <a:gd name="connsiteX17" fmla="*/ 137636 w 228600"/>
                              <a:gd name="connsiteY17" fmla="*/ 63579 h 219075"/>
                              <a:gd name="connsiteX18" fmla="*/ 139541 w 228600"/>
                              <a:gd name="connsiteY18" fmla="*/ 64532 h 219075"/>
                              <a:gd name="connsiteX19" fmla="*/ 140494 w 228600"/>
                              <a:gd name="connsiteY19" fmla="*/ 65485 h 219075"/>
                              <a:gd name="connsiteX20" fmla="*/ 141446 w 228600"/>
                              <a:gd name="connsiteY20" fmla="*/ 66437 h 219075"/>
                              <a:gd name="connsiteX21" fmla="*/ 142399 w 228600"/>
                              <a:gd name="connsiteY21" fmla="*/ 67389 h 219075"/>
                              <a:gd name="connsiteX22" fmla="*/ 143351 w 228600"/>
                              <a:gd name="connsiteY22" fmla="*/ 67389 h 219075"/>
                              <a:gd name="connsiteX23" fmla="*/ 143351 w 228600"/>
                              <a:gd name="connsiteY23" fmla="*/ 67389 h 219075"/>
                              <a:gd name="connsiteX24" fmla="*/ 144304 w 228600"/>
                              <a:gd name="connsiteY24" fmla="*/ 68342 h 219075"/>
                              <a:gd name="connsiteX25" fmla="*/ 149066 w 228600"/>
                              <a:gd name="connsiteY25" fmla="*/ 73104 h 219075"/>
                              <a:gd name="connsiteX26" fmla="*/ 149066 w 228600"/>
                              <a:gd name="connsiteY26" fmla="*/ 73104 h 219075"/>
                              <a:gd name="connsiteX27" fmla="*/ 148114 w 228600"/>
                              <a:gd name="connsiteY27" fmla="*/ 72152 h 219075"/>
                              <a:gd name="connsiteX28" fmla="*/ 148114 w 228600"/>
                              <a:gd name="connsiteY28" fmla="*/ 72152 h 219075"/>
                              <a:gd name="connsiteX29" fmla="*/ 148114 w 228600"/>
                              <a:gd name="connsiteY29" fmla="*/ 72152 h 219075"/>
                              <a:gd name="connsiteX30" fmla="*/ 149066 w 228600"/>
                              <a:gd name="connsiteY30" fmla="*/ 73104 h 219075"/>
                              <a:gd name="connsiteX31" fmla="*/ 150019 w 228600"/>
                              <a:gd name="connsiteY31" fmla="*/ 75010 h 219075"/>
                              <a:gd name="connsiteX32" fmla="*/ 152876 w 228600"/>
                              <a:gd name="connsiteY32" fmla="*/ 78819 h 219075"/>
                              <a:gd name="connsiteX33" fmla="*/ 153829 w 228600"/>
                              <a:gd name="connsiteY33" fmla="*/ 80724 h 219075"/>
                              <a:gd name="connsiteX34" fmla="*/ 154781 w 228600"/>
                              <a:gd name="connsiteY34" fmla="*/ 82629 h 219075"/>
                              <a:gd name="connsiteX35" fmla="*/ 157639 w 228600"/>
                              <a:gd name="connsiteY35" fmla="*/ 108347 h 219075"/>
                              <a:gd name="connsiteX36" fmla="*/ 151924 w 228600"/>
                              <a:gd name="connsiteY36" fmla="*/ 118824 h 219075"/>
                              <a:gd name="connsiteX37" fmla="*/ 144304 w 228600"/>
                              <a:gd name="connsiteY37" fmla="*/ 126444 h 219075"/>
                              <a:gd name="connsiteX38" fmla="*/ 143351 w 228600"/>
                              <a:gd name="connsiteY38" fmla="*/ 127397 h 219075"/>
                              <a:gd name="connsiteX39" fmla="*/ 111919 w 228600"/>
                              <a:gd name="connsiteY39" fmla="*/ 78819 h 219075"/>
                              <a:gd name="connsiteX40" fmla="*/ 35719 w 228600"/>
                              <a:gd name="connsiteY40" fmla="*/ 123587 h 219075"/>
                              <a:gd name="connsiteX41" fmla="*/ 147161 w 228600"/>
                              <a:gd name="connsiteY41" fmla="*/ 212169 h 219075"/>
                              <a:gd name="connsiteX42" fmla="*/ 174784 w 228600"/>
                              <a:gd name="connsiteY42" fmla="*/ 200739 h 219075"/>
                              <a:gd name="connsiteX43" fmla="*/ 198596 w 228600"/>
                              <a:gd name="connsiteY43" fmla="*/ 180737 h 219075"/>
                              <a:gd name="connsiteX44" fmla="*/ 216694 w 228600"/>
                              <a:gd name="connsiteY44" fmla="*/ 153114 h 219075"/>
                              <a:gd name="connsiteX45" fmla="*/ 226219 w 228600"/>
                              <a:gd name="connsiteY45" fmla="*/ 118824 h 219075"/>
                              <a:gd name="connsiteX46" fmla="*/ 223361 w 228600"/>
                              <a:gd name="connsiteY46" fmla="*/ 81677 h 219075"/>
                              <a:gd name="connsiteX47" fmla="*/ 206216 w 228600"/>
                              <a:gd name="connsiteY47" fmla="*/ 48339 h 219075"/>
                              <a:gd name="connsiteX48" fmla="*/ 203359 w 228600"/>
                              <a:gd name="connsiteY48" fmla="*/ 44529 h 219075"/>
                              <a:gd name="connsiteX49" fmla="*/ 200501 w 228600"/>
                              <a:gd name="connsiteY49" fmla="*/ 40719 h 219075"/>
                              <a:gd name="connsiteX50" fmla="*/ 193834 w 228600"/>
                              <a:gd name="connsiteY50" fmla="*/ 34052 h 219075"/>
                              <a:gd name="connsiteX51" fmla="*/ 190024 w 228600"/>
                              <a:gd name="connsiteY51" fmla="*/ 31194 h 219075"/>
                              <a:gd name="connsiteX52" fmla="*/ 188119 w 228600"/>
                              <a:gd name="connsiteY52" fmla="*/ 29289 h 219075"/>
                              <a:gd name="connsiteX53" fmla="*/ 187166 w 228600"/>
                              <a:gd name="connsiteY53" fmla="*/ 28337 h 219075"/>
                              <a:gd name="connsiteX54" fmla="*/ 187166 w 228600"/>
                              <a:gd name="connsiteY54" fmla="*/ 28337 h 219075"/>
                              <a:gd name="connsiteX55" fmla="*/ 186214 w 228600"/>
                              <a:gd name="connsiteY55" fmla="*/ 27385 h 219075"/>
                              <a:gd name="connsiteX56" fmla="*/ 186214 w 228600"/>
                              <a:gd name="connsiteY56" fmla="*/ 27385 h 219075"/>
                              <a:gd name="connsiteX57" fmla="*/ 180499 w 228600"/>
                              <a:gd name="connsiteY57" fmla="*/ 23574 h 219075"/>
                              <a:gd name="connsiteX58" fmla="*/ 179546 w 228600"/>
                              <a:gd name="connsiteY58" fmla="*/ 22622 h 219075"/>
                              <a:gd name="connsiteX59" fmla="*/ 178594 w 228600"/>
                              <a:gd name="connsiteY59" fmla="*/ 21669 h 219075"/>
                              <a:gd name="connsiteX60" fmla="*/ 176689 w 228600"/>
                              <a:gd name="connsiteY60" fmla="*/ 20717 h 219075"/>
                              <a:gd name="connsiteX61" fmla="*/ 171926 w 228600"/>
                              <a:gd name="connsiteY61" fmla="*/ 17860 h 219075"/>
                              <a:gd name="connsiteX62" fmla="*/ 170021 w 228600"/>
                              <a:gd name="connsiteY62" fmla="*/ 16907 h 219075"/>
                              <a:gd name="connsiteX63" fmla="*/ 168116 w 228600"/>
                              <a:gd name="connsiteY63" fmla="*/ 15954 h 219075"/>
                              <a:gd name="connsiteX64" fmla="*/ 163354 w 228600"/>
                              <a:gd name="connsiteY64" fmla="*/ 14049 h 219075"/>
                              <a:gd name="connsiteX65" fmla="*/ 158591 w 228600"/>
                              <a:gd name="connsiteY65" fmla="*/ 12144 h 219075"/>
                              <a:gd name="connsiteX66" fmla="*/ 153829 w 228600"/>
                              <a:gd name="connsiteY66" fmla="*/ 11192 h 219075"/>
                              <a:gd name="connsiteX67" fmla="*/ 149066 w 228600"/>
                              <a:gd name="connsiteY67" fmla="*/ 10239 h 219075"/>
                              <a:gd name="connsiteX68" fmla="*/ 144304 w 228600"/>
                              <a:gd name="connsiteY68" fmla="*/ 9287 h 219075"/>
                              <a:gd name="connsiteX69" fmla="*/ 107156 w 228600"/>
                              <a:gd name="connsiteY69" fmla="*/ 9287 h 219075"/>
                              <a:gd name="connsiteX70" fmla="*/ 73819 w 228600"/>
                              <a:gd name="connsiteY70" fmla="*/ 20717 h 219075"/>
                              <a:gd name="connsiteX71" fmla="*/ 46196 w 228600"/>
                              <a:gd name="connsiteY71" fmla="*/ 39767 h 219075"/>
                              <a:gd name="connsiteX72" fmla="*/ 40481 w 228600"/>
                              <a:gd name="connsiteY72" fmla="*/ 45482 h 219075"/>
                              <a:gd name="connsiteX73" fmla="*/ 37624 w 228600"/>
                              <a:gd name="connsiteY73" fmla="*/ 48339 h 219075"/>
                              <a:gd name="connsiteX74" fmla="*/ 34766 w 228600"/>
                              <a:gd name="connsiteY74" fmla="*/ 51197 h 219075"/>
                              <a:gd name="connsiteX75" fmla="*/ 29051 w 228600"/>
                              <a:gd name="connsiteY75" fmla="*/ 56912 h 219075"/>
                              <a:gd name="connsiteX76" fmla="*/ 24289 w 228600"/>
                              <a:gd name="connsiteY76" fmla="*/ 63579 h 219075"/>
                              <a:gd name="connsiteX77" fmla="*/ 22384 w 228600"/>
                              <a:gd name="connsiteY77" fmla="*/ 66437 h 219075"/>
                              <a:gd name="connsiteX78" fmla="*/ 20479 w 228600"/>
                              <a:gd name="connsiteY78" fmla="*/ 69294 h 219075"/>
                              <a:gd name="connsiteX79" fmla="*/ 16669 w 228600"/>
                              <a:gd name="connsiteY79" fmla="*/ 75962 h 219075"/>
                              <a:gd name="connsiteX80" fmla="*/ 9049 w 228600"/>
                              <a:gd name="connsiteY80" fmla="*/ 89297 h 219075"/>
                              <a:gd name="connsiteX81" fmla="*/ 7144 w 228600"/>
                              <a:gd name="connsiteY81" fmla="*/ 92154 h 219075"/>
                              <a:gd name="connsiteX82" fmla="*/ 7144 w 228600"/>
                              <a:gd name="connsiteY82" fmla="*/ 166449 h 219075"/>
                              <a:gd name="connsiteX83" fmla="*/ 23336 w 228600"/>
                              <a:gd name="connsiteY83" fmla="*/ 127397 h 219075"/>
                              <a:gd name="connsiteX84" fmla="*/ 27146 w 228600"/>
                              <a:gd name="connsiteY84" fmla="*/ 115014 h 219075"/>
                              <a:gd name="connsiteX85" fmla="*/ 147161 w 228600"/>
                              <a:gd name="connsiteY85" fmla="*/ 74057 h 219075"/>
                              <a:gd name="connsiteX86" fmla="*/ 147161 w 228600"/>
                              <a:gd name="connsiteY86" fmla="*/ 74057 h 219075"/>
                              <a:gd name="connsiteX87" fmla="*/ 147161 w 228600"/>
                              <a:gd name="connsiteY87" fmla="*/ 7405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7146" y="115014"/>
                                </a:moveTo>
                                <a:cubicBezTo>
                                  <a:pt x="29051" y="111204"/>
                                  <a:pt x="31909" y="108347"/>
                                  <a:pt x="33814" y="104537"/>
                                </a:cubicBezTo>
                                <a:cubicBezTo>
                                  <a:pt x="36671" y="101679"/>
                                  <a:pt x="38576" y="97869"/>
                                  <a:pt x="41434" y="95012"/>
                                </a:cubicBezTo>
                                <a:cubicBezTo>
                                  <a:pt x="42386" y="93107"/>
                                  <a:pt x="44291" y="92154"/>
                                  <a:pt x="45244" y="90249"/>
                                </a:cubicBezTo>
                                <a:cubicBezTo>
                                  <a:pt x="46196" y="89297"/>
                                  <a:pt x="46196" y="88344"/>
                                  <a:pt x="47149" y="88344"/>
                                </a:cubicBezTo>
                                <a:lnTo>
                                  <a:pt x="49054" y="86439"/>
                                </a:lnTo>
                                <a:lnTo>
                                  <a:pt x="53816" y="82629"/>
                                </a:lnTo>
                                <a:lnTo>
                                  <a:pt x="58579" y="78819"/>
                                </a:lnTo>
                                <a:lnTo>
                                  <a:pt x="62389" y="75962"/>
                                </a:lnTo>
                                <a:cubicBezTo>
                                  <a:pt x="63341" y="75010"/>
                                  <a:pt x="64294" y="75010"/>
                                  <a:pt x="65246" y="74057"/>
                                </a:cubicBezTo>
                                <a:lnTo>
                                  <a:pt x="70009" y="70247"/>
                                </a:lnTo>
                                <a:cubicBezTo>
                                  <a:pt x="76676" y="66437"/>
                                  <a:pt x="83344" y="62627"/>
                                  <a:pt x="90964" y="60722"/>
                                </a:cubicBezTo>
                                <a:cubicBezTo>
                                  <a:pt x="97631" y="58817"/>
                                  <a:pt x="105251" y="56912"/>
                                  <a:pt x="111919" y="56912"/>
                                </a:cubicBezTo>
                                <a:cubicBezTo>
                                  <a:pt x="118586" y="56912"/>
                                  <a:pt x="125254" y="57864"/>
                                  <a:pt x="130016" y="59769"/>
                                </a:cubicBezTo>
                                <a:cubicBezTo>
                                  <a:pt x="130969" y="59769"/>
                                  <a:pt x="130969" y="59769"/>
                                  <a:pt x="131921" y="60722"/>
                                </a:cubicBezTo>
                                <a:lnTo>
                                  <a:pt x="133826" y="61674"/>
                                </a:lnTo>
                                <a:lnTo>
                                  <a:pt x="135731" y="62627"/>
                                </a:lnTo>
                                <a:cubicBezTo>
                                  <a:pt x="136684" y="62627"/>
                                  <a:pt x="136684" y="63579"/>
                                  <a:pt x="137636" y="63579"/>
                                </a:cubicBezTo>
                                <a:lnTo>
                                  <a:pt x="139541" y="64532"/>
                                </a:lnTo>
                                <a:cubicBezTo>
                                  <a:pt x="139541" y="64532"/>
                                  <a:pt x="140494" y="64532"/>
                                  <a:pt x="140494" y="65485"/>
                                </a:cubicBezTo>
                                <a:lnTo>
                                  <a:pt x="141446" y="66437"/>
                                </a:lnTo>
                                <a:cubicBezTo>
                                  <a:pt x="141446" y="66437"/>
                                  <a:pt x="142399" y="67389"/>
                                  <a:pt x="142399" y="67389"/>
                                </a:cubicBezTo>
                                <a:lnTo>
                                  <a:pt x="143351" y="67389"/>
                                </a:lnTo>
                                <a:lnTo>
                                  <a:pt x="143351" y="67389"/>
                                </a:lnTo>
                                <a:lnTo>
                                  <a:pt x="144304" y="68342"/>
                                </a:lnTo>
                                <a:cubicBezTo>
                                  <a:pt x="146209" y="70247"/>
                                  <a:pt x="147161" y="71199"/>
                                  <a:pt x="149066" y="73104"/>
                                </a:cubicBezTo>
                                <a:lnTo>
                                  <a:pt x="149066" y="73104"/>
                                </a:lnTo>
                                <a:cubicBezTo>
                                  <a:pt x="149066" y="73104"/>
                                  <a:pt x="148114" y="73104"/>
                                  <a:pt x="148114" y="72152"/>
                                </a:cubicBezTo>
                                <a:lnTo>
                                  <a:pt x="148114" y="72152"/>
                                </a:lnTo>
                                <a:lnTo>
                                  <a:pt x="148114" y="72152"/>
                                </a:lnTo>
                                <a:lnTo>
                                  <a:pt x="149066" y="73104"/>
                                </a:lnTo>
                                <a:lnTo>
                                  <a:pt x="150019" y="75010"/>
                                </a:lnTo>
                                <a:cubicBezTo>
                                  <a:pt x="150971" y="75962"/>
                                  <a:pt x="151924" y="77867"/>
                                  <a:pt x="152876" y="78819"/>
                                </a:cubicBezTo>
                                <a:cubicBezTo>
                                  <a:pt x="152876" y="79772"/>
                                  <a:pt x="153829" y="79772"/>
                                  <a:pt x="153829" y="80724"/>
                                </a:cubicBezTo>
                                <a:lnTo>
                                  <a:pt x="154781" y="82629"/>
                                </a:lnTo>
                                <a:cubicBezTo>
                                  <a:pt x="159544" y="92154"/>
                                  <a:pt x="159544" y="100727"/>
                                  <a:pt x="157639" y="108347"/>
                                </a:cubicBezTo>
                                <a:cubicBezTo>
                                  <a:pt x="156686" y="112157"/>
                                  <a:pt x="154781" y="115967"/>
                                  <a:pt x="151924" y="118824"/>
                                </a:cubicBezTo>
                                <a:cubicBezTo>
                                  <a:pt x="150019" y="121682"/>
                                  <a:pt x="147161" y="124539"/>
                                  <a:pt x="144304" y="126444"/>
                                </a:cubicBezTo>
                                <a:cubicBezTo>
                                  <a:pt x="144304" y="126444"/>
                                  <a:pt x="143351" y="127397"/>
                                  <a:pt x="143351" y="127397"/>
                                </a:cubicBezTo>
                                <a:cubicBezTo>
                                  <a:pt x="146209" y="113110"/>
                                  <a:pt x="141446" y="85487"/>
                                  <a:pt x="111919" y="78819"/>
                                </a:cubicBezTo>
                                <a:cubicBezTo>
                                  <a:pt x="85249" y="73104"/>
                                  <a:pt x="46196" y="89297"/>
                                  <a:pt x="35719" y="123587"/>
                                </a:cubicBezTo>
                                <a:cubicBezTo>
                                  <a:pt x="20479" y="170260"/>
                                  <a:pt x="62389" y="238839"/>
                                  <a:pt x="147161" y="212169"/>
                                </a:cubicBezTo>
                                <a:cubicBezTo>
                                  <a:pt x="156686" y="209312"/>
                                  <a:pt x="166211" y="205502"/>
                                  <a:pt x="174784" y="200739"/>
                                </a:cubicBezTo>
                                <a:cubicBezTo>
                                  <a:pt x="183356" y="195024"/>
                                  <a:pt x="191929" y="188357"/>
                                  <a:pt x="198596" y="180737"/>
                                </a:cubicBezTo>
                                <a:cubicBezTo>
                                  <a:pt x="206216" y="173117"/>
                                  <a:pt x="211931" y="163592"/>
                                  <a:pt x="216694" y="153114"/>
                                </a:cubicBezTo>
                                <a:cubicBezTo>
                                  <a:pt x="221456" y="142637"/>
                                  <a:pt x="224314" y="131207"/>
                                  <a:pt x="226219" y="118824"/>
                                </a:cubicBezTo>
                                <a:cubicBezTo>
                                  <a:pt x="227171" y="106442"/>
                                  <a:pt x="226219" y="94060"/>
                                  <a:pt x="223361" y="81677"/>
                                </a:cubicBezTo>
                                <a:cubicBezTo>
                                  <a:pt x="219551" y="69294"/>
                                  <a:pt x="213836" y="57864"/>
                                  <a:pt x="206216" y="48339"/>
                                </a:cubicBezTo>
                                <a:lnTo>
                                  <a:pt x="203359" y="44529"/>
                                </a:lnTo>
                                <a:cubicBezTo>
                                  <a:pt x="202406" y="43577"/>
                                  <a:pt x="201454" y="42624"/>
                                  <a:pt x="200501" y="40719"/>
                                </a:cubicBezTo>
                                <a:cubicBezTo>
                                  <a:pt x="198596" y="38814"/>
                                  <a:pt x="196691" y="35957"/>
                                  <a:pt x="193834" y="34052"/>
                                </a:cubicBezTo>
                                <a:lnTo>
                                  <a:pt x="190024" y="31194"/>
                                </a:lnTo>
                                <a:lnTo>
                                  <a:pt x="188119" y="29289"/>
                                </a:lnTo>
                                <a:lnTo>
                                  <a:pt x="187166" y="28337"/>
                                </a:lnTo>
                                <a:lnTo>
                                  <a:pt x="187166" y="28337"/>
                                </a:lnTo>
                                <a:cubicBezTo>
                                  <a:pt x="184309" y="26432"/>
                                  <a:pt x="186214" y="27385"/>
                                  <a:pt x="186214" y="27385"/>
                                </a:cubicBezTo>
                                <a:lnTo>
                                  <a:pt x="186214" y="27385"/>
                                </a:lnTo>
                                <a:cubicBezTo>
                                  <a:pt x="184309" y="26432"/>
                                  <a:pt x="182404" y="24527"/>
                                  <a:pt x="180499" y="23574"/>
                                </a:cubicBezTo>
                                <a:lnTo>
                                  <a:pt x="179546" y="22622"/>
                                </a:lnTo>
                                <a:lnTo>
                                  <a:pt x="178594" y="21669"/>
                                </a:lnTo>
                                <a:lnTo>
                                  <a:pt x="176689" y="20717"/>
                                </a:lnTo>
                                <a:cubicBezTo>
                                  <a:pt x="174784" y="19764"/>
                                  <a:pt x="173831" y="18812"/>
                                  <a:pt x="171926" y="17860"/>
                                </a:cubicBezTo>
                                <a:lnTo>
                                  <a:pt x="170021" y="16907"/>
                                </a:lnTo>
                                <a:cubicBezTo>
                                  <a:pt x="169069" y="16907"/>
                                  <a:pt x="168116" y="15954"/>
                                  <a:pt x="168116" y="15954"/>
                                </a:cubicBezTo>
                                <a:lnTo>
                                  <a:pt x="163354" y="14049"/>
                                </a:lnTo>
                                <a:cubicBezTo>
                                  <a:pt x="161449" y="13097"/>
                                  <a:pt x="160496" y="13097"/>
                                  <a:pt x="158591" y="12144"/>
                                </a:cubicBezTo>
                                <a:lnTo>
                                  <a:pt x="153829" y="11192"/>
                                </a:lnTo>
                                <a:lnTo>
                                  <a:pt x="149066" y="10239"/>
                                </a:lnTo>
                                <a:cubicBezTo>
                                  <a:pt x="147161" y="10239"/>
                                  <a:pt x="146209" y="9287"/>
                                  <a:pt x="144304" y="9287"/>
                                </a:cubicBezTo>
                                <a:cubicBezTo>
                                  <a:pt x="131921" y="6429"/>
                                  <a:pt x="119539" y="6429"/>
                                  <a:pt x="107156" y="9287"/>
                                </a:cubicBezTo>
                                <a:cubicBezTo>
                                  <a:pt x="94774" y="11192"/>
                                  <a:pt x="84296" y="15002"/>
                                  <a:pt x="73819" y="20717"/>
                                </a:cubicBezTo>
                                <a:cubicBezTo>
                                  <a:pt x="63341" y="26432"/>
                                  <a:pt x="54769" y="32147"/>
                                  <a:pt x="46196" y="39767"/>
                                </a:cubicBezTo>
                                <a:lnTo>
                                  <a:pt x="40481" y="45482"/>
                                </a:lnTo>
                                <a:cubicBezTo>
                                  <a:pt x="39529" y="46435"/>
                                  <a:pt x="38576" y="47387"/>
                                  <a:pt x="37624" y="48339"/>
                                </a:cubicBezTo>
                                <a:lnTo>
                                  <a:pt x="34766" y="51197"/>
                                </a:lnTo>
                                <a:cubicBezTo>
                                  <a:pt x="32861" y="53102"/>
                                  <a:pt x="30956" y="55007"/>
                                  <a:pt x="29051" y="56912"/>
                                </a:cubicBezTo>
                                <a:cubicBezTo>
                                  <a:pt x="27146" y="58817"/>
                                  <a:pt x="26194" y="60722"/>
                                  <a:pt x="24289" y="63579"/>
                                </a:cubicBezTo>
                                <a:lnTo>
                                  <a:pt x="22384" y="66437"/>
                                </a:lnTo>
                                <a:cubicBezTo>
                                  <a:pt x="21431" y="67389"/>
                                  <a:pt x="20479" y="68342"/>
                                  <a:pt x="20479" y="69294"/>
                                </a:cubicBezTo>
                                <a:cubicBezTo>
                                  <a:pt x="19526" y="71199"/>
                                  <a:pt x="17621" y="73104"/>
                                  <a:pt x="16669" y="75962"/>
                                </a:cubicBezTo>
                                <a:cubicBezTo>
                                  <a:pt x="13811" y="79772"/>
                                  <a:pt x="11906" y="84535"/>
                                  <a:pt x="9049" y="89297"/>
                                </a:cubicBezTo>
                                <a:cubicBezTo>
                                  <a:pt x="8096" y="90249"/>
                                  <a:pt x="8096" y="91202"/>
                                  <a:pt x="7144" y="92154"/>
                                </a:cubicBezTo>
                                <a:lnTo>
                                  <a:pt x="7144" y="166449"/>
                                </a:lnTo>
                                <a:cubicBezTo>
                                  <a:pt x="10954" y="153114"/>
                                  <a:pt x="16669" y="139779"/>
                                  <a:pt x="23336" y="127397"/>
                                </a:cubicBezTo>
                                <a:cubicBezTo>
                                  <a:pt x="23336" y="122635"/>
                                  <a:pt x="25241" y="118824"/>
                                  <a:pt x="27146" y="115014"/>
                                </a:cubicBezTo>
                                <a:close/>
                                <a:moveTo>
                                  <a:pt x="147161" y="74057"/>
                                </a:moveTo>
                                <a:lnTo>
                                  <a:pt x="147161" y="74057"/>
                                </a:lnTo>
                                <a:cubicBezTo>
                                  <a:pt x="147161" y="73104"/>
                                  <a:pt x="147161" y="73104"/>
                                  <a:pt x="147161" y="7405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reeform: Shape 2058"/>
                        <wps:cNvSpPr/>
                        <wps:spPr>
                          <a:xfrm>
                            <a:off x="478155" y="1305803"/>
                            <a:ext cx="28575" cy="9525"/>
                          </a:xfrm>
                          <a:custGeom>
                            <a:avLst/>
                            <a:gdLst>
                              <a:gd name="connsiteX0" fmla="*/ 7144 w 28575"/>
                              <a:gd name="connsiteY0" fmla="*/ 7144 h 9525"/>
                              <a:gd name="connsiteX1" fmla="*/ 12859 w 28575"/>
                              <a:gd name="connsiteY1" fmla="*/ 9049 h 9525"/>
                              <a:gd name="connsiteX2" fmla="*/ 13811 w 28575"/>
                              <a:gd name="connsiteY2" fmla="*/ 9049 h 9525"/>
                              <a:gd name="connsiteX3" fmla="*/ 21431 w 28575"/>
                              <a:gd name="connsiteY3" fmla="*/ 9049 h 9525"/>
                              <a:gd name="connsiteX4" fmla="*/ 12859 w 28575"/>
                              <a:gd name="connsiteY4" fmla="*/ 8097 h 9525"/>
                              <a:gd name="connsiteX5" fmla="*/ 7144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7144" y="7144"/>
                                </a:moveTo>
                                <a:cubicBezTo>
                                  <a:pt x="7144" y="7144"/>
                                  <a:pt x="9049" y="8097"/>
                                  <a:pt x="12859" y="9049"/>
                                </a:cubicBezTo>
                                <a:cubicBezTo>
                                  <a:pt x="12859" y="9049"/>
                                  <a:pt x="12859" y="9049"/>
                                  <a:pt x="13811" y="9049"/>
                                </a:cubicBezTo>
                                <a:lnTo>
                                  <a:pt x="21431" y="9049"/>
                                </a:lnTo>
                                <a:cubicBezTo>
                                  <a:pt x="17621" y="8097"/>
                                  <a:pt x="14764" y="8097"/>
                                  <a:pt x="12859" y="8097"/>
                                </a:cubicBezTo>
                                <a:cubicBezTo>
                                  <a:pt x="9049" y="8097"/>
                                  <a:pt x="7144" y="7144"/>
                                  <a:pt x="7144"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 name="Freeform: Shape 2059"/>
                        <wps:cNvSpPr/>
                        <wps:spPr>
                          <a:xfrm>
                            <a:off x="4763" y="86603"/>
                            <a:ext cx="314325" cy="495300"/>
                          </a:xfrm>
                          <a:custGeom>
                            <a:avLst/>
                            <a:gdLst>
                              <a:gd name="connsiteX0" fmla="*/ 44291 w 314325"/>
                              <a:gd name="connsiteY0" fmla="*/ 124301 h 495300"/>
                              <a:gd name="connsiteX1" fmla="*/ 50006 w 314325"/>
                              <a:gd name="connsiteY1" fmla="*/ 125254 h 495300"/>
                              <a:gd name="connsiteX2" fmla="*/ 57626 w 314325"/>
                              <a:gd name="connsiteY2" fmla="*/ 126206 h 495300"/>
                              <a:gd name="connsiteX3" fmla="*/ 62389 w 314325"/>
                              <a:gd name="connsiteY3" fmla="*/ 127159 h 495300"/>
                              <a:gd name="connsiteX4" fmla="*/ 64294 w 314325"/>
                              <a:gd name="connsiteY4" fmla="*/ 127159 h 495300"/>
                              <a:gd name="connsiteX5" fmla="*/ 66199 w 314325"/>
                              <a:gd name="connsiteY5" fmla="*/ 127159 h 495300"/>
                              <a:gd name="connsiteX6" fmla="*/ 76676 w 314325"/>
                              <a:gd name="connsiteY6" fmla="*/ 129064 h 495300"/>
                              <a:gd name="connsiteX7" fmla="*/ 89059 w 314325"/>
                              <a:gd name="connsiteY7" fmla="*/ 131921 h 495300"/>
                              <a:gd name="connsiteX8" fmla="*/ 103346 w 314325"/>
                              <a:gd name="connsiteY8" fmla="*/ 135731 h 495300"/>
                              <a:gd name="connsiteX9" fmla="*/ 110966 w 314325"/>
                              <a:gd name="connsiteY9" fmla="*/ 137636 h 495300"/>
                              <a:gd name="connsiteX10" fmla="*/ 118586 w 314325"/>
                              <a:gd name="connsiteY10" fmla="*/ 140494 h 495300"/>
                              <a:gd name="connsiteX11" fmla="*/ 152876 w 314325"/>
                              <a:gd name="connsiteY11" fmla="*/ 153829 h 495300"/>
                              <a:gd name="connsiteX12" fmla="*/ 188119 w 314325"/>
                              <a:gd name="connsiteY12" fmla="*/ 173831 h 495300"/>
                              <a:gd name="connsiteX13" fmla="*/ 221456 w 314325"/>
                              <a:gd name="connsiteY13" fmla="*/ 201454 h 495300"/>
                              <a:gd name="connsiteX14" fmla="*/ 249079 w 314325"/>
                              <a:gd name="connsiteY14" fmla="*/ 236696 h 495300"/>
                              <a:gd name="connsiteX15" fmla="*/ 251936 w 314325"/>
                              <a:gd name="connsiteY15" fmla="*/ 241459 h 495300"/>
                              <a:gd name="connsiteX16" fmla="*/ 253841 w 314325"/>
                              <a:gd name="connsiteY16" fmla="*/ 244316 h 495300"/>
                              <a:gd name="connsiteX17" fmla="*/ 254794 w 314325"/>
                              <a:gd name="connsiteY17" fmla="*/ 247174 h 495300"/>
                              <a:gd name="connsiteX18" fmla="*/ 260509 w 314325"/>
                              <a:gd name="connsiteY18" fmla="*/ 257651 h 495300"/>
                              <a:gd name="connsiteX19" fmla="*/ 265271 w 314325"/>
                              <a:gd name="connsiteY19" fmla="*/ 268129 h 495300"/>
                              <a:gd name="connsiteX20" fmla="*/ 269081 w 314325"/>
                              <a:gd name="connsiteY20" fmla="*/ 278606 h 495300"/>
                              <a:gd name="connsiteX21" fmla="*/ 272891 w 314325"/>
                              <a:gd name="connsiteY21" fmla="*/ 290036 h 495300"/>
                              <a:gd name="connsiteX22" fmla="*/ 275749 w 314325"/>
                              <a:gd name="connsiteY22" fmla="*/ 301466 h 495300"/>
                              <a:gd name="connsiteX23" fmla="*/ 278606 w 314325"/>
                              <a:gd name="connsiteY23" fmla="*/ 312897 h 495300"/>
                              <a:gd name="connsiteX24" fmla="*/ 280511 w 314325"/>
                              <a:gd name="connsiteY24" fmla="*/ 324326 h 495300"/>
                              <a:gd name="connsiteX25" fmla="*/ 283369 w 314325"/>
                              <a:gd name="connsiteY25" fmla="*/ 368141 h 495300"/>
                              <a:gd name="connsiteX26" fmla="*/ 283369 w 314325"/>
                              <a:gd name="connsiteY26" fmla="*/ 378619 h 495300"/>
                              <a:gd name="connsiteX27" fmla="*/ 282416 w 314325"/>
                              <a:gd name="connsiteY27" fmla="*/ 389097 h 495300"/>
                              <a:gd name="connsiteX28" fmla="*/ 282416 w 314325"/>
                              <a:gd name="connsiteY28" fmla="*/ 393859 h 495300"/>
                              <a:gd name="connsiteX29" fmla="*/ 281464 w 314325"/>
                              <a:gd name="connsiteY29" fmla="*/ 398622 h 495300"/>
                              <a:gd name="connsiteX30" fmla="*/ 280511 w 314325"/>
                              <a:gd name="connsiteY30" fmla="*/ 408147 h 495300"/>
                              <a:gd name="connsiteX31" fmla="*/ 274796 w 314325"/>
                              <a:gd name="connsiteY31" fmla="*/ 441484 h 495300"/>
                              <a:gd name="connsiteX32" fmla="*/ 272891 w 314325"/>
                              <a:gd name="connsiteY32" fmla="*/ 449104 h 495300"/>
                              <a:gd name="connsiteX33" fmla="*/ 270986 w 314325"/>
                              <a:gd name="connsiteY33" fmla="*/ 455772 h 495300"/>
                              <a:gd name="connsiteX34" fmla="*/ 268129 w 314325"/>
                              <a:gd name="connsiteY34" fmla="*/ 467201 h 495300"/>
                              <a:gd name="connsiteX35" fmla="*/ 263366 w 314325"/>
                              <a:gd name="connsiteY35" fmla="*/ 483394 h 495300"/>
                              <a:gd name="connsiteX36" fmla="*/ 261461 w 314325"/>
                              <a:gd name="connsiteY36" fmla="*/ 489109 h 495300"/>
                              <a:gd name="connsiteX37" fmla="*/ 264319 w 314325"/>
                              <a:gd name="connsiteY37" fmla="*/ 483394 h 495300"/>
                              <a:gd name="connsiteX38" fmla="*/ 271939 w 314325"/>
                              <a:gd name="connsiteY38" fmla="*/ 468154 h 495300"/>
                              <a:gd name="connsiteX39" fmla="*/ 277654 w 314325"/>
                              <a:gd name="connsiteY39" fmla="*/ 456724 h 495300"/>
                              <a:gd name="connsiteX40" fmla="*/ 280511 w 314325"/>
                              <a:gd name="connsiteY40" fmla="*/ 450056 h 495300"/>
                              <a:gd name="connsiteX41" fmla="*/ 283369 w 314325"/>
                              <a:gd name="connsiteY41" fmla="*/ 443389 h 495300"/>
                              <a:gd name="connsiteX42" fmla="*/ 295751 w 314325"/>
                              <a:gd name="connsiteY42" fmla="*/ 410051 h 495300"/>
                              <a:gd name="connsiteX43" fmla="*/ 298609 w 314325"/>
                              <a:gd name="connsiteY43" fmla="*/ 400526 h 495300"/>
                              <a:gd name="connsiteX44" fmla="*/ 300514 w 314325"/>
                              <a:gd name="connsiteY44" fmla="*/ 395764 h 495300"/>
                              <a:gd name="connsiteX45" fmla="*/ 301466 w 314325"/>
                              <a:gd name="connsiteY45" fmla="*/ 391001 h 495300"/>
                              <a:gd name="connsiteX46" fmla="*/ 304324 w 314325"/>
                              <a:gd name="connsiteY46" fmla="*/ 380524 h 495300"/>
                              <a:gd name="connsiteX47" fmla="*/ 306229 w 314325"/>
                              <a:gd name="connsiteY47" fmla="*/ 370047 h 495300"/>
                              <a:gd name="connsiteX48" fmla="*/ 311944 w 314325"/>
                              <a:gd name="connsiteY48" fmla="*/ 322422 h 495300"/>
                              <a:gd name="connsiteX49" fmla="*/ 311944 w 314325"/>
                              <a:gd name="connsiteY49" fmla="*/ 310039 h 495300"/>
                              <a:gd name="connsiteX50" fmla="*/ 310991 w 314325"/>
                              <a:gd name="connsiteY50" fmla="*/ 296704 h 495300"/>
                              <a:gd name="connsiteX51" fmla="*/ 310039 w 314325"/>
                              <a:gd name="connsiteY51" fmla="*/ 283369 h 495300"/>
                              <a:gd name="connsiteX52" fmla="*/ 308134 w 314325"/>
                              <a:gd name="connsiteY52" fmla="*/ 270034 h 495300"/>
                              <a:gd name="connsiteX53" fmla="*/ 305276 w 314325"/>
                              <a:gd name="connsiteY53" fmla="*/ 256699 h 495300"/>
                              <a:gd name="connsiteX54" fmla="*/ 302419 w 314325"/>
                              <a:gd name="connsiteY54" fmla="*/ 243364 h 495300"/>
                              <a:gd name="connsiteX55" fmla="*/ 298609 w 314325"/>
                              <a:gd name="connsiteY55" fmla="*/ 230029 h 495300"/>
                              <a:gd name="connsiteX56" fmla="*/ 297656 w 314325"/>
                              <a:gd name="connsiteY56" fmla="*/ 226219 h 495300"/>
                              <a:gd name="connsiteX57" fmla="*/ 296704 w 314325"/>
                              <a:gd name="connsiteY57" fmla="*/ 223361 h 495300"/>
                              <a:gd name="connsiteX58" fmla="*/ 293846 w 314325"/>
                              <a:gd name="connsiteY58" fmla="*/ 216694 h 495300"/>
                              <a:gd name="connsiteX59" fmla="*/ 267176 w 314325"/>
                              <a:gd name="connsiteY59" fmla="*/ 167164 h 495300"/>
                              <a:gd name="connsiteX60" fmla="*/ 251936 w 314325"/>
                              <a:gd name="connsiteY60" fmla="*/ 147161 h 495300"/>
                              <a:gd name="connsiteX61" fmla="*/ 251936 w 314325"/>
                              <a:gd name="connsiteY61" fmla="*/ 147161 h 495300"/>
                              <a:gd name="connsiteX62" fmla="*/ 251936 w 314325"/>
                              <a:gd name="connsiteY62" fmla="*/ 147161 h 495300"/>
                              <a:gd name="connsiteX63" fmla="*/ 231934 w 314325"/>
                              <a:gd name="connsiteY63" fmla="*/ 125254 h 495300"/>
                              <a:gd name="connsiteX64" fmla="*/ 201454 w 314325"/>
                              <a:gd name="connsiteY64" fmla="*/ 99536 h 495300"/>
                              <a:gd name="connsiteX65" fmla="*/ 7144 w 314325"/>
                              <a:gd name="connsiteY65" fmla="*/ 7144 h 495300"/>
                              <a:gd name="connsiteX66" fmla="*/ 7144 w 314325"/>
                              <a:gd name="connsiteY66" fmla="*/ 121444 h 495300"/>
                              <a:gd name="connsiteX67" fmla="*/ 44291 w 314325"/>
                              <a:gd name="connsiteY67" fmla="*/ 124301 h 495300"/>
                              <a:gd name="connsiteX68" fmla="*/ 44291 w 314325"/>
                              <a:gd name="connsiteY68" fmla="*/ 124301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44291" y="124301"/>
                                </a:moveTo>
                                <a:cubicBezTo>
                                  <a:pt x="44291" y="124301"/>
                                  <a:pt x="46196" y="124301"/>
                                  <a:pt x="50006" y="125254"/>
                                </a:cubicBezTo>
                                <a:cubicBezTo>
                                  <a:pt x="51911" y="125254"/>
                                  <a:pt x="54769" y="126206"/>
                                  <a:pt x="57626" y="126206"/>
                                </a:cubicBezTo>
                                <a:cubicBezTo>
                                  <a:pt x="59531" y="126206"/>
                                  <a:pt x="60484" y="126206"/>
                                  <a:pt x="62389" y="127159"/>
                                </a:cubicBezTo>
                                <a:cubicBezTo>
                                  <a:pt x="63341" y="127159"/>
                                  <a:pt x="64294" y="127159"/>
                                  <a:pt x="64294" y="127159"/>
                                </a:cubicBezTo>
                                <a:cubicBezTo>
                                  <a:pt x="65246" y="127159"/>
                                  <a:pt x="66199" y="127159"/>
                                  <a:pt x="66199" y="127159"/>
                                </a:cubicBezTo>
                                <a:cubicBezTo>
                                  <a:pt x="69056" y="128111"/>
                                  <a:pt x="72866" y="128111"/>
                                  <a:pt x="76676" y="129064"/>
                                </a:cubicBezTo>
                                <a:cubicBezTo>
                                  <a:pt x="80486" y="130016"/>
                                  <a:pt x="85249" y="130969"/>
                                  <a:pt x="89059" y="131921"/>
                                </a:cubicBezTo>
                                <a:cubicBezTo>
                                  <a:pt x="93821" y="132874"/>
                                  <a:pt x="98584" y="133826"/>
                                  <a:pt x="103346" y="135731"/>
                                </a:cubicBezTo>
                                <a:cubicBezTo>
                                  <a:pt x="106204" y="136684"/>
                                  <a:pt x="108109" y="136684"/>
                                  <a:pt x="110966" y="137636"/>
                                </a:cubicBezTo>
                                <a:cubicBezTo>
                                  <a:pt x="113824" y="138589"/>
                                  <a:pt x="115729" y="139541"/>
                                  <a:pt x="118586" y="140494"/>
                                </a:cubicBezTo>
                                <a:cubicBezTo>
                                  <a:pt x="129064" y="144304"/>
                                  <a:pt x="140494" y="148114"/>
                                  <a:pt x="152876" y="153829"/>
                                </a:cubicBezTo>
                                <a:cubicBezTo>
                                  <a:pt x="164306" y="159544"/>
                                  <a:pt x="176689" y="166211"/>
                                  <a:pt x="188119" y="173831"/>
                                </a:cubicBezTo>
                                <a:cubicBezTo>
                                  <a:pt x="199549" y="181451"/>
                                  <a:pt x="210979" y="190976"/>
                                  <a:pt x="221456" y="201454"/>
                                </a:cubicBezTo>
                                <a:cubicBezTo>
                                  <a:pt x="231934" y="211931"/>
                                  <a:pt x="241459" y="223361"/>
                                  <a:pt x="249079" y="236696"/>
                                </a:cubicBezTo>
                                <a:lnTo>
                                  <a:pt x="251936" y="241459"/>
                                </a:lnTo>
                                <a:lnTo>
                                  <a:pt x="253841" y="244316"/>
                                </a:lnTo>
                                <a:lnTo>
                                  <a:pt x="254794" y="247174"/>
                                </a:lnTo>
                                <a:cubicBezTo>
                                  <a:pt x="256699" y="250984"/>
                                  <a:pt x="258604" y="253841"/>
                                  <a:pt x="260509" y="257651"/>
                                </a:cubicBezTo>
                                <a:cubicBezTo>
                                  <a:pt x="262414" y="261461"/>
                                  <a:pt x="263366" y="264319"/>
                                  <a:pt x="265271" y="268129"/>
                                </a:cubicBezTo>
                                <a:cubicBezTo>
                                  <a:pt x="267176" y="271939"/>
                                  <a:pt x="268129" y="275749"/>
                                  <a:pt x="269081" y="278606"/>
                                </a:cubicBezTo>
                                <a:cubicBezTo>
                                  <a:pt x="270986" y="282416"/>
                                  <a:pt x="271939" y="286226"/>
                                  <a:pt x="272891" y="290036"/>
                                </a:cubicBezTo>
                                <a:cubicBezTo>
                                  <a:pt x="273844" y="293846"/>
                                  <a:pt x="274796" y="297656"/>
                                  <a:pt x="275749" y="301466"/>
                                </a:cubicBezTo>
                                <a:cubicBezTo>
                                  <a:pt x="276701" y="305276"/>
                                  <a:pt x="277654" y="309086"/>
                                  <a:pt x="278606" y="312897"/>
                                </a:cubicBezTo>
                                <a:cubicBezTo>
                                  <a:pt x="279559" y="316706"/>
                                  <a:pt x="279559" y="320516"/>
                                  <a:pt x="280511" y="324326"/>
                                </a:cubicBezTo>
                                <a:cubicBezTo>
                                  <a:pt x="282416" y="339566"/>
                                  <a:pt x="283369" y="353854"/>
                                  <a:pt x="283369" y="368141"/>
                                </a:cubicBezTo>
                                <a:cubicBezTo>
                                  <a:pt x="283369" y="371951"/>
                                  <a:pt x="283369" y="374809"/>
                                  <a:pt x="283369" y="378619"/>
                                </a:cubicBezTo>
                                <a:cubicBezTo>
                                  <a:pt x="283369" y="382429"/>
                                  <a:pt x="283369" y="385286"/>
                                  <a:pt x="282416" y="389097"/>
                                </a:cubicBezTo>
                                <a:cubicBezTo>
                                  <a:pt x="282416" y="391001"/>
                                  <a:pt x="282416" y="391954"/>
                                  <a:pt x="282416" y="393859"/>
                                </a:cubicBezTo>
                                <a:cubicBezTo>
                                  <a:pt x="282416" y="395764"/>
                                  <a:pt x="282416" y="396716"/>
                                  <a:pt x="281464" y="398622"/>
                                </a:cubicBezTo>
                                <a:cubicBezTo>
                                  <a:pt x="281464" y="401479"/>
                                  <a:pt x="280511" y="405289"/>
                                  <a:pt x="280511" y="408147"/>
                                </a:cubicBezTo>
                                <a:cubicBezTo>
                                  <a:pt x="278606" y="420529"/>
                                  <a:pt x="276701" y="431959"/>
                                  <a:pt x="274796" y="441484"/>
                                </a:cubicBezTo>
                                <a:cubicBezTo>
                                  <a:pt x="273844" y="444341"/>
                                  <a:pt x="273844" y="446247"/>
                                  <a:pt x="272891" y="449104"/>
                                </a:cubicBezTo>
                                <a:cubicBezTo>
                                  <a:pt x="271939" y="451009"/>
                                  <a:pt x="271939" y="453866"/>
                                  <a:pt x="270986" y="455772"/>
                                </a:cubicBezTo>
                                <a:cubicBezTo>
                                  <a:pt x="270034" y="460534"/>
                                  <a:pt x="269081" y="464344"/>
                                  <a:pt x="268129" y="467201"/>
                                </a:cubicBezTo>
                                <a:cubicBezTo>
                                  <a:pt x="266224" y="473869"/>
                                  <a:pt x="264319" y="479584"/>
                                  <a:pt x="263366" y="483394"/>
                                </a:cubicBezTo>
                                <a:cubicBezTo>
                                  <a:pt x="262414" y="487204"/>
                                  <a:pt x="261461" y="489109"/>
                                  <a:pt x="261461" y="489109"/>
                                </a:cubicBezTo>
                                <a:cubicBezTo>
                                  <a:pt x="261461" y="489109"/>
                                  <a:pt x="262414" y="487204"/>
                                  <a:pt x="264319" y="483394"/>
                                </a:cubicBezTo>
                                <a:cubicBezTo>
                                  <a:pt x="266224" y="479584"/>
                                  <a:pt x="269081" y="474822"/>
                                  <a:pt x="271939" y="468154"/>
                                </a:cubicBezTo>
                                <a:cubicBezTo>
                                  <a:pt x="273844" y="464344"/>
                                  <a:pt x="275749" y="461486"/>
                                  <a:pt x="277654" y="456724"/>
                                </a:cubicBezTo>
                                <a:cubicBezTo>
                                  <a:pt x="278606" y="454819"/>
                                  <a:pt x="279559" y="452914"/>
                                  <a:pt x="280511" y="450056"/>
                                </a:cubicBezTo>
                                <a:cubicBezTo>
                                  <a:pt x="281464" y="448151"/>
                                  <a:pt x="282416" y="445294"/>
                                  <a:pt x="283369" y="443389"/>
                                </a:cubicBezTo>
                                <a:cubicBezTo>
                                  <a:pt x="287179" y="433864"/>
                                  <a:pt x="291941" y="422434"/>
                                  <a:pt x="295751" y="410051"/>
                                </a:cubicBezTo>
                                <a:cubicBezTo>
                                  <a:pt x="296704" y="407194"/>
                                  <a:pt x="297656" y="403384"/>
                                  <a:pt x="298609" y="400526"/>
                                </a:cubicBezTo>
                                <a:cubicBezTo>
                                  <a:pt x="298609" y="398622"/>
                                  <a:pt x="299561" y="397669"/>
                                  <a:pt x="300514" y="395764"/>
                                </a:cubicBezTo>
                                <a:cubicBezTo>
                                  <a:pt x="300514" y="393859"/>
                                  <a:pt x="301466" y="391954"/>
                                  <a:pt x="301466" y="391001"/>
                                </a:cubicBezTo>
                                <a:cubicBezTo>
                                  <a:pt x="302419" y="387191"/>
                                  <a:pt x="303371" y="384334"/>
                                  <a:pt x="304324" y="380524"/>
                                </a:cubicBezTo>
                                <a:cubicBezTo>
                                  <a:pt x="305276" y="376714"/>
                                  <a:pt x="306229" y="372904"/>
                                  <a:pt x="306229" y="370047"/>
                                </a:cubicBezTo>
                                <a:cubicBezTo>
                                  <a:pt x="309086" y="354806"/>
                                  <a:pt x="310991" y="339566"/>
                                  <a:pt x="311944" y="322422"/>
                                </a:cubicBezTo>
                                <a:cubicBezTo>
                                  <a:pt x="311944" y="318611"/>
                                  <a:pt x="311944" y="313849"/>
                                  <a:pt x="311944" y="310039"/>
                                </a:cubicBezTo>
                                <a:cubicBezTo>
                                  <a:pt x="311944" y="305276"/>
                                  <a:pt x="311944" y="301466"/>
                                  <a:pt x="310991" y="296704"/>
                                </a:cubicBezTo>
                                <a:cubicBezTo>
                                  <a:pt x="310991" y="291941"/>
                                  <a:pt x="310039" y="288131"/>
                                  <a:pt x="310039" y="283369"/>
                                </a:cubicBezTo>
                                <a:cubicBezTo>
                                  <a:pt x="309086" y="278606"/>
                                  <a:pt x="309086" y="274796"/>
                                  <a:pt x="308134" y="270034"/>
                                </a:cubicBezTo>
                                <a:cubicBezTo>
                                  <a:pt x="307181" y="265271"/>
                                  <a:pt x="306229" y="261461"/>
                                  <a:pt x="305276" y="256699"/>
                                </a:cubicBezTo>
                                <a:cubicBezTo>
                                  <a:pt x="304324" y="251936"/>
                                  <a:pt x="303371" y="248126"/>
                                  <a:pt x="302419" y="243364"/>
                                </a:cubicBezTo>
                                <a:cubicBezTo>
                                  <a:pt x="301466" y="238601"/>
                                  <a:pt x="299561" y="234791"/>
                                  <a:pt x="298609" y="230029"/>
                                </a:cubicBezTo>
                                <a:lnTo>
                                  <a:pt x="297656" y="226219"/>
                                </a:lnTo>
                                <a:lnTo>
                                  <a:pt x="296704" y="223361"/>
                                </a:lnTo>
                                <a:lnTo>
                                  <a:pt x="293846" y="216694"/>
                                </a:lnTo>
                                <a:cubicBezTo>
                                  <a:pt x="287179" y="199549"/>
                                  <a:pt x="277654" y="182404"/>
                                  <a:pt x="267176" y="167164"/>
                                </a:cubicBezTo>
                                <a:cubicBezTo>
                                  <a:pt x="262414" y="160496"/>
                                  <a:pt x="256699" y="153829"/>
                                  <a:pt x="251936" y="147161"/>
                                </a:cubicBezTo>
                                <a:lnTo>
                                  <a:pt x="251936" y="147161"/>
                                </a:lnTo>
                                <a:cubicBezTo>
                                  <a:pt x="251936" y="147161"/>
                                  <a:pt x="251936" y="147161"/>
                                  <a:pt x="251936" y="147161"/>
                                </a:cubicBezTo>
                                <a:cubicBezTo>
                                  <a:pt x="245269" y="139541"/>
                                  <a:pt x="238601" y="131921"/>
                                  <a:pt x="231934" y="125254"/>
                                </a:cubicBezTo>
                                <a:cubicBezTo>
                                  <a:pt x="222409" y="115729"/>
                                  <a:pt x="211931" y="107156"/>
                                  <a:pt x="201454" y="99536"/>
                                </a:cubicBezTo>
                                <a:cubicBezTo>
                                  <a:pt x="143351" y="51911"/>
                                  <a:pt x="70961" y="13811"/>
                                  <a:pt x="7144" y="7144"/>
                                </a:cubicBezTo>
                                <a:lnTo>
                                  <a:pt x="7144" y="121444"/>
                                </a:lnTo>
                                <a:cubicBezTo>
                                  <a:pt x="18574" y="119539"/>
                                  <a:pt x="30956" y="121444"/>
                                  <a:pt x="44291" y="124301"/>
                                </a:cubicBezTo>
                                <a:lnTo>
                                  <a:pt x="44291" y="12430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0" name="Freeform: Shape 2060"/>
                        <wps:cNvSpPr/>
                        <wps:spPr>
                          <a:xfrm>
                            <a:off x="541973" y="499749"/>
                            <a:ext cx="228600" cy="285750"/>
                          </a:xfrm>
                          <a:custGeom>
                            <a:avLst/>
                            <a:gdLst>
                              <a:gd name="connsiteX0" fmla="*/ 189071 w 228600"/>
                              <a:gd name="connsiteY0" fmla="*/ 213123 h 285750"/>
                              <a:gd name="connsiteX1" fmla="*/ 197644 w 228600"/>
                              <a:gd name="connsiteY1" fmla="*/ 198835 h 285750"/>
                              <a:gd name="connsiteX2" fmla="*/ 207169 w 228600"/>
                              <a:gd name="connsiteY2" fmla="*/ 177880 h 285750"/>
                              <a:gd name="connsiteX3" fmla="*/ 212884 w 228600"/>
                              <a:gd name="connsiteY3" fmla="*/ 24528 h 285750"/>
                              <a:gd name="connsiteX4" fmla="*/ 152876 w 228600"/>
                              <a:gd name="connsiteY4" fmla="*/ 48340 h 285750"/>
                              <a:gd name="connsiteX5" fmla="*/ 168116 w 228600"/>
                              <a:gd name="connsiteY5" fmla="*/ 96917 h 285750"/>
                              <a:gd name="connsiteX6" fmla="*/ 168116 w 228600"/>
                              <a:gd name="connsiteY6" fmla="*/ 96917 h 285750"/>
                              <a:gd name="connsiteX7" fmla="*/ 169069 w 228600"/>
                              <a:gd name="connsiteY7" fmla="*/ 100728 h 285750"/>
                              <a:gd name="connsiteX8" fmla="*/ 170021 w 228600"/>
                              <a:gd name="connsiteY8" fmla="*/ 104538 h 285750"/>
                              <a:gd name="connsiteX9" fmla="*/ 170021 w 228600"/>
                              <a:gd name="connsiteY9" fmla="*/ 107395 h 285750"/>
                              <a:gd name="connsiteX10" fmla="*/ 170021 w 228600"/>
                              <a:gd name="connsiteY10" fmla="*/ 108348 h 285750"/>
                              <a:gd name="connsiteX11" fmla="*/ 170021 w 228600"/>
                              <a:gd name="connsiteY11" fmla="*/ 109300 h 285750"/>
                              <a:gd name="connsiteX12" fmla="*/ 170974 w 228600"/>
                              <a:gd name="connsiteY12" fmla="*/ 115015 h 285750"/>
                              <a:gd name="connsiteX13" fmla="*/ 171926 w 228600"/>
                              <a:gd name="connsiteY13" fmla="*/ 122635 h 285750"/>
                              <a:gd name="connsiteX14" fmla="*/ 171926 w 228600"/>
                              <a:gd name="connsiteY14" fmla="*/ 131208 h 285750"/>
                              <a:gd name="connsiteX15" fmla="*/ 171926 w 228600"/>
                              <a:gd name="connsiteY15" fmla="*/ 135970 h 285750"/>
                              <a:gd name="connsiteX16" fmla="*/ 171926 w 228600"/>
                              <a:gd name="connsiteY16" fmla="*/ 140733 h 285750"/>
                              <a:gd name="connsiteX17" fmla="*/ 170021 w 228600"/>
                              <a:gd name="connsiteY17" fmla="*/ 161688 h 285750"/>
                              <a:gd name="connsiteX18" fmla="*/ 165259 w 228600"/>
                              <a:gd name="connsiteY18" fmla="*/ 184548 h 285750"/>
                              <a:gd name="connsiteX19" fmla="*/ 155734 w 228600"/>
                              <a:gd name="connsiteY19" fmla="*/ 207408 h 285750"/>
                              <a:gd name="connsiteX20" fmla="*/ 141446 w 228600"/>
                              <a:gd name="connsiteY20" fmla="*/ 228363 h 285750"/>
                              <a:gd name="connsiteX21" fmla="*/ 139541 w 228600"/>
                              <a:gd name="connsiteY21" fmla="*/ 231220 h 285750"/>
                              <a:gd name="connsiteX22" fmla="*/ 138589 w 228600"/>
                              <a:gd name="connsiteY22" fmla="*/ 232173 h 285750"/>
                              <a:gd name="connsiteX23" fmla="*/ 137636 w 228600"/>
                              <a:gd name="connsiteY23" fmla="*/ 233125 h 285750"/>
                              <a:gd name="connsiteX24" fmla="*/ 132874 w 228600"/>
                              <a:gd name="connsiteY24" fmla="*/ 237888 h 285750"/>
                              <a:gd name="connsiteX25" fmla="*/ 128111 w 228600"/>
                              <a:gd name="connsiteY25" fmla="*/ 241698 h 285750"/>
                              <a:gd name="connsiteX26" fmla="*/ 123349 w 228600"/>
                              <a:gd name="connsiteY26" fmla="*/ 245508 h 285750"/>
                              <a:gd name="connsiteX27" fmla="*/ 117634 w 228600"/>
                              <a:gd name="connsiteY27" fmla="*/ 249317 h 285750"/>
                              <a:gd name="connsiteX28" fmla="*/ 111919 w 228600"/>
                              <a:gd name="connsiteY28" fmla="*/ 253128 h 285750"/>
                              <a:gd name="connsiteX29" fmla="*/ 106204 w 228600"/>
                              <a:gd name="connsiteY29" fmla="*/ 255985 h 285750"/>
                              <a:gd name="connsiteX30" fmla="*/ 100489 w 228600"/>
                              <a:gd name="connsiteY30" fmla="*/ 258842 h 285750"/>
                              <a:gd name="connsiteX31" fmla="*/ 76676 w 228600"/>
                              <a:gd name="connsiteY31" fmla="*/ 267415 h 285750"/>
                              <a:gd name="connsiteX32" fmla="*/ 70961 w 228600"/>
                              <a:gd name="connsiteY32" fmla="*/ 269320 h 285750"/>
                              <a:gd name="connsiteX33" fmla="*/ 65246 w 228600"/>
                              <a:gd name="connsiteY33" fmla="*/ 270273 h 285750"/>
                              <a:gd name="connsiteX34" fmla="*/ 62389 w 228600"/>
                              <a:gd name="connsiteY34" fmla="*/ 271225 h 285750"/>
                              <a:gd name="connsiteX35" fmla="*/ 59531 w 228600"/>
                              <a:gd name="connsiteY35" fmla="*/ 271225 h 285750"/>
                              <a:gd name="connsiteX36" fmla="*/ 53816 w 228600"/>
                              <a:gd name="connsiteY36" fmla="*/ 272178 h 285750"/>
                              <a:gd name="connsiteX37" fmla="*/ 34766 w 228600"/>
                              <a:gd name="connsiteY37" fmla="*/ 274083 h 285750"/>
                              <a:gd name="connsiteX38" fmla="*/ 30956 w 228600"/>
                              <a:gd name="connsiteY38" fmla="*/ 274083 h 285750"/>
                              <a:gd name="connsiteX39" fmla="*/ 27146 w 228600"/>
                              <a:gd name="connsiteY39" fmla="*/ 274083 h 285750"/>
                              <a:gd name="connsiteX40" fmla="*/ 20479 w 228600"/>
                              <a:gd name="connsiteY40" fmla="*/ 274083 h 285750"/>
                              <a:gd name="connsiteX41" fmla="*/ 10954 w 228600"/>
                              <a:gd name="connsiteY41" fmla="*/ 274083 h 285750"/>
                              <a:gd name="connsiteX42" fmla="*/ 7144 w 228600"/>
                              <a:gd name="connsiteY42" fmla="*/ 274083 h 285750"/>
                              <a:gd name="connsiteX43" fmla="*/ 10954 w 228600"/>
                              <a:gd name="connsiteY43" fmla="*/ 275035 h 285750"/>
                              <a:gd name="connsiteX44" fmla="*/ 20479 w 228600"/>
                              <a:gd name="connsiteY44" fmla="*/ 276940 h 285750"/>
                              <a:gd name="connsiteX45" fmla="*/ 27146 w 228600"/>
                              <a:gd name="connsiteY45" fmla="*/ 277892 h 285750"/>
                              <a:gd name="connsiteX46" fmla="*/ 30956 w 228600"/>
                              <a:gd name="connsiteY46" fmla="*/ 278845 h 285750"/>
                              <a:gd name="connsiteX47" fmla="*/ 34766 w 228600"/>
                              <a:gd name="connsiteY47" fmla="*/ 278845 h 285750"/>
                              <a:gd name="connsiteX48" fmla="*/ 54769 w 228600"/>
                              <a:gd name="connsiteY48" fmla="*/ 279798 h 285750"/>
                              <a:gd name="connsiteX49" fmla="*/ 60484 w 228600"/>
                              <a:gd name="connsiteY49" fmla="*/ 279798 h 285750"/>
                              <a:gd name="connsiteX50" fmla="*/ 63341 w 228600"/>
                              <a:gd name="connsiteY50" fmla="*/ 279798 h 285750"/>
                              <a:gd name="connsiteX51" fmla="*/ 66199 w 228600"/>
                              <a:gd name="connsiteY51" fmla="*/ 279798 h 285750"/>
                              <a:gd name="connsiteX52" fmla="*/ 71914 w 228600"/>
                              <a:gd name="connsiteY52" fmla="*/ 279798 h 285750"/>
                              <a:gd name="connsiteX53" fmla="*/ 78581 w 228600"/>
                              <a:gd name="connsiteY53" fmla="*/ 278845 h 285750"/>
                              <a:gd name="connsiteX54" fmla="*/ 105251 w 228600"/>
                              <a:gd name="connsiteY54" fmla="*/ 274083 h 285750"/>
                              <a:gd name="connsiteX55" fmla="*/ 111919 w 228600"/>
                              <a:gd name="connsiteY55" fmla="*/ 272178 h 285750"/>
                              <a:gd name="connsiteX56" fmla="*/ 118586 w 228600"/>
                              <a:gd name="connsiteY56" fmla="*/ 269320 h 285750"/>
                              <a:gd name="connsiteX57" fmla="*/ 125254 w 228600"/>
                              <a:gd name="connsiteY57" fmla="*/ 266463 h 285750"/>
                              <a:gd name="connsiteX58" fmla="*/ 131921 w 228600"/>
                              <a:gd name="connsiteY58" fmla="*/ 263605 h 285750"/>
                              <a:gd name="connsiteX59" fmla="*/ 138589 w 228600"/>
                              <a:gd name="connsiteY59" fmla="*/ 259795 h 285750"/>
                              <a:gd name="connsiteX60" fmla="*/ 145256 w 228600"/>
                              <a:gd name="connsiteY60" fmla="*/ 255985 h 285750"/>
                              <a:gd name="connsiteX61" fmla="*/ 151924 w 228600"/>
                              <a:gd name="connsiteY61" fmla="*/ 251223 h 285750"/>
                              <a:gd name="connsiteX62" fmla="*/ 153829 w 228600"/>
                              <a:gd name="connsiteY62" fmla="*/ 250270 h 285750"/>
                              <a:gd name="connsiteX63" fmla="*/ 155734 w 228600"/>
                              <a:gd name="connsiteY63" fmla="*/ 249317 h 285750"/>
                              <a:gd name="connsiteX64" fmla="*/ 158591 w 228600"/>
                              <a:gd name="connsiteY64" fmla="*/ 246460 h 285750"/>
                              <a:gd name="connsiteX65" fmla="*/ 181451 w 228600"/>
                              <a:gd name="connsiteY65" fmla="*/ 223600 h 285750"/>
                              <a:gd name="connsiteX66" fmla="*/ 189071 w 228600"/>
                              <a:gd name="connsiteY66" fmla="*/ 213123 h 285750"/>
                              <a:gd name="connsiteX67" fmla="*/ 189071 w 228600"/>
                              <a:gd name="connsiteY67" fmla="*/ 213123 h 285750"/>
                              <a:gd name="connsiteX68" fmla="*/ 189071 w 228600"/>
                              <a:gd name="connsiteY68" fmla="*/ 213123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189071" y="213123"/>
                                </a:moveTo>
                                <a:cubicBezTo>
                                  <a:pt x="191929" y="208360"/>
                                  <a:pt x="194786" y="203598"/>
                                  <a:pt x="197644" y="198835"/>
                                </a:cubicBezTo>
                                <a:cubicBezTo>
                                  <a:pt x="201454" y="192167"/>
                                  <a:pt x="204311" y="184548"/>
                                  <a:pt x="207169" y="177880"/>
                                </a:cubicBezTo>
                                <a:cubicBezTo>
                                  <a:pt x="229076" y="125492"/>
                                  <a:pt x="238601" y="60723"/>
                                  <a:pt x="212884" y="24528"/>
                                </a:cubicBezTo>
                                <a:cubicBezTo>
                                  <a:pt x="184309" y="-15477"/>
                                  <a:pt x="134779" y="22623"/>
                                  <a:pt x="152876" y="48340"/>
                                </a:cubicBezTo>
                                <a:cubicBezTo>
                                  <a:pt x="161449" y="59770"/>
                                  <a:pt x="165259" y="76915"/>
                                  <a:pt x="168116" y="96917"/>
                                </a:cubicBezTo>
                                <a:lnTo>
                                  <a:pt x="168116" y="96917"/>
                                </a:lnTo>
                                <a:cubicBezTo>
                                  <a:pt x="168116" y="96917"/>
                                  <a:pt x="168116" y="97870"/>
                                  <a:pt x="169069" y="100728"/>
                                </a:cubicBezTo>
                                <a:cubicBezTo>
                                  <a:pt x="169069" y="101680"/>
                                  <a:pt x="169069" y="103585"/>
                                  <a:pt x="170021" y="104538"/>
                                </a:cubicBezTo>
                                <a:cubicBezTo>
                                  <a:pt x="170021" y="105490"/>
                                  <a:pt x="170021" y="106442"/>
                                  <a:pt x="170021" y="107395"/>
                                </a:cubicBezTo>
                                <a:cubicBezTo>
                                  <a:pt x="170021" y="108348"/>
                                  <a:pt x="170021" y="108348"/>
                                  <a:pt x="170021" y="108348"/>
                                </a:cubicBezTo>
                                <a:cubicBezTo>
                                  <a:pt x="170021" y="108348"/>
                                  <a:pt x="170021" y="109300"/>
                                  <a:pt x="170021" y="109300"/>
                                </a:cubicBezTo>
                                <a:cubicBezTo>
                                  <a:pt x="170021" y="111205"/>
                                  <a:pt x="170021" y="113110"/>
                                  <a:pt x="170974" y="115015"/>
                                </a:cubicBezTo>
                                <a:cubicBezTo>
                                  <a:pt x="170974" y="116920"/>
                                  <a:pt x="170974" y="119778"/>
                                  <a:pt x="171926" y="122635"/>
                                </a:cubicBezTo>
                                <a:cubicBezTo>
                                  <a:pt x="171926" y="125492"/>
                                  <a:pt x="171926" y="128350"/>
                                  <a:pt x="171926" y="131208"/>
                                </a:cubicBezTo>
                                <a:cubicBezTo>
                                  <a:pt x="171926" y="133113"/>
                                  <a:pt x="171926" y="134065"/>
                                  <a:pt x="171926" y="135970"/>
                                </a:cubicBezTo>
                                <a:cubicBezTo>
                                  <a:pt x="171926" y="137875"/>
                                  <a:pt x="171926" y="138828"/>
                                  <a:pt x="171926" y="140733"/>
                                </a:cubicBezTo>
                                <a:cubicBezTo>
                                  <a:pt x="171926" y="147400"/>
                                  <a:pt x="170974" y="154067"/>
                                  <a:pt x="170021" y="161688"/>
                                </a:cubicBezTo>
                                <a:cubicBezTo>
                                  <a:pt x="169069" y="169308"/>
                                  <a:pt x="167164" y="176928"/>
                                  <a:pt x="165259" y="184548"/>
                                </a:cubicBezTo>
                                <a:cubicBezTo>
                                  <a:pt x="162401" y="192167"/>
                                  <a:pt x="159544" y="199788"/>
                                  <a:pt x="155734" y="207408"/>
                                </a:cubicBezTo>
                                <a:cubicBezTo>
                                  <a:pt x="151924" y="215028"/>
                                  <a:pt x="147161" y="221695"/>
                                  <a:pt x="141446" y="228363"/>
                                </a:cubicBezTo>
                                <a:lnTo>
                                  <a:pt x="139541" y="231220"/>
                                </a:lnTo>
                                <a:lnTo>
                                  <a:pt x="138589" y="232173"/>
                                </a:lnTo>
                                <a:lnTo>
                                  <a:pt x="137636" y="233125"/>
                                </a:lnTo>
                                <a:cubicBezTo>
                                  <a:pt x="135731" y="235030"/>
                                  <a:pt x="134779" y="235983"/>
                                  <a:pt x="132874" y="237888"/>
                                </a:cubicBezTo>
                                <a:cubicBezTo>
                                  <a:pt x="130969" y="238840"/>
                                  <a:pt x="130016" y="240745"/>
                                  <a:pt x="128111" y="241698"/>
                                </a:cubicBezTo>
                                <a:cubicBezTo>
                                  <a:pt x="126206" y="242650"/>
                                  <a:pt x="124301" y="244555"/>
                                  <a:pt x="123349" y="245508"/>
                                </a:cubicBezTo>
                                <a:cubicBezTo>
                                  <a:pt x="121444" y="246460"/>
                                  <a:pt x="119539" y="248365"/>
                                  <a:pt x="117634" y="249317"/>
                                </a:cubicBezTo>
                                <a:cubicBezTo>
                                  <a:pt x="115729" y="250270"/>
                                  <a:pt x="113824" y="252175"/>
                                  <a:pt x="111919" y="253128"/>
                                </a:cubicBezTo>
                                <a:cubicBezTo>
                                  <a:pt x="110014" y="254080"/>
                                  <a:pt x="108109" y="255033"/>
                                  <a:pt x="106204" y="255985"/>
                                </a:cubicBezTo>
                                <a:cubicBezTo>
                                  <a:pt x="104299" y="256938"/>
                                  <a:pt x="102394" y="257890"/>
                                  <a:pt x="100489" y="258842"/>
                                </a:cubicBezTo>
                                <a:cubicBezTo>
                                  <a:pt x="92869" y="262653"/>
                                  <a:pt x="85249" y="265510"/>
                                  <a:pt x="76676" y="267415"/>
                                </a:cubicBezTo>
                                <a:cubicBezTo>
                                  <a:pt x="74771" y="268367"/>
                                  <a:pt x="72866" y="268367"/>
                                  <a:pt x="70961" y="269320"/>
                                </a:cubicBezTo>
                                <a:cubicBezTo>
                                  <a:pt x="69056" y="269320"/>
                                  <a:pt x="67151" y="270273"/>
                                  <a:pt x="65246" y="270273"/>
                                </a:cubicBezTo>
                                <a:cubicBezTo>
                                  <a:pt x="64294" y="270273"/>
                                  <a:pt x="63341" y="270273"/>
                                  <a:pt x="62389" y="271225"/>
                                </a:cubicBezTo>
                                <a:cubicBezTo>
                                  <a:pt x="61436" y="271225"/>
                                  <a:pt x="60484" y="271225"/>
                                  <a:pt x="59531" y="271225"/>
                                </a:cubicBezTo>
                                <a:cubicBezTo>
                                  <a:pt x="57626" y="271225"/>
                                  <a:pt x="55721" y="272178"/>
                                  <a:pt x="53816" y="272178"/>
                                </a:cubicBezTo>
                                <a:cubicBezTo>
                                  <a:pt x="47149" y="273130"/>
                                  <a:pt x="40481" y="274083"/>
                                  <a:pt x="34766" y="274083"/>
                                </a:cubicBezTo>
                                <a:cubicBezTo>
                                  <a:pt x="32861" y="274083"/>
                                  <a:pt x="31909" y="274083"/>
                                  <a:pt x="30956" y="274083"/>
                                </a:cubicBezTo>
                                <a:cubicBezTo>
                                  <a:pt x="30004" y="274083"/>
                                  <a:pt x="28099" y="274083"/>
                                  <a:pt x="27146" y="274083"/>
                                </a:cubicBezTo>
                                <a:cubicBezTo>
                                  <a:pt x="24289" y="274083"/>
                                  <a:pt x="22384" y="274083"/>
                                  <a:pt x="20479" y="274083"/>
                                </a:cubicBezTo>
                                <a:cubicBezTo>
                                  <a:pt x="16669" y="274083"/>
                                  <a:pt x="12859" y="274083"/>
                                  <a:pt x="10954" y="274083"/>
                                </a:cubicBezTo>
                                <a:cubicBezTo>
                                  <a:pt x="9049" y="274083"/>
                                  <a:pt x="7144" y="274083"/>
                                  <a:pt x="7144" y="274083"/>
                                </a:cubicBezTo>
                                <a:cubicBezTo>
                                  <a:pt x="7144" y="274083"/>
                                  <a:pt x="8096" y="274083"/>
                                  <a:pt x="10954" y="275035"/>
                                </a:cubicBezTo>
                                <a:cubicBezTo>
                                  <a:pt x="12859" y="275035"/>
                                  <a:pt x="16669" y="275988"/>
                                  <a:pt x="20479" y="276940"/>
                                </a:cubicBezTo>
                                <a:cubicBezTo>
                                  <a:pt x="22384" y="276940"/>
                                  <a:pt x="25241" y="277892"/>
                                  <a:pt x="27146" y="277892"/>
                                </a:cubicBezTo>
                                <a:cubicBezTo>
                                  <a:pt x="28099" y="277892"/>
                                  <a:pt x="30004" y="277892"/>
                                  <a:pt x="30956" y="278845"/>
                                </a:cubicBezTo>
                                <a:cubicBezTo>
                                  <a:pt x="31909" y="278845"/>
                                  <a:pt x="33814" y="278845"/>
                                  <a:pt x="34766" y="278845"/>
                                </a:cubicBezTo>
                                <a:cubicBezTo>
                                  <a:pt x="40481" y="279798"/>
                                  <a:pt x="47149" y="279798"/>
                                  <a:pt x="54769" y="279798"/>
                                </a:cubicBezTo>
                                <a:cubicBezTo>
                                  <a:pt x="56674" y="279798"/>
                                  <a:pt x="58579" y="279798"/>
                                  <a:pt x="60484" y="279798"/>
                                </a:cubicBezTo>
                                <a:cubicBezTo>
                                  <a:pt x="61436" y="279798"/>
                                  <a:pt x="62389" y="279798"/>
                                  <a:pt x="63341" y="279798"/>
                                </a:cubicBezTo>
                                <a:cubicBezTo>
                                  <a:pt x="64294" y="279798"/>
                                  <a:pt x="65246" y="279798"/>
                                  <a:pt x="66199" y="279798"/>
                                </a:cubicBezTo>
                                <a:cubicBezTo>
                                  <a:pt x="68104" y="279798"/>
                                  <a:pt x="70009" y="279798"/>
                                  <a:pt x="71914" y="279798"/>
                                </a:cubicBezTo>
                                <a:cubicBezTo>
                                  <a:pt x="73819" y="279798"/>
                                  <a:pt x="75724" y="279798"/>
                                  <a:pt x="78581" y="278845"/>
                                </a:cubicBezTo>
                                <a:cubicBezTo>
                                  <a:pt x="87154" y="277892"/>
                                  <a:pt x="95726" y="276940"/>
                                  <a:pt x="105251" y="274083"/>
                                </a:cubicBezTo>
                                <a:cubicBezTo>
                                  <a:pt x="107156" y="273130"/>
                                  <a:pt x="110014" y="273130"/>
                                  <a:pt x="111919" y="272178"/>
                                </a:cubicBezTo>
                                <a:cubicBezTo>
                                  <a:pt x="113824" y="271225"/>
                                  <a:pt x="116681" y="270273"/>
                                  <a:pt x="118586" y="269320"/>
                                </a:cubicBezTo>
                                <a:cubicBezTo>
                                  <a:pt x="120491" y="268367"/>
                                  <a:pt x="123349" y="267415"/>
                                  <a:pt x="125254" y="266463"/>
                                </a:cubicBezTo>
                                <a:cubicBezTo>
                                  <a:pt x="127159" y="265510"/>
                                  <a:pt x="130016" y="264558"/>
                                  <a:pt x="131921" y="263605"/>
                                </a:cubicBezTo>
                                <a:cubicBezTo>
                                  <a:pt x="133826" y="262653"/>
                                  <a:pt x="136684" y="261700"/>
                                  <a:pt x="138589" y="259795"/>
                                </a:cubicBezTo>
                                <a:cubicBezTo>
                                  <a:pt x="140494" y="258842"/>
                                  <a:pt x="143351" y="256938"/>
                                  <a:pt x="145256" y="255985"/>
                                </a:cubicBezTo>
                                <a:cubicBezTo>
                                  <a:pt x="147161" y="254080"/>
                                  <a:pt x="150019" y="253128"/>
                                  <a:pt x="151924" y="251223"/>
                                </a:cubicBezTo>
                                <a:lnTo>
                                  <a:pt x="153829" y="250270"/>
                                </a:lnTo>
                                <a:lnTo>
                                  <a:pt x="155734" y="249317"/>
                                </a:lnTo>
                                <a:lnTo>
                                  <a:pt x="158591" y="246460"/>
                                </a:lnTo>
                                <a:cubicBezTo>
                                  <a:pt x="167164" y="239792"/>
                                  <a:pt x="174784" y="232173"/>
                                  <a:pt x="181451" y="223600"/>
                                </a:cubicBezTo>
                                <a:cubicBezTo>
                                  <a:pt x="183356" y="221695"/>
                                  <a:pt x="186214" y="216933"/>
                                  <a:pt x="189071" y="213123"/>
                                </a:cubicBezTo>
                                <a:lnTo>
                                  <a:pt x="189071" y="213123"/>
                                </a:lnTo>
                                <a:cubicBezTo>
                                  <a:pt x="189071" y="213123"/>
                                  <a:pt x="189071" y="213123"/>
                                  <a:pt x="189071" y="2131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reeform: Shape 2061"/>
                        <wps:cNvSpPr/>
                        <wps:spPr>
                          <a:xfrm>
                            <a:off x="237173" y="949128"/>
                            <a:ext cx="257175" cy="295275"/>
                          </a:xfrm>
                          <a:custGeom>
                            <a:avLst/>
                            <a:gdLst>
                              <a:gd name="connsiteX0" fmla="*/ 213836 w 257175"/>
                              <a:gd name="connsiteY0" fmla="*/ 191416 h 295275"/>
                              <a:gd name="connsiteX1" fmla="*/ 241459 w 257175"/>
                              <a:gd name="connsiteY1" fmla="*/ 159983 h 295275"/>
                              <a:gd name="connsiteX2" fmla="*/ 255746 w 257175"/>
                              <a:gd name="connsiteY2" fmla="*/ 121883 h 295275"/>
                              <a:gd name="connsiteX3" fmla="*/ 255746 w 257175"/>
                              <a:gd name="connsiteY3" fmla="*/ 82830 h 295275"/>
                              <a:gd name="connsiteX4" fmla="*/ 243364 w 257175"/>
                              <a:gd name="connsiteY4" fmla="*/ 49493 h 295275"/>
                              <a:gd name="connsiteX5" fmla="*/ 230029 w 257175"/>
                              <a:gd name="connsiteY5" fmla="*/ 33300 h 295275"/>
                              <a:gd name="connsiteX6" fmla="*/ 230029 w 257175"/>
                              <a:gd name="connsiteY6" fmla="*/ 33300 h 295275"/>
                              <a:gd name="connsiteX7" fmla="*/ 225266 w 257175"/>
                              <a:gd name="connsiteY7" fmla="*/ 28538 h 295275"/>
                              <a:gd name="connsiteX8" fmla="*/ 120491 w 257175"/>
                              <a:gd name="connsiteY8" fmla="*/ 19966 h 295275"/>
                              <a:gd name="connsiteX9" fmla="*/ 129064 w 257175"/>
                              <a:gd name="connsiteY9" fmla="*/ 119978 h 295275"/>
                              <a:gd name="connsiteX10" fmla="*/ 204311 w 257175"/>
                              <a:gd name="connsiteY10" fmla="*/ 95213 h 295275"/>
                              <a:gd name="connsiteX11" fmla="*/ 208121 w 257175"/>
                              <a:gd name="connsiteY11" fmla="*/ 115216 h 295275"/>
                              <a:gd name="connsiteX12" fmla="*/ 203359 w 257175"/>
                              <a:gd name="connsiteY12" fmla="*/ 139028 h 295275"/>
                              <a:gd name="connsiteX13" fmla="*/ 189071 w 257175"/>
                              <a:gd name="connsiteY13" fmla="*/ 162841 h 295275"/>
                              <a:gd name="connsiteX14" fmla="*/ 165259 w 257175"/>
                              <a:gd name="connsiteY14" fmla="*/ 182843 h 295275"/>
                              <a:gd name="connsiteX15" fmla="*/ 158591 w 257175"/>
                              <a:gd name="connsiteY15" fmla="*/ 186653 h 295275"/>
                              <a:gd name="connsiteX16" fmla="*/ 154781 w 257175"/>
                              <a:gd name="connsiteY16" fmla="*/ 188558 h 295275"/>
                              <a:gd name="connsiteX17" fmla="*/ 150971 w 257175"/>
                              <a:gd name="connsiteY17" fmla="*/ 190463 h 295275"/>
                              <a:gd name="connsiteX18" fmla="*/ 134779 w 257175"/>
                              <a:gd name="connsiteY18" fmla="*/ 198083 h 295275"/>
                              <a:gd name="connsiteX19" fmla="*/ 103346 w 257175"/>
                              <a:gd name="connsiteY19" fmla="*/ 214275 h 295275"/>
                              <a:gd name="connsiteX20" fmla="*/ 73819 w 257175"/>
                              <a:gd name="connsiteY20" fmla="*/ 230468 h 295275"/>
                              <a:gd name="connsiteX21" fmla="*/ 48101 w 257175"/>
                              <a:gd name="connsiteY21" fmla="*/ 245708 h 295275"/>
                              <a:gd name="connsiteX22" fmla="*/ 28099 w 257175"/>
                              <a:gd name="connsiteY22" fmla="*/ 260948 h 295275"/>
                              <a:gd name="connsiteX23" fmla="*/ 24289 w 257175"/>
                              <a:gd name="connsiteY23" fmla="*/ 264758 h 295275"/>
                              <a:gd name="connsiteX24" fmla="*/ 20479 w 257175"/>
                              <a:gd name="connsiteY24" fmla="*/ 268568 h 295275"/>
                              <a:gd name="connsiteX25" fmla="*/ 14764 w 257175"/>
                              <a:gd name="connsiteY25" fmla="*/ 275236 h 295275"/>
                              <a:gd name="connsiteX26" fmla="*/ 12859 w 257175"/>
                              <a:gd name="connsiteY26" fmla="*/ 278093 h 295275"/>
                              <a:gd name="connsiteX27" fmla="*/ 10954 w 257175"/>
                              <a:gd name="connsiteY27" fmla="*/ 280950 h 295275"/>
                              <a:gd name="connsiteX28" fmla="*/ 9049 w 257175"/>
                              <a:gd name="connsiteY28" fmla="*/ 285713 h 295275"/>
                              <a:gd name="connsiteX29" fmla="*/ 7144 w 257175"/>
                              <a:gd name="connsiteY29" fmla="*/ 289523 h 295275"/>
                              <a:gd name="connsiteX30" fmla="*/ 9049 w 257175"/>
                              <a:gd name="connsiteY30" fmla="*/ 285713 h 295275"/>
                              <a:gd name="connsiteX31" fmla="*/ 11906 w 257175"/>
                              <a:gd name="connsiteY31" fmla="*/ 281903 h 295275"/>
                              <a:gd name="connsiteX32" fmla="*/ 13811 w 257175"/>
                              <a:gd name="connsiteY32" fmla="*/ 279046 h 295275"/>
                              <a:gd name="connsiteX33" fmla="*/ 16669 w 257175"/>
                              <a:gd name="connsiteY33" fmla="*/ 276188 h 295275"/>
                              <a:gd name="connsiteX34" fmla="*/ 23336 w 257175"/>
                              <a:gd name="connsiteY34" fmla="*/ 270473 h 295275"/>
                              <a:gd name="connsiteX35" fmla="*/ 27146 w 257175"/>
                              <a:gd name="connsiteY35" fmla="*/ 267616 h 295275"/>
                              <a:gd name="connsiteX36" fmla="*/ 31909 w 257175"/>
                              <a:gd name="connsiteY36" fmla="*/ 264758 h 295275"/>
                              <a:gd name="connsiteX37" fmla="*/ 53816 w 257175"/>
                              <a:gd name="connsiteY37" fmla="*/ 253328 h 295275"/>
                              <a:gd name="connsiteX38" fmla="*/ 80486 w 257175"/>
                              <a:gd name="connsiteY38" fmla="*/ 242850 h 295275"/>
                              <a:gd name="connsiteX39" fmla="*/ 110966 w 257175"/>
                              <a:gd name="connsiteY39" fmla="*/ 232373 h 295275"/>
                              <a:gd name="connsiteX40" fmla="*/ 144304 w 257175"/>
                              <a:gd name="connsiteY40" fmla="*/ 221896 h 295275"/>
                              <a:gd name="connsiteX41" fmla="*/ 161449 w 257175"/>
                              <a:gd name="connsiteY41" fmla="*/ 216180 h 295275"/>
                              <a:gd name="connsiteX42" fmla="*/ 166211 w 257175"/>
                              <a:gd name="connsiteY42" fmla="*/ 215228 h 295275"/>
                              <a:gd name="connsiteX43" fmla="*/ 170974 w 257175"/>
                              <a:gd name="connsiteY43" fmla="*/ 213323 h 295275"/>
                              <a:gd name="connsiteX44" fmla="*/ 180499 w 257175"/>
                              <a:gd name="connsiteY44" fmla="*/ 209513 h 295275"/>
                              <a:gd name="connsiteX45" fmla="*/ 213836 w 257175"/>
                              <a:gd name="connsiteY45" fmla="*/ 191416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295275">
                                <a:moveTo>
                                  <a:pt x="213836" y="191416"/>
                                </a:moveTo>
                                <a:cubicBezTo>
                                  <a:pt x="225266" y="182843"/>
                                  <a:pt x="234791" y="172366"/>
                                  <a:pt x="241459" y="159983"/>
                                </a:cubicBezTo>
                                <a:cubicBezTo>
                                  <a:pt x="249079" y="147600"/>
                                  <a:pt x="253841" y="134266"/>
                                  <a:pt x="255746" y="121883"/>
                                </a:cubicBezTo>
                                <a:cubicBezTo>
                                  <a:pt x="257651" y="108548"/>
                                  <a:pt x="257651" y="95213"/>
                                  <a:pt x="255746" y="82830"/>
                                </a:cubicBezTo>
                                <a:cubicBezTo>
                                  <a:pt x="253841" y="70448"/>
                                  <a:pt x="249079" y="59018"/>
                                  <a:pt x="243364" y="49493"/>
                                </a:cubicBezTo>
                                <a:cubicBezTo>
                                  <a:pt x="239554" y="42825"/>
                                  <a:pt x="234791" y="38063"/>
                                  <a:pt x="230029" y="33300"/>
                                </a:cubicBezTo>
                                <a:cubicBezTo>
                                  <a:pt x="230029" y="33300"/>
                                  <a:pt x="230029" y="33300"/>
                                  <a:pt x="230029" y="33300"/>
                                </a:cubicBezTo>
                                <a:cubicBezTo>
                                  <a:pt x="228124" y="31396"/>
                                  <a:pt x="226219" y="30443"/>
                                  <a:pt x="225266" y="28538"/>
                                </a:cubicBezTo>
                                <a:cubicBezTo>
                                  <a:pt x="193834" y="3773"/>
                                  <a:pt x="150971" y="-37"/>
                                  <a:pt x="120491" y="19966"/>
                                </a:cubicBezTo>
                                <a:cubicBezTo>
                                  <a:pt x="70961" y="53303"/>
                                  <a:pt x="86201" y="117121"/>
                                  <a:pt x="129064" y="119978"/>
                                </a:cubicBezTo>
                                <a:cubicBezTo>
                                  <a:pt x="170974" y="122836"/>
                                  <a:pt x="179546" y="56161"/>
                                  <a:pt x="204311" y="95213"/>
                                </a:cubicBezTo>
                                <a:cubicBezTo>
                                  <a:pt x="206216" y="100928"/>
                                  <a:pt x="208121" y="107596"/>
                                  <a:pt x="208121" y="115216"/>
                                </a:cubicBezTo>
                                <a:cubicBezTo>
                                  <a:pt x="208121" y="122836"/>
                                  <a:pt x="206216" y="130455"/>
                                  <a:pt x="203359" y="139028"/>
                                </a:cubicBezTo>
                                <a:cubicBezTo>
                                  <a:pt x="200501" y="147600"/>
                                  <a:pt x="194786" y="155221"/>
                                  <a:pt x="189071" y="162841"/>
                                </a:cubicBezTo>
                                <a:cubicBezTo>
                                  <a:pt x="182404" y="170461"/>
                                  <a:pt x="173831" y="177128"/>
                                  <a:pt x="165259" y="182843"/>
                                </a:cubicBezTo>
                                <a:cubicBezTo>
                                  <a:pt x="163354" y="184748"/>
                                  <a:pt x="160496" y="185700"/>
                                  <a:pt x="158591" y="186653"/>
                                </a:cubicBezTo>
                                <a:lnTo>
                                  <a:pt x="154781" y="188558"/>
                                </a:lnTo>
                                <a:lnTo>
                                  <a:pt x="150971" y="190463"/>
                                </a:lnTo>
                                <a:cubicBezTo>
                                  <a:pt x="145256" y="193321"/>
                                  <a:pt x="140494" y="196178"/>
                                  <a:pt x="134779" y="198083"/>
                                </a:cubicBezTo>
                                <a:cubicBezTo>
                                  <a:pt x="124301" y="203798"/>
                                  <a:pt x="113824" y="208561"/>
                                  <a:pt x="103346" y="214275"/>
                                </a:cubicBezTo>
                                <a:cubicBezTo>
                                  <a:pt x="92869" y="219991"/>
                                  <a:pt x="83344" y="224753"/>
                                  <a:pt x="73819" y="230468"/>
                                </a:cubicBezTo>
                                <a:cubicBezTo>
                                  <a:pt x="64294" y="235230"/>
                                  <a:pt x="55721" y="240946"/>
                                  <a:pt x="48101" y="245708"/>
                                </a:cubicBezTo>
                                <a:cubicBezTo>
                                  <a:pt x="40481" y="251423"/>
                                  <a:pt x="33814" y="256186"/>
                                  <a:pt x="28099" y="260948"/>
                                </a:cubicBezTo>
                                <a:cubicBezTo>
                                  <a:pt x="26194" y="261900"/>
                                  <a:pt x="25241" y="263805"/>
                                  <a:pt x="24289" y="264758"/>
                                </a:cubicBezTo>
                                <a:cubicBezTo>
                                  <a:pt x="23336" y="265711"/>
                                  <a:pt x="21431" y="267616"/>
                                  <a:pt x="20479" y="268568"/>
                                </a:cubicBezTo>
                                <a:cubicBezTo>
                                  <a:pt x="18574" y="271425"/>
                                  <a:pt x="16669" y="273330"/>
                                  <a:pt x="14764" y="275236"/>
                                </a:cubicBezTo>
                                <a:cubicBezTo>
                                  <a:pt x="13811" y="276188"/>
                                  <a:pt x="12859" y="277141"/>
                                  <a:pt x="12859" y="278093"/>
                                </a:cubicBezTo>
                                <a:cubicBezTo>
                                  <a:pt x="11906" y="279046"/>
                                  <a:pt x="11906" y="279998"/>
                                  <a:pt x="10954" y="280950"/>
                                </a:cubicBezTo>
                                <a:cubicBezTo>
                                  <a:pt x="10001" y="282855"/>
                                  <a:pt x="9049" y="284761"/>
                                  <a:pt x="9049" y="285713"/>
                                </a:cubicBezTo>
                                <a:cubicBezTo>
                                  <a:pt x="8096" y="288571"/>
                                  <a:pt x="7144" y="289523"/>
                                  <a:pt x="7144" y="289523"/>
                                </a:cubicBezTo>
                                <a:cubicBezTo>
                                  <a:pt x="7144" y="289523"/>
                                  <a:pt x="8096" y="288571"/>
                                  <a:pt x="9049" y="285713"/>
                                </a:cubicBezTo>
                                <a:cubicBezTo>
                                  <a:pt x="10001" y="284761"/>
                                  <a:pt x="10954" y="282855"/>
                                  <a:pt x="11906" y="281903"/>
                                </a:cubicBezTo>
                                <a:cubicBezTo>
                                  <a:pt x="12859" y="280950"/>
                                  <a:pt x="12859" y="279998"/>
                                  <a:pt x="13811" y="279046"/>
                                </a:cubicBezTo>
                                <a:cubicBezTo>
                                  <a:pt x="14764" y="278093"/>
                                  <a:pt x="15716" y="277141"/>
                                  <a:pt x="16669" y="276188"/>
                                </a:cubicBezTo>
                                <a:cubicBezTo>
                                  <a:pt x="18574" y="274283"/>
                                  <a:pt x="20479" y="272378"/>
                                  <a:pt x="23336" y="270473"/>
                                </a:cubicBezTo>
                                <a:cubicBezTo>
                                  <a:pt x="24289" y="269521"/>
                                  <a:pt x="26194" y="268568"/>
                                  <a:pt x="27146" y="267616"/>
                                </a:cubicBezTo>
                                <a:cubicBezTo>
                                  <a:pt x="28099" y="266663"/>
                                  <a:pt x="30004" y="265711"/>
                                  <a:pt x="31909" y="264758"/>
                                </a:cubicBezTo>
                                <a:cubicBezTo>
                                  <a:pt x="37624" y="260948"/>
                                  <a:pt x="45244" y="257138"/>
                                  <a:pt x="53816" y="253328"/>
                                </a:cubicBezTo>
                                <a:cubicBezTo>
                                  <a:pt x="62389" y="249518"/>
                                  <a:pt x="70961" y="245708"/>
                                  <a:pt x="80486" y="242850"/>
                                </a:cubicBezTo>
                                <a:cubicBezTo>
                                  <a:pt x="90011" y="239041"/>
                                  <a:pt x="100489" y="236183"/>
                                  <a:pt x="110966" y="232373"/>
                                </a:cubicBezTo>
                                <a:cubicBezTo>
                                  <a:pt x="121444" y="228563"/>
                                  <a:pt x="132874" y="225705"/>
                                  <a:pt x="144304" y="221896"/>
                                </a:cubicBezTo>
                                <a:cubicBezTo>
                                  <a:pt x="150019" y="219991"/>
                                  <a:pt x="155734" y="218086"/>
                                  <a:pt x="161449" y="216180"/>
                                </a:cubicBezTo>
                                <a:lnTo>
                                  <a:pt x="166211" y="215228"/>
                                </a:lnTo>
                                <a:lnTo>
                                  <a:pt x="170974" y="213323"/>
                                </a:lnTo>
                                <a:cubicBezTo>
                                  <a:pt x="173831" y="212371"/>
                                  <a:pt x="177641" y="211418"/>
                                  <a:pt x="180499" y="209513"/>
                                </a:cubicBezTo>
                                <a:cubicBezTo>
                                  <a:pt x="190976" y="206655"/>
                                  <a:pt x="203359" y="199988"/>
                                  <a:pt x="213836" y="1914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reeform: Shape 2062"/>
                        <wps:cNvSpPr/>
                        <wps:spPr>
                          <a:xfrm>
                            <a:off x="354984" y="119697"/>
                            <a:ext cx="257175" cy="409575"/>
                          </a:xfrm>
                          <a:custGeom>
                            <a:avLst/>
                            <a:gdLst>
                              <a:gd name="connsiteX0" fmla="*/ 15063 w 257175"/>
                              <a:gd name="connsiteY0" fmla="*/ 191219 h 409575"/>
                              <a:gd name="connsiteX1" fmla="*/ 16015 w 257175"/>
                              <a:gd name="connsiteY1" fmla="*/ 196934 h 409575"/>
                              <a:gd name="connsiteX2" fmla="*/ 19825 w 257175"/>
                              <a:gd name="connsiteY2" fmla="*/ 218842 h 409575"/>
                              <a:gd name="connsiteX3" fmla="*/ 27445 w 257175"/>
                              <a:gd name="connsiteY3" fmla="*/ 261704 h 409575"/>
                              <a:gd name="connsiteX4" fmla="*/ 34113 w 257175"/>
                              <a:gd name="connsiteY4" fmla="*/ 301709 h 409575"/>
                              <a:gd name="connsiteX5" fmla="*/ 37923 w 257175"/>
                              <a:gd name="connsiteY5" fmla="*/ 337904 h 409575"/>
                              <a:gd name="connsiteX6" fmla="*/ 37923 w 257175"/>
                              <a:gd name="connsiteY6" fmla="*/ 368384 h 409575"/>
                              <a:gd name="connsiteX7" fmla="*/ 36970 w 257175"/>
                              <a:gd name="connsiteY7" fmla="*/ 375052 h 409575"/>
                              <a:gd name="connsiteX8" fmla="*/ 36018 w 257175"/>
                              <a:gd name="connsiteY8" fmla="*/ 380767 h 409575"/>
                              <a:gd name="connsiteX9" fmla="*/ 33160 w 257175"/>
                              <a:gd name="connsiteY9" fmla="*/ 391244 h 409575"/>
                              <a:gd name="connsiteX10" fmla="*/ 31255 w 257175"/>
                              <a:gd name="connsiteY10" fmla="*/ 396006 h 409575"/>
                              <a:gd name="connsiteX11" fmla="*/ 29350 w 257175"/>
                              <a:gd name="connsiteY11" fmla="*/ 399817 h 409575"/>
                              <a:gd name="connsiteX12" fmla="*/ 26493 w 257175"/>
                              <a:gd name="connsiteY12" fmla="*/ 405531 h 409575"/>
                              <a:gd name="connsiteX13" fmla="*/ 23635 w 257175"/>
                              <a:gd name="connsiteY13" fmla="*/ 410294 h 409575"/>
                              <a:gd name="connsiteX14" fmla="*/ 27445 w 257175"/>
                              <a:gd name="connsiteY14" fmla="*/ 406484 h 409575"/>
                              <a:gd name="connsiteX15" fmla="*/ 31255 w 257175"/>
                              <a:gd name="connsiteY15" fmla="*/ 400769 h 409575"/>
                              <a:gd name="connsiteX16" fmla="*/ 33160 w 257175"/>
                              <a:gd name="connsiteY16" fmla="*/ 396959 h 409575"/>
                              <a:gd name="connsiteX17" fmla="*/ 35065 w 257175"/>
                              <a:gd name="connsiteY17" fmla="*/ 393149 h 409575"/>
                              <a:gd name="connsiteX18" fmla="*/ 39828 w 257175"/>
                              <a:gd name="connsiteY18" fmla="*/ 382672 h 409575"/>
                              <a:gd name="connsiteX19" fmla="*/ 41733 w 257175"/>
                              <a:gd name="connsiteY19" fmla="*/ 376956 h 409575"/>
                              <a:gd name="connsiteX20" fmla="*/ 43638 w 257175"/>
                              <a:gd name="connsiteY20" fmla="*/ 370289 h 409575"/>
                              <a:gd name="connsiteX21" fmla="*/ 49353 w 257175"/>
                              <a:gd name="connsiteY21" fmla="*/ 338856 h 409575"/>
                              <a:gd name="connsiteX22" fmla="*/ 51258 w 257175"/>
                              <a:gd name="connsiteY22" fmla="*/ 301709 h 409575"/>
                              <a:gd name="connsiteX23" fmla="*/ 51258 w 257175"/>
                              <a:gd name="connsiteY23" fmla="*/ 260751 h 409575"/>
                              <a:gd name="connsiteX24" fmla="*/ 50305 w 257175"/>
                              <a:gd name="connsiteY24" fmla="*/ 216936 h 409575"/>
                              <a:gd name="connsiteX25" fmla="*/ 49353 w 257175"/>
                              <a:gd name="connsiteY25" fmla="*/ 194076 h 409575"/>
                              <a:gd name="connsiteX26" fmla="*/ 49353 w 257175"/>
                              <a:gd name="connsiteY26" fmla="*/ 188361 h 409575"/>
                              <a:gd name="connsiteX27" fmla="*/ 49353 w 257175"/>
                              <a:gd name="connsiteY27" fmla="*/ 183599 h 409575"/>
                              <a:gd name="connsiteX28" fmla="*/ 49353 w 257175"/>
                              <a:gd name="connsiteY28" fmla="*/ 173122 h 409575"/>
                              <a:gd name="connsiteX29" fmla="*/ 56973 w 257175"/>
                              <a:gd name="connsiteY29" fmla="*/ 135022 h 409575"/>
                              <a:gd name="connsiteX30" fmla="*/ 75070 w 257175"/>
                              <a:gd name="connsiteY30" fmla="*/ 105494 h 409575"/>
                              <a:gd name="connsiteX31" fmla="*/ 98883 w 257175"/>
                              <a:gd name="connsiteY31" fmla="*/ 86444 h 409575"/>
                              <a:gd name="connsiteX32" fmla="*/ 122695 w 257175"/>
                              <a:gd name="connsiteY32" fmla="*/ 78824 h 409575"/>
                              <a:gd name="connsiteX33" fmla="*/ 138888 w 257175"/>
                              <a:gd name="connsiteY33" fmla="*/ 175979 h 409575"/>
                              <a:gd name="connsiteX34" fmla="*/ 253188 w 257175"/>
                              <a:gd name="connsiteY34" fmla="*/ 127401 h 409575"/>
                              <a:gd name="connsiteX35" fmla="*/ 183655 w 257175"/>
                              <a:gd name="connsiteY35" fmla="*/ 15959 h 409575"/>
                              <a:gd name="connsiteX36" fmla="*/ 176035 w 257175"/>
                              <a:gd name="connsiteY36" fmla="*/ 13101 h 409575"/>
                              <a:gd name="connsiteX37" fmla="*/ 176035 w 257175"/>
                              <a:gd name="connsiteY37" fmla="*/ 13101 h 409575"/>
                              <a:gd name="connsiteX38" fmla="*/ 150318 w 257175"/>
                              <a:gd name="connsiteY38" fmla="*/ 7386 h 409575"/>
                              <a:gd name="connsiteX39" fmla="*/ 106503 w 257175"/>
                              <a:gd name="connsiteY39" fmla="*/ 12149 h 409575"/>
                              <a:gd name="connsiteX40" fmla="*/ 63640 w 257175"/>
                              <a:gd name="connsiteY40" fmla="*/ 34057 h 409575"/>
                              <a:gd name="connsiteX41" fmla="*/ 29350 w 257175"/>
                              <a:gd name="connsiteY41" fmla="*/ 72157 h 409575"/>
                              <a:gd name="connsiteX42" fmla="*/ 10300 w 257175"/>
                              <a:gd name="connsiteY42" fmla="*/ 120734 h 409575"/>
                              <a:gd name="connsiteX43" fmla="*/ 8395 w 257175"/>
                              <a:gd name="connsiteY43" fmla="*/ 172169 h 409575"/>
                              <a:gd name="connsiteX44" fmla="*/ 10300 w 257175"/>
                              <a:gd name="connsiteY44" fmla="*/ 184551 h 409575"/>
                              <a:gd name="connsiteX45" fmla="*/ 15063 w 257175"/>
                              <a:gd name="connsiteY45" fmla="*/ 191219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409575">
                                <a:moveTo>
                                  <a:pt x="15063" y="191219"/>
                                </a:moveTo>
                                <a:lnTo>
                                  <a:pt x="16015" y="196934"/>
                                </a:lnTo>
                                <a:cubicBezTo>
                                  <a:pt x="16968" y="204554"/>
                                  <a:pt x="18873" y="212174"/>
                                  <a:pt x="19825" y="218842"/>
                                </a:cubicBezTo>
                                <a:cubicBezTo>
                                  <a:pt x="22683" y="233129"/>
                                  <a:pt x="25540" y="247417"/>
                                  <a:pt x="27445" y="261704"/>
                                </a:cubicBezTo>
                                <a:cubicBezTo>
                                  <a:pt x="29350" y="275992"/>
                                  <a:pt x="32208" y="289327"/>
                                  <a:pt x="34113" y="301709"/>
                                </a:cubicBezTo>
                                <a:cubicBezTo>
                                  <a:pt x="36018" y="314092"/>
                                  <a:pt x="36970" y="326474"/>
                                  <a:pt x="37923" y="337904"/>
                                </a:cubicBezTo>
                                <a:cubicBezTo>
                                  <a:pt x="38875" y="349334"/>
                                  <a:pt x="38875" y="358859"/>
                                  <a:pt x="37923" y="368384"/>
                                </a:cubicBezTo>
                                <a:cubicBezTo>
                                  <a:pt x="37923" y="370289"/>
                                  <a:pt x="36970" y="373147"/>
                                  <a:pt x="36970" y="375052"/>
                                </a:cubicBezTo>
                                <a:cubicBezTo>
                                  <a:pt x="36970" y="376956"/>
                                  <a:pt x="36018" y="378861"/>
                                  <a:pt x="36018" y="380767"/>
                                </a:cubicBezTo>
                                <a:cubicBezTo>
                                  <a:pt x="35065" y="384577"/>
                                  <a:pt x="34113" y="388386"/>
                                  <a:pt x="33160" y="391244"/>
                                </a:cubicBezTo>
                                <a:cubicBezTo>
                                  <a:pt x="32208" y="393149"/>
                                  <a:pt x="32208" y="394102"/>
                                  <a:pt x="31255" y="396006"/>
                                </a:cubicBezTo>
                                <a:cubicBezTo>
                                  <a:pt x="30303" y="396959"/>
                                  <a:pt x="30303" y="398864"/>
                                  <a:pt x="29350" y="399817"/>
                                </a:cubicBezTo>
                                <a:cubicBezTo>
                                  <a:pt x="28398" y="401722"/>
                                  <a:pt x="27445" y="404579"/>
                                  <a:pt x="26493" y="405531"/>
                                </a:cubicBezTo>
                                <a:cubicBezTo>
                                  <a:pt x="24588" y="408389"/>
                                  <a:pt x="23635" y="410294"/>
                                  <a:pt x="23635" y="410294"/>
                                </a:cubicBezTo>
                                <a:cubicBezTo>
                                  <a:pt x="23635" y="410294"/>
                                  <a:pt x="24588" y="408389"/>
                                  <a:pt x="27445" y="406484"/>
                                </a:cubicBezTo>
                                <a:cubicBezTo>
                                  <a:pt x="28398" y="405531"/>
                                  <a:pt x="30303" y="403627"/>
                                  <a:pt x="31255" y="400769"/>
                                </a:cubicBezTo>
                                <a:cubicBezTo>
                                  <a:pt x="32208" y="399817"/>
                                  <a:pt x="33160" y="398864"/>
                                  <a:pt x="33160" y="396959"/>
                                </a:cubicBezTo>
                                <a:cubicBezTo>
                                  <a:pt x="34113" y="396006"/>
                                  <a:pt x="35065" y="394102"/>
                                  <a:pt x="35065" y="393149"/>
                                </a:cubicBezTo>
                                <a:cubicBezTo>
                                  <a:pt x="36970" y="390292"/>
                                  <a:pt x="37923" y="386481"/>
                                  <a:pt x="39828" y="382672"/>
                                </a:cubicBezTo>
                                <a:cubicBezTo>
                                  <a:pt x="40780" y="380767"/>
                                  <a:pt x="40780" y="378861"/>
                                  <a:pt x="41733" y="376956"/>
                                </a:cubicBezTo>
                                <a:cubicBezTo>
                                  <a:pt x="42685" y="375052"/>
                                  <a:pt x="43638" y="372194"/>
                                  <a:pt x="43638" y="370289"/>
                                </a:cubicBezTo>
                                <a:cubicBezTo>
                                  <a:pt x="46495" y="360764"/>
                                  <a:pt x="47448" y="350286"/>
                                  <a:pt x="49353" y="338856"/>
                                </a:cubicBezTo>
                                <a:cubicBezTo>
                                  <a:pt x="50305" y="327427"/>
                                  <a:pt x="51258" y="315044"/>
                                  <a:pt x="51258" y="301709"/>
                                </a:cubicBezTo>
                                <a:cubicBezTo>
                                  <a:pt x="51258" y="288374"/>
                                  <a:pt x="52210" y="275039"/>
                                  <a:pt x="51258" y="260751"/>
                                </a:cubicBezTo>
                                <a:cubicBezTo>
                                  <a:pt x="51258" y="246464"/>
                                  <a:pt x="51258" y="231224"/>
                                  <a:pt x="50305" y="216936"/>
                                </a:cubicBezTo>
                                <a:cubicBezTo>
                                  <a:pt x="50305" y="209317"/>
                                  <a:pt x="50305" y="201697"/>
                                  <a:pt x="49353" y="194076"/>
                                </a:cubicBezTo>
                                <a:lnTo>
                                  <a:pt x="49353" y="188361"/>
                                </a:lnTo>
                                <a:lnTo>
                                  <a:pt x="49353" y="183599"/>
                                </a:lnTo>
                                <a:cubicBezTo>
                                  <a:pt x="49353" y="179789"/>
                                  <a:pt x="49353" y="176932"/>
                                  <a:pt x="49353" y="173122"/>
                                </a:cubicBezTo>
                                <a:cubicBezTo>
                                  <a:pt x="50305" y="159786"/>
                                  <a:pt x="53163" y="146451"/>
                                  <a:pt x="56973" y="135022"/>
                                </a:cubicBezTo>
                                <a:cubicBezTo>
                                  <a:pt x="61735" y="123592"/>
                                  <a:pt x="67450" y="113114"/>
                                  <a:pt x="75070" y="105494"/>
                                </a:cubicBezTo>
                                <a:cubicBezTo>
                                  <a:pt x="82690" y="96922"/>
                                  <a:pt x="90310" y="91207"/>
                                  <a:pt x="98883" y="86444"/>
                                </a:cubicBezTo>
                                <a:cubicBezTo>
                                  <a:pt x="107455" y="82634"/>
                                  <a:pt x="115075" y="79776"/>
                                  <a:pt x="122695" y="78824"/>
                                </a:cubicBezTo>
                                <a:cubicBezTo>
                                  <a:pt x="179845" y="83586"/>
                                  <a:pt x="111265" y="130259"/>
                                  <a:pt x="138888" y="175979"/>
                                </a:cubicBezTo>
                                <a:cubicBezTo>
                                  <a:pt x="166510" y="220747"/>
                                  <a:pt x="245568" y="201697"/>
                                  <a:pt x="253188" y="127401"/>
                                </a:cubicBezTo>
                                <a:cubicBezTo>
                                  <a:pt x="257950" y="81682"/>
                                  <a:pt x="229375" y="36914"/>
                                  <a:pt x="183655" y="15959"/>
                                </a:cubicBezTo>
                                <a:cubicBezTo>
                                  <a:pt x="180798" y="15007"/>
                                  <a:pt x="178893" y="14054"/>
                                  <a:pt x="176035" y="13101"/>
                                </a:cubicBezTo>
                                <a:cubicBezTo>
                                  <a:pt x="176035" y="13101"/>
                                  <a:pt x="176035" y="13101"/>
                                  <a:pt x="176035" y="13101"/>
                                </a:cubicBezTo>
                                <a:cubicBezTo>
                                  <a:pt x="168415" y="10244"/>
                                  <a:pt x="159843" y="8339"/>
                                  <a:pt x="150318" y="7386"/>
                                </a:cubicBezTo>
                                <a:cubicBezTo>
                                  <a:pt x="136030" y="6434"/>
                                  <a:pt x="121743" y="8339"/>
                                  <a:pt x="106503" y="12149"/>
                                </a:cubicBezTo>
                                <a:cubicBezTo>
                                  <a:pt x="92215" y="16911"/>
                                  <a:pt x="76975" y="24532"/>
                                  <a:pt x="63640" y="34057"/>
                                </a:cubicBezTo>
                                <a:cubicBezTo>
                                  <a:pt x="50305" y="44534"/>
                                  <a:pt x="38875" y="57869"/>
                                  <a:pt x="29350" y="72157"/>
                                </a:cubicBezTo>
                                <a:cubicBezTo>
                                  <a:pt x="19825" y="87397"/>
                                  <a:pt x="14110" y="103589"/>
                                  <a:pt x="10300" y="120734"/>
                                </a:cubicBezTo>
                                <a:cubicBezTo>
                                  <a:pt x="6490" y="137879"/>
                                  <a:pt x="6490" y="155024"/>
                                  <a:pt x="8395" y="172169"/>
                                </a:cubicBezTo>
                                <a:cubicBezTo>
                                  <a:pt x="8395" y="175979"/>
                                  <a:pt x="9348" y="180742"/>
                                  <a:pt x="10300" y="184551"/>
                                </a:cubicBezTo>
                                <a:lnTo>
                                  <a:pt x="15063" y="1912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reeform: Shape 2063"/>
                        <wps:cNvSpPr/>
                        <wps:spPr>
                          <a:xfrm>
                            <a:off x="263843" y="552285"/>
                            <a:ext cx="285750" cy="228600"/>
                          </a:xfrm>
                          <a:custGeom>
                            <a:avLst/>
                            <a:gdLst>
                              <a:gd name="connsiteX0" fmla="*/ 17621 w 285750"/>
                              <a:gd name="connsiteY0" fmla="*/ 217736 h 228600"/>
                              <a:gd name="connsiteX1" fmla="*/ 26194 w 285750"/>
                              <a:gd name="connsiteY1" fmla="*/ 212021 h 228600"/>
                              <a:gd name="connsiteX2" fmla="*/ 47149 w 285750"/>
                              <a:gd name="connsiteY2" fmla="*/ 192018 h 228600"/>
                              <a:gd name="connsiteX3" fmla="*/ 66199 w 285750"/>
                              <a:gd name="connsiteY3" fmla="*/ 159634 h 228600"/>
                              <a:gd name="connsiteX4" fmla="*/ 84296 w 285750"/>
                              <a:gd name="connsiteY4" fmla="*/ 120581 h 228600"/>
                              <a:gd name="connsiteX5" fmla="*/ 89059 w 285750"/>
                              <a:gd name="connsiteY5" fmla="*/ 110104 h 228600"/>
                              <a:gd name="connsiteX6" fmla="*/ 94774 w 285750"/>
                              <a:gd name="connsiteY6" fmla="*/ 99626 h 228600"/>
                              <a:gd name="connsiteX7" fmla="*/ 100489 w 285750"/>
                              <a:gd name="connsiteY7" fmla="*/ 89149 h 228600"/>
                              <a:gd name="connsiteX8" fmla="*/ 107156 w 285750"/>
                              <a:gd name="connsiteY8" fmla="*/ 78671 h 228600"/>
                              <a:gd name="connsiteX9" fmla="*/ 121444 w 285750"/>
                              <a:gd name="connsiteY9" fmla="*/ 61526 h 228600"/>
                              <a:gd name="connsiteX10" fmla="*/ 139541 w 285750"/>
                              <a:gd name="connsiteY10" fmla="*/ 49143 h 228600"/>
                              <a:gd name="connsiteX11" fmla="*/ 182404 w 285750"/>
                              <a:gd name="connsiteY11" fmla="*/ 42476 h 228600"/>
                              <a:gd name="connsiteX12" fmla="*/ 219551 w 285750"/>
                              <a:gd name="connsiteY12" fmla="*/ 59621 h 228600"/>
                              <a:gd name="connsiteX13" fmla="*/ 230029 w 285750"/>
                              <a:gd name="connsiteY13" fmla="*/ 73909 h 228600"/>
                              <a:gd name="connsiteX14" fmla="*/ 232886 w 285750"/>
                              <a:gd name="connsiteY14" fmla="*/ 80576 h 228600"/>
                              <a:gd name="connsiteX15" fmla="*/ 232886 w 285750"/>
                              <a:gd name="connsiteY15" fmla="*/ 81529 h 228600"/>
                              <a:gd name="connsiteX16" fmla="*/ 232886 w 285750"/>
                              <a:gd name="connsiteY16" fmla="*/ 83434 h 228600"/>
                              <a:gd name="connsiteX17" fmla="*/ 233839 w 285750"/>
                              <a:gd name="connsiteY17" fmla="*/ 86291 h 228600"/>
                              <a:gd name="connsiteX18" fmla="*/ 233839 w 285750"/>
                              <a:gd name="connsiteY18" fmla="*/ 87243 h 228600"/>
                              <a:gd name="connsiteX19" fmla="*/ 233839 w 285750"/>
                              <a:gd name="connsiteY19" fmla="*/ 87243 h 228600"/>
                              <a:gd name="connsiteX20" fmla="*/ 233839 w 285750"/>
                              <a:gd name="connsiteY20" fmla="*/ 86291 h 228600"/>
                              <a:gd name="connsiteX21" fmla="*/ 233839 w 285750"/>
                              <a:gd name="connsiteY21" fmla="*/ 86291 h 228600"/>
                              <a:gd name="connsiteX22" fmla="*/ 233839 w 285750"/>
                              <a:gd name="connsiteY22" fmla="*/ 87243 h 228600"/>
                              <a:gd name="connsiteX23" fmla="*/ 233839 w 285750"/>
                              <a:gd name="connsiteY23" fmla="*/ 89149 h 228600"/>
                              <a:gd name="connsiteX24" fmla="*/ 224314 w 285750"/>
                              <a:gd name="connsiteY24" fmla="*/ 116771 h 228600"/>
                              <a:gd name="connsiteX25" fmla="*/ 203359 w 285750"/>
                              <a:gd name="connsiteY25" fmla="*/ 131059 h 228600"/>
                              <a:gd name="connsiteX26" fmla="*/ 196691 w 285750"/>
                              <a:gd name="connsiteY26" fmla="*/ 132011 h 228600"/>
                              <a:gd name="connsiteX27" fmla="*/ 192881 w 285750"/>
                              <a:gd name="connsiteY27" fmla="*/ 132011 h 228600"/>
                              <a:gd name="connsiteX28" fmla="*/ 188119 w 285750"/>
                              <a:gd name="connsiteY28" fmla="*/ 131059 h 228600"/>
                              <a:gd name="connsiteX29" fmla="*/ 186214 w 285750"/>
                              <a:gd name="connsiteY29" fmla="*/ 61526 h 228600"/>
                              <a:gd name="connsiteX30" fmla="*/ 116681 w 285750"/>
                              <a:gd name="connsiteY30" fmla="*/ 77718 h 228600"/>
                              <a:gd name="connsiteX31" fmla="*/ 120491 w 285750"/>
                              <a:gd name="connsiteY31" fmla="*/ 154871 h 228600"/>
                              <a:gd name="connsiteX32" fmla="*/ 120491 w 285750"/>
                              <a:gd name="connsiteY32" fmla="*/ 154871 h 228600"/>
                              <a:gd name="connsiteX33" fmla="*/ 123349 w 285750"/>
                              <a:gd name="connsiteY33" fmla="*/ 159634 h 228600"/>
                              <a:gd name="connsiteX34" fmla="*/ 129064 w 285750"/>
                              <a:gd name="connsiteY34" fmla="*/ 166301 h 228600"/>
                              <a:gd name="connsiteX35" fmla="*/ 131921 w 285750"/>
                              <a:gd name="connsiteY35" fmla="*/ 170111 h 228600"/>
                              <a:gd name="connsiteX36" fmla="*/ 135731 w 285750"/>
                              <a:gd name="connsiteY36" fmla="*/ 173921 h 228600"/>
                              <a:gd name="connsiteX37" fmla="*/ 144304 w 285750"/>
                              <a:gd name="connsiteY37" fmla="*/ 180589 h 228600"/>
                              <a:gd name="connsiteX38" fmla="*/ 149066 w 285750"/>
                              <a:gd name="connsiteY38" fmla="*/ 183446 h 228600"/>
                              <a:gd name="connsiteX39" fmla="*/ 154781 w 285750"/>
                              <a:gd name="connsiteY39" fmla="*/ 186304 h 228600"/>
                              <a:gd name="connsiteX40" fmla="*/ 160496 w 285750"/>
                              <a:gd name="connsiteY40" fmla="*/ 189161 h 228600"/>
                              <a:gd name="connsiteX41" fmla="*/ 167164 w 285750"/>
                              <a:gd name="connsiteY41" fmla="*/ 191066 h 228600"/>
                              <a:gd name="connsiteX42" fmla="*/ 195739 w 285750"/>
                              <a:gd name="connsiteY42" fmla="*/ 192971 h 228600"/>
                              <a:gd name="connsiteX43" fmla="*/ 223361 w 285750"/>
                              <a:gd name="connsiteY43" fmla="*/ 185351 h 228600"/>
                              <a:gd name="connsiteX44" fmla="*/ 267176 w 285750"/>
                              <a:gd name="connsiteY44" fmla="*/ 146299 h 228600"/>
                              <a:gd name="connsiteX45" fmla="*/ 279559 w 285750"/>
                              <a:gd name="connsiteY45" fmla="*/ 116771 h 228600"/>
                              <a:gd name="connsiteX46" fmla="*/ 280511 w 285750"/>
                              <a:gd name="connsiteY46" fmla="*/ 83434 h 228600"/>
                              <a:gd name="connsiteX47" fmla="*/ 279559 w 285750"/>
                              <a:gd name="connsiteY47" fmla="*/ 79624 h 228600"/>
                              <a:gd name="connsiteX48" fmla="*/ 279559 w 285750"/>
                              <a:gd name="connsiteY48" fmla="*/ 77718 h 228600"/>
                              <a:gd name="connsiteX49" fmla="*/ 279559 w 285750"/>
                              <a:gd name="connsiteY49" fmla="*/ 76766 h 228600"/>
                              <a:gd name="connsiteX50" fmla="*/ 279559 w 285750"/>
                              <a:gd name="connsiteY50" fmla="*/ 75814 h 228600"/>
                              <a:gd name="connsiteX51" fmla="*/ 279559 w 285750"/>
                              <a:gd name="connsiteY51" fmla="*/ 75814 h 228600"/>
                              <a:gd name="connsiteX52" fmla="*/ 279559 w 285750"/>
                              <a:gd name="connsiteY52" fmla="*/ 74861 h 228600"/>
                              <a:gd name="connsiteX53" fmla="*/ 278606 w 285750"/>
                              <a:gd name="connsiteY53" fmla="*/ 72004 h 228600"/>
                              <a:gd name="connsiteX54" fmla="*/ 278606 w 285750"/>
                              <a:gd name="connsiteY54" fmla="*/ 70099 h 228600"/>
                              <a:gd name="connsiteX55" fmla="*/ 277654 w 285750"/>
                              <a:gd name="connsiteY55" fmla="*/ 68193 h 228600"/>
                              <a:gd name="connsiteX56" fmla="*/ 273844 w 285750"/>
                              <a:gd name="connsiteY56" fmla="*/ 59621 h 228600"/>
                              <a:gd name="connsiteX57" fmla="*/ 270034 w 285750"/>
                              <a:gd name="connsiteY57" fmla="*/ 52001 h 228600"/>
                              <a:gd name="connsiteX58" fmla="*/ 247174 w 285750"/>
                              <a:gd name="connsiteY58" fmla="*/ 27236 h 228600"/>
                              <a:gd name="connsiteX59" fmla="*/ 187166 w 285750"/>
                              <a:gd name="connsiteY59" fmla="*/ 7234 h 228600"/>
                              <a:gd name="connsiteX60" fmla="*/ 128111 w 285750"/>
                              <a:gd name="connsiteY60" fmla="*/ 24379 h 228600"/>
                              <a:gd name="connsiteX61" fmla="*/ 106204 w 285750"/>
                              <a:gd name="connsiteY61" fmla="*/ 44381 h 228600"/>
                              <a:gd name="connsiteX62" fmla="*/ 90964 w 285750"/>
                              <a:gd name="connsiteY62" fmla="*/ 68193 h 228600"/>
                              <a:gd name="connsiteX63" fmla="*/ 85249 w 285750"/>
                              <a:gd name="connsiteY63" fmla="*/ 79624 h 228600"/>
                              <a:gd name="connsiteX64" fmla="*/ 80486 w 285750"/>
                              <a:gd name="connsiteY64" fmla="*/ 91054 h 228600"/>
                              <a:gd name="connsiteX65" fmla="*/ 75724 w 285750"/>
                              <a:gd name="connsiteY65" fmla="*/ 102484 h 228600"/>
                              <a:gd name="connsiteX66" fmla="*/ 71914 w 285750"/>
                              <a:gd name="connsiteY66" fmla="*/ 113914 h 228600"/>
                              <a:gd name="connsiteX67" fmla="*/ 58579 w 285750"/>
                              <a:gd name="connsiteY67" fmla="*/ 154871 h 228600"/>
                              <a:gd name="connsiteX68" fmla="*/ 44291 w 285750"/>
                              <a:gd name="connsiteY68" fmla="*/ 187256 h 228600"/>
                              <a:gd name="connsiteX69" fmla="*/ 27146 w 285750"/>
                              <a:gd name="connsiteY69" fmla="*/ 208211 h 228600"/>
                              <a:gd name="connsiteX70" fmla="*/ 19526 w 285750"/>
                              <a:gd name="connsiteY70" fmla="*/ 214879 h 228600"/>
                              <a:gd name="connsiteX71" fmla="*/ 12859 w 285750"/>
                              <a:gd name="connsiteY71" fmla="*/ 219641 h 228600"/>
                              <a:gd name="connsiteX72" fmla="*/ 7144 w 285750"/>
                              <a:gd name="connsiteY72" fmla="*/ 223451 h 228600"/>
                              <a:gd name="connsiteX73" fmla="*/ 12859 w 285750"/>
                              <a:gd name="connsiteY73" fmla="*/ 220593 h 228600"/>
                              <a:gd name="connsiteX74" fmla="*/ 17621 w 285750"/>
                              <a:gd name="connsiteY74" fmla="*/ 217736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7621" y="217736"/>
                                </a:moveTo>
                                <a:cubicBezTo>
                                  <a:pt x="20479" y="215831"/>
                                  <a:pt x="23336" y="213926"/>
                                  <a:pt x="26194" y="212021"/>
                                </a:cubicBezTo>
                                <a:cubicBezTo>
                                  <a:pt x="32861" y="207259"/>
                                  <a:pt x="39529" y="201543"/>
                                  <a:pt x="47149" y="192018"/>
                                </a:cubicBezTo>
                                <a:cubicBezTo>
                                  <a:pt x="53816" y="183446"/>
                                  <a:pt x="60484" y="172016"/>
                                  <a:pt x="66199" y="159634"/>
                                </a:cubicBezTo>
                                <a:cubicBezTo>
                                  <a:pt x="71914" y="147251"/>
                                  <a:pt x="77629" y="133916"/>
                                  <a:pt x="84296" y="120581"/>
                                </a:cubicBezTo>
                                <a:cubicBezTo>
                                  <a:pt x="86201" y="116771"/>
                                  <a:pt x="88106" y="113914"/>
                                  <a:pt x="89059" y="110104"/>
                                </a:cubicBezTo>
                                <a:cubicBezTo>
                                  <a:pt x="90964" y="106293"/>
                                  <a:pt x="92869" y="103436"/>
                                  <a:pt x="94774" y="99626"/>
                                </a:cubicBezTo>
                                <a:cubicBezTo>
                                  <a:pt x="96679" y="96768"/>
                                  <a:pt x="98584" y="92959"/>
                                  <a:pt x="100489" y="89149"/>
                                </a:cubicBezTo>
                                <a:cubicBezTo>
                                  <a:pt x="102394" y="85339"/>
                                  <a:pt x="105251" y="82481"/>
                                  <a:pt x="107156" y="78671"/>
                                </a:cubicBezTo>
                                <a:cubicBezTo>
                                  <a:pt x="110966" y="72004"/>
                                  <a:pt x="115729" y="66289"/>
                                  <a:pt x="121444" y="61526"/>
                                </a:cubicBezTo>
                                <a:cubicBezTo>
                                  <a:pt x="127159" y="56764"/>
                                  <a:pt x="132874" y="52001"/>
                                  <a:pt x="139541" y="49143"/>
                                </a:cubicBezTo>
                                <a:cubicBezTo>
                                  <a:pt x="152876" y="42476"/>
                                  <a:pt x="168116" y="40571"/>
                                  <a:pt x="182404" y="42476"/>
                                </a:cubicBezTo>
                                <a:cubicBezTo>
                                  <a:pt x="196691" y="44381"/>
                                  <a:pt x="210026" y="51049"/>
                                  <a:pt x="219551" y="59621"/>
                                </a:cubicBezTo>
                                <a:cubicBezTo>
                                  <a:pt x="224314" y="64384"/>
                                  <a:pt x="227171" y="69146"/>
                                  <a:pt x="230029" y="73909"/>
                                </a:cubicBezTo>
                                <a:cubicBezTo>
                                  <a:pt x="230981" y="76766"/>
                                  <a:pt x="231934" y="79624"/>
                                  <a:pt x="232886" y="80576"/>
                                </a:cubicBezTo>
                                <a:cubicBezTo>
                                  <a:pt x="232886" y="80576"/>
                                  <a:pt x="232886" y="80576"/>
                                  <a:pt x="232886" y="81529"/>
                                </a:cubicBezTo>
                                <a:lnTo>
                                  <a:pt x="232886" y="83434"/>
                                </a:lnTo>
                                <a:lnTo>
                                  <a:pt x="233839" y="86291"/>
                                </a:lnTo>
                                <a:lnTo>
                                  <a:pt x="233839" y="87243"/>
                                </a:lnTo>
                                <a:lnTo>
                                  <a:pt x="233839" y="87243"/>
                                </a:lnTo>
                                <a:cubicBezTo>
                                  <a:pt x="233839" y="85339"/>
                                  <a:pt x="233839" y="86291"/>
                                  <a:pt x="233839" y="86291"/>
                                </a:cubicBezTo>
                                <a:lnTo>
                                  <a:pt x="233839" y="86291"/>
                                </a:lnTo>
                                <a:lnTo>
                                  <a:pt x="233839" y="87243"/>
                                </a:lnTo>
                                <a:lnTo>
                                  <a:pt x="233839" y="89149"/>
                                </a:lnTo>
                                <a:cubicBezTo>
                                  <a:pt x="233839" y="99626"/>
                                  <a:pt x="230029" y="109151"/>
                                  <a:pt x="224314" y="116771"/>
                                </a:cubicBezTo>
                                <a:cubicBezTo>
                                  <a:pt x="218599" y="123439"/>
                                  <a:pt x="210979" y="129154"/>
                                  <a:pt x="203359" y="131059"/>
                                </a:cubicBezTo>
                                <a:cubicBezTo>
                                  <a:pt x="201454" y="131059"/>
                                  <a:pt x="198596" y="132011"/>
                                  <a:pt x="196691" y="132011"/>
                                </a:cubicBezTo>
                                <a:cubicBezTo>
                                  <a:pt x="195739" y="132011"/>
                                  <a:pt x="193834" y="132011"/>
                                  <a:pt x="192881" y="132011"/>
                                </a:cubicBezTo>
                                <a:cubicBezTo>
                                  <a:pt x="190976" y="132011"/>
                                  <a:pt x="189071" y="131059"/>
                                  <a:pt x="188119" y="131059"/>
                                </a:cubicBezTo>
                                <a:cubicBezTo>
                                  <a:pt x="182404" y="122486"/>
                                  <a:pt x="206216" y="84386"/>
                                  <a:pt x="186214" y="61526"/>
                                </a:cubicBezTo>
                                <a:cubicBezTo>
                                  <a:pt x="170974" y="43429"/>
                                  <a:pt x="133826" y="52001"/>
                                  <a:pt x="116681" y="77718"/>
                                </a:cubicBezTo>
                                <a:cubicBezTo>
                                  <a:pt x="97631" y="108199"/>
                                  <a:pt x="108109" y="135821"/>
                                  <a:pt x="120491" y="154871"/>
                                </a:cubicBezTo>
                                <a:lnTo>
                                  <a:pt x="120491" y="154871"/>
                                </a:lnTo>
                                <a:cubicBezTo>
                                  <a:pt x="121444" y="156776"/>
                                  <a:pt x="122396" y="157729"/>
                                  <a:pt x="123349" y="159634"/>
                                </a:cubicBezTo>
                                <a:cubicBezTo>
                                  <a:pt x="125254" y="161539"/>
                                  <a:pt x="127159" y="164396"/>
                                  <a:pt x="129064" y="166301"/>
                                </a:cubicBezTo>
                                <a:cubicBezTo>
                                  <a:pt x="130016" y="167254"/>
                                  <a:pt x="130969" y="168206"/>
                                  <a:pt x="131921" y="170111"/>
                                </a:cubicBezTo>
                                <a:cubicBezTo>
                                  <a:pt x="132874" y="171064"/>
                                  <a:pt x="134779" y="172016"/>
                                  <a:pt x="135731" y="173921"/>
                                </a:cubicBezTo>
                                <a:cubicBezTo>
                                  <a:pt x="138589" y="176779"/>
                                  <a:pt x="141446" y="178684"/>
                                  <a:pt x="144304" y="180589"/>
                                </a:cubicBezTo>
                                <a:cubicBezTo>
                                  <a:pt x="146209" y="181541"/>
                                  <a:pt x="148114" y="182493"/>
                                  <a:pt x="149066" y="183446"/>
                                </a:cubicBezTo>
                                <a:cubicBezTo>
                                  <a:pt x="150971" y="184399"/>
                                  <a:pt x="152876" y="185351"/>
                                  <a:pt x="154781" y="186304"/>
                                </a:cubicBezTo>
                                <a:cubicBezTo>
                                  <a:pt x="156686" y="187256"/>
                                  <a:pt x="158591" y="188209"/>
                                  <a:pt x="160496" y="189161"/>
                                </a:cubicBezTo>
                                <a:cubicBezTo>
                                  <a:pt x="162401" y="190114"/>
                                  <a:pt x="165259" y="190114"/>
                                  <a:pt x="167164" y="191066"/>
                                </a:cubicBezTo>
                                <a:cubicBezTo>
                                  <a:pt x="175736" y="192971"/>
                                  <a:pt x="186214" y="193924"/>
                                  <a:pt x="195739" y="192971"/>
                                </a:cubicBezTo>
                                <a:cubicBezTo>
                                  <a:pt x="205264" y="192018"/>
                                  <a:pt x="214789" y="189161"/>
                                  <a:pt x="223361" y="185351"/>
                                </a:cubicBezTo>
                                <a:cubicBezTo>
                                  <a:pt x="240506" y="177731"/>
                                  <a:pt x="255746" y="164396"/>
                                  <a:pt x="267176" y="146299"/>
                                </a:cubicBezTo>
                                <a:cubicBezTo>
                                  <a:pt x="272891" y="137726"/>
                                  <a:pt x="276701" y="127249"/>
                                  <a:pt x="279559" y="116771"/>
                                </a:cubicBezTo>
                                <a:cubicBezTo>
                                  <a:pt x="282416" y="106293"/>
                                  <a:pt x="282416" y="93911"/>
                                  <a:pt x="280511" y="83434"/>
                                </a:cubicBezTo>
                                <a:lnTo>
                                  <a:pt x="279559" y="79624"/>
                                </a:lnTo>
                                <a:lnTo>
                                  <a:pt x="279559" y="77718"/>
                                </a:lnTo>
                                <a:lnTo>
                                  <a:pt x="279559" y="76766"/>
                                </a:lnTo>
                                <a:lnTo>
                                  <a:pt x="279559" y="75814"/>
                                </a:lnTo>
                                <a:lnTo>
                                  <a:pt x="279559" y="75814"/>
                                </a:lnTo>
                                <a:lnTo>
                                  <a:pt x="279559" y="74861"/>
                                </a:lnTo>
                                <a:lnTo>
                                  <a:pt x="278606" y="72004"/>
                                </a:lnTo>
                                <a:lnTo>
                                  <a:pt x="278606" y="70099"/>
                                </a:lnTo>
                                <a:lnTo>
                                  <a:pt x="277654" y="68193"/>
                                </a:lnTo>
                                <a:cubicBezTo>
                                  <a:pt x="276701" y="65336"/>
                                  <a:pt x="275749" y="61526"/>
                                  <a:pt x="273844" y="59621"/>
                                </a:cubicBezTo>
                                <a:cubicBezTo>
                                  <a:pt x="272891" y="56764"/>
                                  <a:pt x="270986" y="54859"/>
                                  <a:pt x="270034" y="52001"/>
                                </a:cubicBezTo>
                                <a:cubicBezTo>
                                  <a:pt x="264319" y="42476"/>
                                  <a:pt x="255746" y="33904"/>
                                  <a:pt x="247174" y="27236"/>
                                </a:cubicBezTo>
                                <a:cubicBezTo>
                                  <a:pt x="229076" y="13901"/>
                                  <a:pt x="208121" y="7234"/>
                                  <a:pt x="187166" y="7234"/>
                                </a:cubicBezTo>
                                <a:cubicBezTo>
                                  <a:pt x="166211" y="6281"/>
                                  <a:pt x="145256" y="12949"/>
                                  <a:pt x="128111" y="24379"/>
                                </a:cubicBezTo>
                                <a:cubicBezTo>
                                  <a:pt x="119539" y="30093"/>
                                  <a:pt x="111919" y="36761"/>
                                  <a:pt x="106204" y="44381"/>
                                </a:cubicBezTo>
                                <a:cubicBezTo>
                                  <a:pt x="99536" y="52001"/>
                                  <a:pt x="94774" y="59621"/>
                                  <a:pt x="90964" y="68193"/>
                                </a:cubicBezTo>
                                <a:cubicBezTo>
                                  <a:pt x="89059" y="72004"/>
                                  <a:pt x="87154" y="75814"/>
                                  <a:pt x="85249" y="79624"/>
                                </a:cubicBezTo>
                                <a:cubicBezTo>
                                  <a:pt x="83344" y="83434"/>
                                  <a:pt x="81439" y="87243"/>
                                  <a:pt x="80486" y="91054"/>
                                </a:cubicBezTo>
                                <a:cubicBezTo>
                                  <a:pt x="78581" y="94864"/>
                                  <a:pt x="77629" y="98674"/>
                                  <a:pt x="75724" y="102484"/>
                                </a:cubicBezTo>
                                <a:cubicBezTo>
                                  <a:pt x="73819" y="106293"/>
                                  <a:pt x="72866" y="110104"/>
                                  <a:pt x="71914" y="113914"/>
                                </a:cubicBezTo>
                                <a:cubicBezTo>
                                  <a:pt x="67151" y="128201"/>
                                  <a:pt x="62389" y="142489"/>
                                  <a:pt x="58579" y="154871"/>
                                </a:cubicBezTo>
                                <a:cubicBezTo>
                                  <a:pt x="54769" y="167254"/>
                                  <a:pt x="50006" y="178684"/>
                                  <a:pt x="44291" y="187256"/>
                                </a:cubicBezTo>
                                <a:cubicBezTo>
                                  <a:pt x="38576" y="195829"/>
                                  <a:pt x="32861" y="203449"/>
                                  <a:pt x="27146" y="208211"/>
                                </a:cubicBezTo>
                                <a:cubicBezTo>
                                  <a:pt x="24289" y="211068"/>
                                  <a:pt x="21431" y="212974"/>
                                  <a:pt x="19526" y="214879"/>
                                </a:cubicBezTo>
                                <a:cubicBezTo>
                                  <a:pt x="17621" y="216784"/>
                                  <a:pt x="14764" y="217736"/>
                                  <a:pt x="12859" y="219641"/>
                                </a:cubicBezTo>
                                <a:cubicBezTo>
                                  <a:pt x="9049" y="221546"/>
                                  <a:pt x="7144" y="223451"/>
                                  <a:pt x="7144" y="223451"/>
                                </a:cubicBezTo>
                                <a:cubicBezTo>
                                  <a:pt x="7144" y="223451"/>
                                  <a:pt x="9049" y="222499"/>
                                  <a:pt x="12859" y="220593"/>
                                </a:cubicBezTo>
                                <a:cubicBezTo>
                                  <a:pt x="12859" y="220593"/>
                                  <a:pt x="15716" y="219641"/>
                                  <a:pt x="17621" y="21773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reeform: Shape 2064"/>
                        <wps:cNvSpPr/>
                        <wps:spPr>
                          <a:xfrm>
                            <a:off x="1014413" y="1000031"/>
                            <a:ext cx="228600" cy="314325"/>
                          </a:xfrm>
                          <a:custGeom>
                            <a:avLst/>
                            <a:gdLst>
                              <a:gd name="connsiteX0" fmla="*/ 115729 w 228600"/>
                              <a:gd name="connsiteY0" fmla="*/ 304343 h 314325"/>
                              <a:gd name="connsiteX1" fmla="*/ 127159 w 228600"/>
                              <a:gd name="connsiteY1" fmla="*/ 294818 h 314325"/>
                              <a:gd name="connsiteX2" fmla="*/ 137636 w 228600"/>
                              <a:gd name="connsiteY2" fmla="*/ 285293 h 314325"/>
                              <a:gd name="connsiteX3" fmla="*/ 138589 w 228600"/>
                              <a:gd name="connsiteY3" fmla="*/ 284340 h 314325"/>
                              <a:gd name="connsiteX4" fmla="*/ 139541 w 228600"/>
                              <a:gd name="connsiteY4" fmla="*/ 283388 h 314325"/>
                              <a:gd name="connsiteX5" fmla="*/ 140494 w 228600"/>
                              <a:gd name="connsiteY5" fmla="*/ 282435 h 314325"/>
                              <a:gd name="connsiteX6" fmla="*/ 143351 w 228600"/>
                              <a:gd name="connsiteY6" fmla="*/ 280531 h 314325"/>
                              <a:gd name="connsiteX7" fmla="*/ 148114 w 228600"/>
                              <a:gd name="connsiteY7" fmla="*/ 275768 h 314325"/>
                              <a:gd name="connsiteX8" fmla="*/ 167164 w 228600"/>
                              <a:gd name="connsiteY8" fmla="*/ 254813 h 314325"/>
                              <a:gd name="connsiteX9" fmla="*/ 197644 w 228600"/>
                              <a:gd name="connsiteY9" fmla="*/ 211951 h 314325"/>
                              <a:gd name="connsiteX10" fmla="*/ 229076 w 228600"/>
                              <a:gd name="connsiteY10" fmla="*/ 125273 h 314325"/>
                              <a:gd name="connsiteX11" fmla="*/ 220504 w 228600"/>
                              <a:gd name="connsiteY11" fmla="*/ 54788 h 314325"/>
                              <a:gd name="connsiteX12" fmla="*/ 206216 w 228600"/>
                              <a:gd name="connsiteY12" fmla="*/ 32881 h 314325"/>
                              <a:gd name="connsiteX13" fmla="*/ 191929 w 228600"/>
                              <a:gd name="connsiteY13" fmla="*/ 20498 h 314325"/>
                              <a:gd name="connsiteX14" fmla="*/ 186214 w 228600"/>
                              <a:gd name="connsiteY14" fmla="*/ 16688 h 314325"/>
                              <a:gd name="connsiteX15" fmla="*/ 186214 w 228600"/>
                              <a:gd name="connsiteY15" fmla="*/ 16688 h 314325"/>
                              <a:gd name="connsiteX16" fmla="*/ 157639 w 228600"/>
                              <a:gd name="connsiteY16" fmla="*/ 7163 h 314325"/>
                              <a:gd name="connsiteX17" fmla="*/ 93821 w 228600"/>
                              <a:gd name="connsiteY17" fmla="*/ 82410 h 314325"/>
                              <a:gd name="connsiteX18" fmla="*/ 154781 w 228600"/>
                              <a:gd name="connsiteY18" fmla="*/ 160515 h 314325"/>
                              <a:gd name="connsiteX19" fmla="*/ 206216 w 228600"/>
                              <a:gd name="connsiteY19" fmla="*/ 128131 h 314325"/>
                              <a:gd name="connsiteX20" fmla="*/ 170974 w 228600"/>
                              <a:gd name="connsiteY20" fmla="*/ 194806 h 314325"/>
                              <a:gd name="connsiteX21" fmla="*/ 140494 w 228600"/>
                              <a:gd name="connsiteY21" fmla="*/ 231001 h 314325"/>
                              <a:gd name="connsiteX22" fmla="*/ 122396 w 228600"/>
                              <a:gd name="connsiteY22" fmla="*/ 247193 h 314325"/>
                              <a:gd name="connsiteX23" fmla="*/ 117634 w 228600"/>
                              <a:gd name="connsiteY23" fmla="*/ 251003 h 314325"/>
                              <a:gd name="connsiteX24" fmla="*/ 114776 w 228600"/>
                              <a:gd name="connsiteY24" fmla="*/ 252908 h 314325"/>
                              <a:gd name="connsiteX25" fmla="*/ 113824 w 228600"/>
                              <a:gd name="connsiteY25" fmla="*/ 253860 h 314325"/>
                              <a:gd name="connsiteX26" fmla="*/ 113824 w 228600"/>
                              <a:gd name="connsiteY26" fmla="*/ 253860 h 314325"/>
                              <a:gd name="connsiteX27" fmla="*/ 113824 w 228600"/>
                              <a:gd name="connsiteY27" fmla="*/ 253860 h 314325"/>
                              <a:gd name="connsiteX28" fmla="*/ 112871 w 228600"/>
                              <a:gd name="connsiteY28" fmla="*/ 254813 h 314325"/>
                              <a:gd name="connsiteX29" fmla="*/ 102394 w 228600"/>
                              <a:gd name="connsiteY29" fmla="*/ 262433 h 314325"/>
                              <a:gd name="connsiteX30" fmla="*/ 7144 w 228600"/>
                              <a:gd name="connsiteY30" fmla="*/ 314821 h 314325"/>
                              <a:gd name="connsiteX31" fmla="*/ 101441 w 228600"/>
                              <a:gd name="connsiteY31" fmla="*/ 314821 h 314325"/>
                              <a:gd name="connsiteX32" fmla="*/ 104299 w 228600"/>
                              <a:gd name="connsiteY32" fmla="*/ 312915 h 314325"/>
                              <a:gd name="connsiteX33" fmla="*/ 115729 w 228600"/>
                              <a:gd name="connsiteY33" fmla="*/ 304343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15729" y="304343"/>
                                </a:moveTo>
                                <a:cubicBezTo>
                                  <a:pt x="119539" y="301485"/>
                                  <a:pt x="123349" y="298628"/>
                                  <a:pt x="127159" y="294818"/>
                                </a:cubicBezTo>
                                <a:cubicBezTo>
                                  <a:pt x="130969" y="291960"/>
                                  <a:pt x="134779" y="288151"/>
                                  <a:pt x="137636" y="285293"/>
                                </a:cubicBezTo>
                                <a:lnTo>
                                  <a:pt x="138589" y="284340"/>
                                </a:lnTo>
                                <a:lnTo>
                                  <a:pt x="139541" y="283388"/>
                                </a:lnTo>
                                <a:lnTo>
                                  <a:pt x="140494" y="282435"/>
                                </a:lnTo>
                                <a:lnTo>
                                  <a:pt x="143351" y="280531"/>
                                </a:lnTo>
                                <a:cubicBezTo>
                                  <a:pt x="145256" y="278626"/>
                                  <a:pt x="146209" y="277673"/>
                                  <a:pt x="148114" y="275768"/>
                                </a:cubicBezTo>
                                <a:cubicBezTo>
                                  <a:pt x="154781" y="269101"/>
                                  <a:pt x="161449" y="262433"/>
                                  <a:pt x="167164" y="254813"/>
                                </a:cubicBezTo>
                                <a:cubicBezTo>
                                  <a:pt x="178594" y="240526"/>
                                  <a:pt x="189071" y="226238"/>
                                  <a:pt x="197644" y="211951"/>
                                </a:cubicBezTo>
                                <a:cubicBezTo>
                                  <a:pt x="214789" y="182423"/>
                                  <a:pt x="225266" y="152896"/>
                                  <a:pt x="229076" y="125273"/>
                                </a:cubicBezTo>
                                <a:cubicBezTo>
                                  <a:pt x="232886" y="97651"/>
                                  <a:pt x="229076" y="72885"/>
                                  <a:pt x="220504" y="54788"/>
                                </a:cubicBezTo>
                                <a:cubicBezTo>
                                  <a:pt x="216694" y="46215"/>
                                  <a:pt x="210979" y="38596"/>
                                  <a:pt x="206216" y="32881"/>
                                </a:cubicBezTo>
                                <a:cubicBezTo>
                                  <a:pt x="201454" y="27165"/>
                                  <a:pt x="196691" y="23356"/>
                                  <a:pt x="191929" y="20498"/>
                                </a:cubicBezTo>
                                <a:cubicBezTo>
                                  <a:pt x="190024" y="18593"/>
                                  <a:pt x="188119" y="17640"/>
                                  <a:pt x="186214" y="16688"/>
                                </a:cubicBezTo>
                                <a:cubicBezTo>
                                  <a:pt x="186214" y="16688"/>
                                  <a:pt x="186214" y="16688"/>
                                  <a:pt x="186214" y="16688"/>
                                </a:cubicBezTo>
                                <a:cubicBezTo>
                                  <a:pt x="177641" y="10973"/>
                                  <a:pt x="168116" y="7163"/>
                                  <a:pt x="157639" y="7163"/>
                                </a:cubicBezTo>
                                <a:cubicBezTo>
                                  <a:pt x="123349" y="6210"/>
                                  <a:pt x="94774" y="40501"/>
                                  <a:pt x="93821" y="82410"/>
                                </a:cubicBezTo>
                                <a:cubicBezTo>
                                  <a:pt x="92869" y="125273"/>
                                  <a:pt x="120491" y="159563"/>
                                  <a:pt x="154781" y="160515"/>
                                </a:cubicBezTo>
                                <a:cubicBezTo>
                                  <a:pt x="175736" y="160515"/>
                                  <a:pt x="194786" y="148133"/>
                                  <a:pt x="206216" y="128131"/>
                                </a:cubicBezTo>
                                <a:cubicBezTo>
                                  <a:pt x="199549" y="150038"/>
                                  <a:pt x="187166" y="172898"/>
                                  <a:pt x="170974" y="194806"/>
                                </a:cubicBezTo>
                                <a:cubicBezTo>
                                  <a:pt x="162401" y="207188"/>
                                  <a:pt x="151924" y="219571"/>
                                  <a:pt x="140494" y="231001"/>
                                </a:cubicBezTo>
                                <a:cubicBezTo>
                                  <a:pt x="134779" y="236715"/>
                                  <a:pt x="128111" y="242431"/>
                                  <a:pt x="122396" y="247193"/>
                                </a:cubicBezTo>
                                <a:cubicBezTo>
                                  <a:pt x="120491" y="248146"/>
                                  <a:pt x="118586" y="250051"/>
                                  <a:pt x="117634" y="251003"/>
                                </a:cubicBezTo>
                                <a:lnTo>
                                  <a:pt x="114776" y="252908"/>
                                </a:lnTo>
                                <a:lnTo>
                                  <a:pt x="113824" y="253860"/>
                                </a:lnTo>
                                <a:cubicBezTo>
                                  <a:pt x="113824" y="253860"/>
                                  <a:pt x="113824" y="253860"/>
                                  <a:pt x="113824" y="253860"/>
                                </a:cubicBezTo>
                                <a:lnTo>
                                  <a:pt x="113824" y="253860"/>
                                </a:lnTo>
                                <a:lnTo>
                                  <a:pt x="112871" y="254813"/>
                                </a:lnTo>
                                <a:cubicBezTo>
                                  <a:pt x="109061" y="257671"/>
                                  <a:pt x="106204" y="259576"/>
                                  <a:pt x="102394" y="262433"/>
                                </a:cubicBezTo>
                                <a:cubicBezTo>
                                  <a:pt x="74771" y="283388"/>
                                  <a:pt x="42386" y="301485"/>
                                  <a:pt x="7144" y="314821"/>
                                </a:cubicBezTo>
                                <a:lnTo>
                                  <a:pt x="101441" y="314821"/>
                                </a:lnTo>
                                <a:cubicBezTo>
                                  <a:pt x="102394" y="313868"/>
                                  <a:pt x="103346" y="313868"/>
                                  <a:pt x="104299" y="312915"/>
                                </a:cubicBezTo>
                                <a:cubicBezTo>
                                  <a:pt x="108109" y="311010"/>
                                  <a:pt x="111919" y="307201"/>
                                  <a:pt x="115729" y="3043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reeform: Shape 2065"/>
                        <wps:cNvSpPr/>
                        <wps:spPr>
                          <a:xfrm>
                            <a:off x="146685" y="1225793"/>
                            <a:ext cx="571500" cy="95250"/>
                          </a:xfrm>
                          <a:custGeom>
                            <a:avLst/>
                            <a:gdLst>
                              <a:gd name="connsiteX0" fmla="*/ 509111 w 571500"/>
                              <a:gd name="connsiteY0" fmla="*/ 70961 h 95250"/>
                              <a:gd name="connsiteX1" fmla="*/ 494824 w 571500"/>
                              <a:gd name="connsiteY1" fmla="*/ 65246 h 95250"/>
                              <a:gd name="connsiteX2" fmla="*/ 481489 w 571500"/>
                              <a:gd name="connsiteY2" fmla="*/ 59531 h 95250"/>
                              <a:gd name="connsiteX3" fmla="*/ 474821 w 571500"/>
                              <a:gd name="connsiteY3" fmla="*/ 56673 h 95250"/>
                              <a:gd name="connsiteX4" fmla="*/ 468154 w 571500"/>
                              <a:gd name="connsiteY4" fmla="*/ 53816 h 95250"/>
                              <a:gd name="connsiteX5" fmla="*/ 461486 w 571500"/>
                              <a:gd name="connsiteY5" fmla="*/ 50959 h 95250"/>
                              <a:gd name="connsiteX6" fmla="*/ 454819 w 571500"/>
                              <a:gd name="connsiteY6" fmla="*/ 48101 h 95250"/>
                              <a:gd name="connsiteX7" fmla="*/ 439579 w 571500"/>
                              <a:gd name="connsiteY7" fmla="*/ 41434 h 95250"/>
                              <a:gd name="connsiteX8" fmla="*/ 424339 w 571500"/>
                              <a:gd name="connsiteY8" fmla="*/ 35719 h 95250"/>
                              <a:gd name="connsiteX9" fmla="*/ 416719 w 571500"/>
                              <a:gd name="connsiteY9" fmla="*/ 32861 h 95250"/>
                              <a:gd name="connsiteX10" fmla="*/ 409099 w 571500"/>
                              <a:gd name="connsiteY10" fmla="*/ 30003 h 95250"/>
                              <a:gd name="connsiteX11" fmla="*/ 393859 w 571500"/>
                              <a:gd name="connsiteY11" fmla="*/ 25241 h 95250"/>
                              <a:gd name="connsiteX12" fmla="*/ 378619 w 571500"/>
                              <a:gd name="connsiteY12" fmla="*/ 21431 h 95250"/>
                              <a:gd name="connsiteX13" fmla="*/ 363379 w 571500"/>
                              <a:gd name="connsiteY13" fmla="*/ 17621 h 95250"/>
                              <a:gd name="connsiteX14" fmla="*/ 348139 w 571500"/>
                              <a:gd name="connsiteY14" fmla="*/ 14764 h 95250"/>
                              <a:gd name="connsiteX15" fmla="*/ 332899 w 571500"/>
                              <a:gd name="connsiteY15" fmla="*/ 11906 h 95250"/>
                              <a:gd name="connsiteX16" fmla="*/ 317659 w 571500"/>
                              <a:gd name="connsiteY16" fmla="*/ 10001 h 95250"/>
                              <a:gd name="connsiteX17" fmla="*/ 310039 w 571500"/>
                              <a:gd name="connsiteY17" fmla="*/ 9048 h 95250"/>
                              <a:gd name="connsiteX18" fmla="*/ 302419 w 571500"/>
                              <a:gd name="connsiteY18" fmla="*/ 8096 h 95250"/>
                              <a:gd name="connsiteX19" fmla="*/ 288131 w 571500"/>
                              <a:gd name="connsiteY19" fmla="*/ 7144 h 95250"/>
                              <a:gd name="connsiteX20" fmla="*/ 273844 w 571500"/>
                              <a:gd name="connsiteY20" fmla="*/ 7144 h 95250"/>
                              <a:gd name="connsiteX21" fmla="*/ 259556 w 571500"/>
                              <a:gd name="connsiteY21" fmla="*/ 7144 h 95250"/>
                              <a:gd name="connsiteX22" fmla="*/ 252889 w 571500"/>
                              <a:gd name="connsiteY22" fmla="*/ 7144 h 95250"/>
                              <a:gd name="connsiteX23" fmla="*/ 246221 w 571500"/>
                              <a:gd name="connsiteY23" fmla="*/ 7144 h 95250"/>
                              <a:gd name="connsiteX24" fmla="*/ 232886 w 571500"/>
                              <a:gd name="connsiteY24" fmla="*/ 8096 h 95250"/>
                              <a:gd name="connsiteX25" fmla="*/ 181451 w 571500"/>
                              <a:gd name="connsiteY25" fmla="*/ 15716 h 95250"/>
                              <a:gd name="connsiteX26" fmla="*/ 95726 w 571500"/>
                              <a:gd name="connsiteY26" fmla="*/ 41434 h 95250"/>
                              <a:gd name="connsiteX27" fmla="*/ 33814 w 571500"/>
                              <a:gd name="connsiteY27" fmla="*/ 71914 h 95250"/>
                              <a:gd name="connsiteX28" fmla="*/ 7144 w 571500"/>
                              <a:gd name="connsiteY28" fmla="*/ 90011 h 95250"/>
                              <a:gd name="connsiteX29" fmla="*/ 19526 w 571500"/>
                              <a:gd name="connsiteY29" fmla="*/ 90011 h 95250"/>
                              <a:gd name="connsiteX30" fmla="*/ 39529 w 571500"/>
                              <a:gd name="connsiteY30" fmla="*/ 81439 h 95250"/>
                              <a:gd name="connsiteX31" fmla="*/ 103346 w 571500"/>
                              <a:gd name="connsiteY31" fmla="*/ 61436 h 95250"/>
                              <a:gd name="connsiteX32" fmla="*/ 187166 w 571500"/>
                              <a:gd name="connsiteY32" fmla="*/ 47148 h 95250"/>
                              <a:gd name="connsiteX33" fmla="*/ 235744 w 571500"/>
                              <a:gd name="connsiteY33" fmla="*/ 45244 h 95250"/>
                              <a:gd name="connsiteX34" fmla="*/ 287179 w 571500"/>
                              <a:gd name="connsiteY34" fmla="*/ 48101 h 95250"/>
                              <a:gd name="connsiteX35" fmla="*/ 340519 w 571500"/>
                              <a:gd name="connsiteY35" fmla="*/ 57626 h 95250"/>
                              <a:gd name="connsiteX36" fmla="*/ 353854 w 571500"/>
                              <a:gd name="connsiteY36" fmla="*/ 61436 h 95250"/>
                              <a:gd name="connsiteX37" fmla="*/ 367189 w 571500"/>
                              <a:gd name="connsiteY37" fmla="*/ 65246 h 95250"/>
                              <a:gd name="connsiteX38" fmla="*/ 380524 w 571500"/>
                              <a:gd name="connsiteY38" fmla="*/ 70009 h 95250"/>
                              <a:gd name="connsiteX39" fmla="*/ 393859 w 571500"/>
                              <a:gd name="connsiteY39" fmla="*/ 74771 h 95250"/>
                              <a:gd name="connsiteX40" fmla="*/ 400526 w 571500"/>
                              <a:gd name="connsiteY40" fmla="*/ 77628 h 95250"/>
                              <a:gd name="connsiteX41" fmla="*/ 407194 w 571500"/>
                              <a:gd name="connsiteY41" fmla="*/ 80486 h 95250"/>
                              <a:gd name="connsiteX42" fmla="*/ 420529 w 571500"/>
                              <a:gd name="connsiteY42" fmla="*/ 86201 h 95250"/>
                              <a:gd name="connsiteX43" fmla="*/ 429101 w 571500"/>
                              <a:gd name="connsiteY43" fmla="*/ 90964 h 95250"/>
                              <a:gd name="connsiteX44" fmla="*/ 565309 w 571500"/>
                              <a:gd name="connsiteY44" fmla="*/ 90964 h 95250"/>
                              <a:gd name="connsiteX45" fmla="*/ 524351 w 571500"/>
                              <a:gd name="connsiteY45" fmla="*/ 77628 h 95250"/>
                              <a:gd name="connsiteX46" fmla="*/ 509111 w 571500"/>
                              <a:gd name="connsiteY46" fmla="*/ 7096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509111" y="70961"/>
                                </a:moveTo>
                                <a:cubicBezTo>
                                  <a:pt x="504349" y="69056"/>
                                  <a:pt x="499586" y="67151"/>
                                  <a:pt x="494824" y="65246"/>
                                </a:cubicBezTo>
                                <a:cubicBezTo>
                                  <a:pt x="490061" y="63341"/>
                                  <a:pt x="485299" y="61436"/>
                                  <a:pt x="481489" y="59531"/>
                                </a:cubicBezTo>
                                <a:lnTo>
                                  <a:pt x="474821" y="56673"/>
                                </a:lnTo>
                                <a:lnTo>
                                  <a:pt x="468154" y="53816"/>
                                </a:lnTo>
                                <a:lnTo>
                                  <a:pt x="461486" y="50959"/>
                                </a:lnTo>
                                <a:lnTo>
                                  <a:pt x="454819" y="48101"/>
                                </a:lnTo>
                                <a:cubicBezTo>
                                  <a:pt x="450056" y="46196"/>
                                  <a:pt x="445294" y="43339"/>
                                  <a:pt x="439579" y="41434"/>
                                </a:cubicBezTo>
                                <a:cubicBezTo>
                                  <a:pt x="434816" y="39528"/>
                                  <a:pt x="430054" y="37623"/>
                                  <a:pt x="424339" y="35719"/>
                                </a:cubicBezTo>
                                <a:cubicBezTo>
                                  <a:pt x="421481" y="34766"/>
                                  <a:pt x="419576" y="33814"/>
                                  <a:pt x="416719" y="32861"/>
                                </a:cubicBezTo>
                                <a:cubicBezTo>
                                  <a:pt x="413861" y="31909"/>
                                  <a:pt x="411956" y="30956"/>
                                  <a:pt x="409099" y="30003"/>
                                </a:cubicBezTo>
                                <a:cubicBezTo>
                                  <a:pt x="404336" y="28098"/>
                                  <a:pt x="398621" y="27146"/>
                                  <a:pt x="393859" y="25241"/>
                                </a:cubicBezTo>
                                <a:cubicBezTo>
                                  <a:pt x="389096" y="24289"/>
                                  <a:pt x="383381" y="22384"/>
                                  <a:pt x="378619" y="21431"/>
                                </a:cubicBezTo>
                                <a:cubicBezTo>
                                  <a:pt x="373856" y="20478"/>
                                  <a:pt x="368141" y="18573"/>
                                  <a:pt x="363379" y="17621"/>
                                </a:cubicBezTo>
                                <a:cubicBezTo>
                                  <a:pt x="358616" y="16669"/>
                                  <a:pt x="353854" y="15716"/>
                                  <a:pt x="348139" y="14764"/>
                                </a:cubicBezTo>
                                <a:cubicBezTo>
                                  <a:pt x="343376" y="13811"/>
                                  <a:pt x="338614" y="12859"/>
                                  <a:pt x="332899" y="11906"/>
                                </a:cubicBezTo>
                                <a:cubicBezTo>
                                  <a:pt x="328136" y="10953"/>
                                  <a:pt x="323374" y="10953"/>
                                  <a:pt x="317659" y="10001"/>
                                </a:cubicBezTo>
                                <a:cubicBezTo>
                                  <a:pt x="314801" y="10001"/>
                                  <a:pt x="312896" y="9048"/>
                                  <a:pt x="310039" y="9048"/>
                                </a:cubicBezTo>
                                <a:cubicBezTo>
                                  <a:pt x="307181" y="9048"/>
                                  <a:pt x="305276" y="9048"/>
                                  <a:pt x="302419" y="8096"/>
                                </a:cubicBezTo>
                                <a:cubicBezTo>
                                  <a:pt x="297656" y="8096"/>
                                  <a:pt x="292894" y="7144"/>
                                  <a:pt x="288131" y="7144"/>
                                </a:cubicBezTo>
                                <a:cubicBezTo>
                                  <a:pt x="283369" y="7144"/>
                                  <a:pt x="278606" y="7144"/>
                                  <a:pt x="273844" y="7144"/>
                                </a:cubicBezTo>
                                <a:cubicBezTo>
                                  <a:pt x="269081" y="7144"/>
                                  <a:pt x="264319" y="7144"/>
                                  <a:pt x="259556" y="7144"/>
                                </a:cubicBezTo>
                                <a:cubicBezTo>
                                  <a:pt x="257651" y="7144"/>
                                  <a:pt x="254794" y="7144"/>
                                  <a:pt x="252889" y="7144"/>
                                </a:cubicBezTo>
                                <a:cubicBezTo>
                                  <a:pt x="250984" y="7144"/>
                                  <a:pt x="248126" y="7144"/>
                                  <a:pt x="246221" y="7144"/>
                                </a:cubicBezTo>
                                <a:cubicBezTo>
                                  <a:pt x="241459" y="7144"/>
                                  <a:pt x="236696" y="8096"/>
                                  <a:pt x="232886" y="8096"/>
                                </a:cubicBezTo>
                                <a:cubicBezTo>
                                  <a:pt x="214789" y="10001"/>
                                  <a:pt x="197644" y="11906"/>
                                  <a:pt x="181451" y="15716"/>
                                </a:cubicBezTo>
                                <a:cubicBezTo>
                                  <a:pt x="149066" y="22384"/>
                                  <a:pt x="120491" y="30956"/>
                                  <a:pt x="95726" y="41434"/>
                                </a:cubicBezTo>
                                <a:cubicBezTo>
                                  <a:pt x="70961" y="50959"/>
                                  <a:pt x="50006" y="62389"/>
                                  <a:pt x="33814" y="71914"/>
                                </a:cubicBezTo>
                                <a:cubicBezTo>
                                  <a:pt x="22384" y="78581"/>
                                  <a:pt x="13811" y="84296"/>
                                  <a:pt x="7144" y="90011"/>
                                </a:cubicBezTo>
                                <a:lnTo>
                                  <a:pt x="19526" y="90011"/>
                                </a:lnTo>
                                <a:cubicBezTo>
                                  <a:pt x="25241" y="87153"/>
                                  <a:pt x="31909" y="84296"/>
                                  <a:pt x="39529" y="81439"/>
                                </a:cubicBezTo>
                                <a:cubicBezTo>
                                  <a:pt x="56674" y="74771"/>
                                  <a:pt x="77629" y="67151"/>
                                  <a:pt x="103346" y="61436"/>
                                </a:cubicBezTo>
                                <a:cubicBezTo>
                                  <a:pt x="128111" y="54769"/>
                                  <a:pt x="156686" y="50006"/>
                                  <a:pt x="187166" y="47148"/>
                                </a:cubicBezTo>
                                <a:cubicBezTo>
                                  <a:pt x="202406" y="46196"/>
                                  <a:pt x="218599" y="45244"/>
                                  <a:pt x="235744" y="45244"/>
                                </a:cubicBezTo>
                                <a:cubicBezTo>
                                  <a:pt x="251936" y="45244"/>
                                  <a:pt x="269081" y="46196"/>
                                  <a:pt x="287179" y="48101"/>
                                </a:cubicBezTo>
                                <a:cubicBezTo>
                                  <a:pt x="304324" y="50006"/>
                                  <a:pt x="322421" y="52864"/>
                                  <a:pt x="340519" y="57626"/>
                                </a:cubicBezTo>
                                <a:cubicBezTo>
                                  <a:pt x="345281" y="58578"/>
                                  <a:pt x="349091" y="59531"/>
                                  <a:pt x="353854" y="61436"/>
                                </a:cubicBezTo>
                                <a:cubicBezTo>
                                  <a:pt x="358616" y="62389"/>
                                  <a:pt x="362426" y="63341"/>
                                  <a:pt x="367189" y="65246"/>
                                </a:cubicBezTo>
                                <a:cubicBezTo>
                                  <a:pt x="371951" y="67151"/>
                                  <a:pt x="375761" y="68103"/>
                                  <a:pt x="380524" y="70009"/>
                                </a:cubicBezTo>
                                <a:cubicBezTo>
                                  <a:pt x="385286" y="71914"/>
                                  <a:pt x="389096" y="73819"/>
                                  <a:pt x="393859" y="74771"/>
                                </a:cubicBezTo>
                                <a:cubicBezTo>
                                  <a:pt x="395764" y="75723"/>
                                  <a:pt x="398621" y="76676"/>
                                  <a:pt x="400526" y="77628"/>
                                </a:cubicBezTo>
                                <a:lnTo>
                                  <a:pt x="407194" y="80486"/>
                                </a:lnTo>
                                <a:cubicBezTo>
                                  <a:pt x="411956" y="82391"/>
                                  <a:pt x="415766" y="84296"/>
                                  <a:pt x="420529" y="86201"/>
                                </a:cubicBezTo>
                                <a:cubicBezTo>
                                  <a:pt x="423386" y="88106"/>
                                  <a:pt x="426244" y="89059"/>
                                  <a:pt x="429101" y="90964"/>
                                </a:cubicBezTo>
                                <a:lnTo>
                                  <a:pt x="565309" y="90964"/>
                                </a:lnTo>
                                <a:cubicBezTo>
                                  <a:pt x="551974" y="87153"/>
                                  <a:pt x="537686" y="82391"/>
                                  <a:pt x="524351" y="77628"/>
                                </a:cubicBezTo>
                                <a:cubicBezTo>
                                  <a:pt x="518636" y="74771"/>
                                  <a:pt x="513874" y="72866"/>
                                  <a:pt x="509111" y="70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reeform: Shape 2066"/>
                        <wps:cNvSpPr/>
                        <wps:spPr>
                          <a:xfrm>
                            <a:off x="0" y="361875"/>
                            <a:ext cx="371475" cy="638175"/>
                          </a:xfrm>
                          <a:custGeom>
                            <a:avLst/>
                            <a:gdLst>
                              <a:gd name="connsiteX0" fmla="*/ 132874 w 371475"/>
                              <a:gd name="connsiteY0" fmla="*/ 493871 h 638175"/>
                              <a:gd name="connsiteX1" fmla="*/ 144304 w 371475"/>
                              <a:gd name="connsiteY1" fmla="*/ 484346 h 638175"/>
                              <a:gd name="connsiteX2" fmla="*/ 155734 w 371475"/>
                              <a:gd name="connsiteY2" fmla="*/ 474821 h 638175"/>
                              <a:gd name="connsiteX3" fmla="*/ 167164 w 371475"/>
                              <a:gd name="connsiteY3" fmla="*/ 465296 h 638175"/>
                              <a:gd name="connsiteX4" fmla="*/ 172879 w 371475"/>
                              <a:gd name="connsiteY4" fmla="*/ 460534 h 638175"/>
                              <a:gd name="connsiteX5" fmla="*/ 178594 w 371475"/>
                              <a:gd name="connsiteY5" fmla="*/ 455771 h 638175"/>
                              <a:gd name="connsiteX6" fmla="*/ 184309 w 371475"/>
                              <a:gd name="connsiteY6" fmla="*/ 451009 h 638175"/>
                              <a:gd name="connsiteX7" fmla="*/ 190024 w 371475"/>
                              <a:gd name="connsiteY7" fmla="*/ 446246 h 638175"/>
                              <a:gd name="connsiteX8" fmla="*/ 202406 w 371475"/>
                              <a:gd name="connsiteY8" fmla="*/ 436721 h 638175"/>
                              <a:gd name="connsiteX9" fmla="*/ 214789 w 371475"/>
                              <a:gd name="connsiteY9" fmla="*/ 426244 h 638175"/>
                              <a:gd name="connsiteX10" fmla="*/ 220504 w 371475"/>
                              <a:gd name="connsiteY10" fmla="*/ 420528 h 638175"/>
                              <a:gd name="connsiteX11" fmla="*/ 226219 w 371475"/>
                              <a:gd name="connsiteY11" fmla="*/ 414814 h 638175"/>
                              <a:gd name="connsiteX12" fmla="*/ 237649 w 371475"/>
                              <a:gd name="connsiteY12" fmla="*/ 403384 h 638175"/>
                              <a:gd name="connsiteX13" fmla="*/ 248126 w 371475"/>
                              <a:gd name="connsiteY13" fmla="*/ 391953 h 638175"/>
                              <a:gd name="connsiteX14" fmla="*/ 258604 w 371475"/>
                              <a:gd name="connsiteY14" fmla="*/ 380524 h 638175"/>
                              <a:gd name="connsiteX15" fmla="*/ 268129 w 371475"/>
                              <a:gd name="connsiteY15" fmla="*/ 369094 h 638175"/>
                              <a:gd name="connsiteX16" fmla="*/ 277654 w 371475"/>
                              <a:gd name="connsiteY16" fmla="*/ 356711 h 638175"/>
                              <a:gd name="connsiteX17" fmla="*/ 286226 w 371475"/>
                              <a:gd name="connsiteY17" fmla="*/ 344328 h 638175"/>
                              <a:gd name="connsiteX18" fmla="*/ 290036 w 371475"/>
                              <a:gd name="connsiteY18" fmla="*/ 338614 h 638175"/>
                              <a:gd name="connsiteX19" fmla="*/ 293846 w 371475"/>
                              <a:gd name="connsiteY19" fmla="*/ 332899 h 638175"/>
                              <a:gd name="connsiteX20" fmla="*/ 301466 w 371475"/>
                              <a:gd name="connsiteY20" fmla="*/ 320516 h 638175"/>
                              <a:gd name="connsiteX21" fmla="*/ 308134 w 371475"/>
                              <a:gd name="connsiteY21" fmla="*/ 308134 h 638175"/>
                              <a:gd name="connsiteX22" fmla="*/ 314801 w 371475"/>
                              <a:gd name="connsiteY22" fmla="*/ 295751 h 638175"/>
                              <a:gd name="connsiteX23" fmla="*/ 317659 w 371475"/>
                              <a:gd name="connsiteY23" fmla="*/ 290036 h 638175"/>
                              <a:gd name="connsiteX24" fmla="*/ 320516 w 371475"/>
                              <a:gd name="connsiteY24" fmla="*/ 283369 h 638175"/>
                              <a:gd name="connsiteX25" fmla="*/ 326231 w 371475"/>
                              <a:gd name="connsiteY25" fmla="*/ 270986 h 638175"/>
                              <a:gd name="connsiteX26" fmla="*/ 344329 w 371475"/>
                              <a:gd name="connsiteY26" fmla="*/ 222409 h 638175"/>
                              <a:gd name="connsiteX27" fmla="*/ 362426 w 371475"/>
                              <a:gd name="connsiteY27" fmla="*/ 134778 h 638175"/>
                              <a:gd name="connsiteX28" fmla="*/ 365284 w 371475"/>
                              <a:gd name="connsiteY28" fmla="*/ 66199 h 638175"/>
                              <a:gd name="connsiteX29" fmla="*/ 360521 w 371475"/>
                              <a:gd name="connsiteY29" fmla="*/ 22384 h 638175"/>
                              <a:gd name="connsiteX30" fmla="*/ 359569 w 371475"/>
                              <a:gd name="connsiteY30" fmla="*/ 15716 h 638175"/>
                              <a:gd name="connsiteX31" fmla="*/ 358616 w 371475"/>
                              <a:gd name="connsiteY31" fmla="*/ 10954 h 638175"/>
                              <a:gd name="connsiteX32" fmla="*/ 357664 w 371475"/>
                              <a:gd name="connsiteY32" fmla="*/ 7144 h 638175"/>
                              <a:gd name="connsiteX33" fmla="*/ 357664 w 371475"/>
                              <a:gd name="connsiteY33" fmla="*/ 10954 h 638175"/>
                              <a:gd name="connsiteX34" fmla="*/ 357664 w 371475"/>
                              <a:gd name="connsiteY34" fmla="*/ 22384 h 638175"/>
                              <a:gd name="connsiteX35" fmla="*/ 354806 w 371475"/>
                              <a:gd name="connsiteY35" fmla="*/ 65246 h 638175"/>
                              <a:gd name="connsiteX36" fmla="*/ 342424 w 371475"/>
                              <a:gd name="connsiteY36" fmla="*/ 130969 h 638175"/>
                              <a:gd name="connsiteX37" fmla="*/ 315754 w 371475"/>
                              <a:gd name="connsiteY37" fmla="*/ 211931 h 638175"/>
                              <a:gd name="connsiteX38" fmla="*/ 294799 w 371475"/>
                              <a:gd name="connsiteY38" fmla="*/ 255746 h 638175"/>
                              <a:gd name="connsiteX39" fmla="*/ 268129 w 371475"/>
                              <a:gd name="connsiteY39" fmla="*/ 299561 h 638175"/>
                              <a:gd name="connsiteX40" fmla="*/ 234791 w 371475"/>
                              <a:gd name="connsiteY40" fmla="*/ 341471 h 638175"/>
                              <a:gd name="connsiteX41" fmla="*/ 225266 w 371475"/>
                              <a:gd name="connsiteY41" fmla="*/ 351949 h 638175"/>
                              <a:gd name="connsiteX42" fmla="*/ 215741 w 371475"/>
                              <a:gd name="connsiteY42" fmla="*/ 361474 h 638175"/>
                              <a:gd name="connsiteX43" fmla="*/ 205264 w 371475"/>
                              <a:gd name="connsiteY43" fmla="*/ 370999 h 638175"/>
                              <a:gd name="connsiteX44" fmla="*/ 194786 w 371475"/>
                              <a:gd name="connsiteY44" fmla="*/ 380524 h 638175"/>
                              <a:gd name="connsiteX45" fmla="*/ 189071 w 371475"/>
                              <a:gd name="connsiteY45" fmla="*/ 385286 h 638175"/>
                              <a:gd name="connsiteX46" fmla="*/ 183356 w 371475"/>
                              <a:gd name="connsiteY46" fmla="*/ 390049 h 638175"/>
                              <a:gd name="connsiteX47" fmla="*/ 171926 w 371475"/>
                              <a:gd name="connsiteY47" fmla="*/ 398621 h 638175"/>
                              <a:gd name="connsiteX48" fmla="*/ 160496 w 371475"/>
                              <a:gd name="connsiteY48" fmla="*/ 407194 h 638175"/>
                              <a:gd name="connsiteX49" fmla="*/ 157639 w 371475"/>
                              <a:gd name="connsiteY49" fmla="*/ 409099 h 638175"/>
                              <a:gd name="connsiteX50" fmla="*/ 153829 w 371475"/>
                              <a:gd name="connsiteY50" fmla="*/ 411003 h 638175"/>
                              <a:gd name="connsiteX51" fmla="*/ 147161 w 371475"/>
                              <a:gd name="connsiteY51" fmla="*/ 415766 h 638175"/>
                              <a:gd name="connsiteX52" fmla="*/ 140494 w 371475"/>
                              <a:gd name="connsiteY52" fmla="*/ 420528 h 638175"/>
                              <a:gd name="connsiteX53" fmla="*/ 133826 w 371475"/>
                              <a:gd name="connsiteY53" fmla="*/ 425291 h 638175"/>
                              <a:gd name="connsiteX54" fmla="*/ 120491 w 371475"/>
                              <a:gd name="connsiteY54" fmla="*/ 434816 h 638175"/>
                              <a:gd name="connsiteX55" fmla="*/ 94774 w 371475"/>
                              <a:gd name="connsiteY55" fmla="*/ 454819 h 638175"/>
                              <a:gd name="connsiteX56" fmla="*/ 7144 w 371475"/>
                              <a:gd name="connsiteY56" fmla="*/ 545306 h 638175"/>
                              <a:gd name="connsiteX57" fmla="*/ 7144 w 371475"/>
                              <a:gd name="connsiteY57" fmla="*/ 639603 h 638175"/>
                              <a:gd name="connsiteX58" fmla="*/ 45244 w 371475"/>
                              <a:gd name="connsiteY58" fmla="*/ 583406 h 638175"/>
                              <a:gd name="connsiteX59" fmla="*/ 132874 w 371475"/>
                              <a:gd name="connsiteY59" fmla="*/ 493871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71475" h="638175">
                                <a:moveTo>
                                  <a:pt x="132874" y="493871"/>
                                </a:moveTo>
                                <a:cubicBezTo>
                                  <a:pt x="136684" y="490061"/>
                                  <a:pt x="140494" y="487203"/>
                                  <a:pt x="144304" y="484346"/>
                                </a:cubicBezTo>
                                <a:cubicBezTo>
                                  <a:pt x="148114" y="481489"/>
                                  <a:pt x="151924" y="477678"/>
                                  <a:pt x="155734" y="474821"/>
                                </a:cubicBezTo>
                                <a:cubicBezTo>
                                  <a:pt x="159544" y="471964"/>
                                  <a:pt x="163354" y="468153"/>
                                  <a:pt x="167164" y="465296"/>
                                </a:cubicBezTo>
                                <a:lnTo>
                                  <a:pt x="172879" y="460534"/>
                                </a:lnTo>
                                <a:lnTo>
                                  <a:pt x="178594" y="455771"/>
                                </a:lnTo>
                                <a:lnTo>
                                  <a:pt x="184309" y="451009"/>
                                </a:lnTo>
                                <a:lnTo>
                                  <a:pt x="190024" y="446246"/>
                                </a:lnTo>
                                <a:cubicBezTo>
                                  <a:pt x="193834" y="443389"/>
                                  <a:pt x="198596" y="439578"/>
                                  <a:pt x="202406" y="436721"/>
                                </a:cubicBezTo>
                                <a:cubicBezTo>
                                  <a:pt x="206216" y="433864"/>
                                  <a:pt x="210979" y="430053"/>
                                  <a:pt x="214789" y="426244"/>
                                </a:cubicBezTo>
                                <a:cubicBezTo>
                                  <a:pt x="216694" y="424339"/>
                                  <a:pt x="218599" y="422434"/>
                                  <a:pt x="220504" y="420528"/>
                                </a:cubicBezTo>
                                <a:cubicBezTo>
                                  <a:pt x="222409" y="418624"/>
                                  <a:pt x="224314" y="416719"/>
                                  <a:pt x="226219" y="414814"/>
                                </a:cubicBezTo>
                                <a:cubicBezTo>
                                  <a:pt x="230029" y="411003"/>
                                  <a:pt x="233839" y="407194"/>
                                  <a:pt x="237649" y="403384"/>
                                </a:cubicBezTo>
                                <a:cubicBezTo>
                                  <a:pt x="241459" y="399574"/>
                                  <a:pt x="245269" y="395764"/>
                                  <a:pt x="248126" y="391953"/>
                                </a:cubicBezTo>
                                <a:cubicBezTo>
                                  <a:pt x="251936" y="388144"/>
                                  <a:pt x="254794" y="384334"/>
                                  <a:pt x="258604" y="380524"/>
                                </a:cubicBezTo>
                                <a:cubicBezTo>
                                  <a:pt x="261461" y="376714"/>
                                  <a:pt x="265271" y="372903"/>
                                  <a:pt x="268129" y="369094"/>
                                </a:cubicBezTo>
                                <a:cubicBezTo>
                                  <a:pt x="270986" y="365284"/>
                                  <a:pt x="273844" y="361474"/>
                                  <a:pt x="277654" y="356711"/>
                                </a:cubicBezTo>
                                <a:cubicBezTo>
                                  <a:pt x="280511" y="352901"/>
                                  <a:pt x="283369" y="348139"/>
                                  <a:pt x="286226" y="344328"/>
                                </a:cubicBezTo>
                                <a:cubicBezTo>
                                  <a:pt x="287179" y="342424"/>
                                  <a:pt x="289084" y="340519"/>
                                  <a:pt x="290036" y="338614"/>
                                </a:cubicBezTo>
                                <a:cubicBezTo>
                                  <a:pt x="290989" y="336709"/>
                                  <a:pt x="292894" y="334803"/>
                                  <a:pt x="293846" y="332899"/>
                                </a:cubicBezTo>
                                <a:cubicBezTo>
                                  <a:pt x="296704" y="329089"/>
                                  <a:pt x="298609" y="324326"/>
                                  <a:pt x="301466" y="320516"/>
                                </a:cubicBezTo>
                                <a:cubicBezTo>
                                  <a:pt x="303371" y="316706"/>
                                  <a:pt x="306229" y="311944"/>
                                  <a:pt x="308134" y="308134"/>
                                </a:cubicBezTo>
                                <a:cubicBezTo>
                                  <a:pt x="310039" y="304324"/>
                                  <a:pt x="312896" y="299561"/>
                                  <a:pt x="314801" y="295751"/>
                                </a:cubicBezTo>
                                <a:cubicBezTo>
                                  <a:pt x="315754" y="293846"/>
                                  <a:pt x="316706" y="291941"/>
                                  <a:pt x="317659" y="290036"/>
                                </a:cubicBezTo>
                                <a:cubicBezTo>
                                  <a:pt x="318611" y="288131"/>
                                  <a:pt x="319564" y="286226"/>
                                  <a:pt x="320516" y="283369"/>
                                </a:cubicBezTo>
                                <a:cubicBezTo>
                                  <a:pt x="322421" y="279559"/>
                                  <a:pt x="324326" y="274796"/>
                                  <a:pt x="326231" y="270986"/>
                                </a:cubicBezTo>
                                <a:cubicBezTo>
                                  <a:pt x="332899" y="254794"/>
                                  <a:pt x="339566" y="238601"/>
                                  <a:pt x="344329" y="222409"/>
                                </a:cubicBezTo>
                                <a:cubicBezTo>
                                  <a:pt x="353854" y="190976"/>
                                  <a:pt x="359569" y="160496"/>
                                  <a:pt x="362426" y="134778"/>
                                </a:cubicBezTo>
                                <a:cubicBezTo>
                                  <a:pt x="365284" y="108109"/>
                                  <a:pt x="365284" y="85249"/>
                                  <a:pt x="365284" y="66199"/>
                                </a:cubicBezTo>
                                <a:cubicBezTo>
                                  <a:pt x="364331" y="47149"/>
                                  <a:pt x="362426" y="32861"/>
                                  <a:pt x="360521" y="22384"/>
                                </a:cubicBezTo>
                                <a:cubicBezTo>
                                  <a:pt x="360521" y="19526"/>
                                  <a:pt x="359569" y="17621"/>
                                  <a:pt x="359569" y="15716"/>
                                </a:cubicBezTo>
                                <a:cubicBezTo>
                                  <a:pt x="359569" y="13811"/>
                                  <a:pt x="358616" y="11906"/>
                                  <a:pt x="358616" y="10954"/>
                                </a:cubicBezTo>
                                <a:cubicBezTo>
                                  <a:pt x="357664" y="8096"/>
                                  <a:pt x="357664" y="7144"/>
                                  <a:pt x="357664" y="7144"/>
                                </a:cubicBezTo>
                                <a:cubicBezTo>
                                  <a:pt x="357664" y="7144"/>
                                  <a:pt x="357664" y="8096"/>
                                  <a:pt x="357664" y="10954"/>
                                </a:cubicBezTo>
                                <a:cubicBezTo>
                                  <a:pt x="357664" y="13811"/>
                                  <a:pt x="357664" y="17621"/>
                                  <a:pt x="357664" y="22384"/>
                                </a:cubicBezTo>
                                <a:cubicBezTo>
                                  <a:pt x="357664" y="31909"/>
                                  <a:pt x="356711" y="47149"/>
                                  <a:pt x="354806" y="65246"/>
                                </a:cubicBezTo>
                                <a:cubicBezTo>
                                  <a:pt x="352901" y="83344"/>
                                  <a:pt x="349091" y="106203"/>
                                  <a:pt x="342424" y="130969"/>
                                </a:cubicBezTo>
                                <a:cubicBezTo>
                                  <a:pt x="336709" y="155734"/>
                                  <a:pt x="327184" y="183356"/>
                                  <a:pt x="315754" y="211931"/>
                                </a:cubicBezTo>
                                <a:cubicBezTo>
                                  <a:pt x="310039" y="226219"/>
                                  <a:pt x="302419" y="240506"/>
                                  <a:pt x="294799" y="255746"/>
                                </a:cubicBezTo>
                                <a:cubicBezTo>
                                  <a:pt x="286226" y="270034"/>
                                  <a:pt x="277654" y="285274"/>
                                  <a:pt x="268129" y="299561"/>
                                </a:cubicBezTo>
                                <a:cubicBezTo>
                                  <a:pt x="257651" y="313849"/>
                                  <a:pt x="247174" y="328136"/>
                                  <a:pt x="234791" y="341471"/>
                                </a:cubicBezTo>
                                <a:cubicBezTo>
                                  <a:pt x="231934" y="345281"/>
                                  <a:pt x="228124" y="348139"/>
                                  <a:pt x="225266" y="351949"/>
                                </a:cubicBezTo>
                                <a:cubicBezTo>
                                  <a:pt x="222409" y="354806"/>
                                  <a:pt x="218599" y="358616"/>
                                  <a:pt x="215741" y="361474"/>
                                </a:cubicBezTo>
                                <a:cubicBezTo>
                                  <a:pt x="211931" y="364331"/>
                                  <a:pt x="209074" y="368141"/>
                                  <a:pt x="205264" y="370999"/>
                                </a:cubicBezTo>
                                <a:cubicBezTo>
                                  <a:pt x="201454" y="373856"/>
                                  <a:pt x="198596" y="376714"/>
                                  <a:pt x="194786" y="380524"/>
                                </a:cubicBezTo>
                                <a:cubicBezTo>
                                  <a:pt x="192881" y="382428"/>
                                  <a:pt x="190976" y="383381"/>
                                  <a:pt x="189071" y="385286"/>
                                </a:cubicBezTo>
                                <a:lnTo>
                                  <a:pt x="183356" y="390049"/>
                                </a:lnTo>
                                <a:cubicBezTo>
                                  <a:pt x="179546" y="392906"/>
                                  <a:pt x="175736" y="395764"/>
                                  <a:pt x="171926" y="398621"/>
                                </a:cubicBezTo>
                                <a:cubicBezTo>
                                  <a:pt x="168116" y="401478"/>
                                  <a:pt x="164306" y="404336"/>
                                  <a:pt x="160496" y="407194"/>
                                </a:cubicBezTo>
                                <a:lnTo>
                                  <a:pt x="157639" y="409099"/>
                                </a:lnTo>
                                <a:lnTo>
                                  <a:pt x="153829" y="411003"/>
                                </a:lnTo>
                                <a:lnTo>
                                  <a:pt x="147161" y="415766"/>
                                </a:lnTo>
                                <a:lnTo>
                                  <a:pt x="140494" y="420528"/>
                                </a:lnTo>
                                <a:lnTo>
                                  <a:pt x="133826" y="425291"/>
                                </a:lnTo>
                                <a:cubicBezTo>
                                  <a:pt x="129064" y="428149"/>
                                  <a:pt x="125254" y="431959"/>
                                  <a:pt x="120491" y="434816"/>
                                </a:cubicBezTo>
                                <a:cubicBezTo>
                                  <a:pt x="111919" y="441484"/>
                                  <a:pt x="103346" y="448151"/>
                                  <a:pt x="94774" y="454819"/>
                                </a:cubicBezTo>
                                <a:cubicBezTo>
                                  <a:pt x="63341" y="481489"/>
                                  <a:pt x="33814" y="511969"/>
                                  <a:pt x="7144" y="545306"/>
                                </a:cubicBezTo>
                                <a:lnTo>
                                  <a:pt x="7144" y="639603"/>
                                </a:lnTo>
                                <a:cubicBezTo>
                                  <a:pt x="18574" y="620553"/>
                                  <a:pt x="30956" y="601503"/>
                                  <a:pt x="45244" y="583406"/>
                                </a:cubicBezTo>
                                <a:cubicBezTo>
                                  <a:pt x="73819" y="550069"/>
                                  <a:pt x="102394" y="520541"/>
                                  <a:pt x="132874" y="49387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2" name="Group 2955"/>
                      <wpg:cNvGrpSpPr/>
                      <wpg:grpSpPr>
                        <a:xfrm flipH="1">
                          <a:off x="5722620" y="5608320"/>
                          <a:ext cx="4520132" cy="1506317"/>
                          <a:chOff x="0" y="0"/>
                          <a:chExt cx="3956685" cy="1321043"/>
                        </a:xfrm>
                        <a:solidFill>
                          <a:schemeClr val="tx2">
                            <a:lumMod val="40000"/>
                            <a:lumOff val="60000"/>
                          </a:schemeClr>
                        </a:solidFill>
                      </wpg:grpSpPr>
                      <wps:wsp>
                        <wps:cNvPr id="2163" name="Freeform: Shape 2163"/>
                        <wps:cNvSpPr/>
                        <wps:spPr>
                          <a:xfrm>
                            <a:off x="3947160"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reeform: Shape 2164"/>
                        <wps:cNvSpPr/>
                        <wps:spPr>
                          <a:xfrm>
                            <a:off x="145733"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reeform: Shape 2165"/>
                        <wps:cNvSpPr/>
                        <wps:spPr>
                          <a:xfrm>
                            <a:off x="157163" y="1262940"/>
                            <a:ext cx="419100" cy="57150"/>
                          </a:xfrm>
                          <a:custGeom>
                            <a:avLst/>
                            <a:gdLst>
                              <a:gd name="connsiteX0" fmla="*/ 394811 w 419100"/>
                              <a:gd name="connsiteY0" fmla="*/ 42386 h 57150"/>
                              <a:gd name="connsiteX1" fmla="*/ 388144 w 419100"/>
                              <a:gd name="connsiteY1" fmla="*/ 39529 h 57150"/>
                              <a:gd name="connsiteX2" fmla="*/ 381476 w 419100"/>
                              <a:gd name="connsiteY2" fmla="*/ 36672 h 57150"/>
                              <a:gd name="connsiteX3" fmla="*/ 368141 w 419100"/>
                              <a:gd name="connsiteY3" fmla="*/ 31909 h 57150"/>
                              <a:gd name="connsiteX4" fmla="*/ 354806 w 419100"/>
                              <a:gd name="connsiteY4" fmla="*/ 27147 h 57150"/>
                              <a:gd name="connsiteX5" fmla="*/ 341471 w 419100"/>
                              <a:gd name="connsiteY5" fmla="*/ 23336 h 57150"/>
                              <a:gd name="connsiteX6" fmla="*/ 328136 w 419100"/>
                              <a:gd name="connsiteY6" fmla="*/ 19526 h 57150"/>
                              <a:gd name="connsiteX7" fmla="*/ 274796 w 419100"/>
                              <a:gd name="connsiteY7" fmla="*/ 10001 h 57150"/>
                              <a:gd name="connsiteX8" fmla="*/ 223361 w 419100"/>
                              <a:gd name="connsiteY8" fmla="*/ 7144 h 57150"/>
                              <a:gd name="connsiteX9" fmla="*/ 174784 w 419100"/>
                              <a:gd name="connsiteY9" fmla="*/ 9049 h 57150"/>
                              <a:gd name="connsiteX10" fmla="*/ 90964 w 419100"/>
                              <a:gd name="connsiteY10" fmla="*/ 23336 h 57150"/>
                              <a:gd name="connsiteX11" fmla="*/ 27146 w 419100"/>
                              <a:gd name="connsiteY11" fmla="*/ 43339 h 57150"/>
                              <a:gd name="connsiteX12" fmla="*/ 7144 w 419100"/>
                              <a:gd name="connsiteY12" fmla="*/ 51911 h 57150"/>
                              <a:gd name="connsiteX13" fmla="*/ 219551 w 419100"/>
                              <a:gd name="connsiteY13" fmla="*/ 51911 h 57150"/>
                              <a:gd name="connsiteX14" fmla="*/ 204311 w 419100"/>
                              <a:gd name="connsiteY14" fmla="*/ 47149 h 57150"/>
                              <a:gd name="connsiteX15" fmla="*/ 190976 w 419100"/>
                              <a:gd name="connsiteY15" fmla="*/ 43339 h 57150"/>
                              <a:gd name="connsiteX16" fmla="*/ 181451 w 419100"/>
                              <a:gd name="connsiteY16" fmla="*/ 40481 h 57150"/>
                              <a:gd name="connsiteX17" fmla="*/ 173831 w 419100"/>
                              <a:gd name="connsiteY17" fmla="*/ 38576 h 57150"/>
                              <a:gd name="connsiteX18" fmla="*/ 182404 w 419100"/>
                              <a:gd name="connsiteY18" fmla="*/ 39529 h 57150"/>
                              <a:gd name="connsiteX19" fmla="*/ 191929 w 419100"/>
                              <a:gd name="connsiteY19" fmla="*/ 40481 h 57150"/>
                              <a:gd name="connsiteX20" fmla="*/ 205264 w 419100"/>
                              <a:gd name="connsiteY20" fmla="*/ 42386 h 57150"/>
                              <a:gd name="connsiteX21" fmla="*/ 221456 w 419100"/>
                              <a:gd name="connsiteY21" fmla="*/ 44291 h 57150"/>
                              <a:gd name="connsiteX22" fmla="*/ 230981 w 419100"/>
                              <a:gd name="connsiteY22" fmla="*/ 46197 h 57150"/>
                              <a:gd name="connsiteX23" fmla="*/ 241459 w 419100"/>
                              <a:gd name="connsiteY23" fmla="*/ 48101 h 57150"/>
                              <a:gd name="connsiteX24" fmla="*/ 251936 w 419100"/>
                              <a:gd name="connsiteY24" fmla="*/ 50006 h 57150"/>
                              <a:gd name="connsiteX25" fmla="*/ 256699 w 419100"/>
                              <a:gd name="connsiteY25" fmla="*/ 50959 h 57150"/>
                              <a:gd name="connsiteX26" fmla="*/ 331946 w 419100"/>
                              <a:gd name="connsiteY26" fmla="*/ 50959 h 57150"/>
                              <a:gd name="connsiteX27" fmla="*/ 330994 w 419100"/>
                              <a:gd name="connsiteY27" fmla="*/ 50959 h 57150"/>
                              <a:gd name="connsiteX28" fmla="*/ 325279 w 419100"/>
                              <a:gd name="connsiteY28" fmla="*/ 49054 h 57150"/>
                              <a:gd name="connsiteX29" fmla="*/ 330994 w 419100"/>
                              <a:gd name="connsiteY29" fmla="*/ 50006 h 57150"/>
                              <a:gd name="connsiteX30" fmla="*/ 339566 w 419100"/>
                              <a:gd name="connsiteY30" fmla="*/ 50959 h 57150"/>
                              <a:gd name="connsiteX31" fmla="*/ 413861 w 419100"/>
                              <a:gd name="connsiteY31" fmla="*/ 50959 h 57150"/>
                              <a:gd name="connsiteX32" fmla="*/ 405289 w 419100"/>
                              <a:gd name="connsiteY32" fmla="*/ 46197 h 57150"/>
                              <a:gd name="connsiteX33" fmla="*/ 394811 w 419100"/>
                              <a:gd name="connsiteY33" fmla="*/ 42386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394811" y="42386"/>
                                </a:moveTo>
                                <a:lnTo>
                                  <a:pt x="388144" y="39529"/>
                                </a:lnTo>
                                <a:cubicBezTo>
                                  <a:pt x="386239" y="38576"/>
                                  <a:pt x="383381" y="37624"/>
                                  <a:pt x="381476" y="36672"/>
                                </a:cubicBezTo>
                                <a:cubicBezTo>
                                  <a:pt x="376714" y="34766"/>
                                  <a:pt x="372904" y="32861"/>
                                  <a:pt x="368141" y="31909"/>
                                </a:cubicBezTo>
                                <a:cubicBezTo>
                                  <a:pt x="363379" y="30004"/>
                                  <a:pt x="359569" y="29051"/>
                                  <a:pt x="354806" y="27147"/>
                                </a:cubicBezTo>
                                <a:cubicBezTo>
                                  <a:pt x="350044" y="25241"/>
                                  <a:pt x="346234" y="24289"/>
                                  <a:pt x="341471" y="23336"/>
                                </a:cubicBezTo>
                                <a:cubicBezTo>
                                  <a:pt x="336709" y="22384"/>
                                  <a:pt x="332899" y="20479"/>
                                  <a:pt x="328136" y="19526"/>
                                </a:cubicBezTo>
                                <a:cubicBezTo>
                                  <a:pt x="310039" y="14764"/>
                                  <a:pt x="292894" y="11906"/>
                                  <a:pt x="274796" y="10001"/>
                                </a:cubicBezTo>
                                <a:cubicBezTo>
                                  <a:pt x="257651" y="8097"/>
                                  <a:pt x="240506" y="7144"/>
                                  <a:pt x="223361" y="7144"/>
                                </a:cubicBezTo>
                                <a:cubicBezTo>
                                  <a:pt x="207169" y="7144"/>
                                  <a:pt x="190976" y="8097"/>
                                  <a:pt x="174784" y="9049"/>
                                </a:cubicBezTo>
                                <a:cubicBezTo>
                                  <a:pt x="144304" y="11906"/>
                                  <a:pt x="115729" y="17622"/>
                                  <a:pt x="90964" y="23336"/>
                                </a:cubicBezTo>
                                <a:cubicBezTo>
                                  <a:pt x="66199" y="30004"/>
                                  <a:pt x="45244" y="36672"/>
                                  <a:pt x="27146" y="43339"/>
                                </a:cubicBezTo>
                                <a:cubicBezTo>
                                  <a:pt x="19526" y="46197"/>
                                  <a:pt x="13811" y="49054"/>
                                  <a:pt x="7144" y="51911"/>
                                </a:cubicBezTo>
                                <a:lnTo>
                                  <a:pt x="219551" y="51911"/>
                                </a:lnTo>
                                <a:cubicBezTo>
                                  <a:pt x="213836" y="50006"/>
                                  <a:pt x="209074" y="49054"/>
                                  <a:pt x="204311" y="47149"/>
                                </a:cubicBezTo>
                                <a:cubicBezTo>
                                  <a:pt x="199549" y="45244"/>
                                  <a:pt x="194786" y="44291"/>
                                  <a:pt x="190976" y="43339"/>
                                </a:cubicBezTo>
                                <a:cubicBezTo>
                                  <a:pt x="187166" y="42386"/>
                                  <a:pt x="184309" y="41434"/>
                                  <a:pt x="181451" y="40481"/>
                                </a:cubicBezTo>
                                <a:cubicBezTo>
                                  <a:pt x="175736" y="39529"/>
                                  <a:pt x="173831" y="38576"/>
                                  <a:pt x="173831" y="38576"/>
                                </a:cubicBezTo>
                                <a:cubicBezTo>
                                  <a:pt x="173831" y="38576"/>
                                  <a:pt x="176689" y="38576"/>
                                  <a:pt x="182404" y="39529"/>
                                </a:cubicBezTo>
                                <a:cubicBezTo>
                                  <a:pt x="185261" y="39529"/>
                                  <a:pt x="188119" y="40481"/>
                                  <a:pt x="191929" y="40481"/>
                                </a:cubicBezTo>
                                <a:cubicBezTo>
                                  <a:pt x="195739" y="40481"/>
                                  <a:pt x="200501" y="41434"/>
                                  <a:pt x="205264" y="42386"/>
                                </a:cubicBezTo>
                                <a:cubicBezTo>
                                  <a:pt x="210026" y="43339"/>
                                  <a:pt x="215741" y="44291"/>
                                  <a:pt x="221456" y="44291"/>
                                </a:cubicBezTo>
                                <a:cubicBezTo>
                                  <a:pt x="224314" y="44291"/>
                                  <a:pt x="227171" y="45244"/>
                                  <a:pt x="230981" y="46197"/>
                                </a:cubicBezTo>
                                <a:cubicBezTo>
                                  <a:pt x="233839" y="47149"/>
                                  <a:pt x="237649" y="47149"/>
                                  <a:pt x="241459" y="48101"/>
                                </a:cubicBezTo>
                                <a:cubicBezTo>
                                  <a:pt x="245269" y="49054"/>
                                  <a:pt x="248126" y="49054"/>
                                  <a:pt x="251936" y="50006"/>
                                </a:cubicBezTo>
                                <a:cubicBezTo>
                                  <a:pt x="253841" y="50006"/>
                                  <a:pt x="254794" y="50959"/>
                                  <a:pt x="256699" y="50959"/>
                                </a:cubicBezTo>
                                <a:lnTo>
                                  <a:pt x="331946" y="50959"/>
                                </a:lnTo>
                                <a:cubicBezTo>
                                  <a:pt x="331946" y="50959"/>
                                  <a:pt x="331946" y="50959"/>
                                  <a:pt x="330994" y="50959"/>
                                </a:cubicBezTo>
                                <a:cubicBezTo>
                                  <a:pt x="327184" y="50006"/>
                                  <a:pt x="325279" y="49054"/>
                                  <a:pt x="325279" y="49054"/>
                                </a:cubicBezTo>
                                <a:cubicBezTo>
                                  <a:pt x="325279" y="49054"/>
                                  <a:pt x="327184" y="49054"/>
                                  <a:pt x="330994" y="50006"/>
                                </a:cubicBezTo>
                                <a:cubicBezTo>
                                  <a:pt x="332899" y="50006"/>
                                  <a:pt x="335756" y="50959"/>
                                  <a:pt x="339566" y="50959"/>
                                </a:cubicBezTo>
                                <a:lnTo>
                                  <a:pt x="413861" y="50959"/>
                                </a:lnTo>
                                <a:cubicBezTo>
                                  <a:pt x="411004" y="49054"/>
                                  <a:pt x="408146" y="48101"/>
                                  <a:pt x="405289" y="46197"/>
                                </a:cubicBezTo>
                                <a:cubicBezTo>
                                  <a:pt x="403384" y="46197"/>
                                  <a:pt x="399574" y="44291"/>
                                  <a:pt x="394811" y="42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6" name="Freeform: Shape 2166"/>
                        <wps:cNvSpPr/>
                        <wps:spPr>
                          <a:xfrm>
                            <a:off x="3684270" y="1295325"/>
                            <a:ext cx="95250" cy="19050"/>
                          </a:xfrm>
                          <a:custGeom>
                            <a:avLst/>
                            <a:gdLst>
                              <a:gd name="connsiteX0" fmla="*/ 59531 w 95250"/>
                              <a:gd name="connsiteY0" fmla="*/ 15716 h 19050"/>
                              <a:gd name="connsiteX1" fmla="*/ 72866 w 95250"/>
                              <a:gd name="connsiteY1" fmla="*/ 11906 h 19050"/>
                              <a:gd name="connsiteX2" fmla="*/ 82391 w 95250"/>
                              <a:gd name="connsiteY2" fmla="*/ 9049 h 19050"/>
                              <a:gd name="connsiteX3" fmla="*/ 90011 w 95250"/>
                              <a:gd name="connsiteY3" fmla="*/ 7144 h 19050"/>
                              <a:gd name="connsiteX4" fmla="*/ 81439 w 95250"/>
                              <a:gd name="connsiteY4" fmla="*/ 8096 h 19050"/>
                              <a:gd name="connsiteX5" fmla="*/ 71914 w 95250"/>
                              <a:gd name="connsiteY5" fmla="*/ 9049 h 19050"/>
                              <a:gd name="connsiteX6" fmla="*/ 58579 w 95250"/>
                              <a:gd name="connsiteY6" fmla="*/ 10953 h 19050"/>
                              <a:gd name="connsiteX7" fmla="*/ 42386 w 95250"/>
                              <a:gd name="connsiteY7" fmla="*/ 12859 h 19050"/>
                              <a:gd name="connsiteX8" fmla="*/ 32861 w 95250"/>
                              <a:gd name="connsiteY8" fmla="*/ 14764 h 19050"/>
                              <a:gd name="connsiteX9" fmla="*/ 22384 w 95250"/>
                              <a:gd name="connsiteY9" fmla="*/ 16669 h 19050"/>
                              <a:gd name="connsiteX10" fmla="*/ 11906 w 95250"/>
                              <a:gd name="connsiteY10" fmla="*/ 18574 h 19050"/>
                              <a:gd name="connsiteX11" fmla="*/ 7144 w 95250"/>
                              <a:gd name="connsiteY11" fmla="*/ 19526 h 19050"/>
                              <a:gd name="connsiteX12" fmla="*/ 45244 w 95250"/>
                              <a:gd name="connsiteY12" fmla="*/ 19526 h 19050"/>
                              <a:gd name="connsiteX13" fmla="*/ 59531 w 95250"/>
                              <a:gd name="connsiteY13"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59531" y="15716"/>
                                </a:moveTo>
                                <a:cubicBezTo>
                                  <a:pt x="64294" y="13811"/>
                                  <a:pt x="69056" y="12859"/>
                                  <a:pt x="72866" y="11906"/>
                                </a:cubicBezTo>
                                <a:cubicBezTo>
                                  <a:pt x="76676" y="10953"/>
                                  <a:pt x="79534" y="10001"/>
                                  <a:pt x="82391" y="9049"/>
                                </a:cubicBezTo>
                                <a:cubicBezTo>
                                  <a:pt x="88106" y="8096"/>
                                  <a:pt x="90011" y="7144"/>
                                  <a:pt x="90011" y="7144"/>
                                </a:cubicBezTo>
                                <a:cubicBezTo>
                                  <a:pt x="90011" y="7144"/>
                                  <a:pt x="87154" y="7144"/>
                                  <a:pt x="81439" y="8096"/>
                                </a:cubicBezTo>
                                <a:cubicBezTo>
                                  <a:pt x="78581" y="8096"/>
                                  <a:pt x="75724" y="9049"/>
                                  <a:pt x="71914" y="9049"/>
                                </a:cubicBezTo>
                                <a:cubicBezTo>
                                  <a:pt x="68104" y="9049"/>
                                  <a:pt x="63341" y="10001"/>
                                  <a:pt x="58579" y="10953"/>
                                </a:cubicBezTo>
                                <a:cubicBezTo>
                                  <a:pt x="53816" y="11906"/>
                                  <a:pt x="48101" y="12859"/>
                                  <a:pt x="42386" y="12859"/>
                                </a:cubicBezTo>
                                <a:cubicBezTo>
                                  <a:pt x="39529" y="12859"/>
                                  <a:pt x="36671" y="13811"/>
                                  <a:pt x="32861" y="14764"/>
                                </a:cubicBezTo>
                                <a:cubicBezTo>
                                  <a:pt x="30004" y="15716"/>
                                  <a:pt x="26194" y="15716"/>
                                  <a:pt x="22384" y="16669"/>
                                </a:cubicBezTo>
                                <a:cubicBezTo>
                                  <a:pt x="18574" y="17621"/>
                                  <a:pt x="15716" y="17621"/>
                                  <a:pt x="11906" y="18574"/>
                                </a:cubicBezTo>
                                <a:cubicBezTo>
                                  <a:pt x="10001" y="18574"/>
                                  <a:pt x="9049" y="19526"/>
                                  <a:pt x="7144" y="19526"/>
                                </a:cubicBezTo>
                                <a:lnTo>
                                  <a:pt x="45244" y="19526"/>
                                </a:lnTo>
                                <a:cubicBezTo>
                                  <a:pt x="49054" y="18574"/>
                                  <a:pt x="54769" y="16669"/>
                                  <a:pt x="59531"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7" name="Freeform: Shape 2167"/>
                        <wps:cNvSpPr/>
                        <wps:spPr>
                          <a:xfrm>
                            <a:off x="3600450" y="1305803"/>
                            <a:ext cx="28575" cy="9525"/>
                          </a:xfrm>
                          <a:custGeom>
                            <a:avLst/>
                            <a:gdLst>
                              <a:gd name="connsiteX0" fmla="*/ 21431 w 28575"/>
                              <a:gd name="connsiteY0" fmla="*/ 7144 h 9525"/>
                              <a:gd name="connsiteX1" fmla="*/ 15716 w 28575"/>
                              <a:gd name="connsiteY1" fmla="*/ 8097 h 9525"/>
                              <a:gd name="connsiteX2" fmla="*/ 7144 w 28575"/>
                              <a:gd name="connsiteY2" fmla="*/ 9049 h 9525"/>
                              <a:gd name="connsiteX3" fmla="*/ 14764 w 28575"/>
                              <a:gd name="connsiteY3" fmla="*/ 9049 h 9525"/>
                              <a:gd name="connsiteX4" fmla="*/ 15716 w 28575"/>
                              <a:gd name="connsiteY4" fmla="*/ 9049 h 9525"/>
                              <a:gd name="connsiteX5" fmla="*/ 21431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21431" y="7144"/>
                                </a:moveTo>
                                <a:cubicBezTo>
                                  <a:pt x="21431" y="7144"/>
                                  <a:pt x="19526" y="7144"/>
                                  <a:pt x="15716" y="8097"/>
                                </a:cubicBezTo>
                                <a:cubicBezTo>
                                  <a:pt x="13811" y="8097"/>
                                  <a:pt x="10954" y="9049"/>
                                  <a:pt x="7144" y="9049"/>
                                </a:cubicBezTo>
                                <a:lnTo>
                                  <a:pt x="14764" y="9049"/>
                                </a:lnTo>
                                <a:cubicBezTo>
                                  <a:pt x="14764" y="9049"/>
                                  <a:pt x="14764" y="9049"/>
                                  <a:pt x="15716" y="9049"/>
                                </a:cubicBezTo>
                                <a:cubicBezTo>
                                  <a:pt x="19526" y="8097"/>
                                  <a:pt x="21431" y="7144"/>
                                  <a:pt x="21431"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8" name="Freeform: Shape 2168"/>
                        <wps:cNvSpPr/>
                        <wps:spPr>
                          <a:xfrm>
                            <a:off x="400050" y="914026"/>
                            <a:ext cx="466725" cy="323850"/>
                          </a:xfrm>
                          <a:custGeom>
                            <a:avLst/>
                            <a:gdLst>
                              <a:gd name="connsiteX0" fmla="*/ 349091 w 466725"/>
                              <a:gd name="connsiteY0" fmla="*/ 307480 h 323850"/>
                              <a:gd name="connsiteX1" fmla="*/ 359569 w 466725"/>
                              <a:gd name="connsiteY1" fmla="*/ 303670 h 323850"/>
                              <a:gd name="connsiteX2" fmla="*/ 370046 w 466725"/>
                              <a:gd name="connsiteY2" fmla="*/ 298908 h 323850"/>
                              <a:gd name="connsiteX3" fmla="*/ 374809 w 466725"/>
                              <a:gd name="connsiteY3" fmla="*/ 296050 h 323850"/>
                              <a:gd name="connsiteX4" fmla="*/ 379571 w 466725"/>
                              <a:gd name="connsiteY4" fmla="*/ 293193 h 323850"/>
                              <a:gd name="connsiteX5" fmla="*/ 381476 w 466725"/>
                              <a:gd name="connsiteY5" fmla="*/ 292240 h 323850"/>
                              <a:gd name="connsiteX6" fmla="*/ 384334 w 466725"/>
                              <a:gd name="connsiteY6" fmla="*/ 290335 h 323850"/>
                              <a:gd name="connsiteX7" fmla="*/ 389096 w 466725"/>
                              <a:gd name="connsiteY7" fmla="*/ 287478 h 323850"/>
                              <a:gd name="connsiteX8" fmla="*/ 426244 w 466725"/>
                              <a:gd name="connsiteY8" fmla="*/ 256998 h 323850"/>
                              <a:gd name="connsiteX9" fmla="*/ 454819 w 466725"/>
                              <a:gd name="connsiteY9" fmla="*/ 214135 h 323850"/>
                              <a:gd name="connsiteX10" fmla="*/ 463391 w 466725"/>
                              <a:gd name="connsiteY10" fmla="*/ 189370 h 323850"/>
                              <a:gd name="connsiteX11" fmla="*/ 467201 w 466725"/>
                              <a:gd name="connsiteY11" fmla="*/ 162700 h 323850"/>
                              <a:gd name="connsiteX12" fmla="*/ 466249 w 466725"/>
                              <a:gd name="connsiteY12" fmla="*/ 136030 h 323850"/>
                              <a:gd name="connsiteX13" fmla="*/ 459581 w 466725"/>
                              <a:gd name="connsiteY13" fmla="*/ 110313 h 323850"/>
                              <a:gd name="connsiteX14" fmla="*/ 433864 w 466725"/>
                              <a:gd name="connsiteY14" fmla="*/ 64593 h 323850"/>
                              <a:gd name="connsiteX15" fmla="*/ 415766 w 466725"/>
                              <a:gd name="connsiteY15" fmla="*/ 45543 h 323850"/>
                              <a:gd name="connsiteX16" fmla="*/ 406241 w 466725"/>
                              <a:gd name="connsiteY16" fmla="*/ 36970 h 323850"/>
                              <a:gd name="connsiteX17" fmla="*/ 403384 w 466725"/>
                              <a:gd name="connsiteY17" fmla="*/ 35065 h 323850"/>
                              <a:gd name="connsiteX18" fmla="*/ 400526 w 466725"/>
                              <a:gd name="connsiteY18" fmla="*/ 33160 h 323850"/>
                              <a:gd name="connsiteX19" fmla="*/ 394811 w 466725"/>
                              <a:gd name="connsiteY19" fmla="*/ 29350 h 323850"/>
                              <a:gd name="connsiteX20" fmla="*/ 391954 w 466725"/>
                              <a:gd name="connsiteY20" fmla="*/ 27445 h 323850"/>
                              <a:gd name="connsiteX21" fmla="*/ 390049 w 466725"/>
                              <a:gd name="connsiteY21" fmla="*/ 26493 h 323850"/>
                              <a:gd name="connsiteX22" fmla="*/ 388144 w 466725"/>
                              <a:gd name="connsiteY22" fmla="*/ 25540 h 323850"/>
                              <a:gd name="connsiteX23" fmla="*/ 387191 w 466725"/>
                              <a:gd name="connsiteY23" fmla="*/ 24588 h 323850"/>
                              <a:gd name="connsiteX24" fmla="*/ 386239 w 466725"/>
                              <a:gd name="connsiteY24" fmla="*/ 24588 h 323850"/>
                              <a:gd name="connsiteX25" fmla="*/ 385286 w 466725"/>
                              <a:gd name="connsiteY25" fmla="*/ 23635 h 323850"/>
                              <a:gd name="connsiteX26" fmla="*/ 385286 w 466725"/>
                              <a:gd name="connsiteY26" fmla="*/ 23635 h 323850"/>
                              <a:gd name="connsiteX27" fmla="*/ 378619 w 466725"/>
                              <a:gd name="connsiteY27" fmla="*/ 20778 h 323850"/>
                              <a:gd name="connsiteX28" fmla="*/ 371951 w 466725"/>
                              <a:gd name="connsiteY28" fmla="*/ 17920 h 323850"/>
                              <a:gd name="connsiteX29" fmla="*/ 359569 w 466725"/>
                              <a:gd name="connsiteY29" fmla="*/ 13158 h 323850"/>
                              <a:gd name="connsiteX30" fmla="*/ 352901 w 466725"/>
                              <a:gd name="connsiteY30" fmla="*/ 11253 h 323850"/>
                              <a:gd name="connsiteX31" fmla="*/ 346234 w 466725"/>
                              <a:gd name="connsiteY31" fmla="*/ 10300 h 323850"/>
                              <a:gd name="connsiteX32" fmla="*/ 296704 w 466725"/>
                              <a:gd name="connsiteY32" fmla="*/ 8395 h 323850"/>
                              <a:gd name="connsiteX33" fmla="*/ 212884 w 466725"/>
                              <a:gd name="connsiteY33" fmla="*/ 40780 h 323850"/>
                              <a:gd name="connsiteX34" fmla="*/ 181451 w 466725"/>
                              <a:gd name="connsiteY34" fmla="*/ 70308 h 323850"/>
                              <a:gd name="connsiteX35" fmla="*/ 160496 w 466725"/>
                              <a:gd name="connsiteY35" fmla="*/ 105550 h 323850"/>
                              <a:gd name="connsiteX36" fmla="*/ 151924 w 466725"/>
                              <a:gd name="connsiteY36" fmla="*/ 141745 h 323850"/>
                              <a:gd name="connsiteX37" fmla="*/ 150971 w 466725"/>
                              <a:gd name="connsiteY37" fmla="*/ 150318 h 323850"/>
                              <a:gd name="connsiteX38" fmla="*/ 150971 w 466725"/>
                              <a:gd name="connsiteY38" fmla="*/ 158890 h 323850"/>
                              <a:gd name="connsiteX39" fmla="*/ 150971 w 466725"/>
                              <a:gd name="connsiteY39" fmla="*/ 166510 h 323850"/>
                              <a:gd name="connsiteX40" fmla="*/ 150971 w 466725"/>
                              <a:gd name="connsiteY40" fmla="*/ 170320 h 323850"/>
                              <a:gd name="connsiteX41" fmla="*/ 150971 w 466725"/>
                              <a:gd name="connsiteY41" fmla="*/ 174130 h 323850"/>
                              <a:gd name="connsiteX42" fmla="*/ 152876 w 466725"/>
                              <a:gd name="connsiteY42" fmla="*/ 187465 h 323850"/>
                              <a:gd name="connsiteX43" fmla="*/ 155734 w 466725"/>
                              <a:gd name="connsiteY43" fmla="*/ 198895 h 323850"/>
                              <a:gd name="connsiteX44" fmla="*/ 158591 w 466725"/>
                              <a:gd name="connsiteY44" fmla="*/ 209373 h 323850"/>
                              <a:gd name="connsiteX45" fmla="*/ 160496 w 466725"/>
                              <a:gd name="connsiteY45" fmla="*/ 214135 h 323850"/>
                              <a:gd name="connsiteX46" fmla="*/ 161449 w 466725"/>
                              <a:gd name="connsiteY46" fmla="*/ 217945 h 323850"/>
                              <a:gd name="connsiteX47" fmla="*/ 166211 w 466725"/>
                              <a:gd name="connsiteY47" fmla="*/ 227470 h 323850"/>
                              <a:gd name="connsiteX48" fmla="*/ 197644 w 466725"/>
                              <a:gd name="connsiteY48" fmla="*/ 257950 h 323850"/>
                              <a:gd name="connsiteX49" fmla="*/ 313849 w 466725"/>
                              <a:gd name="connsiteY49" fmla="*/ 211278 h 323850"/>
                              <a:gd name="connsiteX50" fmla="*/ 289084 w 466725"/>
                              <a:gd name="connsiteY50" fmla="*/ 94120 h 323850"/>
                              <a:gd name="connsiteX51" fmla="*/ 307181 w 466725"/>
                              <a:gd name="connsiteY51" fmla="*/ 88405 h 323850"/>
                              <a:gd name="connsiteX52" fmla="*/ 332899 w 466725"/>
                              <a:gd name="connsiteY52" fmla="*/ 86500 h 323850"/>
                              <a:gd name="connsiteX53" fmla="*/ 335756 w 466725"/>
                              <a:gd name="connsiteY53" fmla="*/ 86500 h 323850"/>
                              <a:gd name="connsiteX54" fmla="*/ 338614 w 466725"/>
                              <a:gd name="connsiteY54" fmla="*/ 87453 h 323850"/>
                              <a:gd name="connsiteX55" fmla="*/ 344329 w 466725"/>
                              <a:gd name="connsiteY55" fmla="*/ 88405 h 323850"/>
                              <a:gd name="connsiteX56" fmla="*/ 347186 w 466725"/>
                              <a:gd name="connsiteY56" fmla="*/ 89358 h 323850"/>
                              <a:gd name="connsiteX57" fmla="*/ 350044 w 466725"/>
                              <a:gd name="connsiteY57" fmla="*/ 90310 h 323850"/>
                              <a:gd name="connsiteX58" fmla="*/ 350044 w 466725"/>
                              <a:gd name="connsiteY58" fmla="*/ 90310 h 323850"/>
                              <a:gd name="connsiteX59" fmla="*/ 349091 w 466725"/>
                              <a:gd name="connsiteY59" fmla="*/ 90310 h 323850"/>
                              <a:gd name="connsiteX60" fmla="*/ 350044 w 466725"/>
                              <a:gd name="connsiteY60" fmla="*/ 90310 h 323850"/>
                              <a:gd name="connsiteX61" fmla="*/ 350996 w 466725"/>
                              <a:gd name="connsiteY61" fmla="*/ 91263 h 323850"/>
                              <a:gd name="connsiteX62" fmla="*/ 352901 w 466725"/>
                              <a:gd name="connsiteY62" fmla="*/ 92215 h 323850"/>
                              <a:gd name="connsiteX63" fmla="*/ 354806 w 466725"/>
                              <a:gd name="connsiteY63" fmla="*/ 93168 h 323850"/>
                              <a:gd name="connsiteX64" fmla="*/ 356711 w 466725"/>
                              <a:gd name="connsiteY64" fmla="*/ 94120 h 323850"/>
                              <a:gd name="connsiteX65" fmla="*/ 359569 w 466725"/>
                              <a:gd name="connsiteY65" fmla="*/ 96025 h 323850"/>
                              <a:gd name="connsiteX66" fmla="*/ 361474 w 466725"/>
                              <a:gd name="connsiteY66" fmla="*/ 96978 h 323850"/>
                              <a:gd name="connsiteX67" fmla="*/ 363379 w 466725"/>
                              <a:gd name="connsiteY67" fmla="*/ 97930 h 323850"/>
                              <a:gd name="connsiteX68" fmla="*/ 370046 w 466725"/>
                              <a:gd name="connsiteY68" fmla="*/ 101740 h 323850"/>
                              <a:gd name="connsiteX69" fmla="*/ 382429 w 466725"/>
                              <a:gd name="connsiteY69" fmla="*/ 111265 h 323850"/>
                              <a:gd name="connsiteX70" fmla="*/ 400526 w 466725"/>
                              <a:gd name="connsiteY70" fmla="*/ 136030 h 323850"/>
                              <a:gd name="connsiteX71" fmla="*/ 405289 w 466725"/>
                              <a:gd name="connsiteY71" fmla="*/ 198895 h 323850"/>
                              <a:gd name="connsiteX72" fmla="*/ 389096 w 466725"/>
                              <a:gd name="connsiteY72" fmla="*/ 230328 h 323850"/>
                              <a:gd name="connsiteX73" fmla="*/ 363379 w 466725"/>
                              <a:gd name="connsiteY73" fmla="*/ 256998 h 323850"/>
                              <a:gd name="connsiteX74" fmla="*/ 359569 w 466725"/>
                              <a:gd name="connsiteY74" fmla="*/ 259855 h 323850"/>
                              <a:gd name="connsiteX75" fmla="*/ 358616 w 466725"/>
                              <a:gd name="connsiteY75" fmla="*/ 260808 h 323850"/>
                              <a:gd name="connsiteX76" fmla="*/ 357664 w 466725"/>
                              <a:gd name="connsiteY76" fmla="*/ 260808 h 323850"/>
                              <a:gd name="connsiteX77" fmla="*/ 357664 w 466725"/>
                              <a:gd name="connsiteY77" fmla="*/ 260808 h 323850"/>
                              <a:gd name="connsiteX78" fmla="*/ 357664 w 466725"/>
                              <a:gd name="connsiteY78" fmla="*/ 260808 h 323850"/>
                              <a:gd name="connsiteX79" fmla="*/ 355759 w 466725"/>
                              <a:gd name="connsiteY79" fmla="*/ 262713 h 323850"/>
                              <a:gd name="connsiteX80" fmla="*/ 350996 w 466725"/>
                              <a:gd name="connsiteY80" fmla="*/ 265570 h 323850"/>
                              <a:gd name="connsiteX81" fmla="*/ 347186 w 466725"/>
                              <a:gd name="connsiteY81" fmla="*/ 268428 h 323850"/>
                              <a:gd name="connsiteX82" fmla="*/ 339566 w 466725"/>
                              <a:gd name="connsiteY82" fmla="*/ 273190 h 323850"/>
                              <a:gd name="connsiteX83" fmla="*/ 330994 w 466725"/>
                              <a:gd name="connsiteY83" fmla="*/ 277953 h 323850"/>
                              <a:gd name="connsiteX84" fmla="*/ 295751 w 466725"/>
                              <a:gd name="connsiteY84" fmla="*/ 290335 h 323850"/>
                              <a:gd name="connsiteX85" fmla="*/ 221456 w 466725"/>
                              <a:gd name="connsiteY85" fmla="*/ 297955 h 323850"/>
                              <a:gd name="connsiteX86" fmla="*/ 151924 w 466725"/>
                              <a:gd name="connsiteY86" fmla="*/ 295098 h 323850"/>
                              <a:gd name="connsiteX87" fmla="*/ 92869 w 466725"/>
                              <a:gd name="connsiteY87" fmla="*/ 292240 h 323850"/>
                              <a:gd name="connsiteX88" fmla="*/ 47149 w 466725"/>
                              <a:gd name="connsiteY88" fmla="*/ 293193 h 323850"/>
                              <a:gd name="connsiteX89" fmla="*/ 17621 w 466725"/>
                              <a:gd name="connsiteY89" fmla="*/ 295098 h 323850"/>
                              <a:gd name="connsiteX90" fmla="*/ 7144 w 466725"/>
                              <a:gd name="connsiteY90" fmla="*/ 296050 h 323850"/>
                              <a:gd name="connsiteX91" fmla="*/ 17621 w 466725"/>
                              <a:gd name="connsiteY91" fmla="*/ 296050 h 323850"/>
                              <a:gd name="connsiteX92" fmla="*/ 47149 w 466725"/>
                              <a:gd name="connsiteY92" fmla="*/ 297003 h 323850"/>
                              <a:gd name="connsiteX93" fmla="*/ 91916 w 466725"/>
                              <a:gd name="connsiteY93" fmla="*/ 301765 h 323850"/>
                              <a:gd name="connsiteX94" fmla="*/ 150019 w 466725"/>
                              <a:gd name="connsiteY94" fmla="*/ 310338 h 323850"/>
                              <a:gd name="connsiteX95" fmla="*/ 219551 w 466725"/>
                              <a:gd name="connsiteY95" fmla="*/ 320815 h 323850"/>
                              <a:gd name="connsiteX96" fmla="*/ 300514 w 466725"/>
                              <a:gd name="connsiteY96" fmla="*/ 321768 h 323850"/>
                              <a:gd name="connsiteX97" fmla="*/ 349091 w 466725"/>
                              <a:gd name="connsiteY97" fmla="*/ 30748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349091" y="307480"/>
                                </a:moveTo>
                                <a:cubicBezTo>
                                  <a:pt x="352901" y="306528"/>
                                  <a:pt x="355759" y="304623"/>
                                  <a:pt x="359569" y="303670"/>
                                </a:cubicBezTo>
                                <a:cubicBezTo>
                                  <a:pt x="363379" y="301765"/>
                                  <a:pt x="367189" y="299860"/>
                                  <a:pt x="370046" y="298908"/>
                                </a:cubicBezTo>
                                <a:cubicBezTo>
                                  <a:pt x="371951" y="297955"/>
                                  <a:pt x="373856" y="297003"/>
                                  <a:pt x="374809" y="296050"/>
                                </a:cubicBezTo>
                                <a:lnTo>
                                  <a:pt x="379571" y="293193"/>
                                </a:lnTo>
                                <a:lnTo>
                                  <a:pt x="381476" y="292240"/>
                                </a:lnTo>
                                <a:lnTo>
                                  <a:pt x="384334" y="290335"/>
                                </a:lnTo>
                                <a:lnTo>
                                  <a:pt x="389096" y="287478"/>
                                </a:lnTo>
                                <a:cubicBezTo>
                                  <a:pt x="402431" y="278905"/>
                                  <a:pt x="414814" y="269380"/>
                                  <a:pt x="426244" y="256998"/>
                                </a:cubicBezTo>
                                <a:cubicBezTo>
                                  <a:pt x="437674" y="244615"/>
                                  <a:pt x="447199" y="230328"/>
                                  <a:pt x="454819" y="214135"/>
                                </a:cubicBezTo>
                                <a:cubicBezTo>
                                  <a:pt x="458629" y="206515"/>
                                  <a:pt x="461486" y="197943"/>
                                  <a:pt x="463391" y="189370"/>
                                </a:cubicBezTo>
                                <a:cubicBezTo>
                                  <a:pt x="465296" y="180798"/>
                                  <a:pt x="466249" y="172225"/>
                                  <a:pt x="467201" y="162700"/>
                                </a:cubicBezTo>
                                <a:cubicBezTo>
                                  <a:pt x="467201" y="154128"/>
                                  <a:pt x="467201" y="144603"/>
                                  <a:pt x="466249" y="136030"/>
                                </a:cubicBezTo>
                                <a:cubicBezTo>
                                  <a:pt x="464344" y="127458"/>
                                  <a:pt x="462439" y="117933"/>
                                  <a:pt x="459581" y="110313"/>
                                </a:cubicBezTo>
                                <a:cubicBezTo>
                                  <a:pt x="453866" y="93168"/>
                                  <a:pt x="444341" y="77928"/>
                                  <a:pt x="433864" y="64593"/>
                                </a:cubicBezTo>
                                <a:cubicBezTo>
                                  <a:pt x="428149" y="57925"/>
                                  <a:pt x="422434" y="51258"/>
                                  <a:pt x="415766" y="45543"/>
                                </a:cubicBezTo>
                                <a:cubicBezTo>
                                  <a:pt x="412909" y="42685"/>
                                  <a:pt x="409099" y="39828"/>
                                  <a:pt x="406241" y="36970"/>
                                </a:cubicBezTo>
                                <a:lnTo>
                                  <a:pt x="403384" y="35065"/>
                                </a:lnTo>
                                <a:lnTo>
                                  <a:pt x="400526" y="33160"/>
                                </a:lnTo>
                                <a:cubicBezTo>
                                  <a:pt x="398621" y="32208"/>
                                  <a:pt x="396716" y="30303"/>
                                  <a:pt x="394811" y="29350"/>
                                </a:cubicBezTo>
                                <a:cubicBezTo>
                                  <a:pt x="393859" y="28398"/>
                                  <a:pt x="392906" y="28398"/>
                                  <a:pt x="391954" y="27445"/>
                                </a:cubicBezTo>
                                <a:lnTo>
                                  <a:pt x="390049" y="26493"/>
                                </a:lnTo>
                                <a:lnTo>
                                  <a:pt x="388144" y="25540"/>
                                </a:lnTo>
                                <a:lnTo>
                                  <a:pt x="387191" y="24588"/>
                                </a:lnTo>
                                <a:lnTo>
                                  <a:pt x="386239" y="24588"/>
                                </a:lnTo>
                                <a:cubicBezTo>
                                  <a:pt x="385286" y="24588"/>
                                  <a:pt x="387191" y="24588"/>
                                  <a:pt x="385286" y="23635"/>
                                </a:cubicBezTo>
                                <a:lnTo>
                                  <a:pt x="385286" y="23635"/>
                                </a:lnTo>
                                <a:cubicBezTo>
                                  <a:pt x="383381" y="22683"/>
                                  <a:pt x="381476" y="21730"/>
                                  <a:pt x="378619" y="20778"/>
                                </a:cubicBezTo>
                                <a:cubicBezTo>
                                  <a:pt x="376714" y="19825"/>
                                  <a:pt x="374809" y="18873"/>
                                  <a:pt x="371951" y="17920"/>
                                </a:cubicBezTo>
                                <a:cubicBezTo>
                                  <a:pt x="368141" y="16015"/>
                                  <a:pt x="363379" y="14110"/>
                                  <a:pt x="359569" y="13158"/>
                                </a:cubicBezTo>
                                <a:cubicBezTo>
                                  <a:pt x="357664" y="12205"/>
                                  <a:pt x="354806" y="12205"/>
                                  <a:pt x="352901" y="11253"/>
                                </a:cubicBezTo>
                                <a:cubicBezTo>
                                  <a:pt x="350996" y="11253"/>
                                  <a:pt x="348139" y="10300"/>
                                  <a:pt x="346234" y="10300"/>
                                </a:cubicBezTo>
                                <a:cubicBezTo>
                                  <a:pt x="329089" y="6490"/>
                                  <a:pt x="311944" y="6490"/>
                                  <a:pt x="296704" y="8395"/>
                                </a:cubicBezTo>
                                <a:cubicBezTo>
                                  <a:pt x="265271" y="12205"/>
                                  <a:pt x="236696" y="23635"/>
                                  <a:pt x="212884" y="40780"/>
                                </a:cubicBezTo>
                                <a:cubicBezTo>
                                  <a:pt x="201454" y="49353"/>
                                  <a:pt x="190976" y="58878"/>
                                  <a:pt x="181451" y="70308"/>
                                </a:cubicBezTo>
                                <a:cubicBezTo>
                                  <a:pt x="172879" y="81738"/>
                                  <a:pt x="166211" y="93168"/>
                                  <a:pt x="160496" y="105550"/>
                                </a:cubicBezTo>
                                <a:cubicBezTo>
                                  <a:pt x="155734" y="117933"/>
                                  <a:pt x="152876" y="130315"/>
                                  <a:pt x="151924" y="141745"/>
                                </a:cubicBezTo>
                                <a:cubicBezTo>
                                  <a:pt x="151924" y="144603"/>
                                  <a:pt x="151924" y="147460"/>
                                  <a:pt x="150971" y="150318"/>
                                </a:cubicBezTo>
                                <a:cubicBezTo>
                                  <a:pt x="150971" y="153175"/>
                                  <a:pt x="150971" y="156033"/>
                                  <a:pt x="150971" y="158890"/>
                                </a:cubicBezTo>
                                <a:cubicBezTo>
                                  <a:pt x="150971" y="161748"/>
                                  <a:pt x="150971" y="163653"/>
                                  <a:pt x="150971" y="166510"/>
                                </a:cubicBezTo>
                                <a:cubicBezTo>
                                  <a:pt x="150971" y="167463"/>
                                  <a:pt x="150971" y="169368"/>
                                  <a:pt x="150971" y="170320"/>
                                </a:cubicBezTo>
                                <a:cubicBezTo>
                                  <a:pt x="150971" y="171273"/>
                                  <a:pt x="150971" y="172225"/>
                                  <a:pt x="150971" y="174130"/>
                                </a:cubicBezTo>
                                <a:cubicBezTo>
                                  <a:pt x="151924" y="178893"/>
                                  <a:pt x="151924" y="182703"/>
                                  <a:pt x="152876" y="187465"/>
                                </a:cubicBezTo>
                                <a:cubicBezTo>
                                  <a:pt x="153829" y="191275"/>
                                  <a:pt x="154781" y="195085"/>
                                  <a:pt x="155734" y="198895"/>
                                </a:cubicBezTo>
                                <a:cubicBezTo>
                                  <a:pt x="156686" y="202705"/>
                                  <a:pt x="157639" y="205563"/>
                                  <a:pt x="158591" y="209373"/>
                                </a:cubicBezTo>
                                <a:cubicBezTo>
                                  <a:pt x="159544" y="211278"/>
                                  <a:pt x="159544" y="212230"/>
                                  <a:pt x="160496" y="214135"/>
                                </a:cubicBezTo>
                                <a:cubicBezTo>
                                  <a:pt x="161449" y="215088"/>
                                  <a:pt x="161449" y="216993"/>
                                  <a:pt x="161449" y="217945"/>
                                </a:cubicBezTo>
                                <a:cubicBezTo>
                                  <a:pt x="164306" y="224613"/>
                                  <a:pt x="166211" y="227470"/>
                                  <a:pt x="166211" y="227470"/>
                                </a:cubicBezTo>
                                <a:cubicBezTo>
                                  <a:pt x="173831" y="240805"/>
                                  <a:pt x="184309" y="251283"/>
                                  <a:pt x="197644" y="257950"/>
                                </a:cubicBezTo>
                                <a:cubicBezTo>
                                  <a:pt x="238601" y="277953"/>
                                  <a:pt x="290036" y="256998"/>
                                  <a:pt x="313849" y="211278"/>
                                </a:cubicBezTo>
                                <a:cubicBezTo>
                                  <a:pt x="335756" y="167463"/>
                                  <a:pt x="324326" y="116980"/>
                                  <a:pt x="289084" y="94120"/>
                                </a:cubicBezTo>
                                <a:cubicBezTo>
                                  <a:pt x="294799" y="91263"/>
                                  <a:pt x="300514" y="89358"/>
                                  <a:pt x="307181" y="88405"/>
                                </a:cubicBezTo>
                                <a:cubicBezTo>
                                  <a:pt x="315754" y="86500"/>
                                  <a:pt x="324326" y="85548"/>
                                  <a:pt x="332899" y="86500"/>
                                </a:cubicBezTo>
                                <a:lnTo>
                                  <a:pt x="335756" y="86500"/>
                                </a:lnTo>
                                <a:lnTo>
                                  <a:pt x="338614" y="87453"/>
                                </a:lnTo>
                                <a:cubicBezTo>
                                  <a:pt x="340519" y="87453"/>
                                  <a:pt x="342424" y="88405"/>
                                  <a:pt x="344329" y="88405"/>
                                </a:cubicBezTo>
                                <a:cubicBezTo>
                                  <a:pt x="345281" y="88405"/>
                                  <a:pt x="346234" y="89358"/>
                                  <a:pt x="347186" y="89358"/>
                                </a:cubicBezTo>
                                <a:lnTo>
                                  <a:pt x="350044" y="90310"/>
                                </a:lnTo>
                                <a:lnTo>
                                  <a:pt x="350044" y="90310"/>
                                </a:lnTo>
                                <a:cubicBezTo>
                                  <a:pt x="348139" y="89358"/>
                                  <a:pt x="350044" y="90310"/>
                                  <a:pt x="349091" y="90310"/>
                                </a:cubicBezTo>
                                <a:lnTo>
                                  <a:pt x="350044" y="90310"/>
                                </a:lnTo>
                                <a:lnTo>
                                  <a:pt x="350996" y="91263"/>
                                </a:lnTo>
                                <a:lnTo>
                                  <a:pt x="352901" y="92215"/>
                                </a:lnTo>
                                <a:lnTo>
                                  <a:pt x="354806" y="93168"/>
                                </a:lnTo>
                                <a:cubicBezTo>
                                  <a:pt x="355759" y="93168"/>
                                  <a:pt x="356711" y="94120"/>
                                  <a:pt x="356711" y="94120"/>
                                </a:cubicBezTo>
                                <a:lnTo>
                                  <a:pt x="359569" y="96025"/>
                                </a:lnTo>
                                <a:lnTo>
                                  <a:pt x="361474" y="96978"/>
                                </a:lnTo>
                                <a:lnTo>
                                  <a:pt x="363379" y="97930"/>
                                </a:lnTo>
                                <a:cubicBezTo>
                                  <a:pt x="365284" y="98883"/>
                                  <a:pt x="368141" y="100788"/>
                                  <a:pt x="370046" y="101740"/>
                                </a:cubicBezTo>
                                <a:cubicBezTo>
                                  <a:pt x="373856" y="104598"/>
                                  <a:pt x="378619" y="108408"/>
                                  <a:pt x="382429" y="111265"/>
                                </a:cubicBezTo>
                                <a:cubicBezTo>
                                  <a:pt x="390049" y="118885"/>
                                  <a:pt x="395764" y="126505"/>
                                  <a:pt x="400526" y="136030"/>
                                </a:cubicBezTo>
                                <a:cubicBezTo>
                                  <a:pt x="410051" y="155080"/>
                                  <a:pt x="411956" y="177940"/>
                                  <a:pt x="405289" y="198895"/>
                                </a:cubicBezTo>
                                <a:cubicBezTo>
                                  <a:pt x="401479" y="209373"/>
                                  <a:pt x="396716" y="219850"/>
                                  <a:pt x="389096" y="230328"/>
                                </a:cubicBezTo>
                                <a:cubicBezTo>
                                  <a:pt x="381476" y="239853"/>
                                  <a:pt x="372904" y="249378"/>
                                  <a:pt x="363379" y="256998"/>
                                </a:cubicBezTo>
                                <a:lnTo>
                                  <a:pt x="359569" y="259855"/>
                                </a:lnTo>
                                <a:lnTo>
                                  <a:pt x="358616" y="260808"/>
                                </a:lnTo>
                                <a:lnTo>
                                  <a:pt x="357664" y="260808"/>
                                </a:lnTo>
                                <a:lnTo>
                                  <a:pt x="357664" y="260808"/>
                                </a:lnTo>
                                <a:cubicBezTo>
                                  <a:pt x="357664" y="260808"/>
                                  <a:pt x="356711" y="260808"/>
                                  <a:pt x="357664" y="260808"/>
                                </a:cubicBezTo>
                                <a:lnTo>
                                  <a:pt x="355759" y="262713"/>
                                </a:lnTo>
                                <a:lnTo>
                                  <a:pt x="350996" y="265570"/>
                                </a:lnTo>
                                <a:cubicBezTo>
                                  <a:pt x="349091" y="266523"/>
                                  <a:pt x="348139" y="267475"/>
                                  <a:pt x="347186" y="268428"/>
                                </a:cubicBezTo>
                                <a:cubicBezTo>
                                  <a:pt x="344329" y="270333"/>
                                  <a:pt x="342424" y="271285"/>
                                  <a:pt x="339566" y="273190"/>
                                </a:cubicBezTo>
                                <a:cubicBezTo>
                                  <a:pt x="336709" y="275095"/>
                                  <a:pt x="333851" y="276048"/>
                                  <a:pt x="330994" y="277953"/>
                                </a:cubicBezTo>
                                <a:cubicBezTo>
                                  <a:pt x="319564" y="283668"/>
                                  <a:pt x="308134" y="287478"/>
                                  <a:pt x="295751" y="290335"/>
                                </a:cubicBezTo>
                                <a:cubicBezTo>
                                  <a:pt x="271939" y="296050"/>
                                  <a:pt x="246221" y="297955"/>
                                  <a:pt x="221456" y="297955"/>
                                </a:cubicBezTo>
                                <a:cubicBezTo>
                                  <a:pt x="197644" y="297955"/>
                                  <a:pt x="173831" y="296050"/>
                                  <a:pt x="151924" y="295098"/>
                                </a:cubicBezTo>
                                <a:cubicBezTo>
                                  <a:pt x="130016" y="294145"/>
                                  <a:pt x="110014" y="293193"/>
                                  <a:pt x="92869" y="292240"/>
                                </a:cubicBezTo>
                                <a:cubicBezTo>
                                  <a:pt x="74771" y="292240"/>
                                  <a:pt x="59531" y="292240"/>
                                  <a:pt x="47149" y="293193"/>
                                </a:cubicBezTo>
                                <a:cubicBezTo>
                                  <a:pt x="34766" y="294145"/>
                                  <a:pt x="24289" y="295098"/>
                                  <a:pt x="17621" y="295098"/>
                                </a:cubicBezTo>
                                <a:cubicBezTo>
                                  <a:pt x="10954" y="296050"/>
                                  <a:pt x="7144" y="296050"/>
                                  <a:pt x="7144" y="296050"/>
                                </a:cubicBezTo>
                                <a:cubicBezTo>
                                  <a:pt x="7144" y="296050"/>
                                  <a:pt x="10954" y="296050"/>
                                  <a:pt x="17621" y="296050"/>
                                </a:cubicBezTo>
                                <a:cubicBezTo>
                                  <a:pt x="24289" y="296050"/>
                                  <a:pt x="33814" y="296050"/>
                                  <a:pt x="47149" y="297003"/>
                                </a:cubicBezTo>
                                <a:cubicBezTo>
                                  <a:pt x="59531" y="297955"/>
                                  <a:pt x="74771" y="298908"/>
                                  <a:pt x="91916" y="301765"/>
                                </a:cubicBezTo>
                                <a:cubicBezTo>
                                  <a:pt x="109061" y="303670"/>
                                  <a:pt x="129064" y="307480"/>
                                  <a:pt x="150019" y="310338"/>
                                </a:cubicBezTo>
                                <a:cubicBezTo>
                                  <a:pt x="170974" y="314148"/>
                                  <a:pt x="194786" y="317958"/>
                                  <a:pt x="219551" y="320815"/>
                                </a:cubicBezTo>
                                <a:cubicBezTo>
                                  <a:pt x="244316" y="323673"/>
                                  <a:pt x="271939" y="325578"/>
                                  <a:pt x="300514" y="321768"/>
                                </a:cubicBezTo>
                                <a:cubicBezTo>
                                  <a:pt x="320516" y="316053"/>
                                  <a:pt x="334804" y="313195"/>
                                  <a:pt x="349091" y="3074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9" name="Freeform: Shape 2169"/>
                        <wps:cNvSpPr/>
                        <wps:spPr>
                          <a:xfrm>
                            <a:off x="2858" y="302590"/>
                            <a:ext cx="238125" cy="561975"/>
                          </a:xfrm>
                          <a:custGeom>
                            <a:avLst/>
                            <a:gdLst>
                              <a:gd name="connsiteX0" fmla="*/ 78581 w 238125"/>
                              <a:gd name="connsiteY0" fmla="*/ 488386 h 561975"/>
                              <a:gd name="connsiteX1" fmla="*/ 142399 w 238125"/>
                              <a:gd name="connsiteY1" fmla="*/ 422664 h 561975"/>
                              <a:gd name="connsiteX2" fmla="*/ 204311 w 238125"/>
                              <a:gd name="connsiteY2" fmla="*/ 336939 h 561975"/>
                              <a:gd name="connsiteX3" fmla="*/ 226219 w 238125"/>
                              <a:gd name="connsiteY3" fmla="*/ 282646 h 561975"/>
                              <a:gd name="connsiteX4" fmla="*/ 230029 w 238125"/>
                              <a:gd name="connsiteY4" fmla="*/ 268359 h 561975"/>
                              <a:gd name="connsiteX5" fmla="*/ 232886 w 238125"/>
                              <a:gd name="connsiteY5" fmla="*/ 253119 h 561975"/>
                              <a:gd name="connsiteX6" fmla="*/ 233839 w 238125"/>
                              <a:gd name="connsiteY6" fmla="*/ 245499 h 561975"/>
                              <a:gd name="connsiteX7" fmla="*/ 234791 w 238125"/>
                              <a:gd name="connsiteY7" fmla="*/ 238831 h 561975"/>
                              <a:gd name="connsiteX8" fmla="*/ 234791 w 238125"/>
                              <a:gd name="connsiteY8" fmla="*/ 235021 h 561975"/>
                              <a:gd name="connsiteX9" fmla="*/ 234791 w 238125"/>
                              <a:gd name="connsiteY9" fmla="*/ 230259 h 561975"/>
                              <a:gd name="connsiteX10" fmla="*/ 235744 w 238125"/>
                              <a:gd name="connsiteY10" fmla="*/ 222639 h 561975"/>
                              <a:gd name="connsiteX11" fmla="*/ 230981 w 238125"/>
                              <a:gd name="connsiteY11" fmla="*/ 159774 h 561975"/>
                              <a:gd name="connsiteX12" fmla="*/ 207169 w 238125"/>
                              <a:gd name="connsiteY12" fmla="*/ 97861 h 561975"/>
                              <a:gd name="connsiteX13" fmla="*/ 187166 w 238125"/>
                              <a:gd name="connsiteY13" fmla="*/ 70239 h 561975"/>
                              <a:gd name="connsiteX14" fmla="*/ 161449 w 238125"/>
                              <a:gd name="connsiteY14" fmla="*/ 46426 h 561975"/>
                              <a:gd name="connsiteX15" fmla="*/ 131921 w 238125"/>
                              <a:gd name="connsiteY15" fmla="*/ 27376 h 561975"/>
                              <a:gd name="connsiteX16" fmla="*/ 99536 w 238125"/>
                              <a:gd name="connsiteY16" fmla="*/ 14994 h 561975"/>
                              <a:gd name="connsiteX17" fmla="*/ 30956 w 238125"/>
                              <a:gd name="connsiteY17" fmla="*/ 7374 h 561975"/>
                              <a:gd name="connsiteX18" fmla="*/ 8096 w 238125"/>
                              <a:gd name="connsiteY18" fmla="*/ 10231 h 561975"/>
                              <a:gd name="connsiteX19" fmla="*/ 8096 w 238125"/>
                              <a:gd name="connsiteY19" fmla="*/ 102624 h 561975"/>
                              <a:gd name="connsiteX20" fmla="*/ 10001 w 238125"/>
                              <a:gd name="connsiteY20" fmla="*/ 101671 h 561975"/>
                              <a:gd name="connsiteX21" fmla="*/ 11906 w 238125"/>
                              <a:gd name="connsiteY21" fmla="*/ 100719 h 561975"/>
                              <a:gd name="connsiteX22" fmla="*/ 21431 w 238125"/>
                              <a:gd name="connsiteY22" fmla="*/ 96909 h 561975"/>
                              <a:gd name="connsiteX23" fmla="*/ 40481 w 238125"/>
                              <a:gd name="connsiteY23" fmla="*/ 91194 h 561975"/>
                              <a:gd name="connsiteX24" fmla="*/ 81439 w 238125"/>
                              <a:gd name="connsiteY24" fmla="*/ 90241 h 561975"/>
                              <a:gd name="connsiteX25" fmla="*/ 151924 w 238125"/>
                              <a:gd name="connsiteY25" fmla="*/ 133104 h 561975"/>
                              <a:gd name="connsiteX26" fmla="*/ 172879 w 238125"/>
                              <a:gd name="connsiteY26" fmla="*/ 174061 h 561975"/>
                              <a:gd name="connsiteX27" fmla="*/ 181451 w 238125"/>
                              <a:gd name="connsiteY27" fmla="*/ 221686 h 561975"/>
                              <a:gd name="connsiteX28" fmla="*/ 181451 w 238125"/>
                              <a:gd name="connsiteY28" fmla="*/ 228354 h 561975"/>
                              <a:gd name="connsiteX29" fmla="*/ 181451 w 238125"/>
                              <a:gd name="connsiteY29" fmla="*/ 230259 h 561975"/>
                              <a:gd name="connsiteX30" fmla="*/ 181451 w 238125"/>
                              <a:gd name="connsiteY30" fmla="*/ 231211 h 561975"/>
                              <a:gd name="connsiteX31" fmla="*/ 181451 w 238125"/>
                              <a:gd name="connsiteY31" fmla="*/ 231211 h 561975"/>
                              <a:gd name="connsiteX32" fmla="*/ 181451 w 238125"/>
                              <a:gd name="connsiteY32" fmla="*/ 231211 h 561975"/>
                              <a:gd name="connsiteX33" fmla="*/ 181451 w 238125"/>
                              <a:gd name="connsiteY33" fmla="*/ 235021 h 561975"/>
                              <a:gd name="connsiteX34" fmla="*/ 181451 w 238125"/>
                              <a:gd name="connsiteY34" fmla="*/ 241689 h 561975"/>
                              <a:gd name="connsiteX35" fmla="*/ 181451 w 238125"/>
                              <a:gd name="connsiteY35" fmla="*/ 248356 h 561975"/>
                              <a:gd name="connsiteX36" fmla="*/ 180499 w 238125"/>
                              <a:gd name="connsiteY36" fmla="*/ 259786 h 561975"/>
                              <a:gd name="connsiteX37" fmla="*/ 178594 w 238125"/>
                              <a:gd name="connsiteY37" fmla="*/ 272169 h 561975"/>
                              <a:gd name="connsiteX38" fmla="*/ 165259 w 238125"/>
                              <a:gd name="connsiteY38" fmla="*/ 319794 h 561975"/>
                              <a:gd name="connsiteX39" fmla="*/ 117634 w 238125"/>
                              <a:gd name="connsiteY39" fmla="*/ 403614 h 561975"/>
                              <a:gd name="connsiteX40" fmla="*/ 62389 w 238125"/>
                              <a:gd name="connsiteY40" fmla="*/ 475051 h 561975"/>
                              <a:gd name="connsiteX41" fmla="*/ 14764 w 238125"/>
                              <a:gd name="connsiteY41" fmla="*/ 536011 h 561975"/>
                              <a:gd name="connsiteX42" fmla="*/ 7144 w 238125"/>
                              <a:gd name="connsiteY42" fmla="*/ 546489 h 561975"/>
                              <a:gd name="connsiteX43" fmla="*/ 7144 w 238125"/>
                              <a:gd name="connsiteY43" fmla="*/ 562681 h 561975"/>
                              <a:gd name="connsiteX44" fmla="*/ 24289 w 238125"/>
                              <a:gd name="connsiteY44" fmla="*/ 543631 h 561975"/>
                              <a:gd name="connsiteX45" fmla="*/ 78581 w 238125"/>
                              <a:gd name="connsiteY45" fmla="*/ 488386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78581" y="488386"/>
                                </a:moveTo>
                                <a:cubicBezTo>
                                  <a:pt x="98584" y="468384"/>
                                  <a:pt x="120491" y="446476"/>
                                  <a:pt x="142399" y="422664"/>
                                </a:cubicBezTo>
                                <a:cubicBezTo>
                                  <a:pt x="164306" y="397899"/>
                                  <a:pt x="187166" y="370276"/>
                                  <a:pt x="204311" y="336939"/>
                                </a:cubicBezTo>
                                <a:cubicBezTo>
                                  <a:pt x="212884" y="319794"/>
                                  <a:pt x="220504" y="301696"/>
                                  <a:pt x="226219" y="282646"/>
                                </a:cubicBezTo>
                                <a:cubicBezTo>
                                  <a:pt x="227171" y="277884"/>
                                  <a:pt x="229076" y="273121"/>
                                  <a:pt x="230029" y="268359"/>
                                </a:cubicBezTo>
                                <a:cubicBezTo>
                                  <a:pt x="230981" y="263596"/>
                                  <a:pt x="231934" y="257881"/>
                                  <a:pt x="232886" y="253119"/>
                                </a:cubicBezTo>
                                <a:cubicBezTo>
                                  <a:pt x="233839" y="250261"/>
                                  <a:pt x="233839" y="248356"/>
                                  <a:pt x="233839" y="245499"/>
                                </a:cubicBezTo>
                                <a:lnTo>
                                  <a:pt x="234791" y="238831"/>
                                </a:lnTo>
                                <a:lnTo>
                                  <a:pt x="234791" y="235021"/>
                                </a:lnTo>
                                <a:lnTo>
                                  <a:pt x="234791" y="230259"/>
                                </a:lnTo>
                                <a:lnTo>
                                  <a:pt x="235744" y="222639"/>
                                </a:lnTo>
                                <a:cubicBezTo>
                                  <a:pt x="236696" y="201684"/>
                                  <a:pt x="235744" y="180729"/>
                                  <a:pt x="230981" y="159774"/>
                                </a:cubicBezTo>
                                <a:cubicBezTo>
                                  <a:pt x="226219" y="138819"/>
                                  <a:pt x="218599" y="116911"/>
                                  <a:pt x="207169" y="97861"/>
                                </a:cubicBezTo>
                                <a:cubicBezTo>
                                  <a:pt x="201454" y="88336"/>
                                  <a:pt x="194786" y="78811"/>
                                  <a:pt x="187166" y="70239"/>
                                </a:cubicBezTo>
                                <a:cubicBezTo>
                                  <a:pt x="179546" y="61666"/>
                                  <a:pt x="170974" y="53094"/>
                                  <a:pt x="161449" y="46426"/>
                                </a:cubicBezTo>
                                <a:cubicBezTo>
                                  <a:pt x="151924" y="38806"/>
                                  <a:pt x="142399" y="33091"/>
                                  <a:pt x="131921" y="27376"/>
                                </a:cubicBezTo>
                                <a:cubicBezTo>
                                  <a:pt x="121444" y="22614"/>
                                  <a:pt x="110966" y="17851"/>
                                  <a:pt x="99536" y="14994"/>
                                </a:cubicBezTo>
                                <a:cubicBezTo>
                                  <a:pt x="76676" y="8326"/>
                                  <a:pt x="53816" y="6421"/>
                                  <a:pt x="30956" y="7374"/>
                                </a:cubicBezTo>
                                <a:cubicBezTo>
                                  <a:pt x="23336" y="8326"/>
                                  <a:pt x="15716" y="9279"/>
                                  <a:pt x="8096" y="10231"/>
                                </a:cubicBezTo>
                                <a:lnTo>
                                  <a:pt x="8096" y="102624"/>
                                </a:lnTo>
                                <a:lnTo>
                                  <a:pt x="10001" y="101671"/>
                                </a:lnTo>
                                <a:lnTo>
                                  <a:pt x="11906" y="100719"/>
                                </a:lnTo>
                                <a:cubicBezTo>
                                  <a:pt x="14764" y="99766"/>
                                  <a:pt x="17621" y="97861"/>
                                  <a:pt x="21431" y="96909"/>
                                </a:cubicBezTo>
                                <a:cubicBezTo>
                                  <a:pt x="28099" y="94051"/>
                                  <a:pt x="33814" y="93099"/>
                                  <a:pt x="40481" y="91194"/>
                                </a:cubicBezTo>
                                <a:cubicBezTo>
                                  <a:pt x="53816" y="89289"/>
                                  <a:pt x="67151" y="88336"/>
                                  <a:pt x="81439" y="90241"/>
                                </a:cubicBezTo>
                                <a:cubicBezTo>
                                  <a:pt x="109061" y="94051"/>
                                  <a:pt x="133826" y="109291"/>
                                  <a:pt x="151924" y="133104"/>
                                </a:cubicBezTo>
                                <a:cubicBezTo>
                                  <a:pt x="160496" y="144534"/>
                                  <a:pt x="168116" y="158821"/>
                                  <a:pt x="172879" y="174061"/>
                                </a:cubicBezTo>
                                <a:cubicBezTo>
                                  <a:pt x="177641" y="189301"/>
                                  <a:pt x="180499" y="205494"/>
                                  <a:pt x="181451" y="221686"/>
                                </a:cubicBezTo>
                                <a:lnTo>
                                  <a:pt x="181451" y="228354"/>
                                </a:lnTo>
                                <a:lnTo>
                                  <a:pt x="181451" y="230259"/>
                                </a:lnTo>
                                <a:lnTo>
                                  <a:pt x="181451" y="231211"/>
                                </a:lnTo>
                                <a:lnTo>
                                  <a:pt x="181451" y="231211"/>
                                </a:lnTo>
                                <a:cubicBezTo>
                                  <a:pt x="181451" y="231211"/>
                                  <a:pt x="181451" y="232164"/>
                                  <a:pt x="181451" y="231211"/>
                                </a:cubicBezTo>
                                <a:lnTo>
                                  <a:pt x="181451" y="235021"/>
                                </a:lnTo>
                                <a:lnTo>
                                  <a:pt x="181451" y="241689"/>
                                </a:lnTo>
                                <a:cubicBezTo>
                                  <a:pt x="181451" y="243594"/>
                                  <a:pt x="181451" y="246451"/>
                                  <a:pt x="181451" y="248356"/>
                                </a:cubicBezTo>
                                <a:cubicBezTo>
                                  <a:pt x="181451" y="252166"/>
                                  <a:pt x="181451" y="255976"/>
                                  <a:pt x="180499" y="259786"/>
                                </a:cubicBezTo>
                                <a:cubicBezTo>
                                  <a:pt x="179546" y="263596"/>
                                  <a:pt x="179546" y="268359"/>
                                  <a:pt x="178594" y="272169"/>
                                </a:cubicBezTo>
                                <a:cubicBezTo>
                                  <a:pt x="175736" y="288361"/>
                                  <a:pt x="171926" y="304554"/>
                                  <a:pt x="165259" y="319794"/>
                                </a:cubicBezTo>
                                <a:cubicBezTo>
                                  <a:pt x="153829" y="350274"/>
                                  <a:pt x="135731" y="377896"/>
                                  <a:pt x="117634" y="403614"/>
                                </a:cubicBezTo>
                                <a:cubicBezTo>
                                  <a:pt x="99536" y="429331"/>
                                  <a:pt x="79534" y="453144"/>
                                  <a:pt x="62389" y="475051"/>
                                </a:cubicBezTo>
                                <a:cubicBezTo>
                                  <a:pt x="44291" y="496959"/>
                                  <a:pt x="29051" y="517914"/>
                                  <a:pt x="14764" y="536011"/>
                                </a:cubicBezTo>
                                <a:cubicBezTo>
                                  <a:pt x="11906" y="539821"/>
                                  <a:pt x="10001" y="542679"/>
                                  <a:pt x="7144" y="546489"/>
                                </a:cubicBezTo>
                                <a:lnTo>
                                  <a:pt x="7144" y="562681"/>
                                </a:lnTo>
                                <a:cubicBezTo>
                                  <a:pt x="12859" y="556966"/>
                                  <a:pt x="18574" y="550299"/>
                                  <a:pt x="24289" y="543631"/>
                                </a:cubicBezTo>
                                <a:cubicBezTo>
                                  <a:pt x="40481" y="526486"/>
                                  <a:pt x="58579" y="508389"/>
                                  <a:pt x="78581" y="488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0" name="Freeform: Shape 2170"/>
                        <wps:cNvSpPr/>
                        <wps:spPr>
                          <a:xfrm>
                            <a:off x="2858" y="470460"/>
                            <a:ext cx="114300" cy="247650"/>
                          </a:xfrm>
                          <a:custGeom>
                            <a:avLst/>
                            <a:gdLst>
                              <a:gd name="connsiteX0" fmla="*/ 57626 w 114300"/>
                              <a:gd name="connsiteY0" fmla="*/ 231934 h 247650"/>
                              <a:gd name="connsiteX1" fmla="*/ 94774 w 114300"/>
                              <a:gd name="connsiteY1" fmla="*/ 73819 h 247650"/>
                              <a:gd name="connsiteX2" fmla="*/ 7144 w 114300"/>
                              <a:gd name="connsiteY2" fmla="*/ 7144 h 247650"/>
                              <a:gd name="connsiteX3" fmla="*/ 7144 w 114300"/>
                              <a:gd name="connsiteY3" fmla="*/ 243364 h 247650"/>
                              <a:gd name="connsiteX4" fmla="*/ 57626 w 114300"/>
                              <a:gd name="connsiteY4" fmla="*/ 231934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57626" y="231934"/>
                                </a:moveTo>
                                <a:cubicBezTo>
                                  <a:pt x="110014" y="204311"/>
                                  <a:pt x="127159" y="132874"/>
                                  <a:pt x="94774" y="73819"/>
                                </a:cubicBezTo>
                                <a:cubicBezTo>
                                  <a:pt x="75724" y="37624"/>
                                  <a:pt x="42386" y="13811"/>
                                  <a:pt x="7144" y="7144"/>
                                </a:cubicBezTo>
                                <a:lnTo>
                                  <a:pt x="7144" y="243364"/>
                                </a:lnTo>
                                <a:cubicBezTo>
                                  <a:pt x="25241" y="244316"/>
                                  <a:pt x="42386" y="240506"/>
                                  <a:pt x="57626" y="23193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1" name="Freeform: Shape 2171"/>
                        <wps:cNvSpPr/>
                        <wps:spPr>
                          <a:xfrm>
                            <a:off x="80010" y="762534"/>
                            <a:ext cx="447675" cy="190500"/>
                          </a:xfrm>
                          <a:custGeom>
                            <a:avLst/>
                            <a:gdLst>
                              <a:gd name="connsiteX0" fmla="*/ 215741 w 447675"/>
                              <a:gd name="connsiteY0" fmla="*/ 80830 h 190500"/>
                              <a:gd name="connsiteX1" fmla="*/ 225266 w 447675"/>
                              <a:gd name="connsiteY1" fmla="*/ 77972 h 190500"/>
                              <a:gd name="connsiteX2" fmla="*/ 234791 w 447675"/>
                              <a:gd name="connsiteY2" fmla="*/ 76067 h 190500"/>
                              <a:gd name="connsiteX3" fmla="*/ 239554 w 447675"/>
                              <a:gd name="connsiteY3" fmla="*/ 75115 h 190500"/>
                              <a:gd name="connsiteX4" fmla="*/ 243364 w 447675"/>
                              <a:gd name="connsiteY4" fmla="*/ 74162 h 190500"/>
                              <a:gd name="connsiteX5" fmla="*/ 275749 w 447675"/>
                              <a:gd name="connsiteY5" fmla="*/ 74162 h 190500"/>
                              <a:gd name="connsiteX6" fmla="*/ 324326 w 447675"/>
                              <a:gd name="connsiteY6" fmla="*/ 96070 h 190500"/>
                              <a:gd name="connsiteX7" fmla="*/ 350996 w 447675"/>
                              <a:gd name="connsiteY7" fmla="*/ 125597 h 190500"/>
                              <a:gd name="connsiteX8" fmla="*/ 354806 w 447675"/>
                              <a:gd name="connsiteY8" fmla="*/ 132265 h 190500"/>
                              <a:gd name="connsiteX9" fmla="*/ 359569 w 447675"/>
                              <a:gd name="connsiteY9" fmla="*/ 140837 h 190500"/>
                              <a:gd name="connsiteX10" fmla="*/ 427196 w 447675"/>
                              <a:gd name="connsiteY10" fmla="*/ 153220 h 190500"/>
                              <a:gd name="connsiteX11" fmla="*/ 438626 w 447675"/>
                              <a:gd name="connsiteY11" fmla="*/ 84640 h 190500"/>
                              <a:gd name="connsiteX12" fmla="*/ 436721 w 447675"/>
                              <a:gd name="connsiteY12" fmla="*/ 81782 h 190500"/>
                              <a:gd name="connsiteX13" fmla="*/ 436721 w 447675"/>
                              <a:gd name="connsiteY13" fmla="*/ 81782 h 190500"/>
                              <a:gd name="connsiteX14" fmla="*/ 436721 w 447675"/>
                              <a:gd name="connsiteY14" fmla="*/ 81782 h 190500"/>
                              <a:gd name="connsiteX15" fmla="*/ 435769 w 447675"/>
                              <a:gd name="connsiteY15" fmla="*/ 80830 h 190500"/>
                              <a:gd name="connsiteX16" fmla="*/ 434816 w 447675"/>
                              <a:gd name="connsiteY16" fmla="*/ 79878 h 190500"/>
                              <a:gd name="connsiteX17" fmla="*/ 431006 w 447675"/>
                              <a:gd name="connsiteY17" fmla="*/ 76067 h 190500"/>
                              <a:gd name="connsiteX18" fmla="*/ 417671 w 447675"/>
                              <a:gd name="connsiteY18" fmla="*/ 62732 h 190500"/>
                              <a:gd name="connsiteX19" fmla="*/ 395764 w 447675"/>
                              <a:gd name="connsiteY19" fmla="*/ 44635 h 190500"/>
                              <a:gd name="connsiteX20" fmla="*/ 364331 w 447675"/>
                              <a:gd name="connsiteY20" fmla="*/ 25585 h 190500"/>
                              <a:gd name="connsiteX21" fmla="*/ 323374 w 447675"/>
                              <a:gd name="connsiteY21" fmla="*/ 11297 h 190500"/>
                              <a:gd name="connsiteX22" fmla="*/ 274796 w 447675"/>
                              <a:gd name="connsiteY22" fmla="*/ 7487 h 190500"/>
                              <a:gd name="connsiteX23" fmla="*/ 226219 w 447675"/>
                              <a:gd name="connsiteY23" fmla="*/ 18917 h 190500"/>
                              <a:gd name="connsiteX24" fmla="*/ 220504 w 447675"/>
                              <a:gd name="connsiteY24" fmla="*/ 21775 h 190500"/>
                              <a:gd name="connsiteX25" fmla="*/ 216694 w 447675"/>
                              <a:gd name="connsiteY25" fmla="*/ 23680 h 190500"/>
                              <a:gd name="connsiteX26" fmla="*/ 206216 w 447675"/>
                              <a:gd name="connsiteY26" fmla="*/ 28442 h 190500"/>
                              <a:gd name="connsiteX27" fmla="*/ 195739 w 447675"/>
                              <a:gd name="connsiteY27" fmla="*/ 34157 h 190500"/>
                              <a:gd name="connsiteX28" fmla="*/ 185261 w 447675"/>
                              <a:gd name="connsiteY28" fmla="*/ 39872 h 190500"/>
                              <a:gd name="connsiteX29" fmla="*/ 148114 w 447675"/>
                              <a:gd name="connsiteY29" fmla="*/ 65590 h 190500"/>
                              <a:gd name="connsiteX30" fmla="*/ 115729 w 447675"/>
                              <a:gd name="connsiteY30" fmla="*/ 93212 h 190500"/>
                              <a:gd name="connsiteX31" fmla="*/ 62389 w 447675"/>
                              <a:gd name="connsiteY31" fmla="*/ 143695 h 190500"/>
                              <a:gd name="connsiteX32" fmla="*/ 40481 w 447675"/>
                              <a:gd name="connsiteY32" fmla="*/ 162745 h 190500"/>
                              <a:gd name="connsiteX33" fmla="*/ 23336 w 447675"/>
                              <a:gd name="connsiteY33" fmla="*/ 177032 h 190500"/>
                              <a:gd name="connsiteX34" fmla="*/ 11906 w 447675"/>
                              <a:gd name="connsiteY34" fmla="*/ 185605 h 190500"/>
                              <a:gd name="connsiteX35" fmla="*/ 7144 w 447675"/>
                              <a:gd name="connsiteY35" fmla="*/ 188462 h 190500"/>
                              <a:gd name="connsiteX36" fmla="*/ 11906 w 447675"/>
                              <a:gd name="connsiteY36" fmla="*/ 186557 h 190500"/>
                              <a:gd name="connsiteX37" fmla="*/ 25241 w 447675"/>
                              <a:gd name="connsiteY37" fmla="*/ 180842 h 190500"/>
                              <a:gd name="connsiteX38" fmla="*/ 45244 w 447675"/>
                              <a:gd name="connsiteY38" fmla="*/ 170365 h 190500"/>
                              <a:gd name="connsiteX39" fmla="*/ 70961 w 447675"/>
                              <a:gd name="connsiteY39" fmla="*/ 156078 h 190500"/>
                              <a:gd name="connsiteX40" fmla="*/ 132874 w 447675"/>
                              <a:gd name="connsiteY40" fmla="*/ 117978 h 190500"/>
                              <a:gd name="connsiteX41" fmla="*/ 168116 w 447675"/>
                              <a:gd name="connsiteY41" fmla="*/ 98928 h 190500"/>
                              <a:gd name="connsiteX42" fmla="*/ 205264 w 447675"/>
                              <a:gd name="connsiteY42" fmla="*/ 83687 h 190500"/>
                              <a:gd name="connsiteX43" fmla="*/ 215741 w 447675"/>
                              <a:gd name="connsiteY43" fmla="*/ 8083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15741" y="80830"/>
                                </a:moveTo>
                                <a:cubicBezTo>
                                  <a:pt x="218599" y="79878"/>
                                  <a:pt x="222409" y="78925"/>
                                  <a:pt x="225266" y="77972"/>
                                </a:cubicBezTo>
                                <a:cubicBezTo>
                                  <a:pt x="228124" y="77020"/>
                                  <a:pt x="230981" y="76067"/>
                                  <a:pt x="234791" y="76067"/>
                                </a:cubicBezTo>
                                <a:lnTo>
                                  <a:pt x="239554" y="75115"/>
                                </a:lnTo>
                                <a:lnTo>
                                  <a:pt x="243364" y="74162"/>
                                </a:lnTo>
                                <a:cubicBezTo>
                                  <a:pt x="254794" y="72257"/>
                                  <a:pt x="265271" y="72257"/>
                                  <a:pt x="275749" y="74162"/>
                                </a:cubicBezTo>
                                <a:cubicBezTo>
                                  <a:pt x="295751" y="77020"/>
                                  <a:pt x="311944" y="86545"/>
                                  <a:pt x="324326" y="96070"/>
                                </a:cubicBezTo>
                                <a:cubicBezTo>
                                  <a:pt x="336709" y="106547"/>
                                  <a:pt x="345281" y="117025"/>
                                  <a:pt x="350996" y="125597"/>
                                </a:cubicBezTo>
                                <a:cubicBezTo>
                                  <a:pt x="352901" y="128455"/>
                                  <a:pt x="353854" y="130360"/>
                                  <a:pt x="354806" y="132265"/>
                                </a:cubicBezTo>
                                <a:cubicBezTo>
                                  <a:pt x="355759" y="135122"/>
                                  <a:pt x="357664" y="137980"/>
                                  <a:pt x="359569" y="140837"/>
                                </a:cubicBezTo>
                                <a:cubicBezTo>
                                  <a:pt x="374809" y="162745"/>
                                  <a:pt x="405289" y="168460"/>
                                  <a:pt x="427196" y="153220"/>
                                </a:cubicBezTo>
                                <a:cubicBezTo>
                                  <a:pt x="449104" y="137980"/>
                                  <a:pt x="454819" y="107500"/>
                                  <a:pt x="438626" y="84640"/>
                                </a:cubicBezTo>
                                <a:cubicBezTo>
                                  <a:pt x="437674" y="83687"/>
                                  <a:pt x="436721" y="82735"/>
                                  <a:pt x="436721" y="81782"/>
                                </a:cubicBezTo>
                                <a:lnTo>
                                  <a:pt x="436721" y="81782"/>
                                </a:lnTo>
                                <a:cubicBezTo>
                                  <a:pt x="436721" y="81782"/>
                                  <a:pt x="436721" y="81782"/>
                                  <a:pt x="436721" y="81782"/>
                                </a:cubicBezTo>
                                <a:cubicBezTo>
                                  <a:pt x="436721" y="81782"/>
                                  <a:pt x="436721" y="81782"/>
                                  <a:pt x="435769" y="80830"/>
                                </a:cubicBezTo>
                                <a:cubicBezTo>
                                  <a:pt x="435769" y="80830"/>
                                  <a:pt x="434816" y="79878"/>
                                  <a:pt x="434816" y="79878"/>
                                </a:cubicBezTo>
                                <a:cubicBezTo>
                                  <a:pt x="433864" y="78925"/>
                                  <a:pt x="432911" y="77020"/>
                                  <a:pt x="431006" y="76067"/>
                                </a:cubicBezTo>
                                <a:cubicBezTo>
                                  <a:pt x="428149" y="72257"/>
                                  <a:pt x="423386" y="68447"/>
                                  <a:pt x="417671" y="62732"/>
                                </a:cubicBezTo>
                                <a:cubicBezTo>
                                  <a:pt x="411956" y="57017"/>
                                  <a:pt x="404336" y="51303"/>
                                  <a:pt x="395764" y="44635"/>
                                </a:cubicBezTo>
                                <a:cubicBezTo>
                                  <a:pt x="387191" y="37967"/>
                                  <a:pt x="376714" y="32253"/>
                                  <a:pt x="364331" y="25585"/>
                                </a:cubicBezTo>
                                <a:cubicBezTo>
                                  <a:pt x="351949" y="19870"/>
                                  <a:pt x="338614" y="14155"/>
                                  <a:pt x="323374" y="11297"/>
                                </a:cubicBezTo>
                                <a:cubicBezTo>
                                  <a:pt x="308134" y="7487"/>
                                  <a:pt x="290989" y="6535"/>
                                  <a:pt x="274796" y="7487"/>
                                </a:cubicBezTo>
                                <a:cubicBezTo>
                                  <a:pt x="257651" y="8440"/>
                                  <a:pt x="241459" y="12250"/>
                                  <a:pt x="226219" y="18917"/>
                                </a:cubicBezTo>
                                <a:lnTo>
                                  <a:pt x="220504" y="21775"/>
                                </a:lnTo>
                                <a:lnTo>
                                  <a:pt x="216694" y="23680"/>
                                </a:lnTo>
                                <a:cubicBezTo>
                                  <a:pt x="213836" y="24632"/>
                                  <a:pt x="210026" y="26537"/>
                                  <a:pt x="206216" y="28442"/>
                                </a:cubicBezTo>
                                <a:cubicBezTo>
                                  <a:pt x="202406" y="30347"/>
                                  <a:pt x="199549" y="32253"/>
                                  <a:pt x="195739" y="34157"/>
                                </a:cubicBezTo>
                                <a:cubicBezTo>
                                  <a:pt x="191929" y="36062"/>
                                  <a:pt x="189071" y="37967"/>
                                  <a:pt x="185261" y="39872"/>
                                </a:cubicBezTo>
                                <a:cubicBezTo>
                                  <a:pt x="171926" y="47492"/>
                                  <a:pt x="159544" y="56065"/>
                                  <a:pt x="148114" y="65590"/>
                                </a:cubicBezTo>
                                <a:cubicBezTo>
                                  <a:pt x="136684" y="74162"/>
                                  <a:pt x="125254" y="83687"/>
                                  <a:pt x="115729" y="93212"/>
                                </a:cubicBezTo>
                                <a:cubicBezTo>
                                  <a:pt x="95726" y="111310"/>
                                  <a:pt x="77629" y="129407"/>
                                  <a:pt x="62389" y="143695"/>
                                </a:cubicBezTo>
                                <a:cubicBezTo>
                                  <a:pt x="54769" y="151315"/>
                                  <a:pt x="47149" y="157030"/>
                                  <a:pt x="40481" y="162745"/>
                                </a:cubicBezTo>
                                <a:cubicBezTo>
                                  <a:pt x="33814" y="168460"/>
                                  <a:pt x="28099" y="173222"/>
                                  <a:pt x="23336" y="177032"/>
                                </a:cubicBezTo>
                                <a:cubicBezTo>
                                  <a:pt x="18574" y="180842"/>
                                  <a:pt x="13811" y="183700"/>
                                  <a:pt x="11906" y="185605"/>
                                </a:cubicBezTo>
                                <a:cubicBezTo>
                                  <a:pt x="9049" y="187510"/>
                                  <a:pt x="7144" y="188462"/>
                                  <a:pt x="7144" y="188462"/>
                                </a:cubicBezTo>
                                <a:cubicBezTo>
                                  <a:pt x="7144" y="188462"/>
                                  <a:pt x="9049" y="187510"/>
                                  <a:pt x="11906" y="186557"/>
                                </a:cubicBezTo>
                                <a:cubicBezTo>
                                  <a:pt x="14764" y="185605"/>
                                  <a:pt x="19526" y="183700"/>
                                  <a:pt x="25241" y="180842"/>
                                </a:cubicBezTo>
                                <a:cubicBezTo>
                                  <a:pt x="30956" y="177985"/>
                                  <a:pt x="37624" y="175128"/>
                                  <a:pt x="45244" y="170365"/>
                                </a:cubicBezTo>
                                <a:cubicBezTo>
                                  <a:pt x="52864" y="166555"/>
                                  <a:pt x="61436" y="160840"/>
                                  <a:pt x="70961" y="156078"/>
                                </a:cubicBezTo>
                                <a:cubicBezTo>
                                  <a:pt x="89059" y="144647"/>
                                  <a:pt x="110966" y="131312"/>
                                  <a:pt x="132874" y="117978"/>
                                </a:cubicBezTo>
                                <a:cubicBezTo>
                                  <a:pt x="144304" y="111310"/>
                                  <a:pt x="155734" y="104642"/>
                                  <a:pt x="168116" y="98928"/>
                                </a:cubicBezTo>
                                <a:cubicBezTo>
                                  <a:pt x="180499" y="93212"/>
                                  <a:pt x="192881" y="88450"/>
                                  <a:pt x="205264" y="83687"/>
                                </a:cubicBezTo>
                                <a:cubicBezTo>
                                  <a:pt x="209074" y="82735"/>
                                  <a:pt x="212884" y="81782"/>
                                  <a:pt x="215741" y="8083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2" name="Freeform: Shape 2172"/>
                        <wps:cNvSpPr/>
                        <wps:spPr>
                          <a:xfrm>
                            <a:off x="678180" y="758348"/>
                            <a:ext cx="419100" cy="542925"/>
                          </a:xfrm>
                          <a:custGeom>
                            <a:avLst/>
                            <a:gdLst>
                              <a:gd name="connsiteX0" fmla="*/ 369094 w 419100"/>
                              <a:gd name="connsiteY0" fmla="*/ 25961 h 542925"/>
                              <a:gd name="connsiteX1" fmla="*/ 224314 w 419100"/>
                              <a:gd name="connsiteY1" fmla="*/ 98351 h 542925"/>
                              <a:gd name="connsiteX2" fmla="*/ 312896 w 419100"/>
                              <a:gd name="connsiteY2" fmla="*/ 262181 h 542925"/>
                              <a:gd name="connsiteX3" fmla="*/ 306229 w 419100"/>
                              <a:gd name="connsiteY3" fmla="*/ 290756 h 542925"/>
                              <a:gd name="connsiteX4" fmla="*/ 292894 w 419100"/>
                              <a:gd name="connsiteY4" fmla="*/ 334571 h 542925"/>
                              <a:gd name="connsiteX5" fmla="*/ 273844 w 419100"/>
                              <a:gd name="connsiteY5" fmla="*/ 379339 h 542925"/>
                              <a:gd name="connsiteX6" fmla="*/ 248126 w 419100"/>
                              <a:gd name="connsiteY6" fmla="*/ 422201 h 542925"/>
                              <a:gd name="connsiteX7" fmla="*/ 215741 w 419100"/>
                              <a:gd name="connsiteY7" fmla="*/ 460301 h 542925"/>
                              <a:gd name="connsiteX8" fmla="*/ 177641 w 419100"/>
                              <a:gd name="connsiteY8" fmla="*/ 491734 h 542925"/>
                              <a:gd name="connsiteX9" fmla="*/ 136684 w 419100"/>
                              <a:gd name="connsiteY9" fmla="*/ 513641 h 542925"/>
                              <a:gd name="connsiteX10" fmla="*/ 96679 w 419100"/>
                              <a:gd name="connsiteY10" fmla="*/ 527929 h 542925"/>
                              <a:gd name="connsiteX11" fmla="*/ 60484 w 419100"/>
                              <a:gd name="connsiteY11" fmla="*/ 535549 h 542925"/>
                              <a:gd name="connsiteX12" fmla="*/ 52864 w 419100"/>
                              <a:gd name="connsiteY12" fmla="*/ 536502 h 542925"/>
                              <a:gd name="connsiteX13" fmla="*/ 45244 w 419100"/>
                              <a:gd name="connsiteY13" fmla="*/ 537454 h 542925"/>
                              <a:gd name="connsiteX14" fmla="*/ 38576 w 419100"/>
                              <a:gd name="connsiteY14" fmla="*/ 538406 h 542925"/>
                              <a:gd name="connsiteX15" fmla="*/ 31909 w 419100"/>
                              <a:gd name="connsiteY15" fmla="*/ 539359 h 542925"/>
                              <a:gd name="connsiteX16" fmla="*/ 21431 w 419100"/>
                              <a:gd name="connsiteY16" fmla="*/ 540311 h 542925"/>
                              <a:gd name="connsiteX17" fmla="*/ 13811 w 419100"/>
                              <a:gd name="connsiteY17" fmla="*/ 540311 h 542925"/>
                              <a:gd name="connsiteX18" fmla="*/ 7144 w 419100"/>
                              <a:gd name="connsiteY18" fmla="*/ 540311 h 542925"/>
                              <a:gd name="connsiteX19" fmla="*/ 13811 w 419100"/>
                              <a:gd name="connsiteY19" fmla="*/ 541264 h 542925"/>
                              <a:gd name="connsiteX20" fmla="*/ 21431 w 419100"/>
                              <a:gd name="connsiteY20" fmla="*/ 542216 h 542925"/>
                              <a:gd name="connsiteX21" fmla="*/ 31909 w 419100"/>
                              <a:gd name="connsiteY21" fmla="*/ 543169 h 542925"/>
                              <a:gd name="connsiteX22" fmla="*/ 38576 w 419100"/>
                              <a:gd name="connsiteY22" fmla="*/ 544121 h 542925"/>
                              <a:gd name="connsiteX23" fmla="*/ 45244 w 419100"/>
                              <a:gd name="connsiteY23" fmla="*/ 544121 h 542925"/>
                              <a:gd name="connsiteX24" fmla="*/ 52864 w 419100"/>
                              <a:gd name="connsiteY24" fmla="*/ 544121 h 542925"/>
                              <a:gd name="connsiteX25" fmla="*/ 61436 w 419100"/>
                              <a:gd name="connsiteY25" fmla="*/ 544121 h 542925"/>
                              <a:gd name="connsiteX26" fmla="*/ 99536 w 419100"/>
                              <a:gd name="connsiteY26" fmla="*/ 542216 h 542925"/>
                              <a:gd name="connsiteX27" fmla="*/ 144304 w 419100"/>
                              <a:gd name="connsiteY27" fmla="*/ 534596 h 542925"/>
                              <a:gd name="connsiteX28" fmla="*/ 192881 w 419100"/>
                              <a:gd name="connsiteY28" fmla="*/ 517451 h 542925"/>
                              <a:gd name="connsiteX29" fmla="*/ 241459 w 419100"/>
                              <a:gd name="connsiteY29" fmla="*/ 489829 h 542925"/>
                              <a:gd name="connsiteX30" fmla="*/ 286226 w 419100"/>
                              <a:gd name="connsiteY30" fmla="*/ 452681 h 542925"/>
                              <a:gd name="connsiteX31" fmla="*/ 324326 w 419100"/>
                              <a:gd name="connsiteY31" fmla="*/ 408866 h 542925"/>
                              <a:gd name="connsiteX32" fmla="*/ 354806 w 419100"/>
                              <a:gd name="connsiteY32" fmla="*/ 361241 h 542925"/>
                              <a:gd name="connsiteX33" fmla="*/ 378619 w 419100"/>
                              <a:gd name="connsiteY33" fmla="*/ 314569 h 542925"/>
                              <a:gd name="connsiteX34" fmla="*/ 395764 w 419100"/>
                              <a:gd name="connsiteY34" fmla="*/ 270754 h 542925"/>
                              <a:gd name="connsiteX35" fmla="*/ 414814 w 419100"/>
                              <a:gd name="connsiteY35" fmla="*/ 202174 h 542925"/>
                              <a:gd name="connsiteX36" fmla="*/ 416719 w 419100"/>
                              <a:gd name="connsiteY36" fmla="*/ 190744 h 542925"/>
                              <a:gd name="connsiteX37" fmla="*/ 418624 w 419100"/>
                              <a:gd name="connsiteY37" fmla="*/ 174551 h 542925"/>
                              <a:gd name="connsiteX38" fmla="*/ 369094 w 419100"/>
                              <a:gd name="connsiteY38" fmla="*/ 25961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369094" y="25961"/>
                                </a:moveTo>
                                <a:cubicBezTo>
                                  <a:pt x="307181" y="-17854"/>
                                  <a:pt x="215741" y="18341"/>
                                  <a:pt x="224314" y="98351"/>
                                </a:cubicBezTo>
                                <a:cubicBezTo>
                                  <a:pt x="230981" y="165026"/>
                                  <a:pt x="331946" y="141214"/>
                                  <a:pt x="312896" y="262181"/>
                                </a:cubicBezTo>
                                <a:cubicBezTo>
                                  <a:pt x="310991" y="271706"/>
                                  <a:pt x="309086" y="281231"/>
                                  <a:pt x="306229" y="290756"/>
                                </a:cubicBezTo>
                                <a:cubicBezTo>
                                  <a:pt x="302419" y="305044"/>
                                  <a:pt x="298609" y="319331"/>
                                  <a:pt x="292894" y="334571"/>
                                </a:cubicBezTo>
                                <a:cubicBezTo>
                                  <a:pt x="287179" y="349811"/>
                                  <a:pt x="281464" y="365051"/>
                                  <a:pt x="273844" y="379339"/>
                                </a:cubicBezTo>
                                <a:cubicBezTo>
                                  <a:pt x="266224" y="394579"/>
                                  <a:pt x="257651" y="408866"/>
                                  <a:pt x="248126" y="422201"/>
                                </a:cubicBezTo>
                                <a:cubicBezTo>
                                  <a:pt x="238601" y="435536"/>
                                  <a:pt x="227171" y="448871"/>
                                  <a:pt x="215741" y="460301"/>
                                </a:cubicBezTo>
                                <a:cubicBezTo>
                                  <a:pt x="204311" y="471731"/>
                                  <a:pt x="190976" y="482209"/>
                                  <a:pt x="177641" y="491734"/>
                                </a:cubicBezTo>
                                <a:cubicBezTo>
                                  <a:pt x="164306" y="500306"/>
                                  <a:pt x="150019" y="507926"/>
                                  <a:pt x="136684" y="513641"/>
                                </a:cubicBezTo>
                                <a:cubicBezTo>
                                  <a:pt x="123349" y="519356"/>
                                  <a:pt x="109061" y="524119"/>
                                  <a:pt x="96679" y="527929"/>
                                </a:cubicBezTo>
                                <a:cubicBezTo>
                                  <a:pt x="84296" y="531739"/>
                                  <a:pt x="71914" y="533644"/>
                                  <a:pt x="60484" y="535549"/>
                                </a:cubicBezTo>
                                <a:cubicBezTo>
                                  <a:pt x="57626" y="535549"/>
                                  <a:pt x="54769" y="536502"/>
                                  <a:pt x="52864" y="536502"/>
                                </a:cubicBezTo>
                                <a:cubicBezTo>
                                  <a:pt x="50006" y="536502"/>
                                  <a:pt x="48101" y="537454"/>
                                  <a:pt x="45244" y="537454"/>
                                </a:cubicBezTo>
                                <a:cubicBezTo>
                                  <a:pt x="43339" y="537454"/>
                                  <a:pt x="40481" y="538406"/>
                                  <a:pt x="38576" y="538406"/>
                                </a:cubicBezTo>
                                <a:cubicBezTo>
                                  <a:pt x="36671" y="538406"/>
                                  <a:pt x="34766" y="538406"/>
                                  <a:pt x="31909" y="539359"/>
                                </a:cubicBezTo>
                                <a:cubicBezTo>
                                  <a:pt x="28099" y="539359"/>
                                  <a:pt x="24289" y="540311"/>
                                  <a:pt x="21431" y="540311"/>
                                </a:cubicBezTo>
                                <a:cubicBezTo>
                                  <a:pt x="18574" y="540311"/>
                                  <a:pt x="15716" y="540311"/>
                                  <a:pt x="13811" y="540311"/>
                                </a:cubicBezTo>
                                <a:cubicBezTo>
                                  <a:pt x="10001" y="540311"/>
                                  <a:pt x="7144" y="540311"/>
                                  <a:pt x="7144" y="540311"/>
                                </a:cubicBezTo>
                                <a:cubicBezTo>
                                  <a:pt x="7144" y="540311"/>
                                  <a:pt x="9049" y="540311"/>
                                  <a:pt x="13811" y="541264"/>
                                </a:cubicBezTo>
                                <a:cubicBezTo>
                                  <a:pt x="15716" y="541264"/>
                                  <a:pt x="18574" y="542216"/>
                                  <a:pt x="21431" y="542216"/>
                                </a:cubicBezTo>
                                <a:cubicBezTo>
                                  <a:pt x="24289" y="542216"/>
                                  <a:pt x="28099" y="543169"/>
                                  <a:pt x="31909" y="543169"/>
                                </a:cubicBezTo>
                                <a:cubicBezTo>
                                  <a:pt x="33814" y="543169"/>
                                  <a:pt x="35719" y="543169"/>
                                  <a:pt x="38576" y="544121"/>
                                </a:cubicBezTo>
                                <a:cubicBezTo>
                                  <a:pt x="40481" y="544121"/>
                                  <a:pt x="43339" y="544121"/>
                                  <a:pt x="45244" y="544121"/>
                                </a:cubicBezTo>
                                <a:cubicBezTo>
                                  <a:pt x="48101" y="544121"/>
                                  <a:pt x="50006" y="544121"/>
                                  <a:pt x="52864" y="544121"/>
                                </a:cubicBezTo>
                                <a:cubicBezTo>
                                  <a:pt x="55721" y="544121"/>
                                  <a:pt x="58579" y="544121"/>
                                  <a:pt x="61436" y="544121"/>
                                </a:cubicBezTo>
                                <a:cubicBezTo>
                                  <a:pt x="72866" y="544121"/>
                                  <a:pt x="85249" y="544121"/>
                                  <a:pt x="99536" y="542216"/>
                                </a:cubicBezTo>
                                <a:cubicBezTo>
                                  <a:pt x="113824" y="541264"/>
                                  <a:pt x="128111" y="538406"/>
                                  <a:pt x="144304" y="534596"/>
                                </a:cubicBezTo>
                                <a:cubicBezTo>
                                  <a:pt x="160496" y="530786"/>
                                  <a:pt x="176689" y="525071"/>
                                  <a:pt x="192881" y="517451"/>
                                </a:cubicBezTo>
                                <a:cubicBezTo>
                                  <a:pt x="209074" y="509831"/>
                                  <a:pt x="226219" y="501259"/>
                                  <a:pt x="241459" y="489829"/>
                                </a:cubicBezTo>
                                <a:cubicBezTo>
                                  <a:pt x="256699" y="479351"/>
                                  <a:pt x="271939" y="466016"/>
                                  <a:pt x="286226" y="452681"/>
                                </a:cubicBezTo>
                                <a:cubicBezTo>
                                  <a:pt x="300514" y="439346"/>
                                  <a:pt x="312896" y="424106"/>
                                  <a:pt x="324326" y="408866"/>
                                </a:cubicBezTo>
                                <a:cubicBezTo>
                                  <a:pt x="335756" y="393626"/>
                                  <a:pt x="346234" y="377434"/>
                                  <a:pt x="354806" y="361241"/>
                                </a:cubicBezTo>
                                <a:cubicBezTo>
                                  <a:pt x="363379" y="345049"/>
                                  <a:pt x="370999" y="329809"/>
                                  <a:pt x="378619" y="314569"/>
                                </a:cubicBezTo>
                                <a:cubicBezTo>
                                  <a:pt x="385286" y="299329"/>
                                  <a:pt x="391001" y="284089"/>
                                  <a:pt x="395764" y="270754"/>
                                </a:cubicBezTo>
                                <a:cubicBezTo>
                                  <a:pt x="405289" y="243131"/>
                                  <a:pt x="411004" y="219319"/>
                                  <a:pt x="414814" y="202174"/>
                                </a:cubicBezTo>
                                <a:cubicBezTo>
                                  <a:pt x="415766" y="199316"/>
                                  <a:pt x="416719" y="195506"/>
                                  <a:pt x="416719" y="190744"/>
                                </a:cubicBezTo>
                                <a:cubicBezTo>
                                  <a:pt x="417671" y="187886"/>
                                  <a:pt x="418624" y="174551"/>
                                  <a:pt x="418624" y="174551"/>
                                </a:cubicBezTo>
                                <a:cubicBezTo>
                                  <a:pt x="422434" y="130736"/>
                                  <a:pt x="418624" y="62156"/>
                                  <a:pt x="369094" y="25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3" name="Freeform: Shape 2173"/>
                        <wps:cNvSpPr/>
                        <wps:spPr>
                          <a:xfrm>
                            <a:off x="1350645" y="1151498"/>
                            <a:ext cx="247650" cy="104775"/>
                          </a:xfrm>
                          <a:custGeom>
                            <a:avLst/>
                            <a:gdLst>
                              <a:gd name="connsiteX0" fmla="*/ 224314 w 247650"/>
                              <a:gd name="connsiteY0" fmla="*/ 45244 h 104775"/>
                              <a:gd name="connsiteX1" fmla="*/ 224314 w 247650"/>
                              <a:gd name="connsiteY1" fmla="*/ 45244 h 104775"/>
                              <a:gd name="connsiteX2" fmla="*/ 222409 w 247650"/>
                              <a:gd name="connsiteY2" fmla="*/ 44291 h 104775"/>
                              <a:gd name="connsiteX3" fmla="*/ 221456 w 247650"/>
                              <a:gd name="connsiteY3" fmla="*/ 43339 h 104775"/>
                              <a:gd name="connsiteX4" fmla="*/ 214789 w 247650"/>
                              <a:gd name="connsiteY4" fmla="*/ 37624 h 104775"/>
                              <a:gd name="connsiteX5" fmla="*/ 204311 w 247650"/>
                              <a:gd name="connsiteY5" fmla="*/ 30956 h 104775"/>
                              <a:gd name="connsiteX6" fmla="*/ 190024 w 247650"/>
                              <a:gd name="connsiteY6" fmla="*/ 23336 h 104775"/>
                              <a:gd name="connsiteX7" fmla="*/ 171926 w 247650"/>
                              <a:gd name="connsiteY7" fmla="*/ 15716 h 104775"/>
                              <a:gd name="connsiteX8" fmla="*/ 150971 w 247650"/>
                              <a:gd name="connsiteY8" fmla="*/ 10002 h 104775"/>
                              <a:gd name="connsiteX9" fmla="*/ 128111 w 247650"/>
                              <a:gd name="connsiteY9" fmla="*/ 7144 h 104775"/>
                              <a:gd name="connsiteX10" fmla="*/ 105251 w 247650"/>
                              <a:gd name="connsiteY10" fmla="*/ 8097 h 104775"/>
                              <a:gd name="connsiteX11" fmla="*/ 83344 w 247650"/>
                              <a:gd name="connsiteY11" fmla="*/ 12859 h 104775"/>
                              <a:gd name="connsiteX12" fmla="*/ 72866 w 247650"/>
                              <a:gd name="connsiteY12" fmla="*/ 16669 h 104775"/>
                              <a:gd name="connsiteX13" fmla="*/ 63341 w 247650"/>
                              <a:gd name="connsiteY13" fmla="*/ 21431 h 104775"/>
                              <a:gd name="connsiteX14" fmla="*/ 54769 w 247650"/>
                              <a:gd name="connsiteY14" fmla="*/ 26194 h 104775"/>
                              <a:gd name="connsiteX15" fmla="*/ 46196 w 247650"/>
                              <a:gd name="connsiteY15" fmla="*/ 30956 h 104775"/>
                              <a:gd name="connsiteX16" fmla="*/ 38576 w 247650"/>
                              <a:gd name="connsiteY16" fmla="*/ 36672 h 104775"/>
                              <a:gd name="connsiteX17" fmla="*/ 34766 w 247650"/>
                              <a:gd name="connsiteY17" fmla="*/ 39529 h 104775"/>
                              <a:gd name="connsiteX18" fmla="*/ 31909 w 247650"/>
                              <a:gd name="connsiteY18" fmla="*/ 42386 h 104775"/>
                              <a:gd name="connsiteX19" fmla="*/ 26194 w 247650"/>
                              <a:gd name="connsiteY19" fmla="*/ 47149 h 104775"/>
                              <a:gd name="connsiteX20" fmla="*/ 21431 w 247650"/>
                              <a:gd name="connsiteY20" fmla="*/ 51911 h 104775"/>
                              <a:gd name="connsiteX21" fmla="*/ 13811 w 247650"/>
                              <a:gd name="connsiteY21" fmla="*/ 59531 h 104775"/>
                              <a:gd name="connsiteX22" fmla="*/ 7144 w 247650"/>
                              <a:gd name="connsiteY22" fmla="*/ 66199 h 104775"/>
                              <a:gd name="connsiteX23" fmla="*/ 14764 w 247650"/>
                              <a:gd name="connsiteY23" fmla="*/ 60484 h 104775"/>
                              <a:gd name="connsiteX24" fmla="*/ 24289 w 247650"/>
                              <a:gd name="connsiteY24" fmla="*/ 54769 h 104775"/>
                              <a:gd name="connsiteX25" fmla="*/ 30004 w 247650"/>
                              <a:gd name="connsiteY25" fmla="*/ 50959 h 104775"/>
                              <a:gd name="connsiteX26" fmla="*/ 36671 w 247650"/>
                              <a:gd name="connsiteY26" fmla="*/ 47149 h 104775"/>
                              <a:gd name="connsiteX27" fmla="*/ 40481 w 247650"/>
                              <a:gd name="connsiteY27" fmla="*/ 45244 h 104775"/>
                              <a:gd name="connsiteX28" fmla="*/ 44291 w 247650"/>
                              <a:gd name="connsiteY28" fmla="*/ 43339 h 104775"/>
                              <a:gd name="connsiteX29" fmla="*/ 51911 w 247650"/>
                              <a:gd name="connsiteY29" fmla="*/ 39529 h 104775"/>
                              <a:gd name="connsiteX30" fmla="*/ 60484 w 247650"/>
                              <a:gd name="connsiteY30" fmla="*/ 36672 h 104775"/>
                              <a:gd name="connsiteX31" fmla="*/ 69056 w 247650"/>
                              <a:gd name="connsiteY31" fmla="*/ 33814 h 104775"/>
                              <a:gd name="connsiteX32" fmla="*/ 78581 w 247650"/>
                              <a:gd name="connsiteY32" fmla="*/ 31909 h 104775"/>
                              <a:gd name="connsiteX33" fmla="*/ 88106 w 247650"/>
                              <a:gd name="connsiteY33" fmla="*/ 30956 h 104775"/>
                              <a:gd name="connsiteX34" fmla="*/ 107156 w 247650"/>
                              <a:gd name="connsiteY34" fmla="*/ 30956 h 104775"/>
                              <a:gd name="connsiteX35" fmla="*/ 125254 w 247650"/>
                              <a:gd name="connsiteY35" fmla="*/ 33814 h 104775"/>
                              <a:gd name="connsiteX36" fmla="*/ 142399 w 247650"/>
                              <a:gd name="connsiteY36" fmla="*/ 39529 h 104775"/>
                              <a:gd name="connsiteX37" fmla="*/ 169069 w 247650"/>
                              <a:gd name="connsiteY37" fmla="*/ 55722 h 104775"/>
                              <a:gd name="connsiteX38" fmla="*/ 178594 w 247650"/>
                              <a:gd name="connsiteY38" fmla="*/ 64294 h 104775"/>
                              <a:gd name="connsiteX39" fmla="*/ 185261 w 247650"/>
                              <a:gd name="connsiteY39" fmla="*/ 70961 h 104775"/>
                              <a:gd name="connsiteX40" fmla="*/ 188119 w 247650"/>
                              <a:gd name="connsiteY40" fmla="*/ 74772 h 104775"/>
                              <a:gd name="connsiteX41" fmla="*/ 190024 w 247650"/>
                              <a:gd name="connsiteY41" fmla="*/ 76677 h 104775"/>
                              <a:gd name="connsiteX42" fmla="*/ 239554 w 247650"/>
                              <a:gd name="connsiteY42" fmla="*/ 93822 h 104775"/>
                              <a:gd name="connsiteX43" fmla="*/ 224314 w 247650"/>
                              <a:gd name="connsiteY43" fmla="*/ 45244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24314" y="45244"/>
                                </a:moveTo>
                                <a:cubicBezTo>
                                  <a:pt x="224314" y="45244"/>
                                  <a:pt x="224314" y="45244"/>
                                  <a:pt x="224314" y="45244"/>
                                </a:cubicBezTo>
                                <a:cubicBezTo>
                                  <a:pt x="223361" y="44291"/>
                                  <a:pt x="223361" y="44291"/>
                                  <a:pt x="222409" y="44291"/>
                                </a:cubicBezTo>
                                <a:cubicBezTo>
                                  <a:pt x="222409" y="44291"/>
                                  <a:pt x="221456" y="43339"/>
                                  <a:pt x="221456" y="43339"/>
                                </a:cubicBezTo>
                                <a:cubicBezTo>
                                  <a:pt x="219551" y="42386"/>
                                  <a:pt x="217646" y="40481"/>
                                  <a:pt x="214789" y="37624"/>
                                </a:cubicBezTo>
                                <a:cubicBezTo>
                                  <a:pt x="211931" y="35719"/>
                                  <a:pt x="208121" y="32861"/>
                                  <a:pt x="204311" y="30956"/>
                                </a:cubicBezTo>
                                <a:cubicBezTo>
                                  <a:pt x="200501" y="28099"/>
                                  <a:pt x="195739" y="26194"/>
                                  <a:pt x="190024" y="23336"/>
                                </a:cubicBezTo>
                                <a:cubicBezTo>
                                  <a:pt x="184309" y="20479"/>
                                  <a:pt x="178594" y="18574"/>
                                  <a:pt x="171926" y="15716"/>
                                </a:cubicBezTo>
                                <a:cubicBezTo>
                                  <a:pt x="165259" y="13811"/>
                                  <a:pt x="158591" y="11906"/>
                                  <a:pt x="150971" y="10002"/>
                                </a:cubicBezTo>
                                <a:cubicBezTo>
                                  <a:pt x="143351" y="8097"/>
                                  <a:pt x="135731" y="8097"/>
                                  <a:pt x="128111" y="7144"/>
                                </a:cubicBezTo>
                                <a:cubicBezTo>
                                  <a:pt x="120491" y="7144"/>
                                  <a:pt x="112871" y="7144"/>
                                  <a:pt x="105251" y="8097"/>
                                </a:cubicBezTo>
                                <a:cubicBezTo>
                                  <a:pt x="97631" y="9049"/>
                                  <a:pt x="90011" y="10954"/>
                                  <a:pt x="83344" y="12859"/>
                                </a:cubicBezTo>
                                <a:cubicBezTo>
                                  <a:pt x="79534" y="13811"/>
                                  <a:pt x="76676" y="15716"/>
                                  <a:pt x="72866" y="16669"/>
                                </a:cubicBezTo>
                                <a:cubicBezTo>
                                  <a:pt x="70009" y="18574"/>
                                  <a:pt x="66199" y="19527"/>
                                  <a:pt x="63341" y="21431"/>
                                </a:cubicBezTo>
                                <a:cubicBezTo>
                                  <a:pt x="60484" y="23336"/>
                                  <a:pt x="57626" y="24289"/>
                                  <a:pt x="54769" y="26194"/>
                                </a:cubicBezTo>
                                <a:cubicBezTo>
                                  <a:pt x="51911" y="28099"/>
                                  <a:pt x="49054" y="30004"/>
                                  <a:pt x="46196" y="30956"/>
                                </a:cubicBezTo>
                                <a:cubicBezTo>
                                  <a:pt x="43339" y="32861"/>
                                  <a:pt x="41434" y="34766"/>
                                  <a:pt x="38576" y="36672"/>
                                </a:cubicBezTo>
                                <a:cubicBezTo>
                                  <a:pt x="37624" y="37624"/>
                                  <a:pt x="36671" y="38577"/>
                                  <a:pt x="34766" y="39529"/>
                                </a:cubicBezTo>
                                <a:cubicBezTo>
                                  <a:pt x="33814" y="40481"/>
                                  <a:pt x="32861" y="41434"/>
                                  <a:pt x="31909" y="42386"/>
                                </a:cubicBezTo>
                                <a:cubicBezTo>
                                  <a:pt x="30004" y="44291"/>
                                  <a:pt x="28099" y="46197"/>
                                  <a:pt x="26194" y="47149"/>
                                </a:cubicBezTo>
                                <a:cubicBezTo>
                                  <a:pt x="24289" y="49054"/>
                                  <a:pt x="22384" y="50006"/>
                                  <a:pt x="21431" y="51911"/>
                                </a:cubicBezTo>
                                <a:cubicBezTo>
                                  <a:pt x="18574" y="54769"/>
                                  <a:pt x="15716" y="57627"/>
                                  <a:pt x="13811" y="59531"/>
                                </a:cubicBezTo>
                                <a:cubicBezTo>
                                  <a:pt x="10001" y="64294"/>
                                  <a:pt x="7144" y="66199"/>
                                  <a:pt x="7144" y="66199"/>
                                </a:cubicBezTo>
                                <a:cubicBezTo>
                                  <a:pt x="7144" y="66199"/>
                                  <a:pt x="10001" y="64294"/>
                                  <a:pt x="14764" y="60484"/>
                                </a:cubicBezTo>
                                <a:cubicBezTo>
                                  <a:pt x="17621" y="58579"/>
                                  <a:pt x="20479" y="56674"/>
                                  <a:pt x="24289" y="54769"/>
                                </a:cubicBezTo>
                                <a:cubicBezTo>
                                  <a:pt x="26194" y="53816"/>
                                  <a:pt x="28099" y="52864"/>
                                  <a:pt x="30004" y="50959"/>
                                </a:cubicBezTo>
                                <a:cubicBezTo>
                                  <a:pt x="31909" y="50006"/>
                                  <a:pt x="33814" y="49054"/>
                                  <a:pt x="36671" y="47149"/>
                                </a:cubicBezTo>
                                <a:cubicBezTo>
                                  <a:pt x="37624" y="46197"/>
                                  <a:pt x="38576" y="46197"/>
                                  <a:pt x="40481" y="45244"/>
                                </a:cubicBezTo>
                                <a:cubicBezTo>
                                  <a:pt x="41434" y="44291"/>
                                  <a:pt x="43339" y="44291"/>
                                  <a:pt x="44291" y="43339"/>
                                </a:cubicBezTo>
                                <a:cubicBezTo>
                                  <a:pt x="47149" y="42386"/>
                                  <a:pt x="49054" y="41434"/>
                                  <a:pt x="51911" y="39529"/>
                                </a:cubicBezTo>
                                <a:cubicBezTo>
                                  <a:pt x="54769" y="38577"/>
                                  <a:pt x="57626" y="37624"/>
                                  <a:pt x="60484" y="36672"/>
                                </a:cubicBezTo>
                                <a:cubicBezTo>
                                  <a:pt x="63341" y="35719"/>
                                  <a:pt x="66199" y="34766"/>
                                  <a:pt x="69056" y="33814"/>
                                </a:cubicBezTo>
                                <a:cubicBezTo>
                                  <a:pt x="71914" y="32861"/>
                                  <a:pt x="74771" y="32861"/>
                                  <a:pt x="78581" y="31909"/>
                                </a:cubicBezTo>
                                <a:cubicBezTo>
                                  <a:pt x="81439" y="31909"/>
                                  <a:pt x="85249" y="30956"/>
                                  <a:pt x="88106" y="30956"/>
                                </a:cubicBezTo>
                                <a:cubicBezTo>
                                  <a:pt x="94774" y="30956"/>
                                  <a:pt x="100489" y="30004"/>
                                  <a:pt x="107156" y="30956"/>
                                </a:cubicBezTo>
                                <a:cubicBezTo>
                                  <a:pt x="113824" y="30956"/>
                                  <a:pt x="119539" y="32861"/>
                                  <a:pt x="125254" y="33814"/>
                                </a:cubicBezTo>
                                <a:cubicBezTo>
                                  <a:pt x="130969" y="35719"/>
                                  <a:pt x="136684" y="37624"/>
                                  <a:pt x="142399" y="39529"/>
                                </a:cubicBezTo>
                                <a:cubicBezTo>
                                  <a:pt x="152876" y="44291"/>
                                  <a:pt x="161449" y="50006"/>
                                  <a:pt x="169069" y="55722"/>
                                </a:cubicBezTo>
                                <a:cubicBezTo>
                                  <a:pt x="172879" y="58579"/>
                                  <a:pt x="175736" y="61436"/>
                                  <a:pt x="178594" y="64294"/>
                                </a:cubicBezTo>
                                <a:cubicBezTo>
                                  <a:pt x="181451" y="67152"/>
                                  <a:pt x="183356" y="69056"/>
                                  <a:pt x="185261" y="70961"/>
                                </a:cubicBezTo>
                                <a:cubicBezTo>
                                  <a:pt x="186214" y="71914"/>
                                  <a:pt x="187166" y="73819"/>
                                  <a:pt x="188119" y="74772"/>
                                </a:cubicBezTo>
                                <a:cubicBezTo>
                                  <a:pt x="189071" y="75724"/>
                                  <a:pt x="189071" y="76677"/>
                                  <a:pt x="190024" y="76677"/>
                                </a:cubicBezTo>
                                <a:cubicBezTo>
                                  <a:pt x="205264" y="95727"/>
                                  <a:pt x="225266" y="106204"/>
                                  <a:pt x="239554" y="93822"/>
                                </a:cubicBezTo>
                                <a:cubicBezTo>
                                  <a:pt x="250984" y="85249"/>
                                  <a:pt x="242411" y="58579"/>
                                  <a:pt x="224314" y="452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4" name="Freeform: Shape 2174"/>
                        <wps:cNvSpPr/>
                        <wps:spPr>
                          <a:xfrm>
                            <a:off x="439103" y="614156"/>
                            <a:ext cx="200025" cy="161925"/>
                          </a:xfrm>
                          <a:custGeom>
                            <a:avLst/>
                            <a:gdLst>
                              <a:gd name="connsiteX0" fmla="*/ 90011 w 200025"/>
                              <a:gd name="connsiteY0" fmla="*/ 138720 h 161925"/>
                              <a:gd name="connsiteX1" fmla="*/ 81439 w 200025"/>
                              <a:gd name="connsiteY1" fmla="*/ 142530 h 161925"/>
                              <a:gd name="connsiteX2" fmla="*/ 72866 w 200025"/>
                              <a:gd name="connsiteY2" fmla="*/ 145388 h 161925"/>
                              <a:gd name="connsiteX3" fmla="*/ 64294 w 200025"/>
                              <a:gd name="connsiteY3" fmla="*/ 148245 h 161925"/>
                              <a:gd name="connsiteX4" fmla="*/ 55721 w 200025"/>
                              <a:gd name="connsiteY4" fmla="*/ 150150 h 161925"/>
                              <a:gd name="connsiteX5" fmla="*/ 48101 w 200025"/>
                              <a:gd name="connsiteY5" fmla="*/ 152055 h 161925"/>
                              <a:gd name="connsiteX6" fmla="*/ 44291 w 200025"/>
                              <a:gd name="connsiteY6" fmla="*/ 153008 h 161925"/>
                              <a:gd name="connsiteX7" fmla="*/ 40481 w 200025"/>
                              <a:gd name="connsiteY7" fmla="*/ 153008 h 161925"/>
                              <a:gd name="connsiteX8" fmla="*/ 33814 w 200025"/>
                              <a:gd name="connsiteY8" fmla="*/ 153960 h 161925"/>
                              <a:gd name="connsiteX9" fmla="*/ 27146 w 200025"/>
                              <a:gd name="connsiteY9" fmla="*/ 153960 h 161925"/>
                              <a:gd name="connsiteX10" fmla="*/ 16669 w 200025"/>
                              <a:gd name="connsiteY10" fmla="*/ 153960 h 161925"/>
                              <a:gd name="connsiteX11" fmla="*/ 7144 w 200025"/>
                              <a:gd name="connsiteY11" fmla="*/ 153960 h 161925"/>
                              <a:gd name="connsiteX12" fmla="*/ 15716 w 200025"/>
                              <a:gd name="connsiteY12" fmla="*/ 155865 h 161925"/>
                              <a:gd name="connsiteX13" fmla="*/ 26194 w 200025"/>
                              <a:gd name="connsiteY13" fmla="*/ 157770 h 161925"/>
                              <a:gd name="connsiteX14" fmla="*/ 32861 w 200025"/>
                              <a:gd name="connsiteY14" fmla="*/ 158722 h 161925"/>
                              <a:gd name="connsiteX15" fmla="*/ 40481 w 200025"/>
                              <a:gd name="connsiteY15" fmla="*/ 159675 h 161925"/>
                              <a:gd name="connsiteX16" fmla="*/ 44291 w 200025"/>
                              <a:gd name="connsiteY16" fmla="*/ 159675 h 161925"/>
                              <a:gd name="connsiteX17" fmla="*/ 48101 w 200025"/>
                              <a:gd name="connsiteY17" fmla="*/ 159675 h 161925"/>
                              <a:gd name="connsiteX18" fmla="*/ 56674 w 200025"/>
                              <a:gd name="connsiteY18" fmla="*/ 159675 h 161925"/>
                              <a:gd name="connsiteX19" fmla="*/ 66199 w 200025"/>
                              <a:gd name="connsiteY19" fmla="*/ 159675 h 161925"/>
                              <a:gd name="connsiteX20" fmla="*/ 75724 w 200025"/>
                              <a:gd name="connsiteY20" fmla="*/ 158722 h 161925"/>
                              <a:gd name="connsiteX21" fmla="*/ 85249 w 200025"/>
                              <a:gd name="connsiteY21" fmla="*/ 156818 h 161925"/>
                              <a:gd name="connsiteX22" fmla="*/ 95726 w 200025"/>
                              <a:gd name="connsiteY22" fmla="*/ 153960 h 161925"/>
                              <a:gd name="connsiteX23" fmla="*/ 115729 w 200025"/>
                              <a:gd name="connsiteY23" fmla="*/ 146340 h 161925"/>
                              <a:gd name="connsiteX24" fmla="*/ 134779 w 200025"/>
                              <a:gd name="connsiteY24" fmla="*/ 134910 h 161925"/>
                              <a:gd name="connsiteX25" fmla="*/ 150971 w 200025"/>
                              <a:gd name="connsiteY25" fmla="*/ 120622 h 161925"/>
                              <a:gd name="connsiteX26" fmla="*/ 164306 w 200025"/>
                              <a:gd name="connsiteY26" fmla="*/ 105383 h 161925"/>
                              <a:gd name="connsiteX27" fmla="*/ 174784 w 200025"/>
                              <a:gd name="connsiteY27" fmla="*/ 90143 h 161925"/>
                              <a:gd name="connsiteX28" fmla="*/ 182404 w 200025"/>
                              <a:gd name="connsiteY28" fmla="*/ 76808 h 161925"/>
                              <a:gd name="connsiteX29" fmla="*/ 187166 w 200025"/>
                              <a:gd name="connsiteY29" fmla="*/ 65378 h 161925"/>
                              <a:gd name="connsiteX30" fmla="*/ 190024 w 200025"/>
                              <a:gd name="connsiteY30" fmla="*/ 57758 h 161925"/>
                              <a:gd name="connsiteX31" fmla="*/ 190024 w 200025"/>
                              <a:gd name="connsiteY31" fmla="*/ 56805 h 161925"/>
                              <a:gd name="connsiteX32" fmla="*/ 190024 w 200025"/>
                              <a:gd name="connsiteY32" fmla="*/ 55853 h 161925"/>
                              <a:gd name="connsiteX33" fmla="*/ 190024 w 200025"/>
                              <a:gd name="connsiteY33" fmla="*/ 54900 h 161925"/>
                              <a:gd name="connsiteX34" fmla="*/ 174784 w 200025"/>
                              <a:gd name="connsiteY34" fmla="*/ 7275 h 161925"/>
                              <a:gd name="connsiteX35" fmla="*/ 145256 w 200025"/>
                              <a:gd name="connsiteY35" fmla="*/ 47280 h 161925"/>
                              <a:gd name="connsiteX36" fmla="*/ 145256 w 200025"/>
                              <a:gd name="connsiteY36" fmla="*/ 50138 h 161925"/>
                              <a:gd name="connsiteX37" fmla="*/ 145256 w 200025"/>
                              <a:gd name="connsiteY37" fmla="*/ 53947 h 161925"/>
                              <a:gd name="connsiteX38" fmla="*/ 143351 w 200025"/>
                              <a:gd name="connsiteY38" fmla="*/ 62520 h 161925"/>
                              <a:gd name="connsiteX39" fmla="*/ 140494 w 200025"/>
                              <a:gd name="connsiteY39" fmla="*/ 73950 h 161925"/>
                              <a:gd name="connsiteX40" fmla="*/ 128111 w 200025"/>
                              <a:gd name="connsiteY40" fmla="*/ 100620 h 161925"/>
                              <a:gd name="connsiteX41" fmla="*/ 117634 w 200025"/>
                              <a:gd name="connsiteY41" fmla="*/ 113955 h 161925"/>
                              <a:gd name="connsiteX42" fmla="*/ 105251 w 200025"/>
                              <a:gd name="connsiteY42" fmla="*/ 126338 h 161925"/>
                              <a:gd name="connsiteX43" fmla="*/ 90011 w 200025"/>
                              <a:gd name="connsiteY43" fmla="*/ 13872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90011" y="138720"/>
                                </a:moveTo>
                                <a:cubicBezTo>
                                  <a:pt x="87154" y="139672"/>
                                  <a:pt x="84296" y="141578"/>
                                  <a:pt x="81439" y="142530"/>
                                </a:cubicBezTo>
                                <a:cubicBezTo>
                                  <a:pt x="78581" y="143483"/>
                                  <a:pt x="75724" y="144435"/>
                                  <a:pt x="72866" y="145388"/>
                                </a:cubicBezTo>
                                <a:cubicBezTo>
                                  <a:pt x="70009" y="146340"/>
                                  <a:pt x="67151" y="147293"/>
                                  <a:pt x="64294" y="148245"/>
                                </a:cubicBezTo>
                                <a:cubicBezTo>
                                  <a:pt x="61436" y="149197"/>
                                  <a:pt x="58579" y="149197"/>
                                  <a:pt x="55721" y="150150"/>
                                </a:cubicBezTo>
                                <a:cubicBezTo>
                                  <a:pt x="52864" y="151103"/>
                                  <a:pt x="50006" y="151103"/>
                                  <a:pt x="48101" y="152055"/>
                                </a:cubicBezTo>
                                <a:cubicBezTo>
                                  <a:pt x="47149" y="152055"/>
                                  <a:pt x="45244" y="152055"/>
                                  <a:pt x="44291" y="153008"/>
                                </a:cubicBezTo>
                                <a:cubicBezTo>
                                  <a:pt x="43339" y="153008"/>
                                  <a:pt x="41434" y="153008"/>
                                  <a:pt x="40481" y="153008"/>
                                </a:cubicBezTo>
                                <a:cubicBezTo>
                                  <a:pt x="37624" y="153008"/>
                                  <a:pt x="35719" y="153960"/>
                                  <a:pt x="33814" y="153960"/>
                                </a:cubicBezTo>
                                <a:cubicBezTo>
                                  <a:pt x="31909" y="153960"/>
                                  <a:pt x="29051" y="153960"/>
                                  <a:pt x="27146" y="153960"/>
                                </a:cubicBezTo>
                                <a:cubicBezTo>
                                  <a:pt x="23336" y="153960"/>
                                  <a:pt x="19526" y="153960"/>
                                  <a:pt x="16669" y="153960"/>
                                </a:cubicBezTo>
                                <a:cubicBezTo>
                                  <a:pt x="10954" y="153960"/>
                                  <a:pt x="7144" y="153960"/>
                                  <a:pt x="7144" y="153960"/>
                                </a:cubicBezTo>
                                <a:cubicBezTo>
                                  <a:pt x="7144" y="153960"/>
                                  <a:pt x="10001" y="154913"/>
                                  <a:pt x="15716" y="155865"/>
                                </a:cubicBezTo>
                                <a:cubicBezTo>
                                  <a:pt x="18574" y="156818"/>
                                  <a:pt x="22384" y="156818"/>
                                  <a:pt x="26194" y="157770"/>
                                </a:cubicBezTo>
                                <a:cubicBezTo>
                                  <a:pt x="28099" y="157770"/>
                                  <a:pt x="30004" y="158722"/>
                                  <a:pt x="32861" y="158722"/>
                                </a:cubicBezTo>
                                <a:cubicBezTo>
                                  <a:pt x="34766" y="158722"/>
                                  <a:pt x="37624" y="159675"/>
                                  <a:pt x="40481" y="159675"/>
                                </a:cubicBezTo>
                                <a:cubicBezTo>
                                  <a:pt x="41434" y="159675"/>
                                  <a:pt x="43339" y="159675"/>
                                  <a:pt x="44291" y="159675"/>
                                </a:cubicBezTo>
                                <a:cubicBezTo>
                                  <a:pt x="45244" y="159675"/>
                                  <a:pt x="47149" y="159675"/>
                                  <a:pt x="48101" y="159675"/>
                                </a:cubicBezTo>
                                <a:cubicBezTo>
                                  <a:pt x="50959" y="159675"/>
                                  <a:pt x="53816" y="159675"/>
                                  <a:pt x="56674" y="159675"/>
                                </a:cubicBezTo>
                                <a:cubicBezTo>
                                  <a:pt x="59531" y="159675"/>
                                  <a:pt x="62389" y="159675"/>
                                  <a:pt x="66199" y="159675"/>
                                </a:cubicBezTo>
                                <a:cubicBezTo>
                                  <a:pt x="69056" y="159675"/>
                                  <a:pt x="72866" y="158722"/>
                                  <a:pt x="75724" y="158722"/>
                                </a:cubicBezTo>
                                <a:cubicBezTo>
                                  <a:pt x="78581" y="157770"/>
                                  <a:pt x="82391" y="157770"/>
                                  <a:pt x="85249" y="156818"/>
                                </a:cubicBezTo>
                                <a:cubicBezTo>
                                  <a:pt x="88106" y="155865"/>
                                  <a:pt x="91916" y="154913"/>
                                  <a:pt x="95726" y="153960"/>
                                </a:cubicBezTo>
                                <a:cubicBezTo>
                                  <a:pt x="102394" y="152055"/>
                                  <a:pt x="109061" y="149197"/>
                                  <a:pt x="115729" y="146340"/>
                                </a:cubicBezTo>
                                <a:cubicBezTo>
                                  <a:pt x="122396" y="143483"/>
                                  <a:pt x="129064" y="138720"/>
                                  <a:pt x="134779" y="134910"/>
                                </a:cubicBezTo>
                                <a:cubicBezTo>
                                  <a:pt x="140494" y="130147"/>
                                  <a:pt x="146209" y="125385"/>
                                  <a:pt x="150971" y="120622"/>
                                </a:cubicBezTo>
                                <a:cubicBezTo>
                                  <a:pt x="155734" y="115860"/>
                                  <a:pt x="160496" y="110145"/>
                                  <a:pt x="164306" y="105383"/>
                                </a:cubicBezTo>
                                <a:cubicBezTo>
                                  <a:pt x="168116" y="100620"/>
                                  <a:pt x="171926" y="94905"/>
                                  <a:pt x="174784" y="90143"/>
                                </a:cubicBezTo>
                                <a:cubicBezTo>
                                  <a:pt x="177641" y="85380"/>
                                  <a:pt x="179546" y="80618"/>
                                  <a:pt x="182404" y="76808"/>
                                </a:cubicBezTo>
                                <a:cubicBezTo>
                                  <a:pt x="184309" y="72997"/>
                                  <a:pt x="186214" y="69188"/>
                                  <a:pt x="187166" y="65378"/>
                                </a:cubicBezTo>
                                <a:cubicBezTo>
                                  <a:pt x="188119" y="62520"/>
                                  <a:pt x="189071" y="59663"/>
                                  <a:pt x="190024" y="57758"/>
                                </a:cubicBezTo>
                                <a:cubicBezTo>
                                  <a:pt x="190024" y="56805"/>
                                  <a:pt x="190024" y="56805"/>
                                  <a:pt x="190024" y="56805"/>
                                </a:cubicBezTo>
                                <a:cubicBezTo>
                                  <a:pt x="190024" y="56805"/>
                                  <a:pt x="190024" y="55853"/>
                                  <a:pt x="190024" y="55853"/>
                                </a:cubicBezTo>
                                <a:cubicBezTo>
                                  <a:pt x="190024" y="54900"/>
                                  <a:pt x="190024" y="54900"/>
                                  <a:pt x="190024" y="54900"/>
                                </a:cubicBezTo>
                                <a:cubicBezTo>
                                  <a:pt x="197644" y="34897"/>
                                  <a:pt x="190024" y="9180"/>
                                  <a:pt x="174784" y="7275"/>
                                </a:cubicBezTo>
                                <a:cubicBezTo>
                                  <a:pt x="156686" y="5370"/>
                                  <a:pt x="147161" y="24420"/>
                                  <a:pt x="145256" y="47280"/>
                                </a:cubicBezTo>
                                <a:cubicBezTo>
                                  <a:pt x="145256" y="48233"/>
                                  <a:pt x="145256" y="49185"/>
                                  <a:pt x="145256" y="50138"/>
                                </a:cubicBezTo>
                                <a:cubicBezTo>
                                  <a:pt x="145256" y="51090"/>
                                  <a:pt x="145256" y="52995"/>
                                  <a:pt x="145256" y="53947"/>
                                </a:cubicBezTo>
                                <a:cubicBezTo>
                                  <a:pt x="145256" y="56805"/>
                                  <a:pt x="144304" y="59663"/>
                                  <a:pt x="143351" y="62520"/>
                                </a:cubicBezTo>
                                <a:cubicBezTo>
                                  <a:pt x="142399" y="66330"/>
                                  <a:pt x="141446" y="70140"/>
                                  <a:pt x="140494" y="73950"/>
                                </a:cubicBezTo>
                                <a:cubicBezTo>
                                  <a:pt x="137636" y="82522"/>
                                  <a:pt x="133826" y="92047"/>
                                  <a:pt x="128111" y="100620"/>
                                </a:cubicBezTo>
                                <a:cubicBezTo>
                                  <a:pt x="125254" y="105383"/>
                                  <a:pt x="121444" y="110145"/>
                                  <a:pt x="117634" y="113955"/>
                                </a:cubicBezTo>
                                <a:cubicBezTo>
                                  <a:pt x="113824" y="117765"/>
                                  <a:pt x="110014" y="122528"/>
                                  <a:pt x="105251" y="126338"/>
                                </a:cubicBezTo>
                                <a:cubicBezTo>
                                  <a:pt x="100489" y="132053"/>
                                  <a:pt x="95726" y="135863"/>
                                  <a:pt x="90011" y="13872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5" name="Freeform: Shape 2175"/>
                        <wps:cNvSpPr/>
                        <wps:spPr>
                          <a:xfrm>
                            <a:off x="486728" y="781928"/>
                            <a:ext cx="152400" cy="133350"/>
                          </a:xfrm>
                          <a:custGeom>
                            <a:avLst/>
                            <a:gdLst>
                              <a:gd name="connsiteX0" fmla="*/ 22384 w 152400"/>
                              <a:gd name="connsiteY0" fmla="*/ 11906 h 133350"/>
                              <a:gd name="connsiteX1" fmla="*/ 27146 w 152400"/>
                              <a:gd name="connsiteY1" fmla="*/ 11906 h 133350"/>
                              <a:gd name="connsiteX2" fmla="*/ 32861 w 152400"/>
                              <a:gd name="connsiteY2" fmla="*/ 12859 h 133350"/>
                              <a:gd name="connsiteX3" fmla="*/ 35719 w 152400"/>
                              <a:gd name="connsiteY3" fmla="*/ 12859 h 133350"/>
                              <a:gd name="connsiteX4" fmla="*/ 38576 w 152400"/>
                              <a:gd name="connsiteY4" fmla="*/ 13811 h 133350"/>
                              <a:gd name="connsiteX5" fmla="*/ 45244 w 152400"/>
                              <a:gd name="connsiteY5" fmla="*/ 14764 h 133350"/>
                              <a:gd name="connsiteX6" fmla="*/ 51911 w 152400"/>
                              <a:gd name="connsiteY6" fmla="*/ 16669 h 133350"/>
                              <a:gd name="connsiteX7" fmla="*/ 58579 w 152400"/>
                              <a:gd name="connsiteY7" fmla="*/ 19526 h 133350"/>
                              <a:gd name="connsiteX8" fmla="*/ 65246 w 152400"/>
                              <a:gd name="connsiteY8" fmla="*/ 22384 h 133350"/>
                              <a:gd name="connsiteX9" fmla="*/ 71914 w 152400"/>
                              <a:gd name="connsiteY9" fmla="*/ 26194 h 133350"/>
                              <a:gd name="connsiteX10" fmla="*/ 84296 w 152400"/>
                              <a:gd name="connsiteY10" fmla="*/ 34766 h 133350"/>
                              <a:gd name="connsiteX11" fmla="*/ 94774 w 152400"/>
                              <a:gd name="connsiteY11" fmla="*/ 45244 h 133350"/>
                              <a:gd name="connsiteX12" fmla="*/ 102394 w 152400"/>
                              <a:gd name="connsiteY12" fmla="*/ 56674 h 133350"/>
                              <a:gd name="connsiteX13" fmla="*/ 111919 w 152400"/>
                              <a:gd name="connsiteY13" fmla="*/ 78581 h 133350"/>
                              <a:gd name="connsiteX14" fmla="*/ 113824 w 152400"/>
                              <a:gd name="connsiteY14" fmla="*/ 88106 h 133350"/>
                              <a:gd name="connsiteX15" fmla="*/ 114776 w 152400"/>
                              <a:gd name="connsiteY15" fmla="*/ 95726 h 133350"/>
                              <a:gd name="connsiteX16" fmla="*/ 114776 w 152400"/>
                              <a:gd name="connsiteY16" fmla="*/ 99536 h 133350"/>
                              <a:gd name="connsiteX17" fmla="*/ 114776 w 152400"/>
                              <a:gd name="connsiteY17" fmla="*/ 101441 h 133350"/>
                              <a:gd name="connsiteX18" fmla="*/ 138589 w 152400"/>
                              <a:gd name="connsiteY18" fmla="*/ 134779 h 133350"/>
                              <a:gd name="connsiteX19" fmla="*/ 152876 w 152400"/>
                              <a:gd name="connsiteY19" fmla="*/ 96679 h 133350"/>
                              <a:gd name="connsiteX20" fmla="*/ 152876 w 152400"/>
                              <a:gd name="connsiteY20" fmla="*/ 95726 h 133350"/>
                              <a:gd name="connsiteX21" fmla="*/ 152876 w 152400"/>
                              <a:gd name="connsiteY21" fmla="*/ 94774 h 133350"/>
                              <a:gd name="connsiteX22" fmla="*/ 152876 w 152400"/>
                              <a:gd name="connsiteY22" fmla="*/ 93822 h 133350"/>
                              <a:gd name="connsiteX23" fmla="*/ 150971 w 152400"/>
                              <a:gd name="connsiteY23" fmla="*/ 87154 h 133350"/>
                              <a:gd name="connsiteX24" fmla="*/ 147161 w 152400"/>
                              <a:gd name="connsiteY24" fmla="*/ 77629 h 133350"/>
                              <a:gd name="connsiteX25" fmla="*/ 141446 w 152400"/>
                              <a:gd name="connsiteY25" fmla="*/ 66199 h 133350"/>
                              <a:gd name="connsiteX26" fmla="*/ 133826 w 152400"/>
                              <a:gd name="connsiteY26" fmla="*/ 53816 h 133350"/>
                              <a:gd name="connsiteX27" fmla="*/ 123349 w 152400"/>
                              <a:gd name="connsiteY27" fmla="*/ 40481 h 133350"/>
                              <a:gd name="connsiteX28" fmla="*/ 110014 w 152400"/>
                              <a:gd name="connsiteY28" fmla="*/ 28099 h 133350"/>
                              <a:gd name="connsiteX29" fmla="*/ 94774 w 152400"/>
                              <a:gd name="connsiteY29" fmla="*/ 18574 h 133350"/>
                              <a:gd name="connsiteX30" fmla="*/ 78581 w 152400"/>
                              <a:gd name="connsiteY30" fmla="*/ 11906 h 133350"/>
                              <a:gd name="connsiteX31" fmla="*/ 70009 w 152400"/>
                              <a:gd name="connsiteY31" fmla="*/ 10001 h 133350"/>
                              <a:gd name="connsiteX32" fmla="*/ 62389 w 152400"/>
                              <a:gd name="connsiteY32" fmla="*/ 8097 h 133350"/>
                              <a:gd name="connsiteX33" fmla="*/ 54769 w 152400"/>
                              <a:gd name="connsiteY33" fmla="*/ 7144 h 133350"/>
                              <a:gd name="connsiteX34" fmla="*/ 47149 w 152400"/>
                              <a:gd name="connsiteY34" fmla="*/ 7144 h 133350"/>
                              <a:gd name="connsiteX35" fmla="*/ 40481 w 152400"/>
                              <a:gd name="connsiteY35" fmla="*/ 7144 h 133350"/>
                              <a:gd name="connsiteX36" fmla="*/ 37624 w 152400"/>
                              <a:gd name="connsiteY36" fmla="*/ 7144 h 133350"/>
                              <a:gd name="connsiteX37" fmla="*/ 34766 w 152400"/>
                              <a:gd name="connsiteY37" fmla="*/ 7144 h 133350"/>
                              <a:gd name="connsiteX38" fmla="*/ 29051 w 152400"/>
                              <a:gd name="connsiteY38" fmla="*/ 7144 h 133350"/>
                              <a:gd name="connsiteX39" fmla="*/ 23336 w 152400"/>
                              <a:gd name="connsiteY39" fmla="*/ 8097 h 133350"/>
                              <a:gd name="connsiteX40" fmla="*/ 14764 w 152400"/>
                              <a:gd name="connsiteY40" fmla="*/ 9049 h 133350"/>
                              <a:gd name="connsiteX41" fmla="*/ 7144 w 152400"/>
                              <a:gd name="connsiteY41" fmla="*/ 10954 h 133350"/>
                              <a:gd name="connsiteX42" fmla="*/ 14764 w 152400"/>
                              <a:gd name="connsiteY42" fmla="*/ 10954 h 133350"/>
                              <a:gd name="connsiteX43" fmla="*/ 22384 w 152400"/>
                              <a:gd name="connsiteY43" fmla="*/ 1190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133350">
                                <a:moveTo>
                                  <a:pt x="22384" y="11906"/>
                                </a:moveTo>
                                <a:cubicBezTo>
                                  <a:pt x="24289" y="11906"/>
                                  <a:pt x="26194" y="11906"/>
                                  <a:pt x="27146" y="11906"/>
                                </a:cubicBezTo>
                                <a:cubicBezTo>
                                  <a:pt x="29051" y="11906"/>
                                  <a:pt x="30956" y="12859"/>
                                  <a:pt x="32861" y="12859"/>
                                </a:cubicBezTo>
                                <a:cubicBezTo>
                                  <a:pt x="33814" y="12859"/>
                                  <a:pt x="34766" y="12859"/>
                                  <a:pt x="35719" y="12859"/>
                                </a:cubicBezTo>
                                <a:cubicBezTo>
                                  <a:pt x="36671" y="12859"/>
                                  <a:pt x="37624" y="12859"/>
                                  <a:pt x="38576" y="13811"/>
                                </a:cubicBezTo>
                                <a:cubicBezTo>
                                  <a:pt x="40481" y="13811"/>
                                  <a:pt x="42386" y="14764"/>
                                  <a:pt x="45244" y="14764"/>
                                </a:cubicBezTo>
                                <a:cubicBezTo>
                                  <a:pt x="47149" y="15716"/>
                                  <a:pt x="50006" y="15716"/>
                                  <a:pt x="51911" y="16669"/>
                                </a:cubicBezTo>
                                <a:cubicBezTo>
                                  <a:pt x="53816" y="17622"/>
                                  <a:pt x="56674" y="18574"/>
                                  <a:pt x="58579" y="19526"/>
                                </a:cubicBezTo>
                                <a:cubicBezTo>
                                  <a:pt x="60484" y="20479"/>
                                  <a:pt x="63341" y="21431"/>
                                  <a:pt x="65246" y="22384"/>
                                </a:cubicBezTo>
                                <a:cubicBezTo>
                                  <a:pt x="67151" y="23336"/>
                                  <a:pt x="70009" y="24289"/>
                                  <a:pt x="71914" y="26194"/>
                                </a:cubicBezTo>
                                <a:cubicBezTo>
                                  <a:pt x="75724" y="29051"/>
                                  <a:pt x="80486" y="31909"/>
                                  <a:pt x="84296" y="34766"/>
                                </a:cubicBezTo>
                                <a:cubicBezTo>
                                  <a:pt x="88106" y="37624"/>
                                  <a:pt x="90964" y="41434"/>
                                  <a:pt x="94774" y="45244"/>
                                </a:cubicBezTo>
                                <a:cubicBezTo>
                                  <a:pt x="97631" y="49054"/>
                                  <a:pt x="100489" y="52864"/>
                                  <a:pt x="102394" y="56674"/>
                                </a:cubicBezTo>
                                <a:cubicBezTo>
                                  <a:pt x="107156" y="64294"/>
                                  <a:pt x="110014" y="71914"/>
                                  <a:pt x="111919" y="78581"/>
                                </a:cubicBezTo>
                                <a:cubicBezTo>
                                  <a:pt x="112871" y="82391"/>
                                  <a:pt x="113824" y="85249"/>
                                  <a:pt x="113824" y="88106"/>
                                </a:cubicBezTo>
                                <a:cubicBezTo>
                                  <a:pt x="113824" y="90964"/>
                                  <a:pt x="114776" y="93822"/>
                                  <a:pt x="114776" y="95726"/>
                                </a:cubicBezTo>
                                <a:cubicBezTo>
                                  <a:pt x="114776" y="96679"/>
                                  <a:pt x="114776" y="98584"/>
                                  <a:pt x="114776" y="99536"/>
                                </a:cubicBezTo>
                                <a:cubicBezTo>
                                  <a:pt x="114776" y="100489"/>
                                  <a:pt x="114776" y="100489"/>
                                  <a:pt x="114776" y="101441"/>
                                </a:cubicBezTo>
                                <a:cubicBezTo>
                                  <a:pt x="115729" y="120491"/>
                                  <a:pt x="123349" y="136684"/>
                                  <a:pt x="138589" y="134779"/>
                                </a:cubicBezTo>
                                <a:cubicBezTo>
                                  <a:pt x="150971" y="133826"/>
                                  <a:pt x="157639" y="112872"/>
                                  <a:pt x="152876" y="96679"/>
                                </a:cubicBezTo>
                                <a:cubicBezTo>
                                  <a:pt x="152876" y="96679"/>
                                  <a:pt x="152876" y="96679"/>
                                  <a:pt x="152876" y="95726"/>
                                </a:cubicBezTo>
                                <a:cubicBezTo>
                                  <a:pt x="152876" y="95726"/>
                                  <a:pt x="152876" y="94774"/>
                                  <a:pt x="152876" y="94774"/>
                                </a:cubicBezTo>
                                <a:cubicBezTo>
                                  <a:pt x="152876" y="94774"/>
                                  <a:pt x="152876" y="93822"/>
                                  <a:pt x="152876" y="93822"/>
                                </a:cubicBezTo>
                                <a:cubicBezTo>
                                  <a:pt x="152876" y="91916"/>
                                  <a:pt x="151924" y="90011"/>
                                  <a:pt x="150971" y="87154"/>
                                </a:cubicBezTo>
                                <a:cubicBezTo>
                                  <a:pt x="150019" y="84297"/>
                                  <a:pt x="149066" y="81439"/>
                                  <a:pt x="147161" y="77629"/>
                                </a:cubicBezTo>
                                <a:cubicBezTo>
                                  <a:pt x="145256" y="73819"/>
                                  <a:pt x="144304" y="70009"/>
                                  <a:pt x="141446" y="66199"/>
                                </a:cubicBezTo>
                                <a:cubicBezTo>
                                  <a:pt x="139541" y="62389"/>
                                  <a:pt x="136684" y="57626"/>
                                  <a:pt x="133826" y="53816"/>
                                </a:cubicBezTo>
                                <a:cubicBezTo>
                                  <a:pt x="130969" y="49054"/>
                                  <a:pt x="127159" y="45244"/>
                                  <a:pt x="123349" y="40481"/>
                                </a:cubicBezTo>
                                <a:cubicBezTo>
                                  <a:pt x="119539" y="36672"/>
                                  <a:pt x="114776" y="31909"/>
                                  <a:pt x="110014" y="28099"/>
                                </a:cubicBezTo>
                                <a:cubicBezTo>
                                  <a:pt x="105251" y="24289"/>
                                  <a:pt x="100489" y="21431"/>
                                  <a:pt x="94774" y="18574"/>
                                </a:cubicBezTo>
                                <a:cubicBezTo>
                                  <a:pt x="89059" y="15716"/>
                                  <a:pt x="84296" y="13811"/>
                                  <a:pt x="78581" y="11906"/>
                                </a:cubicBezTo>
                                <a:cubicBezTo>
                                  <a:pt x="75724" y="10954"/>
                                  <a:pt x="72866" y="10001"/>
                                  <a:pt x="70009" y="10001"/>
                                </a:cubicBezTo>
                                <a:cubicBezTo>
                                  <a:pt x="67151" y="9049"/>
                                  <a:pt x="64294" y="9049"/>
                                  <a:pt x="62389" y="8097"/>
                                </a:cubicBezTo>
                                <a:cubicBezTo>
                                  <a:pt x="59531" y="8097"/>
                                  <a:pt x="56674" y="7144"/>
                                  <a:pt x="54769" y="7144"/>
                                </a:cubicBezTo>
                                <a:cubicBezTo>
                                  <a:pt x="51911" y="7144"/>
                                  <a:pt x="50006" y="7144"/>
                                  <a:pt x="47149" y="7144"/>
                                </a:cubicBezTo>
                                <a:cubicBezTo>
                                  <a:pt x="44291" y="7144"/>
                                  <a:pt x="42386" y="7144"/>
                                  <a:pt x="40481" y="7144"/>
                                </a:cubicBezTo>
                                <a:cubicBezTo>
                                  <a:pt x="39529" y="7144"/>
                                  <a:pt x="38576" y="7144"/>
                                  <a:pt x="37624" y="7144"/>
                                </a:cubicBezTo>
                                <a:cubicBezTo>
                                  <a:pt x="36671" y="7144"/>
                                  <a:pt x="35719" y="7144"/>
                                  <a:pt x="34766" y="7144"/>
                                </a:cubicBezTo>
                                <a:cubicBezTo>
                                  <a:pt x="32861" y="7144"/>
                                  <a:pt x="30956" y="7144"/>
                                  <a:pt x="29051" y="7144"/>
                                </a:cubicBezTo>
                                <a:cubicBezTo>
                                  <a:pt x="27146" y="7144"/>
                                  <a:pt x="25241" y="8097"/>
                                  <a:pt x="23336" y="8097"/>
                                </a:cubicBezTo>
                                <a:cubicBezTo>
                                  <a:pt x="20479" y="8097"/>
                                  <a:pt x="16669" y="9049"/>
                                  <a:pt x="14764" y="9049"/>
                                </a:cubicBezTo>
                                <a:cubicBezTo>
                                  <a:pt x="10001" y="10001"/>
                                  <a:pt x="7144" y="10954"/>
                                  <a:pt x="7144" y="10954"/>
                                </a:cubicBezTo>
                                <a:cubicBezTo>
                                  <a:pt x="7144" y="10954"/>
                                  <a:pt x="10001" y="10954"/>
                                  <a:pt x="14764" y="10954"/>
                                </a:cubicBezTo>
                                <a:cubicBezTo>
                                  <a:pt x="16669" y="11906"/>
                                  <a:pt x="19526" y="11906"/>
                                  <a:pt x="22384" y="119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6" name="Freeform: Shape 2176"/>
                        <wps:cNvSpPr/>
                        <wps:spPr>
                          <a:xfrm>
                            <a:off x="316230" y="45873"/>
                            <a:ext cx="152400" cy="257175"/>
                          </a:xfrm>
                          <a:custGeom>
                            <a:avLst/>
                            <a:gdLst>
                              <a:gd name="connsiteX0" fmla="*/ 83344 w 152400"/>
                              <a:gd name="connsiteY0" fmla="*/ 81211 h 257175"/>
                              <a:gd name="connsiteX1" fmla="*/ 94774 w 152400"/>
                              <a:gd name="connsiteY1" fmla="*/ 74544 h 257175"/>
                              <a:gd name="connsiteX2" fmla="*/ 104299 w 152400"/>
                              <a:gd name="connsiteY2" fmla="*/ 69781 h 257175"/>
                              <a:gd name="connsiteX3" fmla="*/ 109061 w 152400"/>
                              <a:gd name="connsiteY3" fmla="*/ 67876 h 257175"/>
                              <a:gd name="connsiteX4" fmla="*/ 111919 w 152400"/>
                              <a:gd name="connsiteY4" fmla="*/ 66923 h 257175"/>
                              <a:gd name="connsiteX5" fmla="*/ 147161 w 152400"/>
                              <a:gd name="connsiteY5" fmla="*/ 20251 h 257175"/>
                              <a:gd name="connsiteX6" fmla="*/ 89059 w 152400"/>
                              <a:gd name="connsiteY6" fmla="*/ 18346 h 257175"/>
                              <a:gd name="connsiteX7" fmla="*/ 88106 w 152400"/>
                              <a:gd name="connsiteY7" fmla="*/ 18346 h 257175"/>
                              <a:gd name="connsiteX8" fmla="*/ 87154 w 152400"/>
                              <a:gd name="connsiteY8" fmla="*/ 19298 h 257175"/>
                              <a:gd name="connsiteX9" fmla="*/ 86201 w 152400"/>
                              <a:gd name="connsiteY9" fmla="*/ 20251 h 257175"/>
                              <a:gd name="connsiteX10" fmla="*/ 78581 w 152400"/>
                              <a:gd name="connsiteY10" fmla="*/ 25966 h 257175"/>
                              <a:gd name="connsiteX11" fmla="*/ 67151 w 152400"/>
                              <a:gd name="connsiteY11" fmla="*/ 34539 h 257175"/>
                              <a:gd name="connsiteX12" fmla="*/ 53816 w 152400"/>
                              <a:gd name="connsiteY12" fmla="*/ 46921 h 257175"/>
                              <a:gd name="connsiteX13" fmla="*/ 39529 w 152400"/>
                              <a:gd name="connsiteY13" fmla="*/ 63114 h 257175"/>
                              <a:gd name="connsiteX14" fmla="*/ 26194 w 152400"/>
                              <a:gd name="connsiteY14" fmla="*/ 83116 h 257175"/>
                              <a:gd name="connsiteX15" fmla="*/ 15716 w 152400"/>
                              <a:gd name="connsiteY15" fmla="*/ 105976 h 257175"/>
                              <a:gd name="connsiteX16" fmla="*/ 9049 w 152400"/>
                              <a:gd name="connsiteY16" fmla="*/ 130741 h 257175"/>
                              <a:gd name="connsiteX17" fmla="*/ 7144 w 152400"/>
                              <a:gd name="connsiteY17" fmla="*/ 155506 h 257175"/>
                              <a:gd name="connsiteX18" fmla="*/ 7144 w 152400"/>
                              <a:gd name="connsiteY18" fmla="*/ 167889 h 257175"/>
                              <a:gd name="connsiteX19" fmla="*/ 8096 w 152400"/>
                              <a:gd name="connsiteY19" fmla="*/ 179319 h 257175"/>
                              <a:gd name="connsiteX20" fmla="*/ 10001 w 152400"/>
                              <a:gd name="connsiteY20" fmla="*/ 190748 h 257175"/>
                              <a:gd name="connsiteX21" fmla="*/ 12859 w 152400"/>
                              <a:gd name="connsiteY21" fmla="*/ 201226 h 257175"/>
                              <a:gd name="connsiteX22" fmla="*/ 15716 w 152400"/>
                              <a:gd name="connsiteY22" fmla="*/ 210751 h 257175"/>
                              <a:gd name="connsiteX23" fmla="*/ 17621 w 152400"/>
                              <a:gd name="connsiteY23" fmla="*/ 215514 h 257175"/>
                              <a:gd name="connsiteX24" fmla="*/ 19526 w 152400"/>
                              <a:gd name="connsiteY24" fmla="*/ 219323 h 257175"/>
                              <a:gd name="connsiteX25" fmla="*/ 22384 w 152400"/>
                              <a:gd name="connsiteY25" fmla="*/ 226944 h 257175"/>
                              <a:gd name="connsiteX26" fmla="*/ 25241 w 152400"/>
                              <a:gd name="connsiteY26" fmla="*/ 233611 h 257175"/>
                              <a:gd name="connsiteX27" fmla="*/ 30956 w 152400"/>
                              <a:gd name="connsiteY27" fmla="*/ 245041 h 257175"/>
                              <a:gd name="connsiteX28" fmla="*/ 35719 w 152400"/>
                              <a:gd name="connsiteY28" fmla="*/ 254566 h 257175"/>
                              <a:gd name="connsiteX29" fmla="*/ 32861 w 152400"/>
                              <a:gd name="connsiteY29" fmla="*/ 244089 h 257175"/>
                              <a:gd name="connsiteX30" fmla="*/ 30004 w 152400"/>
                              <a:gd name="connsiteY30" fmla="*/ 232659 h 257175"/>
                              <a:gd name="connsiteX31" fmla="*/ 28099 w 152400"/>
                              <a:gd name="connsiteY31" fmla="*/ 225039 h 257175"/>
                              <a:gd name="connsiteX32" fmla="*/ 27146 w 152400"/>
                              <a:gd name="connsiteY32" fmla="*/ 216466 h 257175"/>
                              <a:gd name="connsiteX33" fmla="*/ 26194 w 152400"/>
                              <a:gd name="connsiteY33" fmla="*/ 211704 h 257175"/>
                              <a:gd name="connsiteX34" fmla="*/ 26194 w 152400"/>
                              <a:gd name="connsiteY34" fmla="*/ 206941 h 257175"/>
                              <a:gd name="connsiteX35" fmla="*/ 25241 w 152400"/>
                              <a:gd name="connsiteY35" fmla="*/ 197416 h 257175"/>
                              <a:gd name="connsiteX36" fmla="*/ 25241 w 152400"/>
                              <a:gd name="connsiteY36" fmla="*/ 187891 h 257175"/>
                              <a:gd name="connsiteX37" fmla="*/ 25241 w 152400"/>
                              <a:gd name="connsiteY37" fmla="*/ 177414 h 257175"/>
                              <a:gd name="connsiteX38" fmla="*/ 26194 w 152400"/>
                              <a:gd name="connsiteY38" fmla="*/ 166936 h 257175"/>
                              <a:gd name="connsiteX39" fmla="*/ 28099 w 152400"/>
                              <a:gd name="connsiteY39" fmla="*/ 156459 h 257175"/>
                              <a:gd name="connsiteX40" fmla="*/ 34766 w 152400"/>
                              <a:gd name="connsiteY40" fmla="*/ 136456 h 257175"/>
                              <a:gd name="connsiteX41" fmla="*/ 44291 w 152400"/>
                              <a:gd name="connsiteY41" fmla="*/ 118359 h 257175"/>
                              <a:gd name="connsiteX42" fmla="*/ 56674 w 152400"/>
                              <a:gd name="connsiteY42" fmla="*/ 103119 h 257175"/>
                              <a:gd name="connsiteX43" fmla="*/ 83344 w 152400"/>
                              <a:gd name="connsiteY43" fmla="*/ 812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83344" y="81211"/>
                                </a:moveTo>
                                <a:cubicBezTo>
                                  <a:pt x="87154" y="78354"/>
                                  <a:pt x="91916" y="76448"/>
                                  <a:pt x="94774" y="74544"/>
                                </a:cubicBezTo>
                                <a:cubicBezTo>
                                  <a:pt x="98584" y="72639"/>
                                  <a:pt x="101441" y="70734"/>
                                  <a:pt x="104299" y="69781"/>
                                </a:cubicBezTo>
                                <a:cubicBezTo>
                                  <a:pt x="106204" y="68829"/>
                                  <a:pt x="107156" y="68829"/>
                                  <a:pt x="109061" y="67876"/>
                                </a:cubicBezTo>
                                <a:cubicBezTo>
                                  <a:pt x="110014" y="67876"/>
                                  <a:pt x="110966" y="66923"/>
                                  <a:pt x="111919" y="66923"/>
                                </a:cubicBezTo>
                                <a:cubicBezTo>
                                  <a:pt x="137636" y="56446"/>
                                  <a:pt x="155734" y="40254"/>
                                  <a:pt x="147161" y="20251"/>
                                </a:cubicBezTo>
                                <a:cubicBezTo>
                                  <a:pt x="140494" y="3106"/>
                                  <a:pt x="109061" y="3106"/>
                                  <a:pt x="89059" y="18346"/>
                                </a:cubicBezTo>
                                <a:cubicBezTo>
                                  <a:pt x="89059" y="18346"/>
                                  <a:pt x="89059" y="18346"/>
                                  <a:pt x="88106" y="18346"/>
                                </a:cubicBezTo>
                                <a:cubicBezTo>
                                  <a:pt x="88106" y="18346"/>
                                  <a:pt x="87154" y="18346"/>
                                  <a:pt x="87154" y="19298"/>
                                </a:cubicBezTo>
                                <a:cubicBezTo>
                                  <a:pt x="87154" y="19298"/>
                                  <a:pt x="86201" y="20251"/>
                                  <a:pt x="86201" y="20251"/>
                                </a:cubicBezTo>
                                <a:cubicBezTo>
                                  <a:pt x="84296" y="21204"/>
                                  <a:pt x="81439" y="23109"/>
                                  <a:pt x="78581" y="25966"/>
                                </a:cubicBezTo>
                                <a:cubicBezTo>
                                  <a:pt x="75724" y="27871"/>
                                  <a:pt x="71914" y="31681"/>
                                  <a:pt x="67151" y="34539"/>
                                </a:cubicBezTo>
                                <a:cubicBezTo>
                                  <a:pt x="63341" y="38348"/>
                                  <a:pt x="58579" y="42159"/>
                                  <a:pt x="53816" y="46921"/>
                                </a:cubicBezTo>
                                <a:cubicBezTo>
                                  <a:pt x="49054" y="51684"/>
                                  <a:pt x="44291" y="57398"/>
                                  <a:pt x="39529" y="63114"/>
                                </a:cubicBezTo>
                                <a:cubicBezTo>
                                  <a:pt x="34766" y="68829"/>
                                  <a:pt x="30956" y="75496"/>
                                  <a:pt x="26194" y="83116"/>
                                </a:cubicBezTo>
                                <a:cubicBezTo>
                                  <a:pt x="22384" y="89784"/>
                                  <a:pt x="18574" y="98356"/>
                                  <a:pt x="15716" y="105976"/>
                                </a:cubicBezTo>
                                <a:cubicBezTo>
                                  <a:pt x="12859" y="113596"/>
                                  <a:pt x="10001" y="122169"/>
                                  <a:pt x="9049" y="130741"/>
                                </a:cubicBezTo>
                                <a:cubicBezTo>
                                  <a:pt x="7144" y="139314"/>
                                  <a:pt x="7144" y="147886"/>
                                  <a:pt x="7144" y="155506"/>
                                </a:cubicBezTo>
                                <a:cubicBezTo>
                                  <a:pt x="7144" y="159316"/>
                                  <a:pt x="7144" y="164079"/>
                                  <a:pt x="7144" y="167889"/>
                                </a:cubicBezTo>
                                <a:cubicBezTo>
                                  <a:pt x="7144" y="171698"/>
                                  <a:pt x="8096" y="175509"/>
                                  <a:pt x="8096" y="179319"/>
                                </a:cubicBezTo>
                                <a:cubicBezTo>
                                  <a:pt x="9049" y="183129"/>
                                  <a:pt x="9049" y="186939"/>
                                  <a:pt x="10001" y="190748"/>
                                </a:cubicBezTo>
                                <a:cubicBezTo>
                                  <a:pt x="10954" y="194559"/>
                                  <a:pt x="11906" y="197416"/>
                                  <a:pt x="12859" y="201226"/>
                                </a:cubicBezTo>
                                <a:cubicBezTo>
                                  <a:pt x="13811" y="205036"/>
                                  <a:pt x="14764" y="207894"/>
                                  <a:pt x="15716" y="210751"/>
                                </a:cubicBezTo>
                                <a:cubicBezTo>
                                  <a:pt x="16669" y="212656"/>
                                  <a:pt x="16669" y="213609"/>
                                  <a:pt x="17621" y="215514"/>
                                </a:cubicBezTo>
                                <a:cubicBezTo>
                                  <a:pt x="18574" y="217419"/>
                                  <a:pt x="18574" y="218371"/>
                                  <a:pt x="19526" y="219323"/>
                                </a:cubicBezTo>
                                <a:cubicBezTo>
                                  <a:pt x="20479" y="222181"/>
                                  <a:pt x="21431" y="225039"/>
                                  <a:pt x="22384" y="226944"/>
                                </a:cubicBezTo>
                                <a:cubicBezTo>
                                  <a:pt x="23336" y="229801"/>
                                  <a:pt x="24289" y="231706"/>
                                  <a:pt x="25241" y="233611"/>
                                </a:cubicBezTo>
                                <a:cubicBezTo>
                                  <a:pt x="27146" y="238373"/>
                                  <a:pt x="29051" y="241231"/>
                                  <a:pt x="30956" y="245041"/>
                                </a:cubicBezTo>
                                <a:cubicBezTo>
                                  <a:pt x="33814" y="250756"/>
                                  <a:pt x="35719" y="254566"/>
                                  <a:pt x="35719" y="254566"/>
                                </a:cubicBezTo>
                                <a:cubicBezTo>
                                  <a:pt x="35719" y="254566"/>
                                  <a:pt x="34766" y="250756"/>
                                  <a:pt x="32861" y="244089"/>
                                </a:cubicBezTo>
                                <a:cubicBezTo>
                                  <a:pt x="31909" y="241231"/>
                                  <a:pt x="30956" y="236469"/>
                                  <a:pt x="30004" y="232659"/>
                                </a:cubicBezTo>
                                <a:cubicBezTo>
                                  <a:pt x="29051" y="230754"/>
                                  <a:pt x="29051" y="227896"/>
                                  <a:pt x="28099" y="225039"/>
                                </a:cubicBezTo>
                                <a:cubicBezTo>
                                  <a:pt x="28099" y="222181"/>
                                  <a:pt x="27146" y="219323"/>
                                  <a:pt x="27146" y="216466"/>
                                </a:cubicBezTo>
                                <a:cubicBezTo>
                                  <a:pt x="27146" y="215514"/>
                                  <a:pt x="27146" y="213609"/>
                                  <a:pt x="26194" y="211704"/>
                                </a:cubicBezTo>
                                <a:cubicBezTo>
                                  <a:pt x="26194" y="209798"/>
                                  <a:pt x="26194" y="208846"/>
                                  <a:pt x="26194" y="206941"/>
                                </a:cubicBezTo>
                                <a:cubicBezTo>
                                  <a:pt x="26194" y="204084"/>
                                  <a:pt x="25241" y="201226"/>
                                  <a:pt x="25241" y="197416"/>
                                </a:cubicBezTo>
                                <a:cubicBezTo>
                                  <a:pt x="25241" y="194559"/>
                                  <a:pt x="25241" y="190748"/>
                                  <a:pt x="25241" y="187891"/>
                                </a:cubicBezTo>
                                <a:cubicBezTo>
                                  <a:pt x="25241" y="184081"/>
                                  <a:pt x="25241" y="181223"/>
                                  <a:pt x="25241" y="177414"/>
                                </a:cubicBezTo>
                                <a:cubicBezTo>
                                  <a:pt x="25241" y="173604"/>
                                  <a:pt x="26194" y="170746"/>
                                  <a:pt x="26194" y="166936"/>
                                </a:cubicBezTo>
                                <a:cubicBezTo>
                                  <a:pt x="27146" y="163126"/>
                                  <a:pt x="27146" y="160269"/>
                                  <a:pt x="28099" y="156459"/>
                                </a:cubicBezTo>
                                <a:cubicBezTo>
                                  <a:pt x="30004" y="149791"/>
                                  <a:pt x="31909" y="143123"/>
                                  <a:pt x="34766" y="136456"/>
                                </a:cubicBezTo>
                                <a:cubicBezTo>
                                  <a:pt x="37624" y="129789"/>
                                  <a:pt x="40481" y="124073"/>
                                  <a:pt x="44291" y="118359"/>
                                </a:cubicBezTo>
                                <a:cubicBezTo>
                                  <a:pt x="48101" y="112644"/>
                                  <a:pt x="51911" y="107881"/>
                                  <a:pt x="56674" y="103119"/>
                                </a:cubicBezTo>
                                <a:cubicBezTo>
                                  <a:pt x="65246" y="93594"/>
                                  <a:pt x="74771" y="85973"/>
                                  <a:pt x="83344" y="812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7" name="Freeform: Shape 2177"/>
                        <wps:cNvSpPr/>
                        <wps:spPr>
                          <a:xfrm>
                            <a:off x="119900" y="0"/>
                            <a:ext cx="190500" cy="219075"/>
                          </a:xfrm>
                          <a:custGeom>
                            <a:avLst/>
                            <a:gdLst>
                              <a:gd name="connsiteX0" fmla="*/ 187282 w 190500"/>
                              <a:gd name="connsiteY0" fmla="*/ 150897 h 219075"/>
                              <a:gd name="connsiteX1" fmla="*/ 186329 w 190500"/>
                              <a:gd name="connsiteY1" fmla="*/ 139467 h 219075"/>
                              <a:gd name="connsiteX2" fmla="*/ 184424 w 190500"/>
                              <a:gd name="connsiteY2" fmla="*/ 128037 h 219075"/>
                              <a:gd name="connsiteX3" fmla="*/ 181567 w 190500"/>
                              <a:gd name="connsiteY3" fmla="*/ 116607 h 219075"/>
                              <a:gd name="connsiteX4" fmla="*/ 172042 w 190500"/>
                              <a:gd name="connsiteY4" fmla="*/ 92795 h 219075"/>
                              <a:gd name="connsiteX5" fmla="*/ 158707 w 190500"/>
                              <a:gd name="connsiteY5" fmla="*/ 70887 h 219075"/>
                              <a:gd name="connsiteX6" fmla="*/ 141562 w 190500"/>
                              <a:gd name="connsiteY6" fmla="*/ 51837 h 219075"/>
                              <a:gd name="connsiteX7" fmla="*/ 123464 w 190500"/>
                              <a:gd name="connsiteY7" fmla="*/ 36597 h 219075"/>
                              <a:gd name="connsiteX8" fmla="*/ 105367 w 190500"/>
                              <a:gd name="connsiteY8" fmla="*/ 25167 h 219075"/>
                              <a:gd name="connsiteX9" fmla="*/ 89174 w 190500"/>
                              <a:gd name="connsiteY9" fmla="*/ 17547 h 219075"/>
                              <a:gd name="connsiteX10" fmla="*/ 75839 w 190500"/>
                              <a:gd name="connsiteY10" fmla="*/ 12784 h 219075"/>
                              <a:gd name="connsiteX11" fmla="*/ 66314 w 190500"/>
                              <a:gd name="connsiteY11" fmla="*/ 9927 h 219075"/>
                              <a:gd name="connsiteX12" fmla="*/ 64409 w 190500"/>
                              <a:gd name="connsiteY12" fmla="*/ 9927 h 219075"/>
                              <a:gd name="connsiteX13" fmla="*/ 63457 w 190500"/>
                              <a:gd name="connsiteY13" fmla="*/ 9927 h 219075"/>
                              <a:gd name="connsiteX14" fmla="*/ 62504 w 190500"/>
                              <a:gd name="connsiteY14" fmla="*/ 9927 h 219075"/>
                              <a:gd name="connsiteX15" fmla="*/ 7259 w 190500"/>
                              <a:gd name="connsiteY15" fmla="*/ 28977 h 219075"/>
                              <a:gd name="connsiteX16" fmla="*/ 54884 w 190500"/>
                              <a:gd name="connsiteY16" fmla="*/ 63267 h 219075"/>
                              <a:gd name="connsiteX17" fmla="*/ 57742 w 190500"/>
                              <a:gd name="connsiteY17" fmla="*/ 63267 h 219075"/>
                              <a:gd name="connsiteX18" fmla="*/ 62504 w 190500"/>
                              <a:gd name="connsiteY18" fmla="*/ 63267 h 219075"/>
                              <a:gd name="connsiteX19" fmla="*/ 72982 w 190500"/>
                              <a:gd name="connsiteY19" fmla="*/ 65172 h 219075"/>
                              <a:gd name="connsiteX20" fmla="*/ 86317 w 190500"/>
                              <a:gd name="connsiteY20" fmla="*/ 68030 h 219075"/>
                              <a:gd name="connsiteX21" fmla="*/ 117749 w 190500"/>
                              <a:gd name="connsiteY21" fmla="*/ 81364 h 219075"/>
                              <a:gd name="connsiteX22" fmla="*/ 133942 w 190500"/>
                              <a:gd name="connsiteY22" fmla="*/ 92795 h 219075"/>
                              <a:gd name="connsiteX23" fmla="*/ 148229 w 190500"/>
                              <a:gd name="connsiteY23" fmla="*/ 107082 h 219075"/>
                              <a:gd name="connsiteX24" fmla="*/ 160612 w 190500"/>
                              <a:gd name="connsiteY24" fmla="*/ 124227 h 219075"/>
                              <a:gd name="connsiteX25" fmla="*/ 165374 w 190500"/>
                              <a:gd name="connsiteY25" fmla="*/ 133752 h 219075"/>
                              <a:gd name="connsiteX26" fmla="*/ 169184 w 190500"/>
                              <a:gd name="connsiteY26" fmla="*/ 143277 h 219075"/>
                              <a:gd name="connsiteX27" fmla="*/ 172042 w 190500"/>
                              <a:gd name="connsiteY27" fmla="*/ 152802 h 219075"/>
                              <a:gd name="connsiteX28" fmla="*/ 174899 w 190500"/>
                              <a:gd name="connsiteY28" fmla="*/ 162327 h 219075"/>
                              <a:gd name="connsiteX29" fmla="*/ 176804 w 190500"/>
                              <a:gd name="connsiteY29" fmla="*/ 171852 h 219075"/>
                              <a:gd name="connsiteX30" fmla="*/ 177757 w 190500"/>
                              <a:gd name="connsiteY30" fmla="*/ 176614 h 219075"/>
                              <a:gd name="connsiteX31" fmla="*/ 178709 w 190500"/>
                              <a:gd name="connsiteY31" fmla="*/ 181377 h 219075"/>
                              <a:gd name="connsiteX32" fmla="*/ 179662 w 190500"/>
                              <a:gd name="connsiteY32" fmla="*/ 189949 h 219075"/>
                              <a:gd name="connsiteX33" fmla="*/ 180614 w 190500"/>
                              <a:gd name="connsiteY33" fmla="*/ 197570 h 219075"/>
                              <a:gd name="connsiteX34" fmla="*/ 181567 w 190500"/>
                              <a:gd name="connsiteY34" fmla="*/ 209952 h 219075"/>
                              <a:gd name="connsiteX35" fmla="*/ 181567 w 190500"/>
                              <a:gd name="connsiteY35" fmla="*/ 220430 h 219075"/>
                              <a:gd name="connsiteX36" fmla="*/ 183472 w 190500"/>
                              <a:gd name="connsiteY36" fmla="*/ 209952 h 219075"/>
                              <a:gd name="connsiteX37" fmla="*/ 185377 w 190500"/>
                              <a:gd name="connsiteY37" fmla="*/ 197570 h 219075"/>
                              <a:gd name="connsiteX38" fmla="*/ 186329 w 190500"/>
                              <a:gd name="connsiteY38" fmla="*/ 189949 h 219075"/>
                              <a:gd name="connsiteX39" fmla="*/ 187282 w 190500"/>
                              <a:gd name="connsiteY39" fmla="*/ 181377 h 219075"/>
                              <a:gd name="connsiteX40" fmla="*/ 187282 w 190500"/>
                              <a:gd name="connsiteY40" fmla="*/ 176614 h 219075"/>
                              <a:gd name="connsiteX41" fmla="*/ 187282 w 190500"/>
                              <a:gd name="connsiteY41" fmla="*/ 171852 h 219075"/>
                              <a:gd name="connsiteX42" fmla="*/ 187282 w 190500"/>
                              <a:gd name="connsiteY42" fmla="*/ 161374 h 219075"/>
                              <a:gd name="connsiteX43" fmla="*/ 187282 w 190500"/>
                              <a:gd name="connsiteY43" fmla="*/ 15089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187282" y="150897"/>
                                </a:moveTo>
                                <a:cubicBezTo>
                                  <a:pt x="187282" y="147087"/>
                                  <a:pt x="186329" y="143277"/>
                                  <a:pt x="186329" y="139467"/>
                                </a:cubicBezTo>
                                <a:cubicBezTo>
                                  <a:pt x="185377" y="135657"/>
                                  <a:pt x="185377" y="131847"/>
                                  <a:pt x="184424" y="128037"/>
                                </a:cubicBezTo>
                                <a:cubicBezTo>
                                  <a:pt x="183472" y="124227"/>
                                  <a:pt x="182519" y="120417"/>
                                  <a:pt x="181567" y="116607"/>
                                </a:cubicBezTo>
                                <a:cubicBezTo>
                                  <a:pt x="178709" y="108987"/>
                                  <a:pt x="175852" y="100414"/>
                                  <a:pt x="172042" y="92795"/>
                                </a:cubicBezTo>
                                <a:cubicBezTo>
                                  <a:pt x="168232" y="85174"/>
                                  <a:pt x="163469" y="77555"/>
                                  <a:pt x="158707" y="70887"/>
                                </a:cubicBezTo>
                                <a:cubicBezTo>
                                  <a:pt x="152992" y="64220"/>
                                  <a:pt x="148229" y="57552"/>
                                  <a:pt x="141562" y="51837"/>
                                </a:cubicBezTo>
                                <a:cubicBezTo>
                                  <a:pt x="135847" y="46122"/>
                                  <a:pt x="129179" y="41359"/>
                                  <a:pt x="123464" y="36597"/>
                                </a:cubicBezTo>
                                <a:cubicBezTo>
                                  <a:pt x="117749" y="31834"/>
                                  <a:pt x="111082" y="28024"/>
                                  <a:pt x="105367" y="25167"/>
                                </a:cubicBezTo>
                                <a:cubicBezTo>
                                  <a:pt x="99652" y="22309"/>
                                  <a:pt x="93937" y="19452"/>
                                  <a:pt x="89174" y="17547"/>
                                </a:cubicBezTo>
                                <a:cubicBezTo>
                                  <a:pt x="84412" y="15642"/>
                                  <a:pt x="79649" y="13737"/>
                                  <a:pt x="75839" y="12784"/>
                                </a:cubicBezTo>
                                <a:cubicBezTo>
                                  <a:pt x="72029" y="11832"/>
                                  <a:pt x="69172" y="10880"/>
                                  <a:pt x="66314" y="9927"/>
                                </a:cubicBezTo>
                                <a:cubicBezTo>
                                  <a:pt x="65362" y="9927"/>
                                  <a:pt x="65362" y="9927"/>
                                  <a:pt x="64409" y="9927"/>
                                </a:cubicBezTo>
                                <a:cubicBezTo>
                                  <a:pt x="63457" y="9927"/>
                                  <a:pt x="63457" y="9927"/>
                                  <a:pt x="63457" y="9927"/>
                                </a:cubicBezTo>
                                <a:cubicBezTo>
                                  <a:pt x="62504" y="9927"/>
                                  <a:pt x="62504" y="9927"/>
                                  <a:pt x="62504" y="9927"/>
                                </a:cubicBezTo>
                                <a:cubicBezTo>
                                  <a:pt x="38692" y="2307"/>
                                  <a:pt x="9164" y="10880"/>
                                  <a:pt x="7259" y="28977"/>
                                </a:cubicBezTo>
                                <a:cubicBezTo>
                                  <a:pt x="5354" y="49932"/>
                                  <a:pt x="27262" y="60409"/>
                                  <a:pt x="54884" y="63267"/>
                                </a:cubicBezTo>
                                <a:cubicBezTo>
                                  <a:pt x="55837" y="63267"/>
                                  <a:pt x="56789" y="63267"/>
                                  <a:pt x="57742" y="63267"/>
                                </a:cubicBezTo>
                                <a:cubicBezTo>
                                  <a:pt x="58694" y="63267"/>
                                  <a:pt x="60599" y="63267"/>
                                  <a:pt x="62504" y="63267"/>
                                </a:cubicBezTo>
                                <a:cubicBezTo>
                                  <a:pt x="65362" y="63267"/>
                                  <a:pt x="69172" y="64220"/>
                                  <a:pt x="72982" y="65172"/>
                                </a:cubicBezTo>
                                <a:cubicBezTo>
                                  <a:pt x="76792" y="66124"/>
                                  <a:pt x="81554" y="67077"/>
                                  <a:pt x="86317" y="68030"/>
                                </a:cubicBezTo>
                                <a:cubicBezTo>
                                  <a:pt x="95842" y="70887"/>
                                  <a:pt x="107272" y="75649"/>
                                  <a:pt x="117749" y="81364"/>
                                </a:cubicBezTo>
                                <a:cubicBezTo>
                                  <a:pt x="123464" y="84222"/>
                                  <a:pt x="128227" y="88984"/>
                                  <a:pt x="133942" y="92795"/>
                                </a:cubicBezTo>
                                <a:cubicBezTo>
                                  <a:pt x="138704" y="97557"/>
                                  <a:pt x="144419" y="102320"/>
                                  <a:pt x="148229" y="107082"/>
                                </a:cubicBezTo>
                                <a:cubicBezTo>
                                  <a:pt x="152992" y="112797"/>
                                  <a:pt x="156802" y="118512"/>
                                  <a:pt x="160612" y="124227"/>
                                </a:cubicBezTo>
                                <a:cubicBezTo>
                                  <a:pt x="162517" y="127084"/>
                                  <a:pt x="163469" y="130895"/>
                                  <a:pt x="165374" y="133752"/>
                                </a:cubicBezTo>
                                <a:cubicBezTo>
                                  <a:pt x="166327" y="136609"/>
                                  <a:pt x="168232" y="140420"/>
                                  <a:pt x="169184" y="143277"/>
                                </a:cubicBezTo>
                                <a:cubicBezTo>
                                  <a:pt x="170137" y="146134"/>
                                  <a:pt x="171089" y="149945"/>
                                  <a:pt x="172042" y="152802"/>
                                </a:cubicBezTo>
                                <a:cubicBezTo>
                                  <a:pt x="172994" y="155659"/>
                                  <a:pt x="173947" y="159470"/>
                                  <a:pt x="174899" y="162327"/>
                                </a:cubicBezTo>
                                <a:cubicBezTo>
                                  <a:pt x="175852" y="165184"/>
                                  <a:pt x="175852" y="168995"/>
                                  <a:pt x="176804" y="171852"/>
                                </a:cubicBezTo>
                                <a:cubicBezTo>
                                  <a:pt x="176804" y="173757"/>
                                  <a:pt x="177757" y="174709"/>
                                  <a:pt x="177757" y="176614"/>
                                </a:cubicBezTo>
                                <a:cubicBezTo>
                                  <a:pt x="177757" y="178520"/>
                                  <a:pt x="177757" y="179472"/>
                                  <a:pt x="178709" y="181377"/>
                                </a:cubicBezTo>
                                <a:cubicBezTo>
                                  <a:pt x="178709" y="184234"/>
                                  <a:pt x="179662" y="187092"/>
                                  <a:pt x="179662" y="189949"/>
                                </a:cubicBezTo>
                                <a:cubicBezTo>
                                  <a:pt x="179662" y="192807"/>
                                  <a:pt x="179662" y="194712"/>
                                  <a:pt x="180614" y="197570"/>
                                </a:cubicBezTo>
                                <a:cubicBezTo>
                                  <a:pt x="180614" y="202332"/>
                                  <a:pt x="181567" y="206142"/>
                                  <a:pt x="181567" y="209952"/>
                                </a:cubicBezTo>
                                <a:cubicBezTo>
                                  <a:pt x="181567" y="216620"/>
                                  <a:pt x="181567" y="220430"/>
                                  <a:pt x="181567" y="220430"/>
                                </a:cubicBezTo>
                                <a:cubicBezTo>
                                  <a:pt x="181567" y="220430"/>
                                  <a:pt x="182519" y="216620"/>
                                  <a:pt x="183472" y="209952"/>
                                </a:cubicBezTo>
                                <a:cubicBezTo>
                                  <a:pt x="184424" y="206142"/>
                                  <a:pt x="185377" y="202332"/>
                                  <a:pt x="185377" y="197570"/>
                                </a:cubicBezTo>
                                <a:cubicBezTo>
                                  <a:pt x="185377" y="195664"/>
                                  <a:pt x="186329" y="192807"/>
                                  <a:pt x="186329" y="189949"/>
                                </a:cubicBezTo>
                                <a:cubicBezTo>
                                  <a:pt x="186329" y="187092"/>
                                  <a:pt x="187282" y="184234"/>
                                  <a:pt x="187282" y="181377"/>
                                </a:cubicBezTo>
                                <a:cubicBezTo>
                                  <a:pt x="187282" y="179472"/>
                                  <a:pt x="187282" y="178520"/>
                                  <a:pt x="187282" y="176614"/>
                                </a:cubicBezTo>
                                <a:cubicBezTo>
                                  <a:pt x="187282" y="174709"/>
                                  <a:pt x="187282" y="173757"/>
                                  <a:pt x="187282" y="171852"/>
                                </a:cubicBezTo>
                                <a:cubicBezTo>
                                  <a:pt x="187282" y="168995"/>
                                  <a:pt x="187282" y="165184"/>
                                  <a:pt x="187282" y="161374"/>
                                </a:cubicBezTo>
                                <a:cubicBezTo>
                                  <a:pt x="187282" y="158517"/>
                                  <a:pt x="187282" y="154707"/>
                                  <a:pt x="187282" y="15089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8" name="Freeform: Shape 2178"/>
                        <wps:cNvSpPr/>
                        <wps:spPr>
                          <a:xfrm>
                            <a:off x="1185863" y="882098"/>
                            <a:ext cx="219075" cy="409575"/>
                          </a:xfrm>
                          <a:custGeom>
                            <a:avLst/>
                            <a:gdLst>
                              <a:gd name="connsiteX0" fmla="*/ 181451 w 219075"/>
                              <a:gd name="connsiteY0" fmla="*/ 261303 h 409575"/>
                              <a:gd name="connsiteX1" fmla="*/ 183356 w 219075"/>
                              <a:gd name="connsiteY1" fmla="*/ 256541 h 409575"/>
                              <a:gd name="connsiteX2" fmla="*/ 185261 w 219075"/>
                              <a:gd name="connsiteY2" fmla="*/ 251778 h 409575"/>
                              <a:gd name="connsiteX3" fmla="*/ 189071 w 219075"/>
                              <a:gd name="connsiteY3" fmla="*/ 242253 h 409575"/>
                              <a:gd name="connsiteX4" fmla="*/ 202406 w 219075"/>
                              <a:gd name="connsiteY4" fmla="*/ 204153 h 409575"/>
                              <a:gd name="connsiteX5" fmla="*/ 210979 w 219075"/>
                              <a:gd name="connsiteY5" fmla="*/ 167005 h 409575"/>
                              <a:gd name="connsiteX6" fmla="*/ 215741 w 219075"/>
                              <a:gd name="connsiteY6" fmla="*/ 133668 h 409575"/>
                              <a:gd name="connsiteX7" fmla="*/ 217646 w 219075"/>
                              <a:gd name="connsiteY7" fmla="*/ 105093 h 409575"/>
                              <a:gd name="connsiteX8" fmla="*/ 217646 w 219075"/>
                              <a:gd name="connsiteY8" fmla="*/ 82233 h 409575"/>
                              <a:gd name="connsiteX9" fmla="*/ 215741 w 219075"/>
                              <a:gd name="connsiteY9" fmla="*/ 46038 h 409575"/>
                              <a:gd name="connsiteX10" fmla="*/ 155734 w 219075"/>
                              <a:gd name="connsiteY10" fmla="*/ 7938 h 409575"/>
                              <a:gd name="connsiteX11" fmla="*/ 113824 w 219075"/>
                              <a:gd name="connsiteY11" fmla="*/ 65088 h 409575"/>
                              <a:gd name="connsiteX12" fmla="*/ 136684 w 219075"/>
                              <a:gd name="connsiteY12" fmla="*/ 161291 h 409575"/>
                              <a:gd name="connsiteX13" fmla="*/ 137636 w 219075"/>
                              <a:gd name="connsiteY13" fmla="*/ 192723 h 409575"/>
                              <a:gd name="connsiteX14" fmla="*/ 134779 w 219075"/>
                              <a:gd name="connsiteY14" fmla="*/ 226060 h 409575"/>
                              <a:gd name="connsiteX15" fmla="*/ 133826 w 219075"/>
                              <a:gd name="connsiteY15" fmla="*/ 234633 h 409575"/>
                              <a:gd name="connsiteX16" fmla="*/ 132874 w 219075"/>
                              <a:gd name="connsiteY16" fmla="*/ 238443 h 409575"/>
                              <a:gd name="connsiteX17" fmla="*/ 131921 w 219075"/>
                              <a:gd name="connsiteY17" fmla="*/ 242253 h 409575"/>
                              <a:gd name="connsiteX18" fmla="*/ 130016 w 219075"/>
                              <a:gd name="connsiteY18" fmla="*/ 250826 h 409575"/>
                              <a:gd name="connsiteX19" fmla="*/ 128111 w 219075"/>
                              <a:gd name="connsiteY19" fmla="*/ 259398 h 409575"/>
                              <a:gd name="connsiteX20" fmla="*/ 122396 w 219075"/>
                              <a:gd name="connsiteY20" fmla="*/ 275591 h 409575"/>
                              <a:gd name="connsiteX21" fmla="*/ 119539 w 219075"/>
                              <a:gd name="connsiteY21" fmla="*/ 283210 h 409575"/>
                              <a:gd name="connsiteX22" fmla="*/ 115729 w 219075"/>
                              <a:gd name="connsiteY22" fmla="*/ 290830 h 409575"/>
                              <a:gd name="connsiteX23" fmla="*/ 111919 w 219075"/>
                              <a:gd name="connsiteY23" fmla="*/ 298451 h 409575"/>
                              <a:gd name="connsiteX24" fmla="*/ 108109 w 219075"/>
                              <a:gd name="connsiteY24" fmla="*/ 306071 h 409575"/>
                              <a:gd name="connsiteX25" fmla="*/ 103346 w 219075"/>
                              <a:gd name="connsiteY25" fmla="*/ 313691 h 409575"/>
                              <a:gd name="connsiteX26" fmla="*/ 101441 w 219075"/>
                              <a:gd name="connsiteY26" fmla="*/ 317501 h 409575"/>
                              <a:gd name="connsiteX27" fmla="*/ 99536 w 219075"/>
                              <a:gd name="connsiteY27" fmla="*/ 321310 h 409575"/>
                              <a:gd name="connsiteX28" fmla="*/ 79534 w 219075"/>
                              <a:gd name="connsiteY28" fmla="*/ 347028 h 409575"/>
                              <a:gd name="connsiteX29" fmla="*/ 69056 w 219075"/>
                              <a:gd name="connsiteY29" fmla="*/ 358458 h 409575"/>
                              <a:gd name="connsiteX30" fmla="*/ 58579 w 219075"/>
                              <a:gd name="connsiteY30" fmla="*/ 367983 h 409575"/>
                              <a:gd name="connsiteX31" fmla="*/ 48101 w 219075"/>
                              <a:gd name="connsiteY31" fmla="*/ 376555 h 409575"/>
                              <a:gd name="connsiteX32" fmla="*/ 38576 w 219075"/>
                              <a:gd name="connsiteY32" fmla="*/ 384176 h 409575"/>
                              <a:gd name="connsiteX33" fmla="*/ 30004 w 219075"/>
                              <a:gd name="connsiteY33" fmla="*/ 389891 h 409575"/>
                              <a:gd name="connsiteX34" fmla="*/ 26194 w 219075"/>
                              <a:gd name="connsiteY34" fmla="*/ 392748 h 409575"/>
                              <a:gd name="connsiteX35" fmla="*/ 22384 w 219075"/>
                              <a:gd name="connsiteY35" fmla="*/ 394653 h 409575"/>
                              <a:gd name="connsiteX36" fmla="*/ 7144 w 219075"/>
                              <a:gd name="connsiteY36" fmla="*/ 403226 h 409575"/>
                              <a:gd name="connsiteX37" fmla="*/ 24289 w 219075"/>
                              <a:gd name="connsiteY37" fmla="*/ 398463 h 409575"/>
                              <a:gd name="connsiteX38" fmla="*/ 28099 w 219075"/>
                              <a:gd name="connsiteY38" fmla="*/ 397510 h 409575"/>
                              <a:gd name="connsiteX39" fmla="*/ 32861 w 219075"/>
                              <a:gd name="connsiteY39" fmla="*/ 395605 h 409575"/>
                              <a:gd name="connsiteX40" fmla="*/ 43339 w 219075"/>
                              <a:gd name="connsiteY40" fmla="*/ 391796 h 409575"/>
                              <a:gd name="connsiteX41" fmla="*/ 54769 w 219075"/>
                              <a:gd name="connsiteY41" fmla="*/ 387033 h 409575"/>
                              <a:gd name="connsiteX42" fmla="*/ 67151 w 219075"/>
                              <a:gd name="connsiteY42" fmla="*/ 381318 h 409575"/>
                              <a:gd name="connsiteX43" fmla="*/ 80486 w 219075"/>
                              <a:gd name="connsiteY43" fmla="*/ 373698 h 409575"/>
                              <a:gd name="connsiteX44" fmla="*/ 94774 w 219075"/>
                              <a:gd name="connsiteY44" fmla="*/ 365126 h 409575"/>
                              <a:gd name="connsiteX45" fmla="*/ 123349 w 219075"/>
                              <a:gd name="connsiteY45" fmla="*/ 342266 h 409575"/>
                              <a:gd name="connsiteX46" fmla="*/ 127159 w 219075"/>
                              <a:gd name="connsiteY46" fmla="*/ 339408 h 409575"/>
                              <a:gd name="connsiteX47" fmla="*/ 130969 w 219075"/>
                              <a:gd name="connsiteY47" fmla="*/ 335598 h 409575"/>
                              <a:gd name="connsiteX48" fmla="*/ 137636 w 219075"/>
                              <a:gd name="connsiteY48" fmla="*/ 328930 h 409575"/>
                              <a:gd name="connsiteX49" fmla="*/ 144304 w 219075"/>
                              <a:gd name="connsiteY49" fmla="*/ 321310 h 409575"/>
                              <a:gd name="connsiteX50" fmla="*/ 150971 w 219075"/>
                              <a:gd name="connsiteY50" fmla="*/ 313691 h 409575"/>
                              <a:gd name="connsiteX51" fmla="*/ 156686 w 219075"/>
                              <a:gd name="connsiteY51" fmla="*/ 305118 h 409575"/>
                              <a:gd name="connsiteX52" fmla="*/ 162401 w 219075"/>
                              <a:gd name="connsiteY52" fmla="*/ 296546 h 409575"/>
                              <a:gd name="connsiteX53" fmla="*/ 173831 w 219075"/>
                              <a:gd name="connsiteY53" fmla="*/ 279401 h 409575"/>
                              <a:gd name="connsiteX54" fmla="*/ 178594 w 219075"/>
                              <a:gd name="connsiteY54" fmla="*/ 269876 h 409575"/>
                              <a:gd name="connsiteX55" fmla="*/ 181451 w 219075"/>
                              <a:gd name="connsiteY55" fmla="*/ 26130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81451" y="261303"/>
                                </a:moveTo>
                                <a:lnTo>
                                  <a:pt x="183356" y="256541"/>
                                </a:lnTo>
                                <a:lnTo>
                                  <a:pt x="185261" y="251778"/>
                                </a:lnTo>
                                <a:cubicBezTo>
                                  <a:pt x="186214" y="248921"/>
                                  <a:pt x="188119" y="245110"/>
                                  <a:pt x="189071" y="242253"/>
                                </a:cubicBezTo>
                                <a:cubicBezTo>
                                  <a:pt x="193834" y="229871"/>
                                  <a:pt x="198596" y="216535"/>
                                  <a:pt x="202406" y="204153"/>
                                </a:cubicBezTo>
                                <a:cubicBezTo>
                                  <a:pt x="206216" y="191771"/>
                                  <a:pt x="209074" y="179388"/>
                                  <a:pt x="210979" y="167005"/>
                                </a:cubicBezTo>
                                <a:cubicBezTo>
                                  <a:pt x="212884" y="155576"/>
                                  <a:pt x="214789" y="144146"/>
                                  <a:pt x="215741" y="133668"/>
                                </a:cubicBezTo>
                                <a:cubicBezTo>
                                  <a:pt x="216694" y="123191"/>
                                  <a:pt x="217646" y="113666"/>
                                  <a:pt x="217646" y="105093"/>
                                </a:cubicBezTo>
                                <a:cubicBezTo>
                                  <a:pt x="217646" y="96521"/>
                                  <a:pt x="217646" y="88901"/>
                                  <a:pt x="217646" y="82233"/>
                                </a:cubicBezTo>
                                <a:cubicBezTo>
                                  <a:pt x="217646" y="75566"/>
                                  <a:pt x="217646" y="51753"/>
                                  <a:pt x="215741" y="46038"/>
                                </a:cubicBezTo>
                                <a:cubicBezTo>
                                  <a:pt x="210979" y="20321"/>
                                  <a:pt x="184309" y="3176"/>
                                  <a:pt x="155734" y="7938"/>
                                </a:cubicBezTo>
                                <a:cubicBezTo>
                                  <a:pt x="127159" y="13653"/>
                                  <a:pt x="108109" y="38418"/>
                                  <a:pt x="113824" y="65088"/>
                                </a:cubicBezTo>
                                <a:cubicBezTo>
                                  <a:pt x="114776" y="72708"/>
                                  <a:pt x="135731" y="116523"/>
                                  <a:pt x="136684" y="161291"/>
                                </a:cubicBezTo>
                                <a:cubicBezTo>
                                  <a:pt x="136684" y="170816"/>
                                  <a:pt x="137636" y="181293"/>
                                  <a:pt x="137636" y="192723"/>
                                </a:cubicBezTo>
                                <a:cubicBezTo>
                                  <a:pt x="137636" y="203201"/>
                                  <a:pt x="136684" y="214630"/>
                                  <a:pt x="134779" y="226060"/>
                                </a:cubicBezTo>
                                <a:cubicBezTo>
                                  <a:pt x="134779" y="228918"/>
                                  <a:pt x="133826" y="231776"/>
                                  <a:pt x="133826" y="234633"/>
                                </a:cubicBezTo>
                                <a:lnTo>
                                  <a:pt x="132874" y="238443"/>
                                </a:lnTo>
                                <a:lnTo>
                                  <a:pt x="131921" y="242253"/>
                                </a:lnTo>
                                <a:cubicBezTo>
                                  <a:pt x="130969" y="245110"/>
                                  <a:pt x="130969" y="247968"/>
                                  <a:pt x="130016" y="250826"/>
                                </a:cubicBezTo>
                                <a:lnTo>
                                  <a:pt x="128111" y="259398"/>
                                </a:lnTo>
                                <a:cubicBezTo>
                                  <a:pt x="126206" y="265113"/>
                                  <a:pt x="124301" y="270828"/>
                                  <a:pt x="122396" y="275591"/>
                                </a:cubicBezTo>
                                <a:cubicBezTo>
                                  <a:pt x="121444" y="278448"/>
                                  <a:pt x="120491" y="281305"/>
                                  <a:pt x="119539" y="283210"/>
                                </a:cubicBezTo>
                                <a:cubicBezTo>
                                  <a:pt x="118586" y="286068"/>
                                  <a:pt x="117634" y="288926"/>
                                  <a:pt x="115729" y="290830"/>
                                </a:cubicBezTo>
                                <a:cubicBezTo>
                                  <a:pt x="114776" y="293688"/>
                                  <a:pt x="112871" y="295593"/>
                                  <a:pt x="111919" y="298451"/>
                                </a:cubicBezTo>
                                <a:cubicBezTo>
                                  <a:pt x="110966" y="301308"/>
                                  <a:pt x="109061" y="303213"/>
                                  <a:pt x="108109" y="306071"/>
                                </a:cubicBezTo>
                                <a:cubicBezTo>
                                  <a:pt x="106204" y="308928"/>
                                  <a:pt x="105251" y="310833"/>
                                  <a:pt x="103346" y="313691"/>
                                </a:cubicBezTo>
                                <a:cubicBezTo>
                                  <a:pt x="102394" y="314643"/>
                                  <a:pt x="101441" y="316548"/>
                                  <a:pt x="101441" y="317501"/>
                                </a:cubicBezTo>
                                <a:cubicBezTo>
                                  <a:pt x="100489" y="318453"/>
                                  <a:pt x="99536" y="319405"/>
                                  <a:pt x="99536" y="321310"/>
                                </a:cubicBezTo>
                                <a:cubicBezTo>
                                  <a:pt x="93821" y="330835"/>
                                  <a:pt x="86201" y="339408"/>
                                  <a:pt x="79534" y="347028"/>
                                </a:cubicBezTo>
                                <a:cubicBezTo>
                                  <a:pt x="75724" y="350838"/>
                                  <a:pt x="72866" y="354648"/>
                                  <a:pt x="69056" y="358458"/>
                                </a:cubicBezTo>
                                <a:cubicBezTo>
                                  <a:pt x="65246" y="362268"/>
                                  <a:pt x="61436" y="365126"/>
                                  <a:pt x="58579" y="367983"/>
                                </a:cubicBezTo>
                                <a:cubicBezTo>
                                  <a:pt x="54769" y="370841"/>
                                  <a:pt x="51911" y="373698"/>
                                  <a:pt x="48101" y="376555"/>
                                </a:cubicBezTo>
                                <a:cubicBezTo>
                                  <a:pt x="44291" y="379413"/>
                                  <a:pt x="41434" y="381318"/>
                                  <a:pt x="38576" y="384176"/>
                                </a:cubicBezTo>
                                <a:cubicBezTo>
                                  <a:pt x="35719" y="386080"/>
                                  <a:pt x="32861" y="387985"/>
                                  <a:pt x="30004" y="389891"/>
                                </a:cubicBezTo>
                                <a:cubicBezTo>
                                  <a:pt x="29051" y="390843"/>
                                  <a:pt x="27146" y="391796"/>
                                  <a:pt x="26194" y="392748"/>
                                </a:cubicBezTo>
                                <a:cubicBezTo>
                                  <a:pt x="25241" y="393701"/>
                                  <a:pt x="23336" y="394653"/>
                                  <a:pt x="22384" y="394653"/>
                                </a:cubicBezTo>
                                <a:cubicBezTo>
                                  <a:pt x="12859" y="400368"/>
                                  <a:pt x="7144" y="403226"/>
                                  <a:pt x="7144" y="403226"/>
                                </a:cubicBezTo>
                                <a:cubicBezTo>
                                  <a:pt x="7144" y="403226"/>
                                  <a:pt x="12859" y="401321"/>
                                  <a:pt x="24289" y="398463"/>
                                </a:cubicBezTo>
                                <a:cubicBezTo>
                                  <a:pt x="25241" y="398463"/>
                                  <a:pt x="27146" y="397510"/>
                                  <a:pt x="28099" y="397510"/>
                                </a:cubicBezTo>
                                <a:cubicBezTo>
                                  <a:pt x="30004" y="396558"/>
                                  <a:pt x="30956" y="396558"/>
                                  <a:pt x="32861" y="395605"/>
                                </a:cubicBezTo>
                                <a:cubicBezTo>
                                  <a:pt x="35719" y="394653"/>
                                  <a:pt x="39529" y="392748"/>
                                  <a:pt x="43339" y="391796"/>
                                </a:cubicBezTo>
                                <a:cubicBezTo>
                                  <a:pt x="47149" y="390843"/>
                                  <a:pt x="50959" y="388938"/>
                                  <a:pt x="54769" y="387033"/>
                                </a:cubicBezTo>
                                <a:cubicBezTo>
                                  <a:pt x="58579" y="385128"/>
                                  <a:pt x="63341" y="383223"/>
                                  <a:pt x="67151" y="381318"/>
                                </a:cubicBezTo>
                                <a:cubicBezTo>
                                  <a:pt x="71914" y="379413"/>
                                  <a:pt x="75724" y="376555"/>
                                  <a:pt x="80486" y="373698"/>
                                </a:cubicBezTo>
                                <a:cubicBezTo>
                                  <a:pt x="85249" y="370841"/>
                                  <a:pt x="90011" y="367983"/>
                                  <a:pt x="94774" y="365126"/>
                                </a:cubicBezTo>
                                <a:cubicBezTo>
                                  <a:pt x="104299" y="358458"/>
                                  <a:pt x="113824" y="350838"/>
                                  <a:pt x="123349" y="342266"/>
                                </a:cubicBezTo>
                                <a:cubicBezTo>
                                  <a:pt x="124301" y="341313"/>
                                  <a:pt x="125254" y="340360"/>
                                  <a:pt x="127159" y="339408"/>
                                </a:cubicBezTo>
                                <a:cubicBezTo>
                                  <a:pt x="128111" y="338455"/>
                                  <a:pt x="129064" y="337503"/>
                                  <a:pt x="130969" y="335598"/>
                                </a:cubicBezTo>
                                <a:cubicBezTo>
                                  <a:pt x="132874" y="333693"/>
                                  <a:pt x="135731" y="330835"/>
                                  <a:pt x="137636" y="328930"/>
                                </a:cubicBezTo>
                                <a:cubicBezTo>
                                  <a:pt x="140494" y="327026"/>
                                  <a:pt x="142399" y="324168"/>
                                  <a:pt x="144304" y="321310"/>
                                </a:cubicBezTo>
                                <a:cubicBezTo>
                                  <a:pt x="146209" y="318453"/>
                                  <a:pt x="149066" y="316548"/>
                                  <a:pt x="150971" y="313691"/>
                                </a:cubicBezTo>
                                <a:cubicBezTo>
                                  <a:pt x="152876" y="310833"/>
                                  <a:pt x="154781" y="307976"/>
                                  <a:pt x="156686" y="305118"/>
                                </a:cubicBezTo>
                                <a:cubicBezTo>
                                  <a:pt x="158591" y="302260"/>
                                  <a:pt x="160496" y="299403"/>
                                  <a:pt x="162401" y="296546"/>
                                </a:cubicBezTo>
                                <a:cubicBezTo>
                                  <a:pt x="166211" y="290830"/>
                                  <a:pt x="170021" y="285116"/>
                                  <a:pt x="173831" y="279401"/>
                                </a:cubicBezTo>
                                <a:lnTo>
                                  <a:pt x="178594" y="269876"/>
                                </a:lnTo>
                                <a:cubicBezTo>
                                  <a:pt x="178594" y="267971"/>
                                  <a:pt x="179546" y="265113"/>
                                  <a:pt x="181451" y="261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9" name="Freeform: Shape 2179"/>
                        <wps:cNvSpPr/>
                        <wps:spPr>
                          <a:xfrm>
                            <a:off x="3810" y="920993"/>
                            <a:ext cx="257175" cy="161925"/>
                          </a:xfrm>
                          <a:custGeom>
                            <a:avLst/>
                            <a:gdLst>
                              <a:gd name="connsiteX0" fmla="*/ 14764 w 257175"/>
                              <a:gd name="connsiteY0" fmla="*/ 144303 h 161925"/>
                              <a:gd name="connsiteX1" fmla="*/ 21431 w 257175"/>
                              <a:gd name="connsiteY1" fmla="*/ 135731 h 161925"/>
                              <a:gd name="connsiteX2" fmla="*/ 37624 w 257175"/>
                              <a:gd name="connsiteY2" fmla="*/ 118586 h 161925"/>
                              <a:gd name="connsiteX3" fmla="*/ 39529 w 257175"/>
                              <a:gd name="connsiteY3" fmla="*/ 116681 h 161925"/>
                              <a:gd name="connsiteX4" fmla="*/ 42386 w 257175"/>
                              <a:gd name="connsiteY4" fmla="*/ 114776 h 161925"/>
                              <a:gd name="connsiteX5" fmla="*/ 47149 w 257175"/>
                              <a:gd name="connsiteY5" fmla="*/ 110966 h 161925"/>
                              <a:gd name="connsiteX6" fmla="*/ 51911 w 257175"/>
                              <a:gd name="connsiteY6" fmla="*/ 107156 h 161925"/>
                              <a:gd name="connsiteX7" fmla="*/ 56674 w 257175"/>
                              <a:gd name="connsiteY7" fmla="*/ 103346 h 161925"/>
                              <a:gd name="connsiteX8" fmla="*/ 62389 w 257175"/>
                              <a:gd name="connsiteY8" fmla="*/ 100489 h 161925"/>
                              <a:gd name="connsiteX9" fmla="*/ 68104 w 257175"/>
                              <a:gd name="connsiteY9" fmla="*/ 97631 h 161925"/>
                              <a:gd name="connsiteX10" fmla="*/ 79534 w 257175"/>
                              <a:gd name="connsiteY10" fmla="*/ 91916 h 161925"/>
                              <a:gd name="connsiteX11" fmla="*/ 85249 w 257175"/>
                              <a:gd name="connsiteY11" fmla="*/ 89059 h 161925"/>
                              <a:gd name="connsiteX12" fmla="*/ 90964 w 257175"/>
                              <a:gd name="connsiteY12" fmla="*/ 87153 h 161925"/>
                              <a:gd name="connsiteX13" fmla="*/ 93821 w 257175"/>
                              <a:gd name="connsiteY13" fmla="*/ 86201 h 161925"/>
                              <a:gd name="connsiteX14" fmla="*/ 96679 w 257175"/>
                              <a:gd name="connsiteY14" fmla="*/ 85248 h 161925"/>
                              <a:gd name="connsiteX15" fmla="*/ 102394 w 257175"/>
                              <a:gd name="connsiteY15" fmla="*/ 83344 h 161925"/>
                              <a:gd name="connsiteX16" fmla="*/ 126206 w 257175"/>
                              <a:gd name="connsiteY16" fmla="*/ 77628 h 161925"/>
                              <a:gd name="connsiteX17" fmla="*/ 148114 w 257175"/>
                              <a:gd name="connsiteY17" fmla="*/ 74771 h 161925"/>
                              <a:gd name="connsiteX18" fmla="*/ 219551 w 257175"/>
                              <a:gd name="connsiteY18" fmla="*/ 81439 h 161925"/>
                              <a:gd name="connsiteX19" fmla="*/ 255746 w 257175"/>
                              <a:gd name="connsiteY19" fmla="*/ 46196 h 161925"/>
                              <a:gd name="connsiteX20" fmla="*/ 223361 w 257175"/>
                              <a:gd name="connsiteY20" fmla="*/ 7144 h 161925"/>
                              <a:gd name="connsiteX21" fmla="*/ 197644 w 257175"/>
                              <a:gd name="connsiteY21" fmla="*/ 10001 h 161925"/>
                              <a:gd name="connsiteX22" fmla="*/ 181451 w 257175"/>
                              <a:gd name="connsiteY22" fmla="*/ 11906 h 161925"/>
                              <a:gd name="connsiteX23" fmla="*/ 161449 w 257175"/>
                              <a:gd name="connsiteY23" fmla="*/ 15716 h 161925"/>
                              <a:gd name="connsiteX24" fmla="*/ 137636 w 257175"/>
                              <a:gd name="connsiteY24" fmla="*/ 22384 h 161925"/>
                              <a:gd name="connsiteX25" fmla="*/ 111919 w 257175"/>
                              <a:gd name="connsiteY25" fmla="*/ 31909 h 161925"/>
                              <a:gd name="connsiteX26" fmla="*/ 86201 w 257175"/>
                              <a:gd name="connsiteY26" fmla="*/ 45244 h 161925"/>
                              <a:gd name="connsiteX27" fmla="*/ 79534 w 257175"/>
                              <a:gd name="connsiteY27" fmla="*/ 49053 h 161925"/>
                              <a:gd name="connsiteX28" fmla="*/ 76676 w 257175"/>
                              <a:gd name="connsiteY28" fmla="*/ 50959 h 161925"/>
                              <a:gd name="connsiteX29" fmla="*/ 73819 w 257175"/>
                              <a:gd name="connsiteY29" fmla="*/ 53816 h 161925"/>
                              <a:gd name="connsiteX30" fmla="*/ 67151 w 257175"/>
                              <a:gd name="connsiteY30" fmla="*/ 57626 h 161925"/>
                              <a:gd name="connsiteX31" fmla="*/ 61436 w 257175"/>
                              <a:gd name="connsiteY31" fmla="*/ 62389 h 161925"/>
                              <a:gd name="connsiteX32" fmla="*/ 50006 w 257175"/>
                              <a:gd name="connsiteY32" fmla="*/ 71914 h 161925"/>
                              <a:gd name="connsiteX33" fmla="*/ 44291 w 257175"/>
                              <a:gd name="connsiteY33" fmla="*/ 76676 h 161925"/>
                              <a:gd name="connsiteX34" fmla="*/ 39529 w 257175"/>
                              <a:gd name="connsiteY34" fmla="*/ 81439 h 161925"/>
                              <a:gd name="connsiteX35" fmla="*/ 34766 w 257175"/>
                              <a:gd name="connsiteY35" fmla="*/ 87153 h 161925"/>
                              <a:gd name="connsiteX36" fmla="*/ 30004 w 257175"/>
                              <a:gd name="connsiteY36" fmla="*/ 92869 h 161925"/>
                              <a:gd name="connsiteX37" fmla="*/ 25241 w 257175"/>
                              <a:gd name="connsiteY37" fmla="*/ 98584 h 161925"/>
                              <a:gd name="connsiteX38" fmla="*/ 23336 w 257175"/>
                              <a:gd name="connsiteY38" fmla="*/ 101441 h 161925"/>
                              <a:gd name="connsiteX39" fmla="*/ 21431 w 257175"/>
                              <a:gd name="connsiteY39" fmla="*/ 104298 h 161925"/>
                              <a:gd name="connsiteX40" fmla="*/ 8096 w 257175"/>
                              <a:gd name="connsiteY40" fmla="*/ 127159 h 161925"/>
                              <a:gd name="connsiteX41" fmla="*/ 7144 w 257175"/>
                              <a:gd name="connsiteY41" fmla="*/ 129064 h 161925"/>
                              <a:gd name="connsiteX42" fmla="*/ 7144 w 257175"/>
                              <a:gd name="connsiteY42" fmla="*/ 155734 h 161925"/>
                              <a:gd name="connsiteX43" fmla="*/ 9049 w 257175"/>
                              <a:gd name="connsiteY43" fmla="*/ 152876 h 161925"/>
                              <a:gd name="connsiteX44" fmla="*/ 14764 w 257175"/>
                              <a:gd name="connsiteY44" fmla="*/ 144303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14764" y="144303"/>
                                </a:moveTo>
                                <a:cubicBezTo>
                                  <a:pt x="16669" y="141446"/>
                                  <a:pt x="19526" y="138589"/>
                                  <a:pt x="21431" y="135731"/>
                                </a:cubicBezTo>
                                <a:cubicBezTo>
                                  <a:pt x="26194" y="130016"/>
                                  <a:pt x="31909" y="124301"/>
                                  <a:pt x="37624" y="118586"/>
                                </a:cubicBezTo>
                                <a:cubicBezTo>
                                  <a:pt x="38576" y="117634"/>
                                  <a:pt x="39529" y="117634"/>
                                  <a:pt x="39529" y="116681"/>
                                </a:cubicBezTo>
                                <a:cubicBezTo>
                                  <a:pt x="40481" y="115728"/>
                                  <a:pt x="41434" y="115728"/>
                                  <a:pt x="42386" y="114776"/>
                                </a:cubicBezTo>
                                <a:cubicBezTo>
                                  <a:pt x="44291" y="113823"/>
                                  <a:pt x="45244" y="111919"/>
                                  <a:pt x="47149" y="110966"/>
                                </a:cubicBezTo>
                                <a:cubicBezTo>
                                  <a:pt x="49054" y="110014"/>
                                  <a:pt x="50959" y="108109"/>
                                  <a:pt x="51911" y="107156"/>
                                </a:cubicBezTo>
                                <a:cubicBezTo>
                                  <a:pt x="53816" y="106203"/>
                                  <a:pt x="55721" y="105251"/>
                                  <a:pt x="56674" y="103346"/>
                                </a:cubicBezTo>
                                <a:cubicBezTo>
                                  <a:pt x="58579" y="102394"/>
                                  <a:pt x="60484" y="101441"/>
                                  <a:pt x="62389" y="100489"/>
                                </a:cubicBezTo>
                                <a:cubicBezTo>
                                  <a:pt x="64294" y="99536"/>
                                  <a:pt x="66199" y="98584"/>
                                  <a:pt x="68104" y="97631"/>
                                </a:cubicBezTo>
                                <a:cubicBezTo>
                                  <a:pt x="71914" y="95726"/>
                                  <a:pt x="75724" y="93821"/>
                                  <a:pt x="79534" y="91916"/>
                                </a:cubicBezTo>
                                <a:lnTo>
                                  <a:pt x="85249" y="89059"/>
                                </a:lnTo>
                                <a:cubicBezTo>
                                  <a:pt x="87154" y="88106"/>
                                  <a:pt x="89059" y="87153"/>
                                  <a:pt x="90964" y="87153"/>
                                </a:cubicBezTo>
                                <a:lnTo>
                                  <a:pt x="93821" y="86201"/>
                                </a:lnTo>
                                <a:lnTo>
                                  <a:pt x="96679" y="85248"/>
                                </a:lnTo>
                                <a:cubicBezTo>
                                  <a:pt x="98584" y="84296"/>
                                  <a:pt x="100489" y="84296"/>
                                  <a:pt x="102394" y="83344"/>
                                </a:cubicBezTo>
                                <a:cubicBezTo>
                                  <a:pt x="110014" y="81439"/>
                                  <a:pt x="117634" y="79534"/>
                                  <a:pt x="126206" y="77628"/>
                                </a:cubicBezTo>
                                <a:cubicBezTo>
                                  <a:pt x="133826" y="76676"/>
                                  <a:pt x="141446" y="75723"/>
                                  <a:pt x="148114" y="74771"/>
                                </a:cubicBezTo>
                                <a:cubicBezTo>
                                  <a:pt x="180499" y="70961"/>
                                  <a:pt x="213836" y="81439"/>
                                  <a:pt x="219551" y="81439"/>
                                </a:cubicBezTo>
                                <a:cubicBezTo>
                                  <a:pt x="238601" y="82391"/>
                                  <a:pt x="254794" y="66198"/>
                                  <a:pt x="255746" y="46196"/>
                                </a:cubicBezTo>
                                <a:cubicBezTo>
                                  <a:pt x="256699" y="25241"/>
                                  <a:pt x="242411" y="8096"/>
                                  <a:pt x="223361" y="7144"/>
                                </a:cubicBezTo>
                                <a:cubicBezTo>
                                  <a:pt x="219551" y="7144"/>
                                  <a:pt x="202406" y="9048"/>
                                  <a:pt x="197644" y="10001"/>
                                </a:cubicBezTo>
                                <a:cubicBezTo>
                                  <a:pt x="192881" y="10953"/>
                                  <a:pt x="188119" y="10953"/>
                                  <a:pt x="181451" y="11906"/>
                                </a:cubicBezTo>
                                <a:cubicBezTo>
                                  <a:pt x="175736" y="12859"/>
                                  <a:pt x="168116" y="13811"/>
                                  <a:pt x="161449" y="15716"/>
                                </a:cubicBezTo>
                                <a:cubicBezTo>
                                  <a:pt x="153829" y="17621"/>
                                  <a:pt x="146209" y="19526"/>
                                  <a:pt x="137636" y="22384"/>
                                </a:cubicBezTo>
                                <a:cubicBezTo>
                                  <a:pt x="129064" y="25241"/>
                                  <a:pt x="120491" y="28098"/>
                                  <a:pt x="111919" y="31909"/>
                                </a:cubicBezTo>
                                <a:cubicBezTo>
                                  <a:pt x="103346" y="35719"/>
                                  <a:pt x="94774" y="40481"/>
                                  <a:pt x="86201" y="45244"/>
                                </a:cubicBezTo>
                                <a:cubicBezTo>
                                  <a:pt x="84296" y="46196"/>
                                  <a:pt x="82391" y="48101"/>
                                  <a:pt x="79534" y="49053"/>
                                </a:cubicBezTo>
                                <a:lnTo>
                                  <a:pt x="76676" y="50959"/>
                                </a:lnTo>
                                <a:lnTo>
                                  <a:pt x="73819" y="53816"/>
                                </a:lnTo>
                                <a:cubicBezTo>
                                  <a:pt x="71914" y="54769"/>
                                  <a:pt x="70009" y="56673"/>
                                  <a:pt x="67151" y="57626"/>
                                </a:cubicBezTo>
                                <a:lnTo>
                                  <a:pt x="61436" y="62389"/>
                                </a:lnTo>
                                <a:cubicBezTo>
                                  <a:pt x="57626" y="65246"/>
                                  <a:pt x="53816" y="69056"/>
                                  <a:pt x="50006" y="71914"/>
                                </a:cubicBezTo>
                                <a:cubicBezTo>
                                  <a:pt x="48101" y="73819"/>
                                  <a:pt x="46196" y="75723"/>
                                  <a:pt x="44291" y="76676"/>
                                </a:cubicBezTo>
                                <a:cubicBezTo>
                                  <a:pt x="42386" y="78581"/>
                                  <a:pt x="40481" y="80486"/>
                                  <a:pt x="39529" y="81439"/>
                                </a:cubicBezTo>
                                <a:cubicBezTo>
                                  <a:pt x="37624" y="83344"/>
                                  <a:pt x="36671" y="85248"/>
                                  <a:pt x="34766" y="87153"/>
                                </a:cubicBezTo>
                                <a:cubicBezTo>
                                  <a:pt x="32861" y="89059"/>
                                  <a:pt x="31909" y="90964"/>
                                  <a:pt x="30004" y="92869"/>
                                </a:cubicBezTo>
                                <a:cubicBezTo>
                                  <a:pt x="28099" y="94773"/>
                                  <a:pt x="27146" y="96678"/>
                                  <a:pt x="25241" y="98584"/>
                                </a:cubicBezTo>
                                <a:cubicBezTo>
                                  <a:pt x="24289" y="99536"/>
                                  <a:pt x="23336" y="100489"/>
                                  <a:pt x="23336" y="101441"/>
                                </a:cubicBezTo>
                                <a:cubicBezTo>
                                  <a:pt x="22384" y="102394"/>
                                  <a:pt x="22384" y="103346"/>
                                  <a:pt x="21431" y="104298"/>
                                </a:cubicBezTo>
                                <a:cubicBezTo>
                                  <a:pt x="16669" y="111919"/>
                                  <a:pt x="11906" y="119539"/>
                                  <a:pt x="8096" y="127159"/>
                                </a:cubicBezTo>
                                <a:cubicBezTo>
                                  <a:pt x="8096" y="128111"/>
                                  <a:pt x="7144" y="129064"/>
                                  <a:pt x="7144" y="129064"/>
                                </a:cubicBezTo>
                                <a:lnTo>
                                  <a:pt x="7144" y="155734"/>
                                </a:lnTo>
                                <a:cubicBezTo>
                                  <a:pt x="8096" y="154781"/>
                                  <a:pt x="8096" y="153828"/>
                                  <a:pt x="9049" y="152876"/>
                                </a:cubicBezTo>
                                <a:cubicBezTo>
                                  <a:pt x="10954" y="150019"/>
                                  <a:pt x="12859" y="147161"/>
                                  <a:pt x="14764" y="144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0" name="Freeform: Shape 2180"/>
                        <wps:cNvSpPr/>
                        <wps:spPr>
                          <a:xfrm>
                            <a:off x="453390" y="223763"/>
                            <a:ext cx="85725" cy="180975"/>
                          </a:xfrm>
                          <a:custGeom>
                            <a:avLst/>
                            <a:gdLst>
                              <a:gd name="connsiteX0" fmla="*/ 21431 w 85725"/>
                              <a:gd name="connsiteY0" fmla="*/ 37624 h 180975"/>
                              <a:gd name="connsiteX1" fmla="*/ 22384 w 85725"/>
                              <a:gd name="connsiteY1" fmla="*/ 31909 h 180975"/>
                              <a:gd name="connsiteX2" fmla="*/ 24289 w 85725"/>
                              <a:gd name="connsiteY2" fmla="*/ 26194 h 180975"/>
                              <a:gd name="connsiteX3" fmla="*/ 26194 w 85725"/>
                              <a:gd name="connsiteY3" fmla="*/ 21431 h 180975"/>
                              <a:gd name="connsiteX4" fmla="*/ 28099 w 85725"/>
                              <a:gd name="connsiteY4" fmla="*/ 17621 h 180975"/>
                              <a:gd name="connsiteX5" fmla="*/ 29051 w 85725"/>
                              <a:gd name="connsiteY5" fmla="*/ 15716 h 180975"/>
                              <a:gd name="connsiteX6" fmla="*/ 30004 w 85725"/>
                              <a:gd name="connsiteY6" fmla="*/ 13811 h 180975"/>
                              <a:gd name="connsiteX7" fmla="*/ 32861 w 85725"/>
                              <a:gd name="connsiteY7" fmla="*/ 7144 h 180975"/>
                              <a:gd name="connsiteX8" fmla="*/ 28099 w 85725"/>
                              <a:gd name="connsiteY8" fmla="*/ 12859 h 180975"/>
                              <a:gd name="connsiteX9" fmla="*/ 27146 w 85725"/>
                              <a:gd name="connsiteY9" fmla="*/ 14764 h 180975"/>
                              <a:gd name="connsiteX10" fmla="*/ 26194 w 85725"/>
                              <a:gd name="connsiteY10" fmla="*/ 16669 h 180975"/>
                              <a:gd name="connsiteX11" fmla="*/ 23336 w 85725"/>
                              <a:gd name="connsiteY11" fmla="*/ 20479 h 180975"/>
                              <a:gd name="connsiteX12" fmla="*/ 20479 w 85725"/>
                              <a:gd name="connsiteY12" fmla="*/ 25241 h 180975"/>
                              <a:gd name="connsiteX13" fmla="*/ 17621 w 85725"/>
                              <a:gd name="connsiteY13" fmla="*/ 30004 h 180975"/>
                              <a:gd name="connsiteX14" fmla="*/ 14764 w 85725"/>
                              <a:gd name="connsiteY14" fmla="*/ 35719 h 180975"/>
                              <a:gd name="connsiteX15" fmla="*/ 11906 w 85725"/>
                              <a:gd name="connsiteY15" fmla="*/ 42386 h 180975"/>
                              <a:gd name="connsiteX16" fmla="*/ 8096 w 85725"/>
                              <a:gd name="connsiteY16" fmla="*/ 56674 h 180975"/>
                              <a:gd name="connsiteX17" fmla="*/ 8096 w 85725"/>
                              <a:gd name="connsiteY17" fmla="*/ 58579 h 180975"/>
                              <a:gd name="connsiteX18" fmla="*/ 8096 w 85725"/>
                              <a:gd name="connsiteY18" fmla="*/ 60484 h 180975"/>
                              <a:gd name="connsiteX19" fmla="*/ 7144 w 85725"/>
                              <a:gd name="connsiteY19" fmla="*/ 64294 h 180975"/>
                              <a:gd name="connsiteX20" fmla="*/ 7144 w 85725"/>
                              <a:gd name="connsiteY20" fmla="*/ 68104 h 180975"/>
                              <a:gd name="connsiteX21" fmla="*/ 7144 w 85725"/>
                              <a:gd name="connsiteY21" fmla="*/ 71914 h 180975"/>
                              <a:gd name="connsiteX22" fmla="*/ 7144 w 85725"/>
                              <a:gd name="connsiteY22" fmla="*/ 75724 h 180975"/>
                              <a:gd name="connsiteX23" fmla="*/ 7144 w 85725"/>
                              <a:gd name="connsiteY23" fmla="*/ 79534 h 180975"/>
                              <a:gd name="connsiteX24" fmla="*/ 7144 w 85725"/>
                              <a:gd name="connsiteY24" fmla="*/ 88106 h 180975"/>
                              <a:gd name="connsiteX25" fmla="*/ 7144 w 85725"/>
                              <a:gd name="connsiteY25" fmla="*/ 91916 h 180975"/>
                              <a:gd name="connsiteX26" fmla="*/ 8096 w 85725"/>
                              <a:gd name="connsiteY26" fmla="*/ 95726 h 180975"/>
                              <a:gd name="connsiteX27" fmla="*/ 8096 w 85725"/>
                              <a:gd name="connsiteY27" fmla="*/ 97631 h 180975"/>
                              <a:gd name="connsiteX28" fmla="*/ 8096 w 85725"/>
                              <a:gd name="connsiteY28" fmla="*/ 99536 h 180975"/>
                              <a:gd name="connsiteX29" fmla="*/ 9049 w 85725"/>
                              <a:gd name="connsiteY29" fmla="*/ 103346 h 180975"/>
                              <a:gd name="connsiteX30" fmla="*/ 13811 w 85725"/>
                              <a:gd name="connsiteY30" fmla="*/ 119539 h 180975"/>
                              <a:gd name="connsiteX31" fmla="*/ 19526 w 85725"/>
                              <a:gd name="connsiteY31" fmla="*/ 133826 h 180975"/>
                              <a:gd name="connsiteX32" fmla="*/ 26194 w 85725"/>
                              <a:gd name="connsiteY32" fmla="*/ 146209 h 180975"/>
                              <a:gd name="connsiteX33" fmla="*/ 32861 w 85725"/>
                              <a:gd name="connsiteY33" fmla="*/ 156686 h 180975"/>
                              <a:gd name="connsiteX34" fmla="*/ 38576 w 85725"/>
                              <a:gd name="connsiteY34" fmla="*/ 164306 h 180975"/>
                              <a:gd name="connsiteX35" fmla="*/ 47149 w 85725"/>
                              <a:gd name="connsiteY35" fmla="*/ 175736 h 180975"/>
                              <a:gd name="connsiteX36" fmla="*/ 76676 w 85725"/>
                              <a:gd name="connsiteY36" fmla="*/ 174784 h 180975"/>
                              <a:gd name="connsiteX37" fmla="*/ 77629 w 85725"/>
                              <a:gd name="connsiteY37" fmla="*/ 145256 h 180975"/>
                              <a:gd name="connsiteX38" fmla="*/ 47149 w 85725"/>
                              <a:gd name="connsiteY38" fmla="*/ 117634 h 180975"/>
                              <a:gd name="connsiteX39" fmla="*/ 39529 w 85725"/>
                              <a:gd name="connsiteY39" fmla="*/ 107156 h 180975"/>
                              <a:gd name="connsiteX40" fmla="*/ 32861 w 85725"/>
                              <a:gd name="connsiteY40" fmla="*/ 95726 h 180975"/>
                              <a:gd name="connsiteX41" fmla="*/ 30956 w 85725"/>
                              <a:gd name="connsiteY41" fmla="*/ 92869 h 180975"/>
                              <a:gd name="connsiteX42" fmla="*/ 30004 w 85725"/>
                              <a:gd name="connsiteY42" fmla="*/ 90964 h 180975"/>
                              <a:gd name="connsiteX43" fmla="*/ 29051 w 85725"/>
                              <a:gd name="connsiteY43" fmla="*/ 89059 h 180975"/>
                              <a:gd name="connsiteX44" fmla="*/ 28099 w 85725"/>
                              <a:gd name="connsiteY44" fmla="*/ 86201 h 180975"/>
                              <a:gd name="connsiteX45" fmla="*/ 27146 w 85725"/>
                              <a:gd name="connsiteY45" fmla="*/ 82391 h 180975"/>
                              <a:gd name="connsiteX46" fmla="*/ 25241 w 85725"/>
                              <a:gd name="connsiteY46" fmla="*/ 75724 h 180975"/>
                              <a:gd name="connsiteX47" fmla="*/ 24289 w 85725"/>
                              <a:gd name="connsiteY47" fmla="*/ 71914 h 180975"/>
                              <a:gd name="connsiteX48" fmla="*/ 23336 w 85725"/>
                              <a:gd name="connsiteY48" fmla="*/ 68104 h 180975"/>
                              <a:gd name="connsiteX49" fmla="*/ 22384 w 85725"/>
                              <a:gd name="connsiteY49" fmla="*/ 64294 h 180975"/>
                              <a:gd name="connsiteX50" fmla="*/ 22384 w 85725"/>
                              <a:gd name="connsiteY50" fmla="*/ 60484 h 180975"/>
                              <a:gd name="connsiteX51" fmla="*/ 22384 w 85725"/>
                              <a:gd name="connsiteY51" fmla="*/ 56674 h 180975"/>
                              <a:gd name="connsiteX52" fmla="*/ 22384 w 85725"/>
                              <a:gd name="connsiteY52" fmla="*/ 54769 h 180975"/>
                              <a:gd name="connsiteX53" fmla="*/ 22384 w 85725"/>
                              <a:gd name="connsiteY53" fmla="*/ 52864 h 180975"/>
                              <a:gd name="connsiteX54" fmla="*/ 23336 w 85725"/>
                              <a:gd name="connsiteY54" fmla="*/ 39529 h 180975"/>
                              <a:gd name="connsiteX55" fmla="*/ 21431 w 85725"/>
                              <a:gd name="connsiteY55" fmla="*/ 3762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21431" y="37624"/>
                                </a:moveTo>
                                <a:cubicBezTo>
                                  <a:pt x="21431" y="35719"/>
                                  <a:pt x="22384" y="33814"/>
                                  <a:pt x="22384" y="31909"/>
                                </a:cubicBezTo>
                                <a:cubicBezTo>
                                  <a:pt x="22384" y="30004"/>
                                  <a:pt x="23336" y="28099"/>
                                  <a:pt x="24289" y="26194"/>
                                </a:cubicBezTo>
                                <a:cubicBezTo>
                                  <a:pt x="24289" y="24289"/>
                                  <a:pt x="25241" y="23336"/>
                                  <a:pt x="26194" y="21431"/>
                                </a:cubicBezTo>
                                <a:cubicBezTo>
                                  <a:pt x="27146" y="19526"/>
                                  <a:pt x="27146" y="18574"/>
                                  <a:pt x="28099" y="17621"/>
                                </a:cubicBezTo>
                                <a:cubicBezTo>
                                  <a:pt x="28099" y="16669"/>
                                  <a:pt x="28099" y="16669"/>
                                  <a:pt x="29051" y="15716"/>
                                </a:cubicBezTo>
                                <a:cubicBezTo>
                                  <a:pt x="29051" y="14764"/>
                                  <a:pt x="30004" y="14764"/>
                                  <a:pt x="30004" y="13811"/>
                                </a:cubicBezTo>
                                <a:cubicBezTo>
                                  <a:pt x="31909" y="10001"/>
                                  <a:pt x="32861" y="7144"/>
                                  <a:pt x="32861" y="7144"/>
                                </a:cubicBezTo>
                                <a:cubicBezTo>
                                  <a:pt x="32861" y="7144"/>
                                  <a:pt x="30956" y="9049"/>
                                  <a:pt x="28099" y="12859"/>
                                </a:cubicBezTo>
                                <a:cubicBezTo>
                                  <a:pt x="28099" y="12859"/>
                                  <a:pt x="27146" y="13811"/>
                                  <a:pt x="27146" y="14764"/>
                                </a:cubicBezTo>
                                <a:cubicBezTo>
                                  <a:pt x="27146" y="15716"/>
                                  <a:pt x="26194" y="15716"/>
                                  <a:pt x="26194" y="16669"/>
                                </a:cubicBezTo>
                                <a:cubicBezTo>
                                  <a:pt x="25241" y="17621"/>
                                  <a:pt x="24289" y="19526"/>
                                  <a:pt x="23336" y="20479"/>
                                </a:cubicBezTo>
                                <a:cubicBezTo>
                                  <a:pt x="22384" y="21431"/>
                                  <a:pt x="21431" y="23336"/>
                                  <a:pt x="20479" y="25241"/>
                                </a:cubicBezTo>
                                <a:cubicBezTo>
                                  <a:pt x="19526" y="27146"/>
                                  <a:pt x="18574" y="28099"/>
                                  <a:pt x="17621" y="30004"/>
                                </a:cubicBezTo>
                                <a:cubicBezTo>
                                  <a:pt x="16669" y="31909"/>
                                  <a:pt x="15716" y="33814"/>
                                  <a:pt x="14764" y="35719"/>
                                </a:cubicBezTo>
                                <a:cubicBezTo>
                                  <a:pt x="13811" y="37624"/>
                                  <a:pt x="12859" y="39529"/>
                                  <a:pt x="11906" y="42386"/>
                                </a:cubicBezTo>
                                <a:cubicBezTo>
                                  <a:pt x="10001" y="47149"/>
                                  <a:pt x="9049" y="51911"/>
                                  <a:pt x="8096" y="56674"/>
                                </a:cubicBezTo>
                                <a:cubicBezTo>
                                  <a:pt x="8096" y="57626"/>
                                  <a:pt x="8096" y="57626"/>
                                  <a:pt x="8096" y="58579"/>
                                </a:cubicBezTo>
                                <a:cubicBezTo>
                                  <a:pt x="8096" y="59531"/>
                                  <a:pt x="8096" y="59531"/>
                                  <a:pt x="8096" y="60484"/>
                                </a:cubicBezTo>
                                <a:cubicBezTo>
                                  <a:pt x="8096" y="61436"/>
                                  <a:pt x="8096" y="63341"/>
                                  <a:pt x="7144" y="64294"/>
                                </a:cubicBezTo>
                                <a:cubicBezTo>
                                  <a:pt x="7144" y="65246"/>
                                  <a:pt x="7144" y="67151"/>
                                  <a:pt x="7144" y="68104"/>
                                </a:cubicBezTo>
                                <a:cubicBezTo>
                                  <a:pt x="7144" y="69056"/>
                                  <a:pt x="7144" y="70961"/>
                                  <a:pt x="7144" y="71914"/>
                                </a:cubicBezTo>
                                <a:cubicBezTo>
                                  <a:pt x="7144" y="72866"/>
                                  <a:pt x="7144" y="74771"/>
                                  <a:pt x="7144" y="75724"/>
                                </a:cubicBezTo>
                                <a:cubicBezTo>
                                  <a:pt x="7144" y="76676"/>
                                  <a:pt x="7144" y="78581"/>
                                  <a:pt x="7144" y="79534"/>
                                </a:cubicBezTo>
                                <a:cubicBezTo>
                                  <a:pt x="7144" y="82391"/>
                                  <a:pt x="7144" y="85249"/>
                                  <a:pt x="7144" y="88106"/>
                                </a:cubicBezTo>
                                <a:lnTo>
                                  <a:pt x="7144" y="91916"/>
                                </a:lnTo>
                                <a:cubicBezTo>
                                  <a:pt x="7144" y="92869"/>
                                  <a:pt x="7144" y="94774"/>
                                  <a:pt x="8096" y="95726"/>
                                </a:cubicBezTo>
                                <a:lnTo>
                                  <a:pt x="8096" y="97631"/>
                                </a:lnTo>
                                <a:lnTo>
                                  <a:pt x="8096" y="99536"/>
                                </a:lnTo>
                                <a:cubicBezTo>
                                  <a:pt x="8096" y="100489"/>
                                  <a:pt x="9049" y="102394"/>
                                  <a:pt x="9049" y="103346"/>
                                </a:cubicBezTo>
                                <a:cubicBezTo>
                                  <a:pt x="10001" y="109061"/>
                                  <a:pt x="11906" y="113824"/>
                                  <a:pt x="13811" y="119539"/>
                                </a:cubicBezTo>
                                <a:cubicBezTo>
                                  <a:pt x="15716" y="124301"/>
                                  <a:pt x="17621" y="129064"/>
                                  <a:pt x="19526" y="133826"/>
                                </a:cubicBezTo>
                                <a:cubicBezTo>
                                  <a:pt x="21431" y="138589"/>
                                  <a:pt x="23336" y="142399"/>
                                  <a:pt x="26194" y="146209"/>
                                </a:cubicBezTo>
                                <a:cubicBezTo>
                                  <a:pt x="28099" y="150019"/>
                                  <a:pt x="30004" y="153829"/>
                                  <a:pt x="32861" y="156686"/>
                                </a:cubicBezTo>
                                <a:cubicBezTo>
                                  <a:pt x="34766" y="159544"/>
                                  <a:pt x="36671" y="162401"/>
                                  <a:pt x="38576" y="164306"/>
                                </a:cubicBezTo>
                                <a:cubicBezTo>
                                  <a:pt x="40481" y="166211"/>
                                  <a:pt x="46196" y="174784"/>
                                  <a:pt x="47149" y="175736"/>
                                </a:cubicBezTo>
                                <a:cubicBezTo>
                                  <a:pt x="54769" y="183356"/>
                                  <a:pt x="68104" y="182403"/>
                                  <a:pt x="76676" y="174784"/>
                                </a:cubicBezTo>
                                <a:cubicBezTo>
                                  <a:pt x="85249" y="166211"/>
                                  <a:pt x="85249" y="152876"/>
                                  <a:pt x="77629" y="145256"/>
                                </a:cubicBezTo>
                                <a:cubicBezTo>
                                  <a:pt x="75724" y="143351"/>
                                  <a:pt x="57626" y="132874"/>
                                  <a:pt x="47149" y="117634"/>
                                </a:cubicBezTo>
                                <a:cubicBezTo>
                                  <a:pt x="44291" y="114776"/>
                                  <a:pt x="42386" y="110966"/>
                                  <a:pt x="39529" y="107156"/>
                                </a:cubicBezTo>
                                <a:cubicBezTo>
                                  <a:pt x="36671" y="103346"/>
                                  <a:pt x="34766" y="99536"/>
                                  <a:pt x="32861" y="95726"/>
                                </a:cubicBezTo>
                                <a:cubicBezTo>
                                  <a:pt x="31909" y="94774"/>
                                  <a:pt x="31909" y="93821"/>
                                  <a:pt x="30956" y="92869"/>
                                </a:cubicBezTo>
                                <a:lnTo>
                                  <a:pt x="30004" y="90964"/>
                                </a:lnTo>
                                <a:lnTo>
                                  <a:pt x="29051" y="89059"/>
                                </a:lnTo>
                                <a:cubicBezTo>
                                  <a:pt x="29051" y="88106"/>
                                  <a:pt x="28099" y="87154"/>
                                  <a:pt x="28099" y="86201"/>
                                </a:cubicBezTo>
                                <a:lnTo>
                                  <a:pt x="27146" y="82391"/>
                                </a:lnTo>
                                <a:cubicBezTo>
                                  <a:pt x="26194" y="80486"/>
                                  <a:pt x="26194" y="77629"/>
                                  <a:pt x="25241" y="75724"/>
                                </a:cubicBezTo>
                                <a:cubicBezTo>
                                  <a:pt x="25241" y="74771"/>
                                  <a:pt x="24289" y="73819"/>
                                  <a:pt x="24289" y="71914"/>
                                </a:cubicBezTo>
                                <a:cubicBezTo>
                                  <a:pt x="24289" y="70961"/>
                                  <a:pt x="23336" y="70009"/>
                                  <a:pt x="23336" y="68104"/>
                                </a:cubicBezTo>
                                <a:cubicBezTo>
                                  <a:pt x="23336" y="67151"/>
                                  <a:pt x="23336" y="66199"/>
                                  <a:pt x="22384" y="64294"/>
                                </a:cubicBezTo>
                                <a:cubicBezTo>
                                  <a:pt x="22384" y="63341"/>
                                  <a:pt x="22384" y="62389"/>
                                  <a:pt x="22384" y="60484"/>
                                </a:cubicBezTo>
                                <a:cubicBezTo>
                                  <a:pt x="22384" y="59531"/>
                                  <a:pt x="22384" y="58579"/>
                                  <a:pt x="22384" y="56674"/>
                                </a:cubicBezTo>
                                <a:cubicBezTo>
                                  <a:pt x="22384" y="55721"/>
                                  <a:pt x="22384" y="55721"/>
                                  <a:pt x="22384" y="54769"/>
                                </a:cubicBezTo>
                                <a:cubicBezTo>
                                  <a:pt x="22384" y="53816"/>
                                  <a:pt x="22384" y="53816"/>
                                  <a:pt x="22384" y="52864"/>
                                </a:cubicBezTo>
                                <a:cubicBezTo>
                                  <a:pt x="22384" y="48101"/>
                                  <a:pt x="22384" y="43339"/>
                                  <a:pt x="23336" y="39529"/>
                                </a:cubicBezTo>
                                <a:cubicBezTo>
                                  <a:pt x="20479" y="41434"/>
                                  <a:pt x="20479" y="39529"/>
                                  <a:pt x="21431" y="376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1" name="Freeform: Shape 2181"/>
                        <wps:cNvSpPr/>
                        <wps:spPr>
                          <a:xfrm>
                            <a:off x="520065" y="288044"/>
                            <a:ext cx="190500" cy="76200"/>
                          </a:xfrm>
                          <a:custGeom>
                            <a:avLst/>
                            <a:gdLst>
                              <a:gd name="connsiteX0" fmla="*/ 16669 w 190500"/>
                              <a:gd name="connsiteY0" fmla="*/ 45733 h 76200"/>
                              <a:gd name="connsiteX1" fmla="*/ 18574 w 190500"/>
                              <a:gd name="connsiteY1" fmla="*/ 46685 h 76200"/>
                              <a:gd name="connsiteX2" fmla="*/ 22384 w 190500"/>
                              <a:gd name="connsiteY2" fmla="*/ 49543 h 76200"/>
                              <a:gd name="connsiteX3" fmla="*/ 26194 w 190500"/>
                              <a:gd name="connsiteY3" fmla="*/ 52400 h 76200"/>
                              <a:gd name="connsiteX4" fmla="*/ 30956 w 190500"/>
                              <a:gd name="connsiteY4" fmla="*/ 56210 h 76200"/>
                              <a:gd name="connsiteX5" fmla="*/ 36671 w 190500"/>
                              <a:gd name="connsiteY5" fmla="*/ 60020 h 76200"/>
                              <a:gd name="connsiteX6" fmla="*/ 42386 w 190500"/>
                              <a:gd name="connsiteY6" fmla="*/ 62878 h 76200"/>
                              <a:gd name="connsiteX7" fmla="*/ 55721 w 190500"/>
                              <a:gd name="connsiteY7" fmla="*/ 68593 h 76200"/>
                              <a:gd name="connsiteX8" fmla="*/ 57626 w 190500"/>
                              <a:gd name="connsiteY8" fmla="*/ 69545 h 76200"/>
                              <a:gd name="connsiteX9" fmla="*/ 59531 w 190500"/>
                              <a:gd name="connsiteY9" fmla="*/ 70498 h 76200"/>
                              <a:gd name="connsiteX10" fmla="*/ 63341 w 190500"/>
                              <a:gd name="connsiteY10" fmla="*/ 71450 h 76200"/>
                              <a:gd name="connsiteX11" fmla="*/ 67151 w 190500"/>
                              <a:gd name="connsiteY11" fmla="*/ 72403 h 76200"/>
                              <a:gd name="connsiteX12" fmla="*/ 70961 w 190500"/>
                              <a:gd name="connsiteY12" fmla="*/ 73355 h 76200"/>
                              <a:gd name="connsiteX13" fmla="*/ 74771 w 190500"/>
                              <a:gd name="connsiteY13" fmla="*/ 74308 h 76200"/>
                              <a:gd name="connsiteX14" fmla="*/ 78581 w 190500"/>
                              <a:gd name="connsiteY14" fmla="*/ 74308 h 76200"/>
                              <a:gd name="connsiteX15" fmla="*/ 87154 w 190500"/>
                              <a:gd name="connsiteY15" fmla="*/ 74308 h 76200"/>
                              <a:gd name="connsiteX16" fmla="*/ 90964 w 190500"/>
                              <a:gd name="connsiteY16" fmla="*/ 74308 h 76200"/>
                              <a:gd name="connsiteX17" fmla="*/ 95726 w 190500"/>
                              <a:gd name="connsiteY17" fmla="*/ 74308 h 76200"/>
                              <a:gd name="connsiteX18" fmla="*/ 97631 w 190500"/>
                              <a:gd name="connsiteY18" fmla="*/ 74308 h 76200"/>
                              <a:gd name="connsiteX19" fmla="*/ 99536 w 190500"/>
                              <a:gd name="connsiteY19" fmla="*/ 74308 h 76200"/>
                              <a:gd name="connsiteX20" fmla="*/ 103346 w 190500"/>
                              <a:gd name="connsiteY20" fmla="*/ 74308 h 76200"/>
                              <a:gd name="connsiteX21" fmla="*/ 119539 w 190500"/>
                              <a:gd name="connsiteY21" fmla="*/ 71450 h 76200"/>
                              <a:gd name="connsiteX22" fmla="*/ 134779 w 190500"/>
                              <a:gd name="connsiteY22" fmla="*/ 66688 h 76200"/>
                              <a:gd name="connsiteX23" fmla="*/ 148114 w 190500"/>
                              <a:gd name="connsiteY23" fmla="*/ 61925 h 76200"/>
                              <a:gd name="connsiteX24" fmla="*/ 158591 w 190500"/>
                              <a:gd name="connsiteY24" fmla="*/ 57163 h 76200"/>
                              <a:gd name="connsiteX25" fmla="*/ 167164 w 190500"/>
                              <a:gd name="connsiteY25" fmla="*/ 52400 h 76200"/>
                              <a:gd name="connsiteX26" fmla="*/ 179546 w 190500"/>
                              <a:gd name="connsiteY26" fmla="*/ 44780 h 76200"/>
                              <a:gd name="connsiteX27" fmla="*/ 181451 w 190500"/>
                              <a:gd name="connsiteY27" fmla="*/ 15253 h 76200"/>
                              <a:gd name="connsiteX28" fmla="*/ 152876 w 190500"/>
                              <a:gd name="connsiteY28" fmla="*/ 11443 h 76200"/>
                              <a:gd name="connsiteX29" fmla="*/ 122396 w 190500"/>
                              <a:gd name="connsiteY29" fmla="*/ 39065 h 76200"/>
                              <a:gd name="connsiteX30" fmla="*/ 110966 w 190500"/>
                              <a:gd name="connsiteY30" fmla="*/ 45733 h 76200"/>
                              <a:gd name="connsiteX31" fmla="*/ 98584 w 190500"/>
                              <a:gd name="connsiteY31" fmla="*/ 51448 h 76200"/>
                              <a:gd name="connsiteX32" fmla="*/ 95726 w 190500"/>
                              <a:gd name="connsiteY32" fmla="*/ 52400 h 76200"/>
                              <a:gd name="connsiteX33" fmla="*/ 93821 w 190500"/>
                              <a:gd name="connsiteY33" fmla="*/ 53353 h 76200"/>
                              <a:gd name="connsiteX34" fmla="*/ 91916 w 190500"/>
                              <a:gd name="connsiteY34" fmla="*/ 54305 h 76200"/>
                              <a:gd name="connsiteX35" fmla="*/ 88106 w 190500"/>
                              <a:gd name="connsiteY35" fmla="*/ 55258 h 76200"/>
                              <a:gd name="connsiteX36" fmla="*/ 84296 w 190500"/>
                              <a:gd name="connsiteY36" fmla="*/ 56210 h 76200"/>
                              <a:gd name="connsiteX37" fmla="*/ 77629 w 190500"/>
                              <a:gd name="connsiteY37" fmla="*/ 57163 h 76200"/>
                              <a:gd name="connsiteX38" fmla="*/ 73819 w 190500"/>
                              <a:gd name="connsiteY38" fmla="*/ 57163 h 76200"/>
                              <a:gd name="connsiteX39" fmla="*/ 70009 w 190500"/>
                              <a:gd name="connsiteY39" fmla="*/ 57163 h 76200"/>
                              <a:gd name="connsiteX40" fmla="*/ 66199 w 190500"/>
                              <a:gd name="connsiteY40" fmla="*/ 57163 h 76200"/>
                              <a:gd name="connsiteX41" fmla="*/ 62389 w 190500"/>
                              <a:gd name="connsiteY41" fmla="*/ 57163 h 76200"/>
                              <a:gd name="connsiteX42" fmla="*/ 58579 w 190500"/>
                              <a:gd name="connsiteY42" fmla="*/ 57163 h 76200"/>
                              <a:gd name="connsiteX43" fmla="*/ 56674 w 190500"/>
                              <a:gd name="connsiteY43" fmla="*/ 57163 h 76200"/>
                              <a:gd name="connsiteX44" fmla="*/ 54769 w 190500"/>
                              <a:gd name="connsiteY44" fmla="*/ 57163 h 76200"/>
                              <a:gd name="connsiteX45" fmla="*/ 41434 w 190500"/>
                              <a:gd name="connsiteY45" fmla="*/ 55258 h 76200"/>
                              <a:gd name="connsiteX46" fmla="*/ 35719 w 190500"/>
                              <a:gd name="connsiteY46" fmla="*/ 53353 h 76200"/>
                              <a:gd name="connsiteX47" fmla="*/ 30004 w 190500"/>
                              <a:gd name="connsiteY47" fmla="*/ 51448 h 76200"/>
                              <a:gd name="connsiteX48" fmla="*/ 25241 w 190500"/>
                              <a:gd name="connsiteY48" fmla="*/ 49543 h 76200"/>
                              <a:gd name="connsiteX49" fmla="*/ 20479 w 190500"/>
                              <a:gd name="connsiteY49" fmla="*/ 47638 h 76200"/>
                              <a:gd name="connsiteX50" fmla="*/ 16669 w 190500"/>
                              <a:gd name="connsiteY50" fmla="*/ 45733 h 76200"/>
                              <a:gd name="connsiteX51" fmla="*/ 14764 w 190500"/>
                              <a:gd name="connsiteY51" fmla="*/ 44780 h 76200"/>
                              <a:gd name="connsiteX52" fmla="*/ 12859 w 190500"/>
                              <a:gd name="connsiteY52" fmla="*/ 43828 h 76200"/>
                              <a:gd name="connsiteX53" fmla="*/ 7144 w 190500"/>
                              <a:gd name="connsiteY53" fmla="*/ 40018 h 76200"/>
                              <a:gd name="connsiteX54" fmla="*/ 11906 w 190500"/>
                              <a:gd name="connsiteY54" fmla="*/ 44780 h 76200"/>
                              <a:gd name="connsiteX55" fmla="*/ 16669 w 190500"/>
                              <a:gd name="connsiteY55" fmla="*/ 45733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90500" h="76200">
                                <a:moveTo>
                                  <a:pt x="16669" y="45733"/>
                                </a:moveTo>
                                <a:cubicBezTo>
                                  <a:pt x="16669" y="45733"/>
                                  <a:pt x="17621" y="46685"/>
                                  <a:pt x="18574" y="46685"/>
                                </a:cubicBezTo>
                                <a:cubicBezTo>
                                  <a:pt x="19526" y="47638"/>
                                  <a:pt x="20479" y="48590"/>
                                  <a:pt x="22384" y="49543"/>
                                </a:cubicBezTo>
                                <a:cubicBezTo>
                                  <a:pt x="23336" y="50495"/>
                                  <a:pt x="25241" y="51448"/>
                                  <a:pt x="26194" y="52400"/>
                                </a:cubicBezTo>
                                <a:cubicBezTo>
                                  <a:pt x="28099" y="53353"/>
                                  <a:pt x="29051" y="54305"/>
                                  <a:pt x="30956" y="56210"/>
                                </a:cubicBezTo>
                                <a:cubicBezTo>
                                  <a:pt x="32861" y="57163"/>
                                  <a:pt x="34766" y="58115"/>
                                  <a:pt x="36671" y="60020"/>
                                </a:cubicBezTo>
                                <a:cubicBezTo>
                                  <a:pt x="38576" y="60973"/>
                                  <a:pt x="40481" y="61925"/>
                                  <a:pt x="42386" y="62878"/>
                                </a:cubicBezTo>
                                <a:cubicBezTo>
                                  <a:pt x="46196" y="64783"/>
                                  <a:pt x="50959" y="66688"/>
                                  <a:pt x="55721" y="68593"/>
                                </a:cubicBezTo>
                                <a:cubicBezTo>
                                  <a:pt x="56674" y="68593"/>
                                  <a:pt x="56674" y="68593"/>
                                  <a:pt x="57626" y="69545"/>
                                </a:cubicBezTo>
                                <a:cubicBezTo>
                                  <a:pt x="58579" y="69545"/>
                                  <a:pt x="58579" y="69545"/>
                                  <a:pt x="59531" y="70498"/>
                                </a:cubicBezTo>
                                <a:cubicBezTo>
                                  <a:pt x="60484" y="70498"/>
                                  <a:pt x="62389" y="71450"/>
                                  <a:pt x="63341" y="71450"/>
                                </a:cubicBezTo>
                                <a:cubicBezTo>
                                  <a:pt x="64294" y="71450"/>
                                  <a:pt x="66199" y="72403"/>
                                  <a:pt x="67151" y="72403"/>
                                </a:cubicBezTo>
                                <a:cubicBezTo>
                                  <a:pt x="68104" y="72403"/>
                                  <a:pt x="70009" y="73355"/>
                                  <a:pt x="70961" y="73355"/>
                                </a:cubicBezTo>
                                <a:cubicBezTo>
                                  <a:pt x="71914" y="73355"/>
                                  <a:pt x="73819" y="73355"/>
                                  <a:pt x="74771" y="74308"/>
                                </a:cubicBezTo>
                                <a:cubicBezTo>
                                  <a:pt x="75724" y="74308"/>
                                  <a:pt x="77629" y="74308"/>
                                  <a:pt x="78581" y="74308"/>
                                </a:cubicBezTo>
                                <a:cubicBezTo>
                                  <a:pt x="81439" y="74308"/>
                                  <a:pt x="84296" y="74308"/>
                                  <a:pt x="87154" y="74308"/>
                                </a:cubicBezTo>
                                <a:lnTo>
                                  <a:pt x="90964" y="74308"/>
                                </a:lnTo>
                                <a:cubicBezTo>
                                  <a:pt x="91916" y="74308"/>
                                  <a:pt x="93821" y="74308"/>
                                  <a:pt x="95726" y="74308"/>
                                </a:cubicBezTo>
                                <a:lnTo>
                                  <a:pt x="97631" y="74308"/>
                                </a:lnTo>
                                <a:lnTo>
                                  <a:pt x="99536" y="74308"/>
                                </a:lnTo>
                                <a:cubicBezTo>
                                  <a:pt x="100489" y="74308"/>
                                  <a:pt x="102394" y="74308"/>
                                  <a:pt x="103346" y="74308"/>
                                </a:cubicBezTo>
                                <a:cubicBezTo>
                                  <a:pt x="109061" y="73355"/>
                                  <a:pt x="114776" y="72403"/>
                                  <a:pt x="119539" y="71450"/>
                                </a:cubicBezTo>
                                <a:cubicBezTo>
                                  <a:pt x="125254" y="70498"/>
                                  <a:pt x="130016" y="68593"/>
                                  <a:pt x="134779" y="66688"/>
                                </a:cubicBezTo>
                                <a:cubicBezTo>
                                  <a:pt x="139541" y="64783"/>
                                  <a:pt x="143351" y="63830"/>
                                  <a:pt x="148114" y="61925"/>
                                </a:cubicBezTo>
                                <a:cubicBezTo>
                                  <a:pt x="151924" y="60020"/>
                                  <a:pt x="155734" y="58115"/>
                                  <a:pt x="158591" y="57163"/>
                                </a:cubicBezTo>
                                <a:cubicBezTo>
                                  <a:pt x="161449" y="55258"/>
                                  <a:pt x="164306" y="54305"/>
                                  <a:pt x="167164" y="52400"/>
                                </a:cubicBezTo>
                                <a:cubicBezTo>
                                  <a:pt x="169069" y="51448"/>
                                  <a:pt x="177641" y="45733"/>
                                  <a:pt x="179546" y="44780"/>
                                </a:cubicBezTo>
                                <a:cubicBezTo>
                                  <a:pt x="188119" y="38113"/>
                                  <a:pt x="189071" y="24778"/>
                                  <a:pt x="181451" y="15253"/>
                                </a:cubicBezTo>
                                <a:cubicBezTo>
                                  <a:pt x="173831" y="5728"/>
                                  <a:pt x="160496" y="4775"/>
                                  <a:pt x="152876" y="11443"/>
                                </a:cubicBezTo>
                                <a:cubicBezTo>
                                  <a:pt x="150971" y="13348"/>
                                  <a:pt x="138589" y="29540"/>
                                  <a:pt x="122396" y="39065"/>
                                </a:cubicBezTo>
                                <a:cubicBezTo>
                                  <a:pt x="118586" y="40970"/>
                                  <a:pt x="115729" y="43828"/>
                                  <a:pt x="110966" y="45733"/>
                                </a:cubicBezTo>
                                <a:cubicBezTo>
                                  <a:pt x="107156" y="47638"/>
                                  <a:pt x="102394" y="49543"/>
                                  <a:pt x="98584" y="51448"/>
                                </a:cubicBezTo>
                                <a:cubicBezTo>
                                  <a:pt x="97631" y="51448"/>
                                  <a:pt x="96679" y="52400"/>
                                  <a:pt x="95726" y="52400"/>
                                </a:cubicBezTo>
                                <a:lnTo>
                                  <a:pt x="93821" y="53353"/>
                                </a:lnTo>
                                <a:lnTo>
                                  <a:pt x="91916" y="54305"/>
                                </a:lnTo>
                                <a:cubicBezTo>
                                  <a:pt x="90964" y="54305"/>
                                  <a:pt x="90011" y="55258"/>
                                  <a:pt x="88106" y="55258"/>
                                </a:cubicBezTo>
                                <a:lnTo>
                                  <a:pt x="84296" y="56210"/>
                                </a:lnTo>
                                <a:cubicBezTo>
                                  <a:pt x="82391" y="57163"/>
                                  <a:pt x="79534" y="57163"/>
                                  <a:pt x="77629" y="57163"/>
                                </a:cubicBezTo>
                                <a:cubicBezTo>
                                  <a:pt x="76676" y="57163"/>
                                  <a:pt x="75724" y="57163"/>
                                  <a:pt x="73819" y="57163"/>
                                </a:cubicBezTo>
                                <a:cubicBezTo>
                                  <a:pt x="72866" y="57163"/>
                                  <a:pt x="71914" y="57163"/>
                                  <a:pt x="70009" y="57163"/>
                                </a:cubicBezTo>
                                <a:cubicBezTo>
                                  <a:pt x="69056" y="57163"/>
                                  <a:pt x="68104" y="57163"/>
                                  <a:pt x="66199" y="57163"/>
                                </a:cubicBezTo>
                                <a:cubicBezTo>
                                  <a:pt x="65246" y="57163"/>
                                  <a:pt x="64294" y="57163"/>
                                  <a:pt x="62389" y="57163"/>
                                </a:cubicBezTo>
                                <a:cubicBezTo>
                                  <a:pt x="61436" y="57163"/>
                                  <a:pt x="60484" y="57163"/>
                                  <a:pt x="58579" y="57163"/>
                                </a:cubicBezTo>
                                <a:cubicBezTo>
                                  <a:pt x="57626" y="57163"/>
                                  <a:pt x="57626" y="57163"/>
                                  <a:pt x="56674" y="57163"/>
                                </a:cubicBezTo>
                                <a:cubicBezTo>
                                  <a:pt x="55721" y="57163"/>
                                  <a:pt x="55721" y="57163"/>
                                  <a:pt x="54769" y="57163"/>
                                </a:cubicBezTo>
                                <a:cubicBezTo>
                                  <a:pt x="50006" y="57163"/>
                                  <a:pt x="46196" y="56210"/>
                                  <a:pt x="41434" y="55258"/>
                                </a:cubicBezTo>
                                <a:cubicBezTo>
                                  <a:pt x="39529" y="54305"/>
                                  <a:pt x="37624" y="54305"/>
                                  <a:pt x="35719" y="53353"/>
                                </a:cubicBezTo>
                                <a:cubicBezTo>
                                  <a:pt x="33814" y="52400"/>
                                  <a:pt x="31909" y="52400"/>
                                  <a:pt x="30004" y="51448"/>
                                </a:cubicBezTo>
                                <a:cubicBezTo>
                                  <a:pt x="28099" y="50495"/>
                                  <a:pt x="26194" y="50495"/>
                                  <a:pt x="25241" y="49543"/>
                                </a:cubicBezTo>
                                <a:cubicBezTo>
                                  <a:pt x="23336" y="48590"/>
                                  <a:pt x="22384" y="48590"/>
                                  <a:pt x="20479" y="47638"/>
                                </a:cubicBezTo>
                                <a:cubicBezTo>
                                  <a:pt x="19526" y="46685"/>
                                  <a:pt x="17621" y="46685"/>
                                  <a:pt x="16669" y="45733"/>
                                </a:cubicBezTo>
                                <a:cubicBezTo>
                                  <a:pt x="15716" y="45733"/>
                                  <a:pt x="15716" y="44780"/>
                                  <a:pt x="14764" y="44780"/>
                                </a:cubicBezTo>
                                <a:cubicBezTo>
                                  <a:pt x="13811" y="44780"/>
                                  <a:pt x="13811" y="43828"/>
                                  <a:pt x="12859" y="43828"/>
                                </a:cubicBezTo>
                                <a:cubicBezTo>
                                  <a:pt x="9049" y="41923"/>
                                  <a:pt x="7144" y="40018"/>
                                  <a:pt x="7144" y="40018"/>
                                </a:cubicBezTo>
                                <a:cubicBezTo>
                                  <a:pt x="7144" y="40018"/>
                                  <a:pt x="9049" y="41923"/>
                                  <a:pt x="11906" y="44780"/>
                                </a:cubicBezTo>
                                <a:cubicBezTo>
                                  <a:pt x="15716" y="44780"/>
                                  <a:pt x="16669" y="45733"/>
                                  <a:pt x="16669" y="457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2" name="Freeform: Shape 2182"/>
                        <wps:cNvSpPr/>
                        <wps:spPr>
                          <a:xfrm>
                            <a:off x="613410" y="127069"/>
                            <a:ext cx="76200" cy="180975"/>
                          </a:xfrm>
                          <a:custGeom>
                            <a:avLst/>
                            <a:gdLst>
                              <a:gd name="connsiteX0" fmla="*/ 44291 w 76200"/>
                              <a:gd name="connsiteY0" fmla="*/ 108600 h 180975"/>
                              <a:gd name="connsiteX1" fmla="*/ 44291 w 76200"/>
                              <a:gd name="connsiteY1" fmla="*/ 112410 h 180975"/>
                              <a:gd name="connsiteX2" fmla="*/ 43339 w 76200"/>
                              <a:gd name="connsiteY2" fmla="*/ 119078 h 180975"/>
                              <a:gd name="connsiteX3" fmla="*/ 42386 w 76200"/>
                              <a:gd name="connsiteY3" fmla="*/ 122888 h 180975"/>
                              <a:gd name="connsiteX4" fmla="*/ 41434 w 76200"/>
                              <a:gd name="connsiteY4" fmla="*/ 126698 h 180975"/>
                              <a:gd name="connsiteX5" fmla="*/ 40481 w 76200"/>
                              <a:gd name="connsiteY5" fmla="*/ 130508 h 180975"/>
                              <a:gd name="connsiteX6" fmla="*/ 39529 w 76200"/>
                              <a:gd name="connsiteY6" fmla="*/ 134318 h 180975"/>
                              <a:gd name="connsiteX7" fmla="*/ 38576 w 76200"/>
                              <a:gd name="connsiteY7" fmla="*/ 137175 h 180975"/>
                              <a:gd name="connsiteX8" fmla="*/ 37624 w 76200"/>
                              <a:gd name="connsiteY8" fmla="*/ 139080 h 180975"/>
                              <a:gd name="connsiteX9" fmla="*/ 36671 w 76200"/>
                              <a:gd name="connsiteY9" fmla="*/ 140985 h 180975"/>
                              <a:gd name="connsiteX10" fmla="*/ 30956 w 76200"/>
                              <a:gd name="connsiteY10" fmla="*/ 153368 h 180975"/>
                              <a:gd name="connsiteX11" fmla="*/ 28099 w 76200"/>
                              <a:gd name="connsiteY11" fmla="*/ 159083 h 180975"/>
                              <a:gd name="connsiteX12" fmla="*/ 24289 w 76200"/>
                              <a:gd name="connsiteY12" fmla="*/ 163845 h 180975"/>
                              <a:gd name="connsiteX13" fmla="*/ 20479 w 76200"/>
                              <a:gd name="connsiteY13" fmla="*/ 167655 h 180975"/>
                              <a:gd name="connsiteX14" fmla="*/ 17621 w 76200"/>
                              <a:gd name="connsiteY14" fmla="*/ 171465 h 180975"/>
                              <a:gd name="connsiteX15" fmla="*/ 14764 w 76200"/>
                              <a:gd name="connsiteY15" fmla="*/ 174323 h 180975"/>
                              <a:gd name="connsiteX16" fmla="*/ 13811 w 76200"/>
                              <a:gd name="connsiteY16" fmla="*/ 175275 h 180975"/>
                              <a:gd name="connsiteX17" fmla="*/ 12859 w 76200"/>
                              <a:gd name="connsiteY17" fmla="*/ 176228 h 180975"/>
                              <a:gd name="connsiteX18" fmla="*/ 7144 w 76200"/>
                              <a:gd name="connsiteY18" fmla="*/ 180990 h 180975"/>
                              <a:gd name="connsiteX19" fmla="*/ 13811 w 76200"/>
                              <a:gd name="connsiteY19" fmla="*/ 177180 h 180975"/>
                              <a:gd name="connsiteX20" fmla="*/ 15716 w 76200"/>
                              <a:gd name="connsiteY20" fmla="*/ 176228 h 180975"/>
                              <a:gd name="connsiteX21" fmla="*/ 17621 w 76200"/>
                              <a:gd name="connsiteY21" fmla="*/ 175275 h 180975"/>
                              <a:gd name="connsiteX22" fmla="*/ 21431 w 76200"/>
                              <a:gd name="connsiteY22" fmla="*/ 172418 h 180975"/>
                              <a:gd name="connsiteX23" fmla="*/ 25241 w 76200"/>
                              <a:gd name="connsiteY23" fmla="*/ 169560 h 180975"/>
                              <a:gd name="connsiteX24" fmla="*/ 30004 w 76200"/>
                              <a:gd name="connsiteY24" fmla="*/ 165750 h 180975"/>
                              <a:gd name="connsiteX25" fmla="*/ 34766 w 76200"/>
                              <a:gd name="connsiteY25" fmla="*/ 161940 h 180975"/>
                              <a:gd name="connsiteX26" fmla="*/ 39529 w 76200"/>
                              <a:gd name="connsiteY26" fmla="*/ 157178 h 180975"/>
                              <a:gd name="connsiteX27" fmla="*/ 49054 w 76200"/>
                              <a:gd name="connsiteY27" fmla="*/ 145748 h 180975"/>
                              <a:gd name="connsiteX28" fmla="*/ 50006 w 76200"/>
                              <a:gd name="connsiteY28" fmla="*/ 143843 h 180975"/>
                              <a:gd name="connsiteX29" fmla="*/ 50959 w 76200"/>
                              <a:gd name="connsiteY29" fmla="*/ 141938 h 180975"/>
                              <a:gd name="connsiteX30" fmla="*/ 52864 w 76200"/>
                              <a:gd name="connsiteY30" fmla="*/ 138128 h 180975"/>
                              <a:gd name="connsiteX31" fmla="*/ 54769 w 76200"/>
                              <a:gd name="connsiteY31" fmla="*/ 134318 h 180975"/>
                              <a:gd name="connsiteX32" fmla="*/ 56674 w 76200"/>
                              <a:gd name="connsiteY32" fmla="*/ 130508 h 180975"/>
                              <a:gd name="connsiteX33" fmla="*/ 58579 w 76200"/>
                              <a:gd name="connsiteY33" fmla="*/ 126698 h 180975"/>
                              <a:gd name="connsiteX34" fmla="*/ 60484 w 76200"/>
                              <a:gd name="connsiteY34" fmla="*/ 122888 h 180975"/>
                              <a:gd name="connsiteX35" fmla="*/ 63341 w 76200"/>
                              <a:gd name="connsiteY35" fmla="*/ 115268 h 180975"/>
                              <a:gd name="connsiteX36" fmla="*/ 64294 w 76200"/>
                              <a:gd name="connsiteY36" fmla="*/ 111458 h 180975"/>
                              <a:gd name="connsiteX37" fmla="*/ 65246 w 76200"/>
                              <a:gd name="connsiteY37" fmla="*/ 107648 h 180975"/>
                              <a:gd name="connsiteX38" fmla="*/ 66199 w 76200"/>
                              <a:gd name="connsiteY38" fmla="*/ 105743 h 180975"/>
                              <a:gd name="connsiteX39" fmla="*/ 66199 w 76200"/>
                              <a:gd name="connsiteY39" fmla="*/ 103838 h 180975"/>
                              <a:gd name="connsiteX40" fmla="*/ 67151 w 76200"/>
                              <a:gd name="connsiteY40" fmla="*/ 100028 h 180975"/>
                              <a:gd name="connsiteX41" fmla="*/ 69056 w 76200"/>
                              <a:gd name="connsiteY41" fmla="*/ 83835 h 180975"/>
                              <a:gd name="connsiteX42" fmla="*/ 69056 w 76200"/>
                              <a:gd name="connsiteY42" fmla="*/ 68595 h 180975"/>
                              <a:gd name="connsiteX43" fmla="*/ 68104 w 76200"/>
                              <a:gd name="connsiteY43" fmla="*/ 54308 h 180975"/>
                              <a:gd name="connsiteX44" fmla="*/ 66199 w 76200"/>
                              <a:gd name="connsiteY44" fmla="*/ 42878 h 180975"/>
                              <a:gd name="connsiteX45" fmla="*/ 64294 w 76200"/>
                              <a:gd name="connsiteY45" fmla="*/ 33353 h 180975"/>
                              <a:gd name="connsiteX46" fmla="*/ 60484 w 76200"/>
                              <a:gd name="connsiteY46" fmla="*/ 19065 h 180975"/>
                              <a:gd name="connsiteX47" fmla="*/ 32861 w 76200"/>
                              <a:gd name="connsiteY47" fmla="*/ 8588 h 180975"/>
                              <a:gd name="connsiteX48" fmla="*/ 20479 w 76200"/>
                              <a:gd name="connsiteY48" fmla="*/ 35258 h 180975"/>
                              <a:gd name="connsiteX49" fmla="*/ 37624 w 76200"/>
                              <a:gd name="connsiteY49" fmla="*/ 72405 h 180975"/>
                              <a:gd name="connsiteX50" fmla="*/ 40481 w 76200"/>
                              <a:gd name="connsiteY50" fmla="*/ 84788 h 180975"/>
                              <a:gd name="connsiteX51" fmla="*/ 42386 w 76200"/>
                              <a:gd name="connsiteY51" fmla="*/ 98123 h 180975"/>
                              <a:gd name="connsiteX52" fmla="*/ 42386 w 76200"/>
                              <a:gd name="connsiteY52" fmla="*/ 101933 h 180975"/>
                              <a:gd name="connsiteX53" fmla="*/ 42386 w 76200"/>
                              <a:gd name="connsiteY53" fmla="*/ 103838 h 180975"/>
                              <a:gd name="connsiteX54" fmla="*/ 42386 w 76200"/>
                              <a:gd name="connsiteY54" fmla="*/ 105743 h 180975"/>
                              <a:gd name="connsiteX55" fmla="*/ 44291 w 76200"/>
                              <a:gd name="connsiteY55" fmla="*/ 1086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44291" y="108600"/>
                                </a:moveTo>
                                <a:lnTo>
                                  <a:pt x="44291" y="112410"/>
                                </a:lnTo>
                                <a:cubicBezTo>
                                  <a:pt x="44291" y="115268"/>
                                  <a:pt x="43339" y="117173"/>
                                  <a:pt x="43339" y="119078"/>
                                </a:cubicBezTo>
                                <a:cubicBezTo>
                                  <a:pt x="43339" y="120030"/>
                                  <a:pt x="43339" y="120983"/>
                                  <a:pt x="42386" y="122888"/>
                                </a:cubicBezTo>
                                <a:cubicBezTo>
                                  <a:pt x="42386" y="123840"/>
                                  <a:pt x="42386" y="124793"/>
                                  <a:pt x="41434" y="126698"/>
                                </a:cubicBezTo>
                                <a:cubicBezTo>
                                  <a:pt x="41434" y="127650"/>
                                  <a:pt x="40481" y="128603"/>
                                  <a:pt x="40481" y="130508"/>
                                </a:cubicBezTo>
                                <a:cubicBezTo>
                                  <a:pt x="40481" y="131460"/>
                                  <a:pt x="39529" y="132413"/>
                                  <a:pt x="39529" y="134318"/>
                                </a:cubicBezTo>
                                <a:cubicBezTo>
                                  <a:pt x="39529" y="135270"/>
                                  <a:pt x="38576" y="136223"/>
                                  <a:pt x="38576" y="137175"/>
                                </a:cubicBezTo>
                                <a:cubicBezTo>
                                  <a:pt x="38576" y="138128"/>
                                  <a:pt x="38576" y="138128"/>
                                  <a:pt x="37624" y="139080"/>
                                </a:cubicBezTo>
                                <a:cubicBezTo>
                                  <a:pt x="37624" y="140033"/>
                                  <a:pt x="37624" y="140033"/>
                                  <a:pt x="36671" y="140985"/>
                                </a:cubicBezTo>
                                <a:cubicBezTo>
                                  <a:pt x="34766" y="145748"/>
                                  <a:pt x="32861" y="149558"/>
                                  <a:pt x="30956" y="153368"/>
                                </a:cubicBezTo>
                                <a:cubicBezTo>
                                  <a:pt x="30004" y="155273"/>
                                  <a:pt x="29051" y="157178"/>
                                  <a:pt x="28099" y="159083"/>
                                </a:cubicBezTo>
                                <a:cubicBezTo>
                                  <a:pt x="27146" y="160988"/>
                                  <a:pt x="26194" y="161940"/>
                                  <a:pt x="24289" y="163845"/>
                                </a:cubicBezTo>
                                <a:cubicBezTo>
                                  <a:pt x="23336" y="165750"/>
                                  <a:pt x="22384" y="166703"/>
                                  <a:pt x="20479" y="167655"/>
                                </a:cubicBezTo>
                                <a:cubicBezTo>
                                  <a:pt x="19526" y="168608"/>
                                  <a:pt x="18574" y="170513"/>
                                  <a:pt x="17621" y="171465"/>
                                </a:cubicBezTo>
                                <a:cubicBezTo>
                                  <a:pt x="16669" y="172418"/>
                                  <a:pt x="15716" y="173370"/>
                                  <a:pt x="14764" y="174323"/>
                                </a:cubicBezTo>
                                <a:cubicBezTo>
                                  <a:pt x="13811" y="175275"/>
                                  <a:pt x="13811" y="175275"/>
                                  <a:pt x="13811" y="175275"/>
                                </a:cubicBezTo>
                                <a:cubicBezTo>
                                  <a:pt x="13811" y="175275"/>
                                  <a:pt x="12859" y="176228"/>
                                  <a:pt x="12859" y="176228"/>
                                </a:cubicBezTo>
                                <a:cubicBezTo>
                                  <a:pt x="9049" y="179085"/>
                                  <a:pt x="7144" y="180990"/>
                                  <a:pt x="7144" y="180990"/>
                                </a:cubicBezTo>
                                <a:cubicBezTo>
                                  <a:pt x="7144" y="180990"/>
                                  <a:pt x="9049" y="180038"/>
                                  <a:pt x="13811" y="177180"/>
                                </a:cubicBezTo>
                                <a:cubicBezTo>
                                  <a:pt x="14764" y="177180"/>
                                  <a:pt x="14764" y="176228"/>
                                  <a:pt x="15716" y="176228"/>
                                </a:cubicBezTo>
                                <a:cubicBezTo>
                                  <a:pt x="16669" y="176228"/>
                                  <a:pt x="16669" y="175275"/>
                                  <a:pt x="17621" y="175275"/>
                                </a:cubicBezTo>
                                <a:cubicBezTo>
                                  <a:pt x="18574" y="174323"/>
                                  <a:pt x="20479" y="173370"/>
                                  <a:pt x="21431" y="172418"/>
                                </a:cubicBezTo>
                                <a:cubicBezTo>
                                  <a:pt x="22384" y="171465"/>
                                  <a:pt x="24289" y="170513"/>
                                  <a:pt x="25241" y="169560"/>
                                </a:cubicBezTo>
                                <a:cubicBezTo>
                                  <a:pt x="27146" y="168608"/>
                                  <a:pt x="28099" y="167655"/>
                                  <a:pt x="30004" y="165750"/>
                                </a:cubicBezTo>
                                <a:cubicBezTo>
                                  <a:pt x="31909" y="164798"/>
                                  <a:pt x="32861" y="162893"/>
                                  <a:pt x="34766" y="161940"/>
                                </a:cubicBezTo>
                                <a:cubicBezTo>
                                  <a:pt x="36671" y="160035"/>
                                  <a:pt x="37624" y="159083"/>
                                  <a:pt x="39529" y="157178"/>
                                </a:cubicBezTo>
                                <a:cubicBezTo>
                                  <a:pt x="42386" y="153368"/>
                                  <a:pt x="46196" y="149558"/>
                                  <a:pt x="49054" y="145748"/>
                                </a:cubicBezTo>
                                <a:cubicBezTo>
                                  <a:pt x="49054" y="144795"/>
                                  <a:pt x="50006" y="144795"/>
                                  <a:pt x="50006" y="143843"/>
                                </a:cubicBezTo>
                                <a:cubicBezTo>
                                  <a:pt x="50006" y="142890"/>
                                  <a:pt x="50959" y="142890"/>
                                  <a:pt x="50959" y="141938"/>
                                </a:cubicBezTo>
                                <a:cubicBezTo>
                                  <a:pt x="51911" y="140985"/>
                                  <a:pt x="51911" y="140033"/>
                                  <a:pt x="52864" y="138128"/>
                                </a:cubicBezTo>
                                <a:cubicBezTo>
                                  <a:pt x="53816" y="137175"/>
                                  <a:pt x="53816" y="136223"/>
                                  <a:pt x="54769" y="134318"/>
                                </a:cubicBezTo>
                                <a:cubicBezTo>
                                  <a:pt x="55721" y="133365"/>
                                  <a:pt x="55721" y="131460"/>
                                  <a:pt x="56674" y="130508"/>
                                </a:cubicBezTo>
                                <a:cubicBezTo>
                                  <a:pt x="57626" y="129555"/>
                                  <a:pt x="57626" y="127650"/>
                                  <a:pt x="58579" y="126698"/>
                                </a:cubicBezTo>
                                <a:cubicBezTo>
                                  <a:pt x="59531" y="125745"/>
                                  <a:pt x="59531" y="123840"/>
                                  <a:pt x="60484" y="122888"/>
                                </a:cubicBezTo>
                                <a:cubicBezTo>
                                  <a:pt x="61436" y="120030"/>
                                  <a:pt x="62389" y="117173"/>
                                  <a:pt x="63341" y="115268"/>
                                </a:cubicBezTo>
                                <a:lnTo>
                                  <a:pt x="64294" y="111458"/>
                                </a:lnTo>
                                <a:cubicBezTo>
                                  <a:pt x="64294" y="110505"/>
                                  <a:pt x="65246" y="108600"/>
                                  <a:pt x="65246" y="107648"/>
                                </a:cubicBezTo>
                                <a:lnTo>
                                  <a:pt x="66199" y="105743"/>
                                </a:lnTo>
                                <a:lnTo>
                                  <a:pt x="66199" y="103838"/>
                                </a:lnTo>
                                <a:cubicBezTo>
                                  <a:pt x="66199" y="102885"/>
                                  <a:pt x="67151" y="100980"/>
                                  <a:pt x="67151" y="100028"/>
                                </a:cubicBezTo>
                                <a:cubicBezTo>
                                  <a:pt x="68104" y="94313"/>
                                  <a:pt x="69056" y="88598"/>
                                  <a:pt x="69056" y="83835"/>
                                </a:cubicBezTo>
                                <a:cubicBezTo>
                                  <a:pt x="69056" y="78120"/>
                                  <a:pt x="69056" y="73358"/>
                                  <a:pt x="69056" y="68595"/>
                                </a:cubicBezTo>
                                <a:cubicBezTo>
                                  <a:pt x="69056" y="63833"/>
                                  <a:pt x="68104" y="59070"/>
                                  <a:pt x="68104" y="54308"/>
                                </a:cubicBezTo>
                                <a:cubicBezTo>
                                  <a:pt x="67151" y="49545"/>
                                  <a:pt x="67151" y="45735"/>
                                  <a:pt x="66199" y="42878"/>
                                </a:cubicBezTo>
                                <a:cubicBezTo>
                                  <a:pt x="65246" y="39068"/>
                                  <a:pt x="65246" y="36210"/>
                                  <a:pt x="64294" y="33353"/>
                                </a:cubicBezTo>
                                <a:cubicBezTo>
                                  <a:pt x="63341" y="30495"/>
                                  <a:pt x="61436" y="20970"/>
                                  <a:pt x="60484" y="19065"/>
                                </a:cubicBezTo>
                                <a:cubicBezTo>
                                  <a:pt x="56674" y="8588"/>
                                  <a:pt x="44291" y="4778"/>
                                  <a:pt x="32861" y="8588"/>
                                </a:cubicBezTo>
                                <a:cubicBezTo>
                                  <a:pt x="22384" y="13350"/>
                                  <a:pt x="16669" y="24780"/>
                                  <a:pt x="20479" y="35258"/>
                                </a:cubicBezTo>
                                <a:cubicBezTo>
                                  <a:pt x="21431" y="38115"/>
                                  <a:pt x="33814" y="54308"/>
                                  <a:pt x="37624" y="72405"/>
                                </a:cubicBezTo>
                                <a:cubicBezTo>
                                  <a:pt x="38576" y="76215"/>
                                  <a:pt x="39529" y="80025"/>
                                  <a:pt x="40481" y="84788"/>
                                </a:cubicBezTo>
                                <a:cubicBezTo>
                                  <a:pt x="41434" y="89550"/>
                                  <a:pt x="41434" y="93360"/>
                                  <a:pt x="42386" y="98123"/>
                                </a:cubicBezTo>
                                <a:cubicBezTo>
                                  <a:pt x="42386" y="99075"/>
                                  <a:pt x="42386" y="100028"/>
                                  <a:pt x="42386" y="101933"/>
                                </a:cubicBezTo>
                                <a:lnTo>
                                  <a:pt x="42386" y="103838"/>
                                </a:lnTo>
                                <a:lnTo>
                                  <a:pt x="42386" y="105743"/>
                                </a:lnTo>
                                <a:cubicBezTo>
                                  <a:pt x="44291" y="105743"/>
                                  <a:pt x="44291" y="106695"/>
                                  <a:pt x="44291" y="1086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3" name="Freeform: Shape 2183"/>
                        <wps:cNvSpPr/>
                        <wps:spPr>
                          <a:xfrm>
                            <a:off x="1278255" y="1240080"/>
                            <a:ext cx="247650" cy="76200"/>
                          </a:xfrm>
                          <a:custGeom>
                            <a:avLst/>
                            <a:gdLst>
                              <a:gd name="connsiteX0" fmla="*/ 242411 w 247650"/>
                              <a:gd name="connsiteY0" fmla="*/ 72866 h 76200"/>
                              <a:gd name="connsiteX1" fmla="*/ 229076 w 247650"/>
                              <a:gd name="connsiteY1" fmla="*/ 59531 h 76200"/>
                              <a:gd name="connsiteX2" fmla="*/ 211931 w 247650"/>
                              <a:gd name="connsiteY2" fmla="*/ 45244 h 76200"/>
                              <a:gd name="connsiteX3" fmla="*/ 190976 w 247650"/>
                              <a:gd name="connsiteY3" fmla="*/ 30956 h 76200"/>
                              <a:gd name="connsiteX4" fmla="*/ 179546 w 247650"/>
                              <a:gd name="connsiteY4" fmla="*/ 24289 h 76200"/>
                              <a:gd name="connsiteX5" fmla="*/ 172879 w 247650"/>
                              <a:gd name="connsiteY5" fmla="*/ 21431 h 76200"/>
                              <a:gd name="connsiteX6" fmla="*/ 166211 w 247650"/>
                              <a:gd name="connsiteY6" fmla="*/ 18573 h 76200"/>
                              <a:gd name="connsiteX7" fmla="*/ 159544 w 247650"/>
                              <a:gd name="connsiteY7" fmla="*/ 15716 h 76200"/>
                              <a:gd name="connsiteX8" fmla="*/ 152876 w 247650"/>
                              <a:gd name="connsiteY8" fmla="*/ 13811 h 76200"/>
                              <a:gd name="connsiteX9" fmla="*/ 139541 w 247650"/>
                              <a:gd name="connsiteY9" fmla="*/ 10001 h 76200"/>
                              <a:gd name="connsiteX10" fmla="*/ 132874 w 247650"/>
                              <a:gd name="connsiteY10" fmla="*/ 9048 h 76200"/>
                              <a:gd name="connsiteX11" fmla="*/ 126206 w 247650"/>
                              <a:gd name="connsiteY11" fmla="*/ 8096 h 76200"/>
                              <a:gd name="connsiteX12" fmla="*/ 112871 w 247650"/>
                              <a:gd name="connsiteY12" fmla="*/ 7144 h 76200"/>
                              <a:gd name="connsiteX13" fmla="*/ 106204 w 247650"/>
                              <a:gd name="connsiteY13" fmla="*/ 7144 h 76200"/>
                              <a:gd name="connsiteX14" fmla="*/ 99536 w 247650"/>
                              <a:gd name="connsiteY14" fmla="*/ 7144 h 76200"/>
                              <a:gd name="connsiteX15" fmla="*/ 92869 w 247650"/>
                              <a:gd name="connsiteY15" fmla="*/ 7144 h 76200"/>
                              <a:gd name="connsiteX16" fmla="*/ 86201 w 247650"/>
                              <a:gd name="connsiteY16" fmla="*/ 8096 h 76200"/>
                              <a:gd name="connsiteX17" fmla="*/ 80486 w 247650"/>
                              <a:gd name="connsiteY17" fmla="*/ 9048 h 76200"/>
                              <a:gd name="connsiteX18" fmla="*/ 74771 w 247650"/>
                              <a:gd name="connsiteY18" fmla="*/ 10001 h 76200"/>
                              <a:gd name="connsiteX19" fmla="*/ 69056 w 247650"/>
                              <a:gd name="connsiteY19" fmla="*/ 10953 h 76200"/>
                              <a:gd name="connsiteX20" fmla="*/ 63341 w 247650"/>
                              <a:gd name="connsiteY20" fmla="*/ 12859 h 76200"/>
                              <a:gd name="connsiteX21" fmla="*/ 57626 w 247650"/>
                              <a:gd name="connsiteY21" fmla="*/ 14764 h 76200"/>
                              <a:gd name="connsiteX22" fmla="*/ 52864 w 247650"/>
                              <a:gd name="connsiteY22" fmla="*/ 16669 h 76200"/>
                              <a:gd name="connsiteX23" fmla="*/ 43339 w 247650"/>
                              <a:gd name="connsiteY23" fmla="*/ 20478 h 76200"/>
                              <a:gd name="connsiteX24" fmla="*/ 28099 w 247650"/>
                              <a:gd name="connsiteY24" fmla="*/ 28098 h 76200"/>
                              <a:gd name="connsiteX25" fmla="*/ 16669 w 247650"/>
                              <a:gd name="connsiteY25" fmla="*/ 34766 h 76200"/>
                              <a:gd name="connsiteX26" fmla="*/ 7144 w 247650"/>
                              <a:gd name="connsiteY26" fmla="*/ 41434 h 76200"/>
                              <a:gd name="connsiteX27" fmla="*/ 17621 w 247650"/>
                              <a:gd name="connsiteY27" fmla="*/ 37623 h 76200"/>
                              <a:gd name="connsiteX28" fmla="*/ 30004 w 247650"/>
                              <a:gd name="connsiteY28" fmla="*/ 33814 h 76200"/>
                              <a:gd name="connsiteX29" fmla="*/ 46196 w 247650"/>
                              <a:gd name="connsiteY29" fmla="*/ 30003 h 76200"/>
                              <a:gd name="connsiteX30" fmla="*/ 55721 w 247650"/>
                              <a:gd name="connsiteY30" fmla="*/ 29051 h 76200"/>
                              <a:gd name="connsiteX31" fmla="*/ 60484 w 247650"/>
                              <a:gd name="connsiteY31" fmla="*/ 28098 h 76200"/>
                              <a:gd name="connsiteX32" fmla="*/ 65246 w 247650"/>
                              <a:gd name="connsiteY32" fmla="*/ 28098 h 76200"/>
                              <a:gd name="connsiteX33" fmla="*/ 70009 w 247650"/>
                              <a:gd name="connsiteY33" fmla="*/ 28098 h 76200"/>
                              <a:gd name="connsiteX34" fmla="*/ 75724 w 247650"/>
                              <a:gd name="connsiteY34" fmla="*/ 28098 h 76200"/>
                              <a:gd name="connsiteX35" fmla="*/ 81439 w 247650"/>
                              <a:gd name="connsiteY35" fmla="*/ 28098 h 76200"/>
                              <a:gd name="connsiteX36" fmla="*/ 87154 w 247650"/>
                              <a:gd name="connsiteY36" fmla="*/ 29051 h 76200"/>
                              <a:gd name="connsiteX37" fmla="*/ 92869 w 247650"/>
                              <a:gd name="connsiteY37" fmla="*/ 30003 h 76200"/>
                              <a:gd name="connsiteX38" fmla="*/ 98584 w 247650"/>
                              <a:gd name="connsiteY38" fmla="*/ 30956 h 76200"/>
                              <a:gd name="connsiteX39" fmla="*/ 104299 w 247650"/>
                              <a:gd name="connsiteY39" fmla="*/ 31909 h 76200"/>
                              <a:gd name="connsiteX40" fmla="*/ 110014 w 247650"/>
                              <a:gd name="connsiteY40" fmla="*/ 33814 h 76200"/>
                              <a:gd name="connsiteX41" fmla="*/ 120491 w 247650"/>
                              <a:gd name="connsiteY41" fmla="*/ 37623 h 76200"/>
                              <a:gd name="connsiteX42" fmla="*/ 125254 w 247650"/>
                              <a:gd name="connsiteY42" fmla="*/ 39528 h 76200"/>
                              <a:gd name="connsiteX43" fmla="*/ 130016 w 247650"/>
                              <a:gd name="connsiteY43" fmla="*/ 41434 h 76200"/>
                              <a:gd name="connsiteX44" fmla="*/ 139541 w 247650"/>
                              <a:gd name="connsiteY44" fmla="*/ 47148 h 76200"/>
                              <a:gd name="connsiteX45" fmla="*/ 144304 w 247650"/>
                              <a:gd name="connsiteY45" fmla="*/ 50006 h 76200"/>
                              <a:gd name="connsiteX46" fmla="*/ 149066 w 247650"/>
                              <a:gd name="connsiteY46" fmla="*/ 52864 h 76200"/>
                              <a:gd name="connsiteX47" fmla="*/ 153829 w 247650"/>
                              <a:gd name="connsiteY47" fmla="*/ 55721 h 76200"/>
                              <a:gd name="connsiteX48" fmla="*/ 157639 w 247650"/>
                              <a:gd name="connsiteY48" fmla="*/ 59531 h 76200"/>
                              <a:gd name="connsiteX49" fmla="*/ 165259 w 247650"/>
                              <a:gd name="connsiteY49" fmla="*/ 67151 h 76200"/>
                              <a:gd name="connsiteX50" fmla="*/ 173831 w 247650"/>
                              <a:gd name="connsiteY50" fmla="*/ 76676 h 76200"/>
                              <a:gd name="connsiteX51" fmla="*/ 246221 w 247650"/>
                              <a:gd name="connsiteY51" fmla="*/ 76676 h 76200"/>
                              <a:gd name="connsiteX52" fmla="*/ 246221 w 247650"/>
                              <a:gd name="connsiteY52" fmla="*/ 76676 h 76200"/>
                              <a:gd name="connsiteX53" fmla="*/ 242411 w 247650"/>
                              <a:gd name="connsiteY53" fmla="*/ 72866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242411" y="72866"/>
                                </a:moveTo>
                                <a:cubicBezTo>
                                  <a:pt x="238601" y="69056"/>
                                  <a:pt x="233839" y="64294"/>
                                  <a:pt x="229076" y="59531"/>
                                </a:cubicBezTo>
                                <a:cubicBezTo>
                                  <a:pt x="224314" y="54769"/>
                                  <a:pt x="217646" y="50006"/>
                                  <a:pt x="211931" y="45244"/>
                                </a:cubicBezTo>
                                <a:cubicBezTo>
                                  <a:pt x="205264" y="40481"/>
                                  <a:pt x="198596" y="35719"/>
                                  <a:pt x="190976" y="30956"/>
                                </a:cubicBezTo>
                                <a:cubicBezTo>
                                  <a:pt x="187166" y="29051"/>
                                  <a:pt x="183356" y="26194"/>
                                  <a:pt x="179546" y="24289"/>
                                </a:cubicBezTo>
                                <a:cubicBezTo>
                                  <a:pt x="177641" y="23336"/>
                                  <a:pt x="175736" y="22384"/>
                                  <a:pt x="172879" y="21431"/>
                                </a:cubicBezTo>
                                <a:cubicBezTo>
                                  <a:pt x="170974" y="20478"/>
                                  <a:pt x="169069" y="19526"/>
                                  <a:pt x="166211" y="18573"/>
                                </a:cubicBezTo>
                                <a:cubicBezTo>
                                  <a:pt x="164306" y="17621"/>
                                  <a:pt x="161449" y="16669"/>
                                  <a:pt x="159544" y="15716"/>
                                </a:cubicBezTo>
                                <a:cubicBezTo>
                                  <a:pt x="157639" y="14764"/>
                                  <a:pt x="154781" y="13811"/>
                                  <a:pt x="152876" y="13811"/>
                                </a:cubicBezTo>
                                <a:cubicBezTo>
                                  <a:pt x="148114" y="11906"/>
                                  <a:pt x="143351" y="10953"/>
                                  <a:pt x="139541" y="10001"/>
                                </a:cubicBezTo>
                                <a:cubicBezTo>
                                  <a:pt x="137636" y="9048"/>
                                  <a:pt x="134779" y="9048"/>
                                  <a:pt x="132874" y="9048"/>
                                </a:cubicBezTo>
                                <a:cubicBezTo>
                                  <a:pt x="130969" y="9048"/>
                                  <a:pt x="128111" y="8096"/>
                                  <a:pt x="126206" y="8096"/>
                                </a:cubicBezTo>
                                <a:cubicBezTo>
                                  <a:pt x="121444" y="8096"/>
                                  <a:pt x="116681" y="7144"/>
                                  <a:pt x="112871" y="7144"/>
                                </a:cubicBezTo>
                                <a:cubicBezTo>
                                  <a:pt x="110966" y="7144"/>
                                  <a:pt x="108109" y="7144"/>
                                  <a:pt x="106204" y="7144"/>
                                </a:cubicBezTo>
                                <a:cubicBezTo>
                                  <a:pt x="104299" y="7144"/>
                                  <a:pt x="101441" y="7144"/>
                                  <a:pt x="99536" y="7144"/>
                                </a:cubicBezTo>
                                <a:cubicBezTo>
                                  <a:pt x="97631" y="7144"/>
                                  <a:pt x="94774" y="7144"/>
                                  <a:pt x="92869" y="7144"/>
                                </a:cubicBezTo>
                                <a:cubicBezTo>
                                  <a:pt x="90964" y="7144"/>
                                  <a:pt x="89059" y="8096"/>
                                  <a:pt x="86201" y="8096"/>
                                </a:cubicBezTo>
                                <a:cubicBezTo>
                                  <a:pt x="84296" y="8096"/>
                                  <a:pt x="82391" y="8096"/>
                                  <a:pt x="80486" y="9048"/>
                                </a:cubicBezTo>
                                <a:cubicBezTo>
                                  <a:pt x="78581" y="9048"/>
                                  <a:pt x="76676" y="10001"/>
                                  <a:pt x="74771" y="10001"/>
                                </a:cubicBezTo>
                                <a:cubicBezTo>
                                  <a:pt x="72866" y="10001"/>
                                  <a:pt x="70961" y="10953"/>
                                  <a:pt x="69056" y="10953"/>
                                </a:cubicBezTo>
                                <a:cubicBezTo>
                                  <a:pt x="67151" y="11906"/>
                                  <a:pt x="65246" y="11906"/>
                                  <a:pt x="63341" y="12859"/>
                                </a:cubicBezTo>
                                <a:cubicBezTo>
                                  <a:pt x="61436" y="13811"/>
                                  <a:pt x="59531" y="13811"/>
                                  <a:pt x="57626" y="14764"/>
                                </a:cubicBezTo>
                                <a:cubicBezTo>
                                  <a:pt x="55721" y="15716"/>
                                  <a:pt x="53816" y="15716"/>
                                  <a:pt x="52864" y="16669"/>
                                </a:cubicBezTo>
                                <a:cubicBezTo>
                                  <a:pt x="50006" y="17621"/>
                                  <a:pt x="46196" y="19526"/>
                                  <a:pt x="43339" y="20478"/>
                                </a:cubicBezTo>
                                <a:cubicBezTo>
                                  <a:pt x="37624" y="23336"/>
                                  <a:pt x="31909" y="25241"/>
                                  <a:pt x="28099" y="28098"/>
                                </a:cubicBezTo>
                                <a:cubicBezTo>
                                  <a:pt x="23336" y="30956"/>
                                  <a:pt x="19526" y="32861"/>
                                  <a:pt x="16669" y="34766"/>
                                </a:cubicBezTo>
                                <a:cubicBezTo>
                                  <a:pt x="10954" y="38576"/>
                                  <a:pt x="7144" y="41434"/>
                                  <a:pt x="7144" y="41434"/>
                                </a:cubicBezTo>
                                <a:cubicBezTo>
                                  <a:pt x="7144" y="41434"/>
                                  <a:pt x="10954" y="39528"/>
                                  <a:pt x="17621" y="37623"/>
                                </a:cubicBezTo>
                                <a:cubicBezTo>
                                  <a:pt x="21431" y="36671"/>
                                  <a:pt x="25241" y="34766"/>
                                  <a:pt x="30004" y="33814"/>
                                </a:cubicBezTo>
                                <a:cubicBezTo>
                                  <a:pt x="34766" y="31909"/>
                                  <a:pt x="40481" y="30956"/>
                                  <a:pt x="46196" y="30003"/>
                                </a:cubicBezTo>
                                <a:cubicBezTo>
                                  <a:pt x="49054" y="29051"/>
                                  <a:pt x="52864" y="29051"/>
                                  <a:pt x="55721" y="29051"/>
                                </a:cubicBezTo>
                                <a:cubicBezTo>
                                  <a:pt x="57626" y="29051"/>
                                  <a:pt x="58579" y="29051"/>
                                  <a:pt x="60484" y="28098"/>
                                </a:cubicBezTo>
                                <a:cubicBezTo>
                                  <a:pt x="62389" y="28098"/>
                                  <a:pt x="64294" y="28098"/>
                                  <a:pt x="65246" y="28098"/>
                                </a:cubicBezTo>
                                <a:cubicBezTo>
                                  <a:pt x="67151" y="28098"/>
                                  <a:pt x="69056" y="28098"/>
                                  <a:pt x="70009" y="28098"/>
                                </a:cubicBezTo>
                                <a:cubicBezTo>
                                  <a:pt x="71914" y="28098"/>
                                  <a:pt x="73819" y="28098"/>
                                  <a:pt x="75724" y="28098"/>
                                </a:cubicBezTo>
                                <a:cubicBezTo>
                                  <a:pt x="77629" y="28098"/>
                                  <a:pt x="79534" y="28098"/>
                                  <a:pt x="81439" y="28098"/>
                                </a:cubicBezTo>
                                <a:cubicBezTo>
                                  <a:pt x="83344" y="28098"/>
                                  <a:pt x="85249" y="28098"/>
                                  <a:pt x="87154" y="29051"/>
                                </a:cubicBezTo>
                                <a:cubicBezTo>
                                  <a:pt x="89059" y="29051"/>
                                  <a:pt x="90964" y="29051"/>
                                  <a:pt x="92869" y="30003"/>
                                </a:cubicBezTo>
                                <a:cubicBezTo>
                                  <a:pt x="94774" y="30003"/>
                                  <a:pt x="96679" y="30956"/>
                                  <a:pt x="98584" y="30956"/>
                                </a:cubicBezTo>
                                <a:cubicBezTo>
                                  <a:pt x="100489" y="30956"/>
                                  <a:pt x="102394" y="31909"/>
                                  <a:pt x="104299" y="31909"/>
                                </a:cubicBezTo>
                                <a:cubicBezTo>
                                  <a:pt x="106204" y="32861"/>
                                  <a:pt x="108109" y="32861"/>
                                  <a:pt x="110014" y="33814"/>
                                </a:cubicBezTo>
                                <a:cubicBezTo>
                                  <a:pt x="113824" y="34766"/>
                                  <a:pt x="117634" y="35719"/>
                                  <a:pt x="120491" y="37623"/>
                                </a:cubicBezTo>
                                <a:cubicBezTo>
                                  <a:pt x="122396" y="38576"/>
                                  <a:pt x="124301" y="39528"/>
                                  <a:pt x="125254" y="39528"/>
                                </a:cubicBezTo>
                                <a:cubicBezTo>
                                  <a:pt x="127159" y="40481"/>
                                  <a:pt x="129064" y="40481"/>
                                  <a:pt x="130016" y="41434"/>
                                </a:cubicBezTo>
                                <a:cubicBezTo>
                                  <a:pt x="132874" y="43339"/>
                                  <a:pt x="136684" y="45244"/>
                                  <a:pt x="139541" y="47148"/>
                                </a:cubicBezTo>
                                <a:cubicBezTo>
                                  <a:pt x="141446" y="48101"/>
                                  <a:pt x="142399" y="49053"/>
                                  <a:pt x="144304" y="50006"/>
                                </a:cubicBezTo>
                                <a:cubicBezTo>
                                  <a:pt x="146209" y="50959"/>
                                  <a:pt x="147161" y="51911"/>
                                  <a:pt x="149066" y="52864"/>
                                </a:cubicBezTo>
                                <a:cubicBezTo>
                                  <a:pt x="150971" y="53816"/>
                                  <a:pt x="151924" y="54769"/>
                                  <a:pt x="153829" y="55721"/>
                                </a:cubicBezTo>
                                <a:cubicBezTo>
                                  <a:pt x="154781" y="56673"/>
                                  <a:pt x="156686" y="57626"/>
                                  <a:pt x="157639" y="59531"/>
                                </a:cubicBezTo>
                                <a:cubicBezTo>
                                  <a:pt x="160496" y="62389"/>
                                  <a:pt x="163354" y="64294"/>
                                  <a:pt x="165259" y="67151"/>
                                </a:cubicBezTo>
                                <a:cubicBezTo>
                                  <a:pt x="168116" y="70009"/>
                                  <a:pt x="171926" y="73819"/>
                                  <a:pt x="173831" y="76676"/>
                                </a:cubicBezTo>
                                <a:lnTo>
                                  <a:pt x="246221" y="76676"/>
                                </a:lnTo>
                                <a:cubicBezTo>
                                  <a:pt x="246221" y="76676"/>
                                  <a:pt x="246221" y="76676"/>
                                  <a:pt x="246221" y="76676"/>
                                </a:cubicBezTo>
                                <a:cubicBezTo>
                                  <a:pt x="244316" y="74771"/>
                                  <a:pt x="243364" y="73819"/>
                                  <a:pt x="242411" y="7286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reeform: Shape 2184"/>
                        <wps:cNvSpPr/>
                        <wps:spPr>
                          <a:xfrm>
                            <a:off x="325755" y="1295325"/>
                            <a:ext cx="95250" cy="19050"/>
                          </a:xfrm>
                          <a:custGeom>
                            <a:avLst/>
                            <a:gdLst>
                              <a:gd name="connsiteX0" fmla="*/ 74771 w 95250"/>
                              <a:gd name="connsiteY0" fmla="*/ 16669 h 19050"/>
                              <a:gd name="connsiteX1" fmla="*/ 64294 w 95250"/>
                              <a:gd name="connsiteY1" fmla="*/ 14764 h 19050"/>
                              <a:gd name="connsiteX2" fmla="*/ 54769 w 95250"/>
                              <a:gd name="connsiteY2" fmla="*/ 12859 h 19050"/>
                              <a:gd name="connsiteX3" fmla="*/ 38576 w 95250"/>
                              <a:gd name="connsiteY3" fmla="*/ 10953 h 19050"/>
                              <a:gd name="connsiteX4" fmla="*/ 25241 w 95250"/>
                              <a:gd name="connsiteY4" fmla="*/ 9049 h 19050"/>
                              <a:gd name="connsiteX5" fmla="*/ 15716 w 95250"/>
                              <a:gd name="connsiteY5" fmla="*/ 8096 h 19050"/>
                              <a:gd name="connsiteX6" fmla="*/ 7144 w 95250"/>
                              <a:gd name="connsiteY6" fmla="*/ 7144 h 19050"/>
                              <a:gd name="connsiteX7" fmla="*/ 14764 w 95250"/>
                              <a:gd name="connsiteY7" fmla="*/ 9049 h 19050"/>
                              <a:gd name="connsiteX8" fmla="*/ 24289 w 95250"/>
                              <a:gd name="connsiteY8" fmla="*/ 11906 h 19050"/>
                              <a:gd name="connsiteX9" fmla="*/ 37624 w 95250"/>
                              <a:gd name="connsiteY9" fmla="*/ 15716 h 19050"/>
                              <a:gd name="connsiteX10" fmla="*/ 52864 w 95250"/>
                              <a:gd name="connsiteY10" fmla="*/ 20478 h 19050"/>
                              <a:gd name="connsiteX11" fmla="*/ 90964 w 95250"/>
                              <a:gd name="connsiteY11" fmla="*/ 20478 h 19050"/>
                              <a:gd name="connsiteX12" fmla="*/ 86201 w 95250"/>
                              <a:gd name="connsiteY12" fmla="*/ 19526 h 19050"/>
                              <a:gd name="connsiteX13" fmla="*/ 74771 w 95250"/>
                              <a:gd name="connsiteY13" fmla="*/ 16669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74771" y="16669"/>
                                </a:moveTo>
                                <a:cubicBezTo>
                                  <a:pt x="70961" y="15716"/>
                                  <a:pt x="68104" y="15716"/>
                                  <a:pt x="64294" y="14764"/>
                                </a:cubicBezTo>
                                <a:cubicBezTo>
                                  <a:pt x="61436" y="13811"/>
                                  <a:pt x="57626" y="13811"/>
                                  <a:pt x="54769" y="12859"/>
                                </a:cubicBezTo>
                                <a:cubicBezTo>
                                  <a:pt x="49054" y="11906"/>
                                  <a:pt x="43339" y="10953"/>
                                  <a:pt x="38576" y="10953"/>
                                </a:cubicBezTo>
                                <a:cubicBezTo>
                                  <a:pt x="33814" y="10001"/>
                                  <a:pt x="29051" y="10001"/>
                                  <a:pt x="25241" y="9049"/>
                                </a:cubicBezTo>
                                <a:cubicBezTo>
                                  <a:pt x="21431" y="9049"/>
                                  <a:pt x="17621" y="8096"/>
                                  <a:pt x="15716" y="8096"/>
                                </a:cubicBezTo>
                                <a:cubicBezTo>
                                  <a:pt x="10001" y="7144"/>
                                  <a:pt x="7144" y="7144"/>
                                  <a:pt x="7144" y="7144"/>
                                </a:cubicBezTo>
                                <a:cubicBezTo>
                                  <a:pt x="7144" y="7144"/>
                                  <a:pt x="10001" y="8096"/>
                                  <a:pt x="14764" y="9049"/>
                                </a:cubicBezTo>
                                <a:cubicBezTo>
                                  <a:pt x="17621" y="10001"/>
                                  <a:pt x="20479" y="10953"/>
                                  <a:pt x="24289" y="11906"/>
                                </a:cubicBezTo>
                                <a:cubicBezTo>
                                  <a:pt x="28099" y="12859"/>
                                  <a:pt x="32861" y="13811"/>
                                  <a:pt x="37624" y="15716"/>
                                </a:cubicBezTo>
                                <a:cubicBezTo>
                                  <a:pt x="42386" y="16669"/>
                                  <a:pt x="47149" y="18574"/>
                                  <a:pt x="52864" y="20478"/>
                                </a:cubicBezTo>
                                <a:lnTo>
                                  <a:pt x="90964" y="20478"/>
                                </a:lnTo>
                                <a:cubicBezTo>
                                  <a:pt x="89059" y="20478"/>
                                  <a:pt x="87154" y="19526"/>
                                  <a:pt x="86201" y="19526"/>
                                </a:cubicBezTo>
                                <a:cubicBezTo>
                                  <a:pt x="82391" y="18574"/>
                                  <a:pt x="78581" y="17621"/>
                                  <a:pt x="74771" y="1666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reeform: Shape 2185"/>
                        <wps:cNvSpPr/>
                        <wps:spPr>
                          <a:xfrm>
                            <a:off x="1173480" y="1298183"/>
                            <a:ext cx="161925" cy="19050"/>
                          </a:xfrm>
                          <a:custGeom>
                            <a:avLst/>
                            <a:gdLst>
                              <a:gd name="connsiteX0" fmla="*/ 150019 w 161925"/>
                              <a:gd name="connsiteY0" fmla="*/ 14764 h 19050"/>
                              <a:gd name="connsiteX1" fmla="*/ 145256 w 161925"/>
                              <a:gd name="connsiteY1" fmla="*/ 13811 h 19050"/>
                              <a:gd name="connsiteX2" fmla="*/ 135731 w 161925"/>
                              <a:gd name="connsiteY2" fmla="*/ 11906 h 19050"/>
                              <a:gd name="connsiteX3" fmla="*/ 117634 w 161925"/>
                              <a:gd name="connsiteY3" fmla="*/ 9049 h 19050"/>
                              <a:gd name="connsiteX4" fmla="*/ 99536 w 161925"/>
                              <a:gd name="connsiteY4" fmla="*/ 7144 h 19050"/>
                              <a:gd name="connsiteX5" fmla="*/ 82391 w 161925"/>
                              <a:gd name="connsiteY5" fmla="*/ 7144 h 19050"/>
                              <a:gd name="connsiteX6" fmla="*/ 17621 w 161925"/>
                              <a:gd name="connsiteY6" fmla="*/ 15716 h 19050"/>
                              <a:gd name="connsiteX7" fmla="*/ 10001 w 161925"/>
                              <a:gd name="connsiteY7" fmla="*/ 17621 h 19050"/>
                              <a:gd name="connsiteX8" fmla="*/ 7144 w 161925"/>
                              <a:gd name="connsiteY8" fmla="*/ 18574 h 19050"/>
                              <a:gd name="connsiteX9" fmla="*/ 159544 w 161925"/>
                              <a:gd name="connsiteY9" fmla="*/ 18574 h 19050"/>
                              <a:gd name="connsiteX10" fmla="*/ 154781 w 161925"/>
                              <a:gd name="connsiteY10" fmla="*/ 16669 h 19050"/>
                              <a:gd name="connsiteX11" fmla="*/ 150019 w 161925"/>
                              <a:gd name="connsiteY11" fmla="*/ 14764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50019" y="14764"/>
                                </a:moveTo>
                                <a:cubicBezTo>
                                  <a:pt x="148114" y="14764"/>
                                  <a:pt x="147161" y="13811"/>
                                  <a:pt x="145256" y="13811"/>
                                </a:cubicBezTo>
                                <a:cubicBezTo>
                                  <a:pt x="142399" y="12859"/>
                                  <a:pt x="139541" y="12859"/>
                                  <a:pt x="135731" y="11906"/>
                                </a:cubicBezTo>
                                <a:cubicBezTo>
                                  <a:pt x="130016" y="10954"/>
                                  <a:pt x="123349" y="10001"/>
                                  <a:pt x="117634" y="9049"/>
                                </a:cubicBezTo>
                                <a:cubicBezTo>
                                  <a:pt x="111919" y="8096"/>
                                  <a:pt x="105251" y="8096"/>
                                  <a:pt x="99536" y="7144"/>
                                </a:cubicBezTo>
                                <a:cubicBezTo>
                                  <a:pt x="93821" y="7144"/>
                                  <a:pt x="88106" y="7144"/>
                                  <a:pt x="82391" y="7144"/>
                                </a:cubicBezTo>
                                <a:cubicBezTo>
                                  <a:pt x="59531" y="7144"/>
                                  <a:pt x="37624" y="10954"/>
                                  <a:pt x="17621" y="15716"/>
                                </a:cubicBezTo>
                                <a:cubicBezTo>
                                  <a:pt x="14764" y="16669"/>
                                  <a:pt x="12859" y="16669"/>
                                  <a:pt x="10001" y="17621"/>
                                </a:cubicBezTo>
                                <a:cubicBezTo>
                                  <a:pt x="9049" y="17621"/>
                                  <a:pt x="8096" y="18574"/>
                                  <a:pt x="7144" y="18574"/>
                                </a:cubicBezTo>
                                <a:lnTo>
                                  <a:pt x="159544" y="18574"/>
                                </a:lnTo>
                                <a:cubicBezTo>
                                  <a:pt x="157639" y="17621"/>
                                  <a:pt x="155734" y="17621"/>
                                  <a:pt x="154781" y="16669"/>
                                </a:cubicBezTo>
                                <a:lnTo>
                                  <a:pt x="150019" y="1476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6" name="Freeform: Shape 2186"/>
                        <wps:cNvSpPr/>
                        <wps:spPr>
                          <a:xfrm>
                            <a:off x="5715" y="1043627"/>
                            <a:ext cx="228600" cy="219075"/>
                          </a:xfrm>
                          <a:custGeom>
                            <a:avLst/>
                            <a:gdLst>
                              <a:gd name="connsiteX0" fmla="*/ 27146 w 228600"/>
                              <a:gd name="connsiteY0" fmla="*/ 115014 h 219075"/>
                              <a:gd name="connsiteX1" fmla="*/ 33814 w 228600"/>
                              <a:gd name="connsiteY1" fmla="*/ 104537 h 219075"/>
                              <a:gd name="connsiteX2" fmla="*/ 41434 w 228600"/>
                              <a:gd name="connsiteY2" fmla="*/ 95012 h 219075"/>
                              <a:gd name="connsiteX3" fmla="*/ 45244 w 228600"/>
                              <a:gd name="connsiteY3" fmla="*/ 90249 h 219075"/>
                              <a:gd name="connsiteX4" fmla="*/ 47149 w 228600"/>
                              <a:gd name="connsiteY4" fmla="*/ 88344 h 219075"/>
                              <a:gd name="connsiteX5" fmla="*/ 49054 w 228600"/>
                              <a:gd name="connsiteY5" fmla="*/ 86439 h 219075"/>
                              <a:gd name="connsiteX6" fmla="*/ 53816 w 228600"/>
                              <a:gd name="connsiteY6" fmla="*/ 82629 h 219075"/>
                              <a:gd name="connsiteX7" fmla="*/ 58579 w 228600"/>
                              <a:gd name="connsiteY7" fmla="*/ 78819 h 219075"/>
                              <a:gd name="connsiteX8" fmla="*/ 62389 w 228600"/>
                              <a:gd name="connsiteY8" fmla="*/ 75962 h 219075"/>
                              <a:gd name="connsiteX9" fmla="*/ 65246 w 228600"/>
                              <a:gd name="connsiteY9" fmla="*/ 74057 h 219075"/>
                              <a:gd name="connsiteX10" fmla="*/ 70009 w 228600"/>
                              <a:gd name="connsiteY10" fmla="*/ 70247 h 219075"/>
                              <a:gd name="connsiteX11" fmla="*/ 90964 w 228600"/>
                              <a:gd name="connsiteY11" fmla="*/ 60722 h 219075"/>
                              <a:gd name="connsiteX12" fmla="*/ 111919 w 228600"/>
                              <a:gd name="connsiteY12" fmla="*/ 56912 h 219075"/>
                              <a:gd name="connsiteX13" fmla="*/ 130016 w 228600"/>
                              <a:gd name="connsiteY13" fmla="*/ 59769 h 219075"/>
                              <a:gd name="connsiteX14" fmla="*/ 131921 w 228600"/>
                              <a:gd name="connsiteY14" fmla="*/ 60722 h 219075"/>
                              <a:gd name="connsiteX15" fmla="*/ 133826 w 228600"/>
                              <a:gd name="connsiteY15" fmla="*/ 61674 h 219075"/>
                              <a:gd name="connsiteX16" fmla="*/ 135731 w 228600"/>
                              <a:gd name="connsiteY16" fmla="*/ 62627 h 219075"/>
                              <a:gd name="connsiteX17" fmla="*/ 137636 w 228600"/>
                              <a:gd name="connsiteY17" fmla="*/ 63579 h 219075"/>
                              <a:gd name="connsiteX18" fmla="*/ 139541 w 228600"/>
                              <a:gd name="connsiteY18" fmla="*/ 64532 h 219075"/>
                              <a:gd name="connsiteX19" fmla="*/ 140494 w 228600"/>
                              <a:gd name="connsiteY19" fmla="*/ 65485 h 219075"/>
                              <a:gd name="connsiteX20" fmla="*/ 141446 w 228600"/>
                              <a:gd name="connsiteY20" fmla="*/ 66437 h 219075"/>
                              <a:gd name="connsiteX21" fmla="*/ 142399 w 228600"/>
                              <a:gd name="connsiteY21" fmla="*/ 67389 h 219075"/>
                              <a:gd name="connsiteX22" fmla="*/ 143351 w 228600"/>
                              <a:gd name="connsiteY22" fmla="*/ 67389 h 219075"/>
                              <a:gd name="connsiteX23" fmla="*/ 143351 w 228600"/>
                              <a:gd name="connsiteY23" fmla="*/ 67389 h 219075"/>
                              <a:gd name="connsiteX24" fmla="*/ 144304 w 228600"/>
                              <a:gd name="connsiteY24" fmla="*/ 68342 h 219075"/>
                              <a:gd name="connsiteX25" fmla="*/ 149066 w 228600"/>
                              <a:gd name="connsiteY25" fmla="*/ 73104 h 219075"/>
                              <a:gd name="connsiteX26" fmla="*/ 149066 w 228600"/>
                              <a:gd name="connsiteY26" fmla="*/ 73104 h 219075"/>
                              <a:gd name="connsiteX27" fmla="*/ 148114 w 228600"/>
                              <a:gd name="connsiteY27" fmla="*/ 72152 h 219075"/>
                              <a:gd name="connsiteX28" fmla="*/ 148114 w 228600"/>
                              <a:gd name="connsiteY28" fmla="*/ 72152 h 219075"/>
                              <a:gd name="connsiteX29" fmla="*/ 148114 w 228600"/>
                              <a:gd name="connsiteY29" fmla="*/ 72152 h 219075"/>
                              <a:gd name="connsiteX30" fmla="*/ 149066 w 228600"/>
                              <a:gd name="connsiteY30" fmla="*/ 73104 h 219075"/>
                              <a:gd name="connsiteX31" fmla="*/ 150019 w 228600"/>
                              <a:gd name="connsiteY31" fmla="*/ 75010 h 219075"/>
                              <a:gd name="connsiteX32" fmla="*/ 152876 w 228600"/>
                              <a:gd name="connsiteY32" fmla="*/ 78819 h 219075"/>
                              <a:gd name="connsiteX33" fmla="*/ 153829 w 228600"/>
                              <a:gd name="connsiteY33" fmla="*/ 80724 h 219075"/>
                              <a:gd name="connsiteX34" fmla="*/ 154781 w 228600"/>
                              <a:gd name="connsiteY34" fmla="*/ 82629 h 219075"/>
                              <a:gd name="connsiteX35" fmla="*/ 157639 w 228600"/>
                              <a:gd name="connsiteY35" fmla="*/ 108347 h 219075"/>
                              <a:gd name="connsiteX36" fmla="*/ 151924 w 228600"/>
                              <a:gd name="connsiteY36" fmla="*/ 118824 h 219075"/>
                              <a:gd name="connsiteX37" fmla="*/ 144304 w 228600"/>
                              <a:gd name="connsiteY37" fmla="*/ 126444 h 219075"/>
                              <a:gd name="connsiteX38" fmla="*/ 143351 w 228600"/>
                              <a:gd name="connsiteY38" fmla="*/ 127397 h 219075"/>
                              <a:gd name="connsiteX39" fmla="*/ 111919 w 228600"/>
                              <a:gd name="connsiteY39" fmla="*/ 78819 h 219075"/>
                              <a:gd name="connsiteX40" fmla="*/ 35719 w 228600"/>
                              <a:gd name="connsiteY40" fmla="*/ 123587 h 219075"/>
                              <a:gd name="connsiteX41" fmla="*/ 147161 w 228600"/>
                              <a:gd name="connsiteY41" fmla="*/ 212169 h 219075"/>
                              <a:gd name="connsiteX42" fmla="*/ 174784 w 228600"/>
                              <a:gd name="connsiteY42" fmla="*/ 200739 h 219075"/>
                              <a:gd name="connsiteX43" fmla="*/ 198596 w 228600"/>
                              <a:gd name="connsiteY43" fmla="*/ 180737 h 219075"/>
                              <a:gd name="connsiteX44" fmla="*/ 216694 w 228600"/>
                              <a:gd name="connsiteY44" fmla="*/ 153114 h 219075"/>
                              <a:gd name="connsiteX45" fmla="*/ 226219 w 228600"/>
                              <a:gd name="connsiteY45" fmla="*/ 118824 h 219075"/>
                              <a:gd name="connsiteX46" fmla="*/ 223361 w 228600"/>
                              <a:gd name="connsiteY46" fmla="*/ 81677 h 219075"/>
                              <a:gd name="connsiteX47" fmla="*/ 206216 w 228600"/>
                              <a:gd name="connsiteY47" fmla="*/ 48339 h 219075"/>
                              <a:gd name="connsiteX48" fmla="*/ 203359 w 228600"/>
                              <a:gd name="connsiteY48" fmla="*/ 44529 h 219075"/>
                              <a:gd name="connsiteX49" fmla="*/ 200501 w 228600"/>
                              <a:gd name="connsiteY49" fmla="*/ 40719 h 219075"/>
                              <a:gd name="connsiteX50" fmla="*/ 193834 w 228600"/>
                              <a:gd name="connsiteY50" fmla="*/ 34052 h 219075"/>
                              <a:gd name="connsiteX51" fmla="*/ 190024 w 228600"/>
                              <a:gd name="connsiteY51" fmla="*/ 31194 h 219075"/>
                              <a:gd name="connsiteX52" fmla="*/ 188119 w 228600"/>
                              <a:gd name="connsiteY52" fmla="*/ 29289 h 219075"/>
                              <a:gd name="connsiteX53" fmla="*/ 187166 w 228600"/>
                              <a:gd name="connsiteY53" fmla="*/ 28337 h 219075"/>
                              <a:gd name="connsiteX54" fmla="*/ 187166 w 228600"/>
                              <a:gd name="connsiteY54" fmla="*/ 28337 h 219075"/>
                              <a:gd name="connsiteX55" fmla="*/ 186214 w 228600"/>
                              <a:gd name="connsiteY55" fmla="*/ 27385 h 219075"/>
                              <a:gd name="connsiteX56" fmla="*/ 186214 w 228600"/>
                              <a:gd name="connsiteY56" fmla="*/ 27385 h 219075"/>
                              <a:gd name="connsiteX57" fmla="*/ 180499 w 228600"/>
                              <a:gd name="connsiteY57" fmla="*/ 23574 h 219075"/>
                              <a:gd name="connsiteX58" fmla="*/ 179546 w 228600"/>
                              <a:gd name="connsiteY58" fmla="*/ 22622 h 219075"/>
                              <a:gd name="connsiteX59" fmla="*/ 178594 w 228600"/>
                              <a:gd name="connsiteY59" fmla="*/ 21669 h 219075"/>
                              <a:gd name="connsiteX60" fmla="*/ 176689 w 228600"/>
                              <a:gd name="connsiteY60" fmla="*/ 20717 h 219075"/>
                              <a:gd name="connsiteX61" fmla="*/ 171926 w 228600"/>
                              <a:gd name="connsiteY61" fmla="*/ 17860 h 219075"/>
                              <a:gd name="connsiteX62" fmla="*/ 170021 w 228600"/>
                              <a:gd name="connsiteY62" fmla="*/ 16907 h 219075"/>
                              <a:gd name="connsiteX63" fmla="*/ 168116 w 228600"/>
                              <a:gd name="connsiteY63" fmla="*/ 15954 h 219075"/>
                              <a:gd name="connsiteX64" fmla="*/ 163354 w 228600"/>
                              <a:gd name="connsiteY64" fmla="*/ 14049 h 219075"/>
                              <a:gd name="connsiteX65" fmla="*/ 158591 w 228600"/>
                              <a:gd name="connsiteY65" fmla="*/ 12144 h 219075"/>
                              <a:gd name="connsiteX66" fmla="*/ 153829 w 228600"/>
                              <a:gd name="connsiteY66" fmla="*/ 11192 h 219075"/>
                              <a:gd name="connsiteX67" fmla="*/ 149066 w 228600"/>
                              <a:gd name="connsiteY67" fmla="*/ 10239 h 219075"/>
                              <a:gd name="connsiteX68" fmla="*/ 144304 w 228600"/>
                              <a:gd name="connsiteY68" fmla="*/ 9287 h 219075"/>
                              <a:gd name="connsiteX69" fmla="*/ 107156 w 228600"/>
                              <a:gd name="connsiteY69" fmla="*/ 9287 h 219075"/>
                              <a:gd name="connsiteX70" fmla="*/ 73819 w 228600"/>
                              <a:gd name="connsiteY70" fmla="*/ 20717 h 219075"/>
                              <a:gd name="connsiteX71" fmla="*/ 46196 w 228600"/>
                              <a:gd name="connsiteY71" fmla="*/ 39767 h 219075"/>
                              <a:gd name="connsiteX72" fmla="*/ 40481 w 228600"/>
                              <a:gd name="connsiteY72" fmla="*/ 45482 h 219075"/>
                              <a:gd name="connsiteX73" fmla="*/ 37624 w 228600"/>
                              <a:gd name="connsiteY73" fmla="*/ 48339 h 219075"/>
                              <a:gd name="connsiteX74" fmla="*/ 34766 w 228600"/>
                              <a:gd name="connsiteY74" fmla="*/ 51197 h 219075"/>
                              <a:gd name="connsiteX75" fmla="*/ 29051 w 228600"/>
                              <a:gd name="connsiteY75" fmla="*/ 56912 h 219075"/>
                              <a:gd name="connsiteX76" fmla="*/ 24289 w 228600"/>
                              <a:gd name="connsiteY76" fmla="*/ 63579 h 219075"/>
                              <a:gd name="connsiteX77" fmla="*/ 22384 w 228600"/>
                              <a:gd name="connsiteY77" fmla="*/ 66437 h 219075"/>
                              <a:gd name="connsiteX78" fmla="*/ 20479 w 228600"/>
                              <a:gd name="connsiteY78" fmla="*/ 69294 h 219075"/>
                              <a:gd name="connsiteX79" fmla="*/ 16669 w 228600"/>
                              <a:gd name="connsiteY79" fmla="*/ 75962 h 219075"/>
                              <a:gd name="connsiteX80" fmla="*/ 9049 w 228600"/>
                              <a:gd name="connsiteY80" fmla="*/ 89297 h 219075"/>
                              <a:gd name="connsiteX81" fmla="*/ 7144 w 228600"/>
                              <a:gd name="connsiteY81" fmla="*/ 92154 h 219075"/>
                              <a:gd name="connsiteX82" fmla="*/ 7144 w 228600"/>
                              <a:gd name="connsiteY82" fmla="*/ 166449 h 219075"/>
                              <a:gd name="connsiteX83" fmla="*/ 23336 w 228600"/>
                              <a:gd name="connsiteY83" fmla="*/ 127397 h 219075"/>
                              <a:gd name="connsiteX84" fmla="*/ 27146 w 228600"/>
                              <a:gd name="connsiteY84" fmla="*/ 115014 h 219075"/>
                              <a:gd name="connsiteX85" fmla="*/ 147161 w 228600"/>
                              <a:gd name="connsiteY85" fmla="*/ 74057 h 219075"/>
                              <a:gd name="connsiteX86" fmla="*/ 147161 w 228600"/>
                              <a:gd name="connsiteY86" fmla="*/ 74057 h 219075"/>
                              <a:gd name="connsiteX87" fmla="*/ 147161 w 228600"/>
                              <a:gd name="connsiteY87" fmla="*/ 7405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7146" y="115014"/>
                                </a:moveTo>
                                <a:cubicBezTo>
                                  <a:pt x="29051" y="111204"/>
                                  <a:pt x="31909" y="108347"/>
                                  <a:pt x="33814" y="104537"/>
                                </a:cubicBezTo>
                                <a:cubicBezTo>
                                  <a:pt x="36671" y="101679"/>
                                  <a:pt x="38576" y="97869"/>
                                  <a:pt x="41434" y="95012"/>
                                </a:cubicBezTo>
                                <a:cubicBezTo>
                                  <a:pt x="42386" y="93107"/>
                                  <a:pt x="44291" y="92154"/>
                                  <a:pt x="45244" y="90249"/>
                                </a:cubicBezTo>
                                <a:cubicBezTo>
                                  <a:pt x="46196" y="89297"/>
                                  <a:pt x="46196" y="88344"/>
                                  <a:pt x="47149" y="88344"/>
                                </a:cubicBezTo>
                                <a:lnTo>
                                  <a:pt x="49054" y="86439"/>
                                </a:lnTo>
                                <a:lnTo>
                                  <a:pt x="53816" y="82629"/>
                                </a:lnTo>
                                <a:lnTo>
                                  <a:pt x="58579" y="78819"/>
                                </a:lnTo>
                                <a:lnTo>
                                  <a:pt x="62389" y="75962"/>
                                </a:lnTo>
                                <a:cubicBezTo>
                                  <a:pt x="63341" y="75010"/>
                                  <a:pt x="64294" y="75010"/>
                                  <a:pt x="65246" y="74057"/>
                                </a:cubicBezTo>
                                <a:lnTo>
                                  <a:pt x="70009" y="70247"/>
                                </a:lnTo>
                                <a:cubicBezTo>
                                  <a:pt x="76676" y="66437"/>
                                  <a:pt x="83344" y="62627"/>
                                  <a:pt x="90964" y="60722"/>
                                </a:cubicBezTo>
                                <a:cubicBezTo>
                                  <a:pt x="97631" y="58817"/>
                                  <a:pt x="105251" y="56912"/>
                                  <a:pt x="111919" y="56912"/>
                                </a:cubicBezTo>
                                <a:cubicBezTo>
                                  <a:pt x="118586" y="56912"/>
                                  <a:pt x="125254" y="57864"/>
                                  <a:pt x="130016" y="59769"/>
                                </a:cubicBezTo>
                                <a:cubicBezTo>
                                  <a:pt x="130969" y="59769"/>
                                  <a:pt x="130969" y="59769"/>
                                  <a:pt x="131921" y="60722"/>
                                </a:cubicBezTo>
                                <a:lnTo>
                                  <a:pt x="133826" y="61674"/>
                                </a:lnTo>
                                <a:lnTo>
                                  <a:pt x="135731" y="62627"/>
                                </a:lnTo>
                                <a:cubicBezTo>
                                  <a:pt x="136684" y="62627"/>
                                  <a:pt x="136684" y="63579"/>
                                  <a:pt x="137636" y="63579"/>
                                </a:cubicBezTo>
                                <a:lnTo>
                                  <a:pt x="139541" y="64532"/>
                                </a:lnTo>
                                <a:cubicBezTo>
                                  <a:pt x="139541" y="64532"/>
                                  <a:pt x="140494" y="64532"/>
                                  <a:pt x="140494" y="65485"/>
                                </a:cubicBezTo>
                                <a:lnTo>
                                  <a:pt x="141446" y="66437"/>
                                </a:lnTo>
                                <a:cubicBezTo>
                                  <a:pt x="141446" y="66437"/>
                                  <a:pt x="142399" y="67389"/>
                                  <a:pt x="142399" y="67389"/>
                                </a:cubicBezTo>
                                <a:lnTo>
                                  <a:pt x="143351" y="67389"/>
                                </a:lnTo>
                                <a:lnTo>
                                  <a:pt x="143351" y="67389"/>
                                </a:lnTo>
                                <a:lnTo>
                                  <a:pt x="144304" y="68342"/>
                                </a:lnTo>
                                <a:cubicBezTo>
                                  <a:pt x="146209" y="70247"/>
                                  <a:pt x="147161" y="71199"/>
                                  <a:pt x="149066" y="73104"/>
                                </a:cubicBezTo>
                                <a:lnTo>
                                  <a:pt x="149066" y="73104"/>
                                </a:lnTo>
                                <a:cubicBezTo>
                                  <a:pt x="149066" y="73104"/>
                                  <a:pt x="148114" y="73104"/>
                                  <a:pt x="148114" y="72152"/>
                                </a:cubicBezTo>
                                <a:lnTo>
                                  <a:pt x="148114" y="72152"/>
                                </a:lnTo>
                                <a:lnTo>
                                  <a:pt x="148114" y="72152"/>
                                </a:lnTo>
                                <a:lnTo>
                                  <a:pt x="149066" y="73104"/>
                                </a:lnTo>
                                <a:lnTo>
                                  <a:pt x="150019" y="75010"/>
                                </a:lnTo>
                                <a:cubicBezTo>
                                  <a:pt x="150971" y="75962"/>
                                  <a:pt x="151924" y="77867"/>
                                  <a:pt x="152876" y="78819"/>
                                </a:cubicBezTo>
                                <a:cubicBezTo>
                                  <a:pt x="152876" y="79772"/>
                                  <a:pt x="153829" y="79772"/>
                                  <a:pt x="153829" y="80724"/>
                                </a:cubicBezTo>
                                <a:lnTo>
                                  <a:pt x="154781" y="82629"/>
                                </a:lnTo>
                                <a:cubicBezTo>
                                  <a:pt x="159544" y="92154"/>
                                  <a:pt x="159544" y="100727"/>
                                  <a:pt x="157639" y="108347"/>
                                </a:cubicBezTo>
                                <a:cubicBezTo>
                                  <a:pt x="156686" y="112157"/>
                                  <a:pt x="154781" y="115967"/>
                                  <a:pt x="151924" y="118824"/>
                                </a:cubicBezTo>
                                <a:cubicBezTo>
                                  <a:pt x="150019" y="121682"/>
                                  <a:pt x="147161" y="124539"/>
                                  <a:pt x="144304" y="126444"/>
                                </a:cubicBezTo>
                                <a:cubicBezTo>
                                  <a:pt x="144304" y="126444"/>
                                  <a:pt x="143351" y="127397"/>
                                  <a:pt x="143351" y="127397"/>
                                </a:cubicBezTo>
                                <a:cubicBezTo>
                                  <a:pt x="146209" y="113110"/>
                                  <a:pt x="141446" y="85487"/>
                                  <a:pt x="111919" y="78819"/>
                                </a:cubicBezTo>
                                <a:cubicBezTo>
                                  <a:pt x="85249" y="73104"/>
                                  <a:pt x="46196" y="89297"/>
                                  <a:pt x="35719" y="123587"/>
                                </a:cubicBezTo>
                                <a:cubicBezTo>
                                  <a:pt x="20479" y="170260"/>
                                  <a:pt x="62389" y="238839"/>
                                  <a:pt x="147161" y="212169"/>
                                </a:cubicBezTo>
                                <a:cubicBezTo>
                                  <a:pt x="156686" y="209312"/>
                                  <a:pt x="166211" y="205502"/>
                                  <a:pt x="174784" y="200739"/>
                                </a:cubicBezTo>
                                <a:cubicBezTo>
                                  <a:pt x="183356" y="195024"/>
                                  <a:pt x="191929" y="188357"/>
                                  <a:pt x="198596" y="180737"/>
                                </a:cubicBezTo>
                                <a:cubicBezTo>
                                  <a:pt x="206216" y="173117"/>
                                  <a:pt x="211931" y="163592"/>
                                  <a:pt x="216694" y="153114"/>
                                </a:cubicBezTo>
                                <a:cubicBezTo>
                                  <a:pt x="221456" y="142637"/>
                                  <a:pt x="224314" y="131207"/>
                                  <a:pt x="226219" y="118824"/>
                                </a:cubicBezTo>
                                <a:cubicBezTo>
                                  <a:pt x="227171" y="106442"/>
                                  <a:pt x="226219" y="94060"/>
                                  <a:pt x="223361" y="81677"/>
                                </a:cubicBezTo>
                                <a:cubicBezTo>
                                  <a:pt x="219551" y="69294"/>
                                  <a:pt x="213836" y="57864"/>
                                  <a:pt x="206216" y="48339"/>
                                </a:cubicBezTo>
                                <a:lnTo>
                                  <a:pt x="203359" y="44529"/>
                                </a:lnTo>
                                <a:cubicBezTo>
                                  <a:pt x="202406" y="43577"/>
                                  <a:pt x="201454" y="42624"/>
                                  <a:pt x="200501" y="40719"/>
                                </a:cubicBezTo>
                                <a:cubicBezTo>
                                  <a:pt x="198596" y="38814"/>
                                  <a:pt x="196691" y="35957"/>
                                  <a:pt x="193834" y="34052"/>
                                </a:cubicBezTo>
                                <a:lnTo>
                                  <a:pt x="190024" y="31194"/>
                                </a:lnTo>
                                <a:lnTo>
                                  <a:pt x="188119" y="29289"/>
                                </a:lnTo>
                                <a:lnTo>
                                  <a:pt x="187166" y="28337"/>
                                </a:lnTo>
                                <a:lnTo>
                                  <a:pt x="187166" y="28337"/>
                                </a:lnTo>
                                <a:cubicBezTo>
                                  <a:pt x="184309" y="26432"/>
                                  <a:pt x="186214" y="27385"/>
                                  <a:pt x="186214" y="27385"/>
                                </a:cubicBezTo>
                                <a:lnTo>
                                  <a:pt x="186214" y="27385"/>
                                </a:lnTo>
                                <a:cubicBezTo>
                                  <a:pt x="184309" y="26432"/>
                                  <a:pt x="182404" y="24527"/>
                                  <a:pt x="180499" y="23574"/>
                                </a:cubicBezTo>
                                <a:lnTo>
                                  <a:pt x="179546" y="22622"/>
                                </a:lnTo>
                                <a:lnTo>
                                  <a:pt x="178594" y="21669"/>
                                </a:lnTo>
                                <a:lnTo>
                                  <a:pt x="176689" y="20717"/>
                                </a:lnTo>
                                <a:cubicBezTo>
                                  <a:pt x="174784" y="19764"/>
                                  <a:pt x="173831" y="18812"/>
                                  <a:pt x="171926" y="17860"/>
                                </a:cubicBezTo>
                                <a:lnTo>
                                  <a:pt x="170021" y="16907"/>
                                </a:lnTo>
                                <a:cubicBezTo>
                                  <a:pt x="169069" y="16907"/>
                                  <a:pt x="168116" y="15954"/>
                                  <a:pt x="168116" y="15954"/>
                                </a:cubicBezTo>
                                <a:lnTo>
                                  <a:pt x="163354" y="14049"/>
                                </a:lnTo>
                                <a:cubicBezTo>
                                  <a:pt x="161449" y="13097"/>
                                  <a:pt x="160496" y="13097"/>
                                  <a:pt x="158591" y="12144"/>
                                </a:cubicBezTo>
                                <a:lnTo>
                                  <a:pt x="153829" y="11192"/>
                                </a:lnTo>
                                <a:lnTo>
                                  <a:pt x="149066" y="10239"/>
                                </a:lnTo>
                                <a:cubicBezTo>
                                  <a:pt x="147161" y="10239"/>
                                  <a:pt x="146209" y="9287"/>
                                  <a:pt x="144304" y="9287"/>
                                </a:cubicBezTo>
                                <a:cubicBezTo>
                                  <a:pt x="131921" y="6429"/>
                                  <a:pt x="119539" y="6429"/>
                                  <a:pt x="107156" y="9287"/>
                                </a:cubicBezTo>
                                <a:cubicBezTo>
                                  <a:pt x="94774" y="11192"/>
                                  <a:pt x="84296" y="15002"/>
                                  <a:pt x="73819" y="20717"/>
                                </a:cubicBezTo>
                                <a:cubicBezTo>
                                  <a:pt x="63341" y="26432"/>
                                  <a:pt x="54769" y="32147"/>
                                  <a:pt x="46196" y="39767"/>
                                </a:cubicBezTo>
                                <a:lnTo>
                                  <a:pt x="40481" y="45482"/>
                                </a:lnTo>
                                <a:cubicBezTo>
                                  <a:pt x="39529" y="46435"/>
                                  <a:pt x="38576" y="47387"/>
                                  <a:pt x="37624" y="48339"/>
                                </a:cubicBezTo>
                                <a:lnTo>
                                  <a:pt x="34766" y="51197"/>
                                </a:lnTo>
                                <a:cubicBezTo>
                                  <a:pt x="32861" y="53102"/>
                                  <a:pt x="30956" y="55007"/>
                                  <a:pt x="29051" y="56912"/>
                                </a:cubicBezTo>
                                <a:cubicBezTo>
                                  <a:pt x="27146" y="58817"/>
                                  <a:pt x="26194" y="60722"/>
                                  <a:pt x="24289" y="63579"/>
                                </a:cubicBezTo>
                                <a:lnTo>
                                  <a:pt x="22384" y="66437"/>
                                </a:lnTo>
                                <a:cubicBezTo>
                                  <a:pt x="21431" y="67389"/>
                                  <a:pt x="20479" y="68342"/>
                                  <a:pt x="20479" y="69294"/>
                                </a:cubicBezTo>
                                <a:cubicBezTo>
                                  <a:pt x="19526" y="71199"/>
                                  <a:pt x="17621" y="73104"/>
                                  <a:pt x="16669" y="75962"/>
                                </a:cubicBezTo>
                                <a:cubicBezTo>
                                  <a:pt x="13811" y="79772"/>
                                  <a:pt x="11906" y="84535"/>
                                  <a:pt x="9049" y="89297"/>
                                </a:cubicBezTo>
                                <a:cubicBezTo>
                                  <a:pt x="8096" y="90249"/>
                                  <a:pt x="8096" y="91202"/>
                                  <a:pt x="7144" y="92154"/>
                                </a:cubicBezTo>
                                <a:lnTo>
                                  <a:pt x="7144" y="166449"/>
                                </a:lnTo>
                                <a:cubicBezTo>
                                  <a:pt x="10954" y="153114"/>
                                  <a:pt x="16669" y="139779"/>
                                  <a:pt x="23336" y="127397"/>
                                </a:cubicBezTo>
                                <a:cubicBezTo>
                                  <a:pt x="23336" y="122635"/>
                                  <a:pt x="25241" y="118824"/>
                                  <a:pt x="27146" y="115014"/>
                                </a:cubicBezTo>
                                <a:close/>
                                <a:moveTo>
                                  <a:pt x="147161" y="74057"/>
                                </a:moveTo>
                                <a:lnTo>
                                  <a:pt x="147161" y="74057"/>
                                </a:lnTo>
                                <a:cubicBezTo>
                                  <a:pt x="147161" y="73104"/>
                                  <a:pt x="147161" y="73104"/>
                                  <a:pt x="147161" y="7405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7" name="Freeform: Shape 2187"/>
                        <wps:cNvSpPr/>
                        <wps:spPr>
                          <a:xfrm>
                            <a:off x="478155" y="1305803"/>
                            <a:ext cx="28575" cy="9525"/>
                          </a:xfrm>
                          <a:custGeom>
                            <a:avLst/>
                            <a:gdLst>
                              <a:gd name="connsiteX0" fmla="*/ 7144 w 28575"/>
                              <a:gd name="connsiteY0" fmla="*/ 7144 h 9525"/>
                              <a:gd name="connsiteX1" fmla="*/ 12859 w 28575"/>
                              <a:gd name="connsiteY1" fmla="*/ 9049 h 9525"/>
                              <a:gd name="connsiteX2" fmla="*/ 13811 w 28575"/>
                              <a:gd name="connsiteY2" fmla="*/ 9049 h 9525"/>
                              <a:gd name="connsiteX3" fmla="*/ 21431 w 28575"/>
                              <a:gd name="connsiteY3" fmla="*/ 9049 h 9525"/>
                              <a:gd name="connsiteX4" fmla="*/ 12859 w 28575"/>
                              <a:gd name="connsiteY4" fmla="*/ 8097 h 9525"/>
                              <a:gd name="connsiteX5" fmla="*/ 7144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7144" y="7144"/>
                                </a:moveTo>
                                <a:cubicBezTo>
                                  <a:pt x="7144" y="7144"/>
                                  <a:pt x="9049" y="8097"/>
                                  <a:pt x="12859" y="9049"/>
                                </a:cubicBezTo>
                                <a:cubicBezTo>
                                  <a:pt x="12859" y="9049"/>
                                  <a:pt x="12859" y="9049"/>
                                  <a:pt x="13811" y="9049"/>
                                </a:cubicBezTo>
                                <a:lnTo>
                                  <a:pt x="21431" y="9049"/>
                                </a:lnTo>
                                <a:cubicBezTo>
                                  <a:pt x="17621" y="8097"/>
                                  <a:pt x="14764" y="8097"/>
                                  <a:pt x="12859" y="8097"/>
                                </a:cubicBezTo>
                                <a:cubicBezTo>
                                  <a:pt x="9049" y="8097"/>
                                  <a:pt x="7144" y="7144"/>
                                  <a:pt x="7144"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8" name="Freeform: Shape 2188"/>
                        <wps:cNvSpPr/>
                        <wps:spPr>
                          <a:xfrm>
                            <a:off x="4763" y="86603"/>
                            <a:ext cx="314325" cy="495300"/>
                          </a:xfrm>
                          <a:custGeom>
                            <a:avLst/>
                            <a:gdLst>
                              <a:gd name="connsiteX0" fmla="*/ 44291 w 314325"/>
                              <a:gd name="connsiteY0" fmla="*/ 124301 h 495300"/>
                              <a:gd name="connsiteX1" fmla="*/ 50006 w 314325"/>
                              <a:gd name="connsiteY1" fmla="*/ 125254 h 495300"/>
                              <a:gd name="connsiteX2" fmla="*/ 57626 w 314325"/>
                              <a:gd name="connsiteY2" fmla="*/ 126206 h 495300"/>
                              <a:gd name="connsiteX3" fmla="*/ 62389 w 314325"/>
                              <a:gd name="connsiteY3" fmla="*/ 127159 h 495300"/>
                              <a:gd name="connsiteX4" fmla="*/ 64294 w 314325"/>
                              <a:gd name="connsiteY4" fmla="*/ 127159 h 495300"/>
                              <a:gd name="connsiteX5" fmla="*/ 66199 w 314325"/>
                              <a:gd name="connsiteY5" fmla="*/ 127159 h 495300"/>
                              <a:gd name="connsiteX6" fmla="*/ 76676 w 314325"/>
                              <a:gd name="connsiteY6" fmla="*/ 129064 h 495300"/>
                              <a:gd name="connsiteX7" fmla="*/ 89059 w 314325"/>
                              <a:gd name="connsiteY7" fmla="*/ 131921 h 495300"/>
                              <a:gd name="connsiteX8" fmla="*/ 103346 w 314325"/>
                              <a:gd name="connsiteY8" fmla="*/ 135731 h 495300"/>
                              <a:gd name="connsiteX9" fmla="*/ 110966 w 314325"/>
                              <a:gd name="connsiteY9" fmla="*/ 137636 h 495300"/>
                              <a:gd name="connsiteX10" fmla="*/ 118586 w 314325"/>
                              <a:gd name="connsiteY10" fmla="*/ 140494 h 495300"/>
                              <a:gd name="connsiteX11" fmla="*/ 152876 w 314325"/>
                              <a:gd name="connsiteY11" fmla="*/ 153829 h 495300"/>
                              <a:gd name="connsiteX12" fmla="*/ 188119 w 314325"/>
                              <a:gd name="connsiteY12" fmla="*/ 173831 h 495300"/>
                              <a:gd name="connsiteX13" fmla="*/ 221456 w 314325"/>
                              <a:gd name="connsiteY13" fmla="*/ 201454 h 495300"/>
                              <a:gd name="connsiteX14" fmla="*/ 249079 w 314325"/>
                              <a:gd name="connsiteY14" fmla="*/ 236696 h 495300"/>
                              <a:gd name="connsiteX15" fmla="*/ 251936 w 314325"/>
                              <a:gd name="connsiteY15" fmla="*/ 241459 h 495300"/>
                              <a:gd name="connsiteX16" fmla="*/ 253841 w 314325"/>
                              <a:gd name="connsiteY16" fmla="*/ 244316 h 495300"/>
                              <a:gd name="connsiteX17" fmla="*/ 254794 w 314325"/>
                              <a:gd name="connsiteY17" fmla="*/ 247174 h 495300"/>
                              <a:gd name="connsiteX18" fmla="*/ 260509 w 314325"/>
                              <a:gd name="connsiteY18" fmla="*/ 257651 h 495300"/>
                              <a:gd name="connsiteX19" fmla="*/ 265271 w 314325"/>
                              <a:gd name="connsiteY19" fmla="*/ 268129 h 495300"/>
                              <a:gd name="connsiteX20" fmla="*/ 269081 w 314325"/>
                              <a:gd name="connsiteY20" fmla="*/ 278606 h 495300"/>
                              <a:gd name="connsiteX21" fmla="*/ 272891 w 314325"/>
                              <a:gd name="connsiteY21" fmla="*/ 290036 h 495300"/>
                              <a:gd name="connsiteX22" fmla="*/ 275749 w 314325"/>
                              <a:gd name="connsiteY22" fmla="*/ 301466 h 495300"/>
                              <a:gd name="connsiteX23" fmla="*/ 278606 w 314325"/>
                              <a:gd name="connsiteY23" fmla="*/ 312897 h 495300"/>
                              <a:gd name="connsiteX24" fmla="*/ 280511 w 314325"/>
                              <a:gd name="connsiteY24" fmla="*/ 324326 h 495300"/>
                              <a:gd name="connsiteX25" fmla="*/ 283369 w 314325"/>
                              <a:gd name="connsiteY25" fmla="*/ 368141 h 495300"/>
                              <a:gd name="connsiteX26" fmla="*/ 283369 w 314325"/>
                              <a:gd name="connsiteY26" fmla="*/ 378619 h 495300"/>
                              <a:gd name="connsiteX27" fmla="*/ 282416 w 314325"/>
                              <a:gd name="connsiteY27" fmla="*/ 389097 h 495300"/>
                              <a:gd name="connsiteX28" fmla="*/ 282416 w 314325"/>
                              <a:gd name="connsiteY28" fmla="*/ 393859 h 495300"/>
                              <a:gd name="connsiteX29" fmla="*/ 281464 w 314325"/>
                              <a:gd name="connsiteY29" fmla="*/ 398622 h 495300"/>
                              <a:gd name="connsiteX30" fmla="*/ 280511 w 314325"/>
                              <a:gd name="connsiteY30" fmla="*/ 408147 h 495300"/>
                              <a:gd name="connsiteX31" fmla="*/ 274796 w 314325"/>
                              <a:gd name="connsiteY31" fmla="*/ 441484 h 495300"/>
                              <a:gd name="connsiteX32" fmla="*/ 272891 w 314325"/>
                              <a:gd name="connsiteY32" fmla="*/ 449104 h 495300"/>
                              <a:gd name="connsiteX33" fmla="*/ 270986 w 314325"/>
                              <a:gd name="connsiteY33" fmla="*/ 455772 h 495300"/>
                              <a:gd name="connsiteX34" fmla="*/ 268129 w 314325"/>
                              <a:gd name="connsiteY34" fmla="*/ 467201 h 495300"/>
                              <a:gd name="connsiteX35" fmla="*/ 263366 w 314325"/>
                              <a:gd name="connsiteY35" fmla="*/ 483394 h 495300"/>
                              <a:gd name="connsiteX36" fmla="*/ 261461 w 314325"/>
                              <a:gd name="connsiteY36" fmla="*/ 489109 h 495300"/>
                              <a:gd name="connsiteX37" fmla="*/ 264319 w 314325"/>
                              <a:gd name="connsiteY37" fmla="*/ 483394 h 495300"/>
                              <a:gd name="connsiteX38" fmla="*/ 271939 w 314325"/>
                              <a:gd name="connsiteY38" fmla="*/ 468154 h 495300"/>
                              <a:gd name="connsiteX39" fmla="*/ 277654 w 314325"/>
                              <a:gd name="connsiteY39" fmla="*/ 456724 h 495300"/>
                              <a:gd name="connsiteX40" fmla="*/ 280511 w 314325"/>
                              <a:gd name="connsiteY40" fmla="*/ 450056 h 495300"/>
                              <a:gd name="connsiteX41" fmla="*/ 283369 w 314325"/>
                              <a:gd name="connsiteY41" fmla="*/ 443389 h 495300"/>
                              <a:gd name="connsiteX42" fmla="*/ 295751 w 314325"/>
                              <a:gd name="connsiteY42" fmla="*/ 410051 h 495300"/>
                              <a:gd name="connsiteX43" fmla="*/ 298609 w 314325"/>
                              <a:gd name="connsiteY43" fmla="*/ 400526 h 495300"/>
                              <a:gd name="connsiteX44" fmla="*/ 300514 w 314325"/>
                              <a:gd name="connsiteY44" fmla="*/ 395764 h 495300"/>
                              <a:gd name="connsiteX45" fmla="*/ 301466 w 314325"/>
                              <a:gd name="connsiteY45" fmla="*/ 391001 h 495300"/>
                              <a:gd name="connsiteX46" fmla="*/ 304324 w 314325"/>
                              <a:gd name="connsiteY46" fmla="*/ 380524 h 495300"/>
                              <a:gd name="connsiteX47" fmla="*/ 306229 w 314325"/>
                              <a:gd name="connsiteY47" fmla="*/ 370047 h 495300"/>
                              <a:gd name="connsiteX48" fmla="*/ 311944 w 314325"/>
                              <a:gd name="connsiteY48" fmla="*/ 322422 h 495300"/>
                              <a:gd name="connsiteX49" fmla="*/ 311944 w 314325"/>
                              <a:gd name="connsiteY49" fmla="*/ 310039 h 495300"/>
                              <a:gd name="connsiteX50" fmla="*/ 310991 w 314325"/>
                              <a:gd name="connsiteY50" fmla="*/ 296704 h 495300"/>
                              <a:gd name="connsiteX51" fmla="*/ 310039 w 314325"/>
                              <a:gd name="connsiteY51" fmla="*/ 283369 h 495300"/>
                              <a:gd name="connsiteX52" fmla="*/ 308134 w 314325"/>
                              <a:gd name="connsiteY52" fmla="*/ 270034 h 495300"/>
                              <a:gd name="connsiteX53" fmla="*/ 305276 w 314325"/>
                              <a:gd name="connsiteY53" fmla="*/ 256699 h 495300"/>
                              <a:gd name="connsiteX54" fmla="*/ 302419 w 314325"/>
                              <a:gd name="connsiteY54" fmla="*/ 243364 h 495300"/>
                              <a:gd name="connsiteX55" fmla="*/ 298609 w 314325"/>
                              <a:gd name="connsiteY55" fmla="*/ 230029 h 495300"/>
                              <a:gd name="connsiteX56" fmla="*/ 297656 w 314325"/>
                              <a:gd name="connsiteY56" fmla="*/ 226219 h 495300"/>
                              <a:gd name="connsiteX57" fmla="*/ 296704 w 314325"/>
                              <a:gd name="connsiteY57" fmla="*/ 223361 h 495300"/>
                              <a:gd name="connsiteX58" fmla="*/ 293846 w 314325"/>
                              <a:gd name="connsiteY58" fmla="*/ 216694 h 495300"/>
                              <a:gd name="connsiteX59" fmla="*/ 267176 w 314325"/>
                              <a:gd name="connsiteY59" fmla="*/ 167164 h 495300"/>
                              <a:gd name="connsiteX60" fmla="*/ 251936 w 314325"/>
                              <a:gd name="connsiteY60" fmla="*/ 147161 h 495300"/>
                              <a:gd name="connsiteX61" fmla="*/ 251936 w 314325"/>
                              <a:gd name="connsiteY61" fmla="*/ 147161 h 495300"/>
                              <a:gd name="connsiteX62" fmla="*/ 251936 w 314325"/>
                              <a:gd name="connsiteY62" fmla="*/ 147161 h 495300"/>
                              <a:gd name="connsiteX63" fmla="*/ 231934 w 314325"/>
                              <a:gd name="connsiteY63" fmla="*/ 125254 h 495300"/>
                              <a:gd name="connsiteX64" fmla="*/ 201454 w 314325"/>
                              <a:gd name="connsiteY64" fmla="*/ 99536 h 495300"/>
                              <a:gd name="connsiteX65" fmla="*/ 7144 w 314325"/>
                              <a:gd name="connsiteY65" fmla="*/ 7144 h 495300"/>
                              <a:gd name="connsiteX66" fmla="*/ 7144 w 314325"/>
                              <a:gd name="connsiteY66" fmla="*/ 121444 h 495300"/>
                              <a:gd name="connsiteX67" fmla="*/ 44291 w 314325"/>
                              <a:gd name="connsiteY67" fmla="*/ 124301 h 495300"/>
                              <a:gd name="connsiteX68" fmla="*/ 44291 w 314325"/>
                              <a:gd name="connsiteY68" fmla="*/ 124301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44291" y="124301"/>
                                </a:moveTo>
                                <a:cubicBezTo>
                                  <a:pt x="44291" y="124301"/>
                                  <a:pt x="46196" y="124301"/>
                                  <a:pt x="50006" y="125254"/>
                                </a:cubicBezTo>
                                <a:cubicBezTo>
                                  <a:pt x="51911" y="125254"/>
                                  <a:pt x="54769" y="126206"/>
                                  <a:pt x="57626" y="126206"/>
                                </a:cubicBezTo>
                                <a:cubicBezTo>
                                  <a:pt x="59531" y="126206"/>
                                  <a:pt x="60484" y="126206"/>
                                  <a:pt x="62389" y="127159"/>
                                </a:cubicBezTo>
                                <a:cubicBezTo>
                                  <a:pt x="63341" y="127159"/>
                                  <a:pt x="64294" y="127159"/>
                                  <a:pt x="64294" y="127159"/>
                                </a:cubicBezTo>
                                <a:cubicBezTo>
                                  <a:pt x="65246" y="127159"/>
                                  <a:pt x="66199" y="127159"/>
                                  <a:pt x="66199" y="127159"/>
                                </a:cubicBezTo>
                                <a:cubicBezTo>
                                  <a:pt x="69056" y="128111"/>
                                  <a:pt x="72866" y="128111"/>
                                  <a:pt x="76676" y="129064"/>
                                </a:cubicBezTo>
                                <a:cubicBezTo>
                                  <a:pt x="80486" y="130016"/>
                                  <a:pt x="85249" y="130969"/>
                                  <a:pt x="89059" y="131921"/>
                                </a:cubicBezTo>
                                <a:cubicBezTo>
                                  <a:pt x="93821" y="132874"/>
                                  <a:pt x="98584" y="133826"/>
                                  <a:pt x="103346" y="135731"/>
                                </a:cubicBezTo>
                                <a:cubicBezTo>
                                  <a:pt x="106204" y="136684"/>
                                  <a:pt x="108109" y="136684"/>
                                  <a:pt x="110966" y="137636"/>
                                </a:cubicBezTo>
                                <a:cubicBezTo>
                                  <a:pt x="113824" y="138589"/>
                                  <a:pt x="115729" y="139541"/>
                                  <a:pt x="118586" y="140494"/>
                                </a:cubicBezTo>
                                <a:cubicBezTo>
                                  <a:pt x="129064" y="144304"/>
                                  <a:pt x="140494" y="148114"/>
                                  <a:pt x="152876" y="153829"/>
                                </a:cubicBezTo>
                                <a:cubicBezTo>
                                  <a:pt x="164306" y="159544"/>
                                  <a:pt x="176689" y="166211"/>
                                  <a:pt x="188119" y="173831"/>
                                </a:cubicBezTo>
                                <a:cubicBezTo>
                                  <a:pt x="199549" y="181451"/>
                                  <a:pt x="210979" y="190976"/>
                                  <a:pt x="221456" y="201454"/>
                                </a:cubicBezTo>
                                <a:cubicBezTo>
                                  <a:pt x="231934" y="211931"/>
                                  <a:pt x="241459" y="223361"/>
                                  <a:pt x="249079" y="236696"/>
                                </a:cubicBezTo>
                                <a:lnTo>
                                  <a:pt x="251936" y="241459"/>
                                </a:lnTo>
                                <a:lnTo>
                                  <a:pt x="253841" y="244316"/>
                                </a:lnTo>
                                <a:lnTo>
                                  <a:pt x="254794" y="247174"/>
                                </a:lnTo>
                                <a:cubicBezTo>
                                  <a:pt x="256699" y="250984"/>
                                  <a:pt x="258604" y="253841"/>
                                  <a:pt x="260509" y="257651"/>
                                </a:cubicBezTo>
                                <a:cubicBezTo>
                                  <a:pt x="262414" y="261461"/>
                                  <a:pt x="263366" y="264319"/>
                                  <a:pt x="265271" y="268129"/>
                                </a:cubicBezTo>
                                <a:cubicBezTo>
                                  <a:pt x="267176" y="271939"/>
                                  <a:pt x="268129" y="275749"/>
                                  <a:pt x="269081" y="278606"/>
                                </a:cubicBezTo>
                                <a:cubicBezTo>
                                  <a:pt x="270986" y="282416"/>
                                  <a:pt x="271939" y="286226"/>
                                  <a:pt x="272891" y="290036"/>
                                </a:cubicBezTo>
                                <a:cubicBezTo>
                                  <a:pt x="273844" y="293846"/>
                                  <a:pt x="274796" y="297656"/>
                                  <a:pt x="275749" y="301466"/>
                                </a:cubicBezTo>
                                <a:cubicBezTo>
                                  <a:pt x="276701" y="305276"/>
                                  <a:pt x="277654" y="309086"/>
                                  <a:pt x="278606" y="312897"/>
                                </a:cubicBezTo>
                                <a:cubicBezTo>
                                  <a:pt x="279559" y="316706"/>
                                  <a:pt x="279559" y="320516"/>
                                  <a:pt x="280511" y="324326"/>
                                </a:cubicBezTo>
                                <a:cubicBezTo>
                                  <a:pt x="282416" y="339566"/>
                                  <a:pt x="283369" y="353854"/>
                                  <a:pt x="283369" y="368141"/>
                                </a:cubicBezTo>
                                <a:cubicBezTo>
                                  <a:pt x="283369" y="371951"/>
                                  <a:pt x="283369" y="374809"/>
                                  <a:pt x="283369" y="378619"/>
                                </a:cubicBezTo>
                                <a:cubicBezTo>
                                  <a:pt x="283369" y="382429"/>
                                  <a:pt x="283369" y="385286"/>
                                  <a:pt x="282416" y="389097"/>
                                </a:cubicBezTo>
                                <a:cubicBezTo>
                                  <a:pt x="282416" y="391001"/>
                                  <a:pt x="282416" y="391954"/>
                                  <a:pt x="282416" y="393859"/>
                                </a:cubicBezTo>
                                <a:cubicBezTo>
                                  <a:pt x="282416" y="395764"/>
                                  <a:pt x="282416" y="396716"/>
                                  <a:pt x="281464" y="398622"/>
                                </a:cubicBezTo>
                                <a:cubicBezTo>
                                  <a:pt x="281464" y="401479"/>
                                  <a:pt x="280511" y="405289"/>
                                  <a:pt x="280511" y="408147"/>
                                </a:cubicBezTo>
                                <a:cubicBezTo>
                                  <a:pt x="278606" y="420529"/>
                                  <a:pt x="276701" y="431959"/>
                                  <a:pt x="274796" y="441484"/>
                                </a:cubicBezTo>
                                <a:cubicBezTo>
                                  <a:pt x="273844" y="444341"/>
                                  <a:pt x="273844" y="446247"/>
                                  <a:pt x="272891" y="449104"/>
                                </a:cubicBezTo>
                                <a:cubicBezTo>
                                  <a:pt x="271939" y="451009"/>
                                  <a:pt x="271939" y="453866"/>
                                  <a:pt x="270986" y="455772"/>
                                </a:cubicBezTo>
                                <a:cubicBezTo>
                                  <a:pt x="270034" y="460534"/>
                                  <a:pt x="269081" y="464344"/>
                                  <a:pt x="268129" y="467201"/>
                                </a:cubicBezTo>
                                <a:cubicBezTo>
                                  <a:pt x="266224" y="473869"/>
                                  <a:pt x="264319" y="479584"/>
                                  <a:pt x="263366" y="483394"/>
                                </a:cubicBezTo>
                                <a:cubicBezTo>
                                  <a:pt x="262414" y="487204"/>
                                  <a:pt x="261461" y="489109"/>
                                  <a:pt x="261461" y="489109"/>
                                </a:cubicBezTo>
                                <a:cubicBezTo>
                                  <a:pt x="261461" y="489109"/>
                                  <a:pt x="262414" y="487204"/>
                                  <a:pt x="264319" y="483394"/>
                                </a:cubicBezTo>
                                <a:cubicBezTo>
                                  <a:pt x="266224" y="479584"/>
                                  <a:pt x="269081" y="474822"/>
                                  <a:pt x="271939" y="468154"/>
                                </a:cubicBezTo>
                                <a:cubicBezTo>
                                  <a:pt x="273844" y="464344"/>
                                  <a:pt x="275749" y="461486"/>
                                  <a:pt x="277654" y="456724"/>
                                </a:cubicBezTo>
                                <a:cubicBezTo>
                                  <a:pt x="278606" y="454819"/>
                                  <a:pt x="279559" y="452914"/>
                                  <a:pt x="280511" y="450056"/>
                                </a:cubicBezTo>
                                <a:cubicBezTo>
                                  <a:pt x="281464" y="448151"/>
                                  <a:pt x="282416" y="445294"/>
                                  <a:pt x="283369" y="443389"/>
                                </a:cubicBezTo>
                                <a:cubicBezTo>
                                  <a:pt x="287179" y="433864"/>
                                  <a:pt x="291941" y="422434"/>
                                  <a:pt x="295751" y="410051"/>
                                </a:cubicBezTo>
                                <a:cubicBezTo>
                                  <a:pt x="296704" y="407194"/>
                                  <a:pt x="297656" y="403384"/>
                                  <a:pt x="298609" y="400526"/>
                                </a:cubicBezTo>
                                <a:cubicBezTo>
                                  <a:pt x="298609" y="398622"/>
                                  <a:pt x="299561" y="397669"/>
                                  <a:pt x="300514" y="395764"/>
                                </a:cubicBezTo>
                                <a:cubicBezTo>
                                  <a:pt x="300514" y="393859"/>
                                  <a:pt x="301466" y="391954"/>
                                  <a:pt x="301466" y="391001"/>
                                </a:cubicBezTo>
                                <a:cubicBezTo>
                                  <a:pt x="302419" y="387191"/>
                                  <a:pt x="303371" y="384334"/>
                                  <a:pt x="304324" y="380524"/>
                                </a:cubicBezTo>
                                <a:cubicBezTo>
                                  <a:pt x="305276" y="376714"/>
                                  <a:pt x="306229" y="372904"/>
                                  <a:pt x="306229" y="370047"/>
                                </a:cubicBezTo>
                                <a:cubicBezTo>
                                  <a:pt x="309086" y="354806"/>
                                  <a:pt x="310991" y="339566"/>
                                  <a:pt x="311944" y="322422"/>
                                </a:cubicBezTo>
                                <a:cubicBezTo>
                                  <a:pt x="311944" y="318611"/>
                                  <a:pt x="311944" y="313849"/>
                                  <a:pt x="311944" y="310039"/>
                                </a:cubicBezTo>
                                <a:cubicBezTo>
                                  <a:pt x="311944" y="305276"/>
                                  <a:pt x="311944" y="301466"/>
                                  <a:pt x="310991" y="296704"/>
                                </a:cubicBezTo>
                                <a:cubicBezTo>
                                  <a:pt x="310991" y="291941"/>
                                  <a:pt x="310039" y="288131"/>
                                  <a:pt x="310039" y="283369"/>
                                </a:cubicBezTo>
                                <a:cubicBezTo>
                                  <a:pt x="309086" y="278606"/>
                                  <a:pt x="309086" y="274796"/>
                                  <a:pt x="308134" y="270034"/>
                                </a:cubicBezTo>
                                <a:cubicBezTo>
                                  <a:pt x="307181" y="265271"/>
                                  <a:pt x="306229" y="261461"/>
                                  <a:pt x="305276" y="256699"/>
                                </a:cubicBezTo>
                                <a:cubicBezTo>
                                  <a:pt x="304324" y="251936"/>
                                  <a:pt x="303371" y="248126"/>
                                  <a:pt x="302419" y="243364"/>
                                </a:cubicBezTo>
                                <a:cubicBezTo>
                                  <a:pt x="301466" y="238601"/>
                                  <a:pt x="299561" y="234791"/>
                                  <a:pt x="298609" y="230029"/>
                                </a:cubicBezTo>
                                <a:lnTo>
                                  <a:pt x="297656" y="226219"/>
                                </a:lnTo>
                                <a:lnTo>
                                  <a:pt x="296704" y="223361"/>
                                </a:lnTo>
                                <a:lnTo>
                                  <a:pt x="293846" y="216694"/>
                                </a:lnTo>
                                <a:cubicBezTo>
                                  <a:pt x="287179" y="199549"/>
                                  <a:pt x="277654" y="182404"/>
                                  <a:pt x="267176" y="167164"/>
                                </a:cubicBezTo>
                                <a:cubicBezTo>
                                  <a:pt x="262414" y="160496"/>
                                  <a:pt x="256699" y="153829"/>
                                  <a:pt x="251936" y="147161"/>
                                </a:cubicBezTo>
                                <a:lnTo>
                                  <a:pt x="251936" y="147161"/>
                                </a:lnTo>
                                <a:cubicBezTo>
                                  <a:pt x="251936" y="147161"/>
                                  <a:pt x="251936" y="147161"/>
                                  <a:pt x="251936" y="147161"/>
                                </a:cubicBezTo>
                                <a:cubicBezTo>
                                  <a:pt x="245269" y="139541"/>
                                  <a:pt x="238601" y="131921"/>
                                  <a:pt x="231934" y="125254"/>
                                </a:cubicBezTo>
                                <a:cubicBezTo>
                                  <a:pt x="222409" y="115729"/>
                                  <a:pt x="211931" y="107156"/>
                                  <a:pt x="201454" y="99536"/>
                                </a:cubicBezTo>
                                <a:cubicBezTo>
                                  <a:pt x="143351" y="51911"/>
                                  <a:pt x="70961" y="13811"/>
                                  <a:pt x="7144" y="7144"/>
                                </a:cubicBezTo>
                                <a:lnTo>
                                  <a:pt x="7144" y="121444"/>
                                </a:lnTo>
                                <a:cubicBezTo>
                                  <a:pt x="18574" y="119539"/>
                                  <a:pt x="30956" y="121444"/>
                                  <a:pt x="44291" y="124301"/>
                                </a:cubicBezTo>
                                <a:lnTo>
                                  <a:pt x="44291" y="12430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9" name="Freeform: Shape 2189"/>
                        <wps:cNvSpPr/>
                        <wps:spPr>
                          <a:xfrm>
                            <a:off x="541973" y="499749"/>
                            <a:ext cx="228600" cy="285750"/>
                          </a:xfrm>
                          <a:custGeom>
                            <a:avLst/>
                            <a:gdLst>
                              <a:gd name="connsiteX0" fmla="*/ 189071 w 228600"/>
                              <a:gd name="connsiteY0" fmla="*/ 213123 h 285750"/>
                              <a:gd name="connsiteX1" fmla="*/ 197644 w 228600"/>
                              <a:gd name="connsiteY1" fmla="*/ 198835 h 285750"/>
                              <a:gd name="connsiteX2" fmla="*/ 207169 w 228600"/>
                              <a:gd name="connsiteY2" fmla="*/ 177880 h 285750"/>
                              <a:gd name="connsiteX3" fmla="*/ 212884 w 228600"/>
                              <a:gd name="connsiteY3" fmla="*/ 24528 h 285750"/>
                              <a:gd name="connsiteX4" fmla="*/ 152876 w 228600"/>
                              <a:gd name="connsiteY4" fmla="*/ 48340 h 285750"/>
                              <a:gd name="connsiteX5" fmla="*/ 168116 w 228600"/>
                              <a:gd name="connsiteY5" fmla="*/ 96917 h 285750"/>
                              <a:gd name="connsiteX6" fmla="*/ 168116 w 228600"/>
                              <a:gd name="connsiteY6" fmla="*/ 96917 h 285750"/>
                              <a:gd name="connsiteX7" fmla="*/ 169069 w 228600"/>
                              <a:gd name="connsiteY7" fmla="*/ 100728 h 285750"/>
                              <a:gd name="connsiteX8" fmla="*/ 170021 w 228600"/>
                              <a:gd name="connsiteY8" fmla="*/ 104538 h 285750"/>
                              <a:gd name="connsiteX9" fmla="*/ 170021 w 228600"/>
                              <a:gd name="connsiteY9" fmla="*/ 107395 h 285750"/>
                              <a:gd name="connsiteX10" fmla="*/ 170021 w 228600"/>
                              <a:gd name="connsiteY10" fmla="*/ 108348 h 285750"/>
                              <a:gd name="connsiteX11" fmla="*/ 170021 w 228600"/>
                              <a:gd name="connsiteY11" fmla="*/ 109300 h 285750"/>
                              <a:gd name="connsiteX12" fmla="*/ 170974 w 228600"/>
                              <a:gd name="connsiteY12" fmla="*/ 115015 h 285750"/>
                              <a:gd name="connsiteX13" fmla="*/ 171926 w 228600"/>
                              <a:gd name="connsiteY13" fmla="*/ 122635 h 285750"/>
                              <a:gd name="connsiteX14" fmla="*/ 171926 w 228600"/>
                              <a:gd name="connsiteY14" fmla="*/ 131208 h 285750"/>
                              <a:gd name="connsiteX15" fmla="*/ 171926 w 228600"/>
                              <a:gd name="connsiteY15" fmla="*/ 135970 h 285750"/>
                              <a:gd name="connsiteX16" fmla="*/ 171926 w 228600"/>
                              <a:gd name="connsiteY16" fmla="*/ 140733 h 285750"/>
                              <a:gd name="connsiteX17" fmla="*/ 170021 w 228600"/>
                              <a:gd name="connsiteY17" fmla="*/ 161688 h 285750"/>
                              <a:gd name="connsiteX18" fmla="*/ 165259 w 228600"/>
                              <a:gd name="connsiteY18" fmla="*/ 184548 h 285750"/>
                              <a:gd name="connsiteX19" fmla="*/ 155734 w 228600"/>
                              <a:gd name="connsiteY19" fmla="*/ 207408 h 285750"/>
                              <a:gd name="connsiteX20" fmla="*/ 141446 w 228600"/>
                              <a:gd name="connsiteY20" fmla="*/ 228363 h 285750"/>
                              <a:gd name="connsiteX21" fmla="*/ 139541 w 228600"/>
                              <a:gd name="connsiteY21" fmla="*/ 231220 h 285750"/>
                              <a:gd name="connsiteX22" fmla="*/ 138589 w 228600"/>
                              <a:gd name="connsiteY22" fmla="*/ 232173 h 285750"/>
                              <a:gd name="connsiteX23" fmla="*/ 137636 w 228600"/>
                              <a:gd name="connsiteY23" fmla="*/ 233125 h 285750"/>
                              <a:gd name="connsiteX24" fmla="*/ 132874 w 228600"/>
                              <a:gd name="connsiteY24" fmla="*/ 237888 h 285750"/>
                              <a:gd name="connsiteX25" fmla="*/ 128111 w 228600"/>
                              <a:gd name="connsiteY25" fmla="*/ 241698 h 285750"/>
                              <a:gd name="connsiteX26" fmla="*/ 123349 w 228600"/>
                              <a:gd name="connsiteY26" fmla="*/ 245508 h 285750"/>
                              <a:gd name="connsiteX27" fmla="*/ 117634 w 228600"/>
                              <a:gd name="connsiteY27" fmla="*/ 249317 h 285750"/>
                              <a:gd name="connsiteX28" fmla="*/ 111919 w 228600"/>
                              <a:gd name="connsiteY28" fmla="*/ 253128 h 285750"/>
                              <a:gd name="connsiteX29" fmla="*/ 106204 w 228600"/>
                              <a:gd name="connsiteY29" fmla="*/ 255985 h 285750"/>
                              <a:gd name="connsiteX30" fmla="*/ 100489 w 228600"/>
                              <a:gd name="connsiteY30" fmla="*/ 258842 h 285750"/>
                              <a:gd name="connsiteX31" fmla="*/ 76676 w 228600"/>
                              <a:gd name="connsiteY31" fmla="*/ 267415 h 285750"/>
                              <a:gd name="connsiteX32" fmla="*/ 70961 w 228600"/>
                              <a:gd name="connsiteY32" fmla="*/ 269320 h 285750"/>
                              <a:gd name="connsiteX33" fmla="*/ 65246 w 228600"/>
                              <a:gd name="connsiteY33" fmla="*/ 270273 h 285750"/>
                              <a:gd name="connsiteX34" fmla="*/ 62389 w 228600"/>
                              <a:gd name="connsiteY34" fmla="*/ 271225 h 285750"/>
                              <a:gd name="connsiteX35" fmla="*/ 59531 w 228600"/>
                              <a:gd name="connsiteY35" fmla="*/ 271225 h 285750"/>
                              <a:gd name="connsiteX36" fmla="*/ 53816 w 228600"/>
                              <a:gd name="connsiteY36" fmla="*/ 272178 h 285750"/>
                              <a:gd name="connsiteX37" fmla="*/ 34766 w 228600"/>
                              <a:gd name="connsiteY37" fmla="*/ 274083 h 285750"/>
                              <a:gd name="connsiteX38" fmla="*/ 30956 w 228600"/>
                              <a:gd name="connsiteY38" fmla="*/ 274083 h 285750"/>
                              <a:gd name="connsiteX39" fmla="*/ 27146 w 228600"/>
                              <a:gd name="connsiteY39" fmla="*/ 274083 h 285750"/>
                              <a:gd name="connsiteX40" fmla="*/ 20479 w 228600"/>
                              <a:gd name="connsiteY40" fmla="*/ 274083 h 285750"/>
                              <a:gd name="connsiteX41" fmla="*/ 10954 w 228600"/>
                              <a:gd name="connsiteY41" fmla="*/ 274083 h 285750"/>
                              <a:gd name="connsiteX42" fmla="*/ 7144 w 228600"/>
                              <a:gd name="connsiteY42" fmla="*/ 274083 h 285750"/>
                              <a:gd name="connsiteX43" fmla="*/ 10954 w 228600"/>
                              <a:gd name="connsiteY43" fmla="*/ 275035 h 285750"/>
                              <a:gd name="connsiteX44" fmla="*/ 20479 w 228600"/>
                              <a:gd name="connsiteY44" fmla="*/ 276940 h 285750"/>
                              <a:gd name="connsiteX45" fmla="*/ 27146 w 228600"/>
                              <a:gd name="connsiteY45" fmla="*/ 277892 h 285750"/>
                              <a:gd name="connsiteX46" fmla="*/ 30956 w 228600"/>
                              <a:gd name="connsiteY46" fmla="*/ 278845 h 285750"/>
                              <a:gd name="connsiteX47" fmla="*/ 34766 w 228600"/>
                              <a:gd name="connsiteY47" fmla="*/ 278845 h 285750"/>
                              <a:gd name="connsiteX48" fmla="*/ 54769 w 228600"/>
                              <a:gd name="connsiteY48" fmla="*/ 279798 h 285750"/>
                              <a:gd name="connsiteX49" fmla="*/ 60484 w 228600"/>
                              <a:gd name="connsiteY49" fmla="*/ 279798 h 285750"/>
                              <a:gd name="connsiteX50" fmla="*/ 63341 w 228600"/>
                              <a:gd name="connsiteY50" fmla="*/ 279798 h 285750"/>
                              <a:gd name="connsiteX51" fmla="*/ 66199 w 228600"/>
                              <a:gd name="connsiteY51" fmla="*/ 279798 h 285750"/>
                              <a:gd name="connsiteX52" fmla="*/ 71914 w 228600"/>
                              <a:gd name="connsiteY52" fmla="*/ 279798 h 285750"/>
                              <a:gd name="connsiteX53" fmla="*/ 78581 w 228600"/>
                              <a:gd name="connsiteY53" fmla="*/ 278845 h 285750"/>
                              <a:gd name="connsiteX54" fmla="*/ 105251 w 228600"/>
                              <a:gd name="connsiteY54" fmla="*/ 274083 h 285750"/>
                              <a:gd name="connsiteX55" fmla="*/ 111919 w 228600"/>
                              <a:gd name="connsiteY55" fmla="*/ 272178 h 285750"/>
                              <a:gd name="connsiteX56" fmla="*/ 118586 w 228600"/>
                              <a:gd name="connsiteY56" fmla="*/ 269320 h 285750"/>
                              <a:gd name="connsiteX57" fmla="*/ 125254 w 228600"/>
                              <a:gd name="connsiteY57" fmla="*/ 266463 h 285750"/>
                              <a:gd name="connsiteX58" fmla="*/ 131921 w 228600"/>
                              <a:gd name="connsiteY58" fmla="*/ 263605 h 285750"/>
                              <a:gd name="connsiteX59" fmla="*/ 138589 w 228600"/>
                              <a:gd name="connsiteY59" fmla="*/ 259795 h 285750"/>
                              <a:gd name="connsiteX60" fmla="*/ 145256 w 228600"/>
                              <a:gd name="connsiteY60" fmla="*/ 255985 h 285750"/>
                              <a:gd name="connsiteX61" fmla="*/ 151924 w 228600"/>
                              <a:gd name="connsiteY61" fmla="*/ 251223 h 285750"/>
                              <a:gd name="connsiteX62" fmla="*/ 153829 w 228600"/>
                              <a:gd name="connsiteY62" fmla="*/ 250270 h 285750"/>
                              <a:gd name="connsiteX63" fmla="*/ 155734 w 228600"/>
                              <a:gd name="connsiteY63" fmla="*/ 249317 h 285750"/>
                              <a:gd name="connsiteX64" fmla="*/ 158591 w 228600"/>
                              <a:gd name="connsiteY64" fmla="*/ 246460 h 285750"/>
                              <a:gd name="connsiteX65" fmla="*/ 181451 w 228600"/>
                              <a:gd name="connsiteY65" fmla="*/ 223600 h 285750"/>
                              <a:gd name="connsiteX66" fmla="*/ 189071 w 228600"/>
                              <a:gd name="connsiteY66" fmla="*/ 213123 h 285750"/>
                              <a:gd name="connsiteX67" fmla="*/ 189071 w 228600"/>
                              <a:gd name="connsiteY67" fmla="*/ 213123 h 285750"/>
                              <a:gd name="connsiteX68" fmla="*/ 189071 w 228600"/>
                              <a:gd name="connsiteY68" fmla="*/ 213123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189071" y="213123"/>
                                </a:moveTo>
                                <a:cubicBezTo>
                                  <a:pt x="191929" y="208360"/>
                                  <a:pt x="194786" y="203598"/>
                                  <a:pt x="197644" y="198835"/>
                                </a:cubicBezTo>
                                <a:cubicBezTo>
                                  <a:pt x="201454" y="192167"/>
                                  <a:pt x="204311" y="184548"/>
                                  <a:pt x="207169" y="177880"/>
                                </a:cubicBezTo>
                                <a:cubicBezTo>
                                  <a:pt x="229076" y="125492"/>
                                  <a:pt x="238601" y="60723"/>
                                  <a:pt x="212884" y="24528"/>
                                </a:cubicBezTo>
                                <a:cubicBezTo>
                                  <a:pt x="184309" y="-15477"/>
                                  <a:pt x="134779" y="22623"/>
                                  <a:pt x="152876" y="48340"/>
                                </a:cubicBezTo>
                                <a:cubicBezTo>
                                  <a:pt x="161449" y="59770"/>
                                  <a:pt x="165259" y="76915"/>
                                  <a:pt x="168116" y="96917"/>
                                </a:cubicBezTo>
                                <a:lnTo>
                                  <a:pt x="168116" y="96917"/>
                                </a:lnTo>
                                <a:cubicBezTo>
                                  <a:pt x="168116" y="96917"/>
                                  <a:pt x="168116" y="97870"/>
                                  <a:pt x="169069" y="100728"/>
                                </a:cubicBezTo>
                                <a:cubicBezTo>
                                  <a:pt x="169069" y="101680"/>
                                  <a:pt x="169069" y="103585"/>
                                  <a:pt x="170021" y="104538"/>
                                </a:cubicBezTo>
                                <a:cubicBezTo>
                                  <a:pt x="170021" y="105490"/>
                                  <a:pt x="170021" y="106442"/>
                                  <a:pt x="170021" y="107395"/>
                                </a:cubicBezTo>
                                <a:cubicBezTo>
                                  <a:pt x="170021" y="108348"/>
                                  <a:pt x="170021" y="108348"/>
                                  <a:pt x="170021" y="108348"/>
                                </a:cubicBezTo>
                                <a:cubicBezTo>
                                  <a:pt x="170021" y="108348"/>
                                  <a:pt x="170021" y="109300"/>
                                  <a:pt x="170021" y="109300"/>
                                </a:cubicBezTo>
                                <a:cubicBezTo>
                                  <a:pt x="170021" y="111205"/>
                                  <a:pt x="170021" y="113110"/>
                                  <a:pt x="170974" y="115015"/>
                                </a:cubicBezTo>
                                <a:cubicBezTo>
                                  <a:pt x="170974" y="116920"/>
                                  <a:pt x="170974" y="119778"/>
                                  <a:pt x="171926" y="122635"/>
                                </a:cubicBezTo>
                                <a:cubicBezTo>
                                  <a:pt x="171926" y="125492"/>
                                  <a:pt x="171926" y="128350"/>
                                  <a:pt x="171926" y="131208"/>
                                </a:cubicBezTo>
                                <a:cubicBezTo>
                                  <a:pt x="171926" y="133113"/>
                                  <a:pt x="171926" y="134065"/>
                                  <a:pt x="171926" y="135970"/>
                                </a:cubicBezTo>
                                <a:cubicBezTo>
                                  <a:pt x="171926" y="137875"/>
                                  <a:pt x="171926" y="138828"/>
                                  <a:pt x="171926" y="140733"/>
                                </a:cubicBezTo>
                                <a:cubicBezTo>
                                  <a:pt x="171926" y="147400"/>
                                  <a:pt x="170974" y="154067"/>
                                  <a:pt x="170021" y="161688"/>
                                </a:cubicBezTo>
                                <a:cubicBezTo>
                                  <a:pt x="169069" y="169308"/>
                                  <a:pt x="167164" y="176928"/>
                                  <a:pt x="165259" y="184548"/>
                                </a:cubicBezTo>
                                <a:cubicBezTo>
                                  <a:pt x="162401" y="192167"/>
                                  <a:pt x="159544" y="199788"/>
                                  <a:pt x="155734" y="207408"/>
                                </a:cubicBezTo>
                                <a:cubicBezTo>
                                  <a:pt x="151924" y="215028"/>
                                  <a:pt x="147161" y="221695"/>
                                  <a:pt x="141446" y="228363"/>
                                </a:cubicBezTo>
                                <a:lnTo>
                                  <a:pt x="139541" y="231220"/>
                                </a:lnTo>
                                <a:lnTo>
                                  <a:pt x="138589" y="232173"/>
                                </a:lnTo>
                                <a:lnTo>
                                  <a:pt x="137636" y="233125"/>
                                </a:lnTo>
                                <a:cubicBezTo>
                                  <a:pt x="135731" y="235030"/>
                                  <a:pt x="134779" y="235983"/>
                                  <a:pt x="132874" y="237888"/>
                                </a:cubicBezTo>
                                <a:cubicBezTo>
                                  <a:pt x="130969" y="238840"/>
                                  <a:pt x="130016" y="240745"/>
                                  <a:pt x="128111" y="241698"/>
                                </a:cubicBezTo>
                                <a:cubicBezTo>
                                  <a:pt x="126206" y="242650"/>
                                  <a:pt x="124301" y="244555"/>
                                  <a:pt x="123349" y="245508"/>
                                </a:cubicBezTo>
                                <a:cubicBezTo>
                                  <a:pt x="121444" y="246460"/>
                                  <a:pt x="119539" y="248365"/>
                                  <a:pt x="117634" y="249317"/>
                                </a:cubicBezTo>
                                <a:cubicBezTo>
                                  <a:pt x="115729" y="250270"/>
                                  <a:pt x="113824" y="252175"/>
                                  <a:pt x="111919" y="253128"/>
                                </a:cubicBezTo>
                                <a:cubicBezTo>
                                  <a:pt x="110014" y="254080"/>
                                  <a:pt x="108109" y="255033"/>
                                  <a:pt x="106204" y="255985"/>
                                </a:cubicBezTo>
                                <a:cubicBezTo>
                                  <a:pt x="104299" y="256938"/>
                                  <a:pt x="102394" y="257890"/>
                                  <a:pt x="100489" y="258842"/>
                                </a:cubicBezTo>
                                <a:cubicBezTo>
                                  <a:pt x="92869" y="262653"/>
                                  <a:pt x="85249" y="265510"/>
                                  <a:pt x="76676" y="267415"/>
                                </a:cubicBezTo>
                                <a:cubicBezTo>
                                  <a:pt x="74771" y="268367"/>
                                  <a:pt x="72866" y="268367"/>
                                  <a:pt x="70961" y="269320"/>
                                </a:cubicBezTo>
                                <a:cubicBezTo>
                                  <a:pt x="69056" y="269320"/>
                                  <a:pt x="67151" y="270273"/>
                                  <a:pt x="65246" y="270273"/>
                                </a:cubicBezTo>
                                <a:cubicBezTo>
                                  <a:pt x="64294" y="270273"/>
                                  <a:pt x="63341" y="270273"/>
                                  <a:pt x="62389" y="271225"/>
                                </a:cubicBezTo>
                                <a:cubicBezTo>
                                  <a:pt x="61436" y="271225"/>
                                  <a:pt x="60484" y="271225"/>
                                  <a:pt x="59531" y="271225"/>
                                </a:cubicBezTo>
                                <a:cubicBezTo>
                                  <a:pt x="57626" y="271225"/>
                                  <a:pt x="55721" y="272178"/>
                                  <a:pt x="53816" y="272178"/>
                                </a:cubicBezTo>
                                <a:cubicBezTo>
                                  <a:pt x="47149" y="273130"/>
                                  <a:pt x="40481" y="274083"/>
                                  <a:pt x="34766" y="274083"/>
                                </a:cubicBezTo>
                                <a:cubicBezTo>
                                  <a:pt x="32861" y="274083"/>
                                  <a:pt x="31909" y="274083"/>
                                  <a:pt x="30956" y="274083"/>
                                </a:cubicBezTo>
                                <a:cubicBezTo>
                                  <a:pt x="30004" y="274083"/>
                                  <a:pt x="28099" y="274083"/>
                                  <a:pt x="27146" y="274083"/>
                                </a:cubicBezTo>
                                <a:cubicBezTo>
                                  <a:pt x="24289" y="274083"/>
                                  <a:pt x="22384" y="274083"/>
                                  <a:pt x="20479" y="274083"/>
                                </a:cubicBezTo>
                                <a:cubicBezTo>
                                  <a:pt x="16669" y="274083"/>
                                  <a:pt x="12859" y="274083"/>
                                  <a:pt x="10954" y="274083"/>
                                </a:cubicBezTo>
                                <a:cubicBezTo>
                                  <a:pt x="9049" y="274083"/>
                                  <a:pt x="7144" y="274083"/>
                                  <a:pt x="7144" y="274083"/>
                                </a:cubicBezTo>
                                <a:cubicBezTo>
                                  <a:pt x="7144" y="274083"/>
                                  <a:pt x="8096" y="274083"/>
                                  <a:pt x="10954" y="275035"/>
                                </a:cubicBezTo>
                                <a:cubicBezTo>
                                  <a:pt x="12859" y="275035"/>
                                  <a:pt x="16669" y="275988"/>
                                  <a:pt x="20479" y="276940"/>
                                </a:cubicBezTo>
                                <a:cubicBezTo>
                                  <a:pt x="22384" y="276940"/>
                                  <a:pt x="25241" y="277892"/>
                                  <a:pt x="27146" y="277892"/>
                                </a:cubicBezTo>
                                <a:cubicBezTo>
                                  <a:pt x="28099" y="277892"/>
                                  <a:pt x="30004" y="277892"/>
                                  <a:pt x="30956" y="278845"/>
                                </a:cubicBezTo>
                                <a:cubicBezTo>
                                  <a:pt x="31909" y="278845"/>
                                  <a:pt x="33814" y="278845"/>
                                  <a:pt x="34766" y="278845"/>
                                </a:cubicBezTo>
                                <a:cubicBezTo>
                                  <a:pt x="40481" y="279798"/>
                                  <a:pt x="47149" y="279798"/>
                                  <a:pt x="54769" y="279798"/>
                                </a:cubicBezTo>
                                <a:cubicBezTo>
                                  <a:pt x="56674" y="279798"/>
                                  <a:pt x="58579" y="279798"/>
                                  <a:pt x="60484" y="279798"/>
                                </a:cubicBezTo>
                                <a:cubicBezTo>
                                  <a:pt x="61436" y="279798"/>
                                  <a:pt x="62389" y="279798"/>
                                  <a:pt x="63341" y="279798"/>
                                </a:cubicBezTo>
                                <a:cubicBezTo>
                                  <a:pt x="64294" y="279798"/>
                                  <a:pt x="65246" y="279798"/>
                                  <a:pt x="66199" y="279798"/>
                                </a:cubicBezTo>
                                <a:cubicBezTo>
                                  <a:pt x="68104" y="279798"/>
                                  <a:pt x="70009" y="279798"/>
                                  <a:pt x="71914" y="279798"/>
                                </a:cubicBezTo>
                                <a:cubicBezTo>
                                  <a:pt x="73819" y="279798"/>
                                  <a:pt x="75724" y="279798"/>
                                  <a:pt x="78581" y="278845"/>
                                </a:cubicBezTo>
                                <a:cubicBezTo>
                                  <a:pt x="87154" y="277892"/>
                                  <a:pt x="95726" y="276940"/>
                                  <a:pt x="105251" y="274083"/>
                                </a:cubicBezTo>
                                <a:cubicBezTo>
                                  <a:pt x="107156" y="273130"/>
                                  <a:pt x="110014" y="273130"/>
                                  <a:pt x="111919" y="272178"/>
                                </a:cubicBezTo>
                                <a:cubicBezTo>
                                  <a:pt x="113824" y="271225"/>
                                  <a:pt x="116681" y="270273"/>
                                  <a:pt x="118586" y="269320"/>
                                </a:cubicBezTo>
                                <a:cubicBezTo>
                                  <a:pt x="120491" y="268367"/>
                                  <a:pt x="123349" y="267415"/>
                                  <a:pt x="125254" y="266463"/>
                                </a:cubicBezTo>
                                <a:cubicBezTo>
                                  <a:pt x="127159" y="265510"/>
                                  <a:pt x="130016" y="264558"/>
                                  <a:pt x="131921" y="263605"/>
                                </a:cubicBezTo>
                                <a:cubicBezTo>
                                  <a:pt x="133826" y="262653"/>
                                  <a:pt x="136684" y="261700"/>
                                  <a:pt x="138589" y="259795"/>
                                </a:cubicBezTo>
                                <a:cubicBezTo>
                                  <a:pt x="140494" y="258842"/>
                                  <a:pt x="143351" y="256938"/>
                                  <a:pt x="145256" y="255985"/>
                                </a:cubicBezTo>
                                <a:cubicBezTo>
                                  <a:pt x="147161" y="254080"/>
                                  <a:pt x="150019" y="253128"/>
                                  <a:pt x="151924" y="251223"/>
                                </a:cubicBezTo>
                                <a:lnTo>
                                  <a:pt x="153829" y="250270"/>
                                </a:lnTo>
                                <a:lnTo>
                                  <a:pt x="155734" y="249317"/>
                                </a:lnTo>
                                <a:lnTo>
                                  <a:pt x="158591" y="246460"/>
                                </a:lnTo>
                                <a:cubicBezTo>
                                  <a:pt x="167164" y="239792"/>
                                  <a:pt x="174784" y="232173"/>
                                  <a:pt x="181451" y="223600"/>
                                </a:cubicBezTo>
                                <a:cubicBezTo>
                                  <a:pt x="183356" y="221695"/>
                                  <a:pt x="186214" y="216933"/>
                                  <a:pt x="189071" y="213123"/>
                                </a:cubicBezTo>
                                <a:lnTo>
                                  <a:pt x="189071" y="213123"/>
                                </a:lnTo>
                                <a:cubicBezTo>
                                  <a:pt x="189071" y="213123"/>
                                  <a:pt x="189071" y="213123"/>
                                  <a:pt x="189071" y="2131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237173" y="949128"/>
                            <a:ext cx="257175" cy="295275"/>
                          </a:xfrm>
                          <a:custGeom>
                            <a:avLst/>
                            <a:gdLst>
                              <a:gd name="connsiteX0" fmla="*/ 213836 w 257175"/>
                              <a:gd name="connsiteY0" fmla="*/ 191416 h 295275"/>
                              <a:gd name="connsiteX1" fmla="*/ 241459 w 257175"/>
                              <a:gd name="connsiteY1" fmla="*/ 159983 h 295275"/>
                              <a:gd name="connsiteX2" fmla="*/ 255746 w 257175"/>
                              <a:gd name="connsiteY2" fmla="*/ 121883 h 295275"/>
                              <a:gd name="connsiteX3" fmla="*/ 255746 w 257175"/>
                              <a:gd name="connsiteY3" fmla="*/ 82830 h 295275"/>
                              <a:gd name="connsiteX4" fmla="*/ 243364 w 257175"/>
                              <a:gd name="connsiteY4" fmla="*/ 49493 h 295275"/>
                              <a:gd name="connsiteX5" fmla="*/ 230029 w 257175"/>
                              <a:gd name="connsiteY5" fmla="*/ 33300 h 295275"/>
                              <a:gd name="connsiteX6" fmla="*/ 230029 w 257175"/>
                              <a:gd name="connsiteY6" fmla="*/ 33300 h 295275"/>
                              <a:gd name="connsiteX7" fmla="*/ 225266 w 257175"/>
                              <a:gd name="connsiteY7" fmla="*/ 28538 h 295275"/>
                              <a:gd name="connsiteX8" fmla="*/ 120491 w 257175"/>
                              <a:gd name="connsiteY8" fmla="*/ 19966 h 295275"/>
                              <a:gd name="connsiteX9" fmla="*/ 129064 w 257175"/>
                              <a:gd name="connsiteY9" fmla="*/ 119978 h 295275"/>
                              <a:gd name="connsiteX10" fmla="*/ 204311 w 257175"/>
                              <a:gd name="connsiteY10" fmla="*/ 95213 h 295275"/>
                              <a:gd name="connsiteX11" fmla="*/ 208121 w 257175"/>
                              <a:gd name="connsiteY11" fmla="*/ 115216 h 295275"/>
                              <a:gd name="connsiteX12" fmla="*/ 203359 w 257175"/>
                              <a:gd name="connsiteY12" fmla="*/ 139028 h 295275"/>
                              <a:gd name="connsiteX13" fmla="*/ 189071 w 257175"/>
                              <a:gd name="connsiteY13" fmla="*/ 162841 h 295275"/>
                              <a:gd name="connsiteX14" fmla="*/ 165259 w 257175"/>
                              <a:gd name="connsiteY14" fmla="*/ 182843 h 295275"/>
                              <a:gd name="connsiteX15" fmla="*/ 158591 w 257175"/>
                              <a:gd name="connsiteY15" fmla="*/ 186653 h 295275"/>
                              <a:gd name="connsiteX16" fmla="*/ 154781 w 257175"/>
                              <a:gd name="connsiteY16" fmla="*/ 188558 h 295275"/>
                              <a:gd name="connsiteX17" fmla="*/ 150971 w 257175"/>
                              <a:gd name="connsiteY17" fmla="*/ 190463 h 295275"/>
                              <a:gd name="connsiteX18" fmla="*/ 134779 w 257175"/>
                              <a:gd name="connsiteY18" fmla="*/ 198083 h 295275"/>
                              <a:gd name="connsiteX19" fmla="*/ 103346 w 257175"/>
                              <a:gd name="connsiteY19" fmla="*/ 214275 h 295275"/>
                              <a:gd name="connsiteX20" fmla="*/ 73819 w 257175"/>
                              <a:gd name="connsiteY20" fmla="*/ 230468 h 295275"/>
                              <a:gd name="connsiteX21" fmla="*/ 48101 w 257175"/>
                              <a:gd name="connsiteY21" fmla="*/ 245708 h 295275"/>
                              <a:gd name="connsiteX22" fmla="*/ 28099 w 257175"/>
                              <a:gd name="connsiteY22" fmla="*/ 260948 h 295275"/>
                              <a:gd name="connsiteX23" fmla="*/ 24289 w 257175"/>
                              <a:gd name="connsiteY23" fmla="*/ 264758 h 295275"/>
                              <a:gd name="connsiteX24" fmla="*/ 20479 w 257175"/>
                              <a:gd name="connsiteY24" fmla="*/ 268568 h 295275"/>
                              <a:gd name="connsiteX25" fmla="*/ 14764 w 257175"/>
                              <a:gd name="connsiteY25" fmla="*/ 275236 h 295275"/>
                              <a:gd name="connsiteX26" fmla="*/ 12859 w 257175"/>
                              <a:gd name="connsiteY26" fmla="*/ 278093 h 295275"/>
                              <a:gd name="connsiteX27" fmla="*/ 10954 w 257175"/>
                              <a:gd name="connsiteY27" fmla="*/ 280950 h 295275"/>
                              <a:gd name="connsiteX28" fmla="*/ 9049 w 257175"/>
                              <a:gd name="connsiteY28" fmla="*/ 285713 h 295275"/>
                              <a:gd name="connsiteX29" fmla="*/ 7144 w 257175"/>
                              <a:gd name="connsiteY29" fmla="*/ 289523 h 295275"/>
                              <a:gd name="connsiteX30" fmla="*/ 9049 w 257175"/>
                              <a:gd name="connsiteY30" fmla="*/ 285713 h 295275"/>
                              <a:gd name="connsiteX31" fmla="*/ 11906 w 257175"/>
                              <a:gd name="connsiteY31" fmla="*/ 281903 h 295275"/>
                              <a:gd name="connsiteX32" fmla="*/ 13811 w 257175"/>
                              <a:gd name="connsiteY32" fmla="*/ 279046 h 295275"/>
                              <a:gd name="connsiteX33" fmla="*/ 16669 w 257175"/>
                              <a:gd name="connsiteY33" fmla="*/ 276188 h 295275"/>
                              <a:gd name="connsiteX34" fmla="*/ 23336 w 257175"/>
                              <a:gd name="connsiteY34" fmla="*/ 270473 h 295275"/>
                              <a:gd name="connsiteX35" fmla="*/ 27146 w 257175"/>
                              <a:gd name="connsiteY35" fmla="*/ 267616 h 295275"/>
                              <a:gd name="connsiteX36" fmla="*/ 31909 w 257175"/>
                              <a:gd name="connsiteY36" fmla="*/ 264758 h 295275"/>
                              <a:gd name="connsiteX37" fmla="*/ 53816 w 257175"/>
                              <a:gd name="connsiteY37" fmla="*/ 253328 h 295275"/>
                              <a:gd name="connsiteX38" fmla="*/ 80486 w 257175"/>
                              <a:gd name="connsiteY38" fmla="*/ 242850 h 295275"/>
                              <a:gd name="connsiteX39" fmla="*/ 110966 w 257175"/>
                              <a:gd name="connsiteY39" fmla="*/ 232373 h 295275"/>
                              <a:gd name="connsiteX40" fmla="*/ 144304 w 257175"/>
                              <a:gd name="connsiteY40" fmla="*/ 221896 h 295275"/>
                              <a:gd name="connsiteX41" fmla="*/ 161449 w 257175"/>
                              <a:gd name="connsiteY41" fmla="*/ 216180 h 295275"/>
                              <a:gd name="connsiteX42" fmla="*/ 166211 w 257175"/>
                              <a:gd name="connsiteY42" fmla="*/ 215228 h 295275"/>
                              <a:gd name="connsiteX43" fmla="*/ 170974 w 257175"/>
                              <a:gd name="connsiteY43" fmla="*/ 213323 h 295275"/>
                              <a:gd name="connsiteX44" fmla="*/ 180499 w 257175"/>
                              <a:gd name="connsiteY44" fmla="*/ 209513 h 295275"/>
                              <a:gd name="connsiteX45" fmla="*/ 213836 w 257175"/>
                              <a:gd name="connsiteY45" fmla="*/ 191416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295275">
                                <a:moveTo>
                                  <a:pt x="213836" y="191416"/>
                                </a:moveTo>
                                <a:cubicBezTo>
                                  <a:pt x="225266" y="182843"/>
                                  <a:pt x="234791" y="172366"/>
                                  <a:pt x="241459" y="159983"/>
                                </a:cubicBezTo>
                                <a:cubicBezTo>
                                  <a:pt x="249079" y="147600"/>
                                  <a:pt x="253841" y="134266"/>
                                  <a:pt x="255746" y="121883"/>
                                </a:cubicBezTo>
                                <a:cubicBezTo>
                                  <a:pt x="257651" y="108548"/>
                                  <a:pt x="257651" y="95213"/>
                                  <a:pt x="255746" y="82830"/>
                                </a:cubicBezTo>
                                <a:cubicBezTo>
                                  <a:pt x="253841" y="70448"/>
                                  <a:pt x="249079" y="59018"/>
                                  <a:pt x="243364" y="49493"/>
                                </a:cubicBezTo>
                                <a:cubicBezTo>
                                  <a:pt x="239554" y="42825"/>
                                  <a:pt x="234791" y="38063"/>
                                  <a:pt x="230029" y="33300"/>
                                </a:cubicBezTo>
                                <a:cubicBezTo>
                                  <a:pt x="230029" y="33300"/>
                                  <a:pt x="230029" y="33300"/>
                                  <a:pt x="230029" y="33300"/>
                                </a:cubicBezTo>
                                <a:cubicBezTo>
                                  <a:pt x="228124" y="31396"/>
                                  <a:pt x="226219" y="30443"/>
                                  <a:pt x="225266" y="28538"/>
                                </a:cubicBezTo>
                                <a:cubicBezTo>
                                  <a:pt x="193834" y="3773"/>
                                  <a:pt x="150971" y="-37"/>
                                  <a:pt x="120491" y="19966"/>
                                </a:cubicBezTo>
                                <a:cubicBezTo>
                                  <a:pt x="70961" y="53303"/>
                                  <a:pt x="86201" y="117121"/>
                                  <a:pt x="129064" y="119978"/>
                                </a:cubicBezTo>
                                <a:cubicBezTo>
                                  <a:pt x="170974" y="122836"/>
                                  <a:pt x="179546" y="56161"/>
                                  <a:pt x="204311" y="95213"/>
                                </a:cubicBezTo>
                                <a:cubicBezTo>
                                  <a:pt x="206216" y="100928"/>
                                  <a:pt x="208121" y="107596"/>
                                  <a:pt x="208121" y="115216"/>
                                </a:cubicBezTo>
                                <a:cubicBezTo>
                                  <a:pt x="208121" y="122836"/>
                                  <a:pt x="206216" y="130455"/>
                                  <a:pt x="203359" y="139028"/>
                                </a:cubicBezTo>
                                <a:cubicBezTo>
                                  <a:pt x="200501" y="147600"/>
                                  <a:pt x="194786" y="155221"/>
                                  <a:pt x="189071" y="162841"/>
                                </a:cubicBezTo>
                                <a:cubicBezTo>
                                  <a:pt x="182404" y="170461"/>
                                  <a:pt x="173831" y="177128"/>
                                  <a:pt x="165259" y="182843"/>
                                </a:cubicBezTo>
                                <a:cubicBezTo>
                                  <a:pt x="163354" y="184748"/>
                                  <a:pt x="160496" y="185700"/>
                                  <a:pt x="158591" y="186653"/>
                                </a:cubicBezTo>
                                <a:lnTo>
                                  <a:pt x="154781" y="188558"/>
                                </a:lnTo>
                                <a:lnTo>
                                  <a:pt x="150971" y="190463"/>
                                </a:lnTo>
                                <a:cubicBezTo>
                                  <a:pt x="145256" y="193321"/>
                                  <a:pt x="140494" y="196178"/>
                                  <a:pt x="134779" y="198083"/>
                                </a:cubicBezTo>
                                <a:cubicBezTo>
                                  <a:pt x="124301" y="203798"/>
                                  <a:pt x="113824" y="208561"/>
                                  <a:pt x="103346" y="214275"/>
                                </a:cubicBezTo>
                                <a:cubicBezTo>
                                  <a:pt x="92869" y="219991"/>
                                  <a:pt x="83344" y="224753"/>
                                  <a:pt x="73819" y="230468"/>
                                </a:cubicBezTo>
                                <a:cubicBezTo>
                                  <a:pt x="64294" y="235230"/>
                                  <a:pt x="55721" y="240946"/>
                                  <a:pt x="48101" y="245708"/>
                                </a:cubicBezTo>
                                <a:cubicBezTo>
                                  <a:pt x="40481" y="251423"/>
                                  <a:pt x="33814" y="256186"/>
                                  <a:pt x="28099" y="260948"/>
                                </a:cubicBezTo>
                                <a:cubicBezTo>
                                  <a:pt x="26194" y="261900"/>
                                  <a:pt x="25241" y="263805"/>
                                  <a:pt x="24289" y="264758"/>
                                </a:cubicBezTo>
                                <a:cubicBezTo>
                                  <a:pt x="23336" y="265711"/>
                                  <a:pt x="21431" y="267616"/>
                                  <a:pt x="20479" y="268568"/>
                                </a:cubicBezTo>
                                <a:cubicBezTo>
                                  <a:pt x="18574" y="271425"/>
                                  <a:pt x="16669" y="273330"/>
                                  <a:pt x="14764" y="275236"/>
                                </a:cubicBezTo>
                                <a:cubicBezTo>
                                  <a:pt x="13811" y="276188"/>
                                  <a:pt x="12859" y="277141"/>
                                  <a:pt x="12859" y="278093"/>
                                </a:cubicBezTo>
                                <a:cubicBezTo>
                                  <a:pt x="11906" y="279046"/>
                                  <a:pt x="11906" y="279998"/>
                                  <a:pt x="10954" y="280950"/>
                                </a:cubicBezTo>
                                <a:cubicBezTo>
                                  <a:pt x="10001" y="282855"/>
                                  <a:pt x="9049" y="284761"/>
                                  <a:pt x="9049" y="285713"/>
                                </a:cubicBezTo>
                                <a:cubicBezTo>
                                  <a:pt x="8096" y="288571"/>
                                  <a:pt x="7144" y="289523"/>
                                  <a:pt x="7144" y="289523"/>
                                </a:cubicBezTo>
                                <a:cubicBezTo>
                                  <a:pt x="7144" y="289523"/>
                                  <a:pt x="8096" y="288571"/>
                                  <a:pt x="9049" y="285713"/>
                                </a:cubicBezTo>
                                <a:cubicBezTo>
                                  <a:pt x="10001" y="284761"/>
                                  <a:pt x="10954" y="282855"/>
                                  <a:pt x="11906" y="281903"/>
                                </a:cubicBezTo>
                                <a:cubicBezTo>
                                  <a:pt x="12859" y="280950"/>
                                  <a:pt x="12859" y="279998"/>
                                  <a:pt x="13811" y="279046"/>
                                </a:cubicBezTo>
                                <a:cubicBezTo>
                                  <a:pt x="14764" y="278093"/>
                                  <a:pt x="15716" y="277141"/>
                                  <a:pt x="16669" y="276188"/>
                                </a:cubicBezTo>
                                <a:cubicBezTo>
                                  <a:pt x="18574" y="274283"/>
                                  <a:pt x="20479" y="272378"/>
                                  <a:pt x="23336" y="270473"/>
                                </a:cubicBezTo>
                                <a:cubicBezTo>
                                  <a:pt x="24289" y="269521"/>
                                  <a:pt x="26194" y="268568"/>
                                  <a:pt x="27146" y="267616"/>
                                </a:cubicBezTo>
                                <a:cubicBezTo>
                                  <a:pt x="28099" y="266663"/>
                                  <a:pt x="30004" y="265711"/>
                                  <a:pt x="31909" y="264758"/>
                                </a:cubicBezTo>
                                <a:cubicBezTo>
                                  <a:pt x="37624" y="260948"/>
                                  <a:pt x="45244" y="257138"/>
                                  <a:pt x="53816" y="253328"/>
                                </a:cubicBezTo>
                                <a:cubicBezTo>
                                  <a:pt x="62389" y="249518"/>
                                  <a:pt x="70961" y="245708"/>
                                  <a:pt x="80486" y="242850"/>
                                </a:cubicBezTo>
                                <a:cubicBezTo>
                                  <a:pt x="90011" y="239041"/>
                                  <a:pt x="100489" y="236183"/>
                                  <a:pt x="110966" y="232373"/>
                                </a:cubicBezTo>
                                <a:cubicBezTo>
                                  <a:pt x="121444" y="228563"/>
                                  <a:pt x="132874" y="225705"/>
                                  <a:pt x="144304" y="221896"/>
                                </a:cubicBezTo>
                                <a:cubicBezTo>
                                  <a:pt x="150019" y="219991"/>
                                  <a:pt x="155734" y="218086"/>
                                  <a:pt x="161449" y="216180"/>
                                </a:cubicBezTo>
                                <a:lnTo>
                                  <a:pt x="166211" y="215228"/>
                                </a:lnTo>
                                <a:lnTo>
                                  <a:pt x="170974" y="213323"/>
                                </a:lnTo>
                                <a:cubicBezTo>
                                  <a:pt x="173831" y="212371"/>
                                  <a:pt x="177641" y="211418"/>
                                  <a:pt x="180499" y="209513"/>
                                </a:cubicBezTo>
                                <a:cubicBezTo>
                                  <a:pt x="190976" y="206655"/>
                                  <a:pt x="203359" y="199988"/>
                                  <a:pt x="213836" y="1914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354984" y="119697"/>
                            <a:ext cx="257175" cy="409575"/>
                          </a:xfrm>
                          <a:custGeom>
                            <a:avLst/>
                            <a:gdLst>
                              <a:gd name="connsiteX0" fmla="*/ 15063 w 257175"/>
                              <a:gd name="connsiteY0" fmla="*/ 191219 h 409575"/>
                              <a:gd name="connsiteX1" fmla="*/ 16015 w 257175"/>
                              <a:gd name="connsiteY1" fmla="*/ 196934 h 409575"/>
                              <a:gd name="connsiteX2" fmla="*/ 19825 w 257175"/>
                              <a:gd name="connsiteY2" fmla="*/ 218842 h 409575"/>
                              <a:gd name="connsiteX3" fmla="*/ 27445 w 257175"/>
                              <a:gd name="connsiteY3" fmla="*/ 261704 h 409575"/>
                              <a:gd name="connsiteX4" fmla="*/ 34113 w 257175"/>
                              <a:gd name="connsiteY4" fmla="*/ 301709 h 409575"/>
                              <a:gd name="connsiteX5" fmla="*/ 37923 w 257175"/>
                              <a:gd name="connsiteY5" fmla="*/ 337904 h 409575"/>
                              <a:gd name="connsiteX6" fmla="*/ 37923 w 257175"/>
                              <a:gd name="connsiteY6" fmla="*/ 368384 h 409575"/>
                              <a:gd name="connsiteX7" fmla="*/ 36970 w 257175"/>
                              <a:gd name="connsiteY7" fmla="*/ 375052 h 409575"/>
                              <a:gd name="connsiteX8" fmla="*/ 36018 w 257175"/>
                              <a:gd name="connsiteY8" fmla="*/ 380767 h 409575"/>
                              <a:gd name="connsiteX9" fmla="*/ 33160 w 257175"/>
                              <a:gd name="connsiteY9" fmla="*/ 391244 h 409575"/>
                              <a:gd name="connsiteX10" fmla="*/ 31255 w 257175"/>
                              <a:gd name="connsiteY10" fmla="*/ 396006 h 409575"/>
                              <a:gd name="connsiteX11" fmla="*/ 29350 w 257175"/>
                              <a:gd name="connsiteY11" fmla="*/ 399817 h 409575"/>
                              <a:gd name="connsiteX12" fmla="*/ 26493 w 257175"/>
                              <a:gd name="connsiteY12" fmla="*/ 405531 h 409575"/>
                              <a:gd name="connsiteX13" fmla="*/ 23635 w 257175"/>
                              <a:gd name="connsiteY13" fmla="*/ 410294 h 409575"/>
                              <a:gd name="connsiteX14" fmla="*/ 27445 w 257175"/>
                              <a:gd name="connsiteY14" fmla="*/ 406484 h 409575"/>
                              <a:gd name="connsiteX15" fmla="*/ 31255 w 257175"/>
                              <a:gd name="connsiteY15" fmla="*/ 400769 h 409575"/>
                              <a:gd name="connsiteX16" fmla="*/ 33160 w 257175"/>
                              <a:gd name="connsiteY16" fmla="*/ 396959 h 409575"/>
                              <a:gd name="connsiteX17" fmla="*/ 35065 w 257175"/>
                              <a:gd name="connsiteY17" fmla="*/ 393149 h 409575"/>
                              <a:gd name="connsiteX18" fmla="*/ 39828 w 257175"/>
                              <a:gd name="connsiteY18" fmla="*/ 382672 h 409575"/>
                              <a:gd name="connsiteX19" fmla="*/ 41733 w 257175"/>
                              <a:gd name="connsiteY19" fmla="*/ 376956 h 409575"/>
                              <a:gd name="connsiteX20" fmla="*/ 43638 w 257175"/>
                              <a:gd name="connsiteY20" fmla="*/ 370289 h 409575"/>
                              <a:gd name="connsiteX21" fmla="*/ 49353 w 257175"/>
                              <a:gd name="connsiteY21" fmla="*/ 338856 h 409575"/>
                              <a:gd name="connsiteX22" fmla="*/ 51258 w 257175"/>
                              <a:gd name="connsiteY22" fmla="*/ 301709 h 409575"/>
                              <a:gd name="connsiteX23" fmla="*/ 51258 w 257175"/>
                              <a:gd name="connsiteY23" fmla="*/ 260751 h 409575"/>
                              <a:gd name="connsiteX24" fmla="*/ 50305 w 257175"/>
                              <a:gd name="connsiteY24" fmla="*/ 216936 h 409575"/>
                              <a:gd name="connsiteX25" fmla="*/ 49353 w 257175"/>
                              <a:gd name="connsiteY25" fmla="*/ 194076 h 409575"/>
                              <a:gd name="connsiteX26" fmla="*/ 49353 w 257175"/>
                              <a:gd name="connsiteY26" fmla="*/ 188361 h 409575"/>
                              <a:gd name="connsiteX27" fmla="*/ 49353 w 257175"/>
                              <a:gd name="connsiteY27" fmla="*/ 183599 h 409575"/>
                              <a:gd name="connsiteX28" fmla="*/ 49353 w 257175"/>
                              <a:gd name="connsiteY28" fmla="*/ 173122 h 409575"/>
                              <a:gd name="connsiteX29" fmla="*/ 56973 w 257175"/>
                              <a:gd name="connsiteY29" fmla="*/ 135022 h 409575"/>
                              <a:gd name="connsiteX30" fmla="*/ 75070 w 257175"/>
                              <a:gd name="connsiteY30" fmla="*/ 105494 h 409575"/>
                              <a:gd name="connsiteX31" fmla="*/ 98883 w 257175"/>
                              <a:gd name="connsiteY31" fmla="*/ 86444 h 409575"/>
                              <a:gd name="connsiteX32" fmla="*/ 122695 w 257175"/>
                              <a:gd name="connsiteY32" fmla="*/ 78824 h 409575"/>
                              <a:gd name="connsiteX33" fmla="*/ 138888 w 257175"/>
                              <a:gd name="connsiteY33" fmla="*/ 175979 h 409575"/>
                              <a:gd name="connsiteX34" fmla="*/ 253188 w 257175"/>
                              <a:gd name="connsiteY34" fmla="*/ 127401 h 409575"/>
                              <a:gd name="connsiteX35" fmla="*/ 183655 w 257175"/>
                              <a:gd name="connsiteY35" fmla="*/ 15959 h 409575"/>
                              <a:gd name="connsiteX36" fmla="*/ 176035 w 257175"/>
                              <a:gd name="connsiteY36" fmla="*/ 13101 h 409575"/>
                              <a:gd name="connsiteX37" fmla="*/ 176035 w 257175"/>
                              <a:gd name="connsiteY37" fmla="*/ 13101 h 409575"/>
                              <a:gd name="connsiteX38" fmla="*/ 150318 w 257175"/>
                              <a:gd name="connsiteY38" fmla="*/ 7386 h 409575"/>
                              <a:gd name="connsiteX39" fmla="*/ 106503 w 257175"/>
                              <a:gd name="connsiteY39" fmla="*/ 12149 h 409575"/>
                              <a:gd name="connsiteX40" fmla="*/ 63640 w 257175"/>
                              <a:gd name="connsiteY40" fmla="*/ 34057 h 409575"/>
                              <a:gd name="connsiteX41" fmla="*/ 29350 w 257175"/>
                              <a:gd name="connsiteY41" fmla="*/ 72157 h 409575"/>
                              <a:gd name="connsiteX42" fmla="*/ 10300 w 257175"/>
                              <a:gd name="connsiteY42" fmla="*/ 120734 h 409575"/>
                              <a:gd name="connsiteX43" fmla="*/ 8395 w 257175"/>
                              <a:gd name="connsiteY43" fmla="*/ 172169 h 409575"/>
                              <a:gd name="connsiteX44" fmla="*/ 10300 w 257175"/>
                              <a:gd name="connsiteY44" fmla="*/ 184551 h 409575"/>
                              <a:gd name="connsiteX45" fmla="*/ 15063 w 257175"/>
                              <a:gd name="connsiteY45" fmla="*/ 191219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409575">
                                <a:moveTo>
                                  <a:pt x="15063" y="191219"/>
                                </a:moveTo>
                                <a:lnTo>
                                  <a:pt x="16015" y="196934"/>
                                </a:lnTo>
                                <a:cubicBezTo>
                                  <a:pt x="16968" y="204554"/>
                                  <a:pt x="18873" y="212174"/>
                                  <a:pt x="19825" y="218842"/>
                                </a:cubicBezTo>
                                <a:cubicBezTo>
                                  <a:pt x="22683" y="233129"/>
                                  <a:pt x="25540" y="247417"/>
                                  <a:pt x="27445" y="261704"/>
                                </a:cubicBezTo>
                                <a:cubicBezTo>
                                  <a:pt x="29350" y="275992"/>
                                  <a:pt x="32208" y="289327"/>
                                  <a:pt x="34113" y="301709"/>
                                </a:cubicBezTo>
                                <a:cubicBezTo>
                                  <a:pt x="36018" y="314092"/>
                                  <a:pt x="36970" y="326474"/>
                                  <a:pt x="37923" y="337904"/>
                                </a:cubicBezTo>
                                <a:cubicBezTo>
                                  <a:pt x="38875" y="349334"/>
                                  <a:pt x="38875" y="358859"/>
                                  <a:pt x="37923" y="368384"/>
                                </a:cubicBezTo>
                                <a:cubicBezTo>
                                  <a:pt x="37923" y="370289"/>
                                  <a:pt x="36970" y="373147"/>
                                  <a:pt x="36970" y="375052"/>
                                </a:cubicBezTo>
                                <a:cubicBezTo>
                                  <a:pt x="36970" y="376956"/>
                                  <a:pt x="36018" y="378861"/>
                                  <a:pt x="36018" y="380767"/>
                                </a:cubicBezTo>
                                <a:cubicBezTo>
                                  <a:pt x="35065" y="384577"/>
                                  <a:pt x="34113" y="388386"/>
                                  <a:pt x="33160" y="391244"/>
                                </a:cubicBezTo>
                                <a:cubicBezTo>
                                  <a:pt x="32208" y="393149"/>
                                  <a:pt x="32208" y="394102"/>
                                  <a:pt x="31255" y="396006"/>
                                </a:cubicBezTo>
                                <a:cubicBezTo>
                                  <a:pt x="30303" y="396959"/>
                                  <a:pt x="30303" y="398864"/>
                                  <a:pt x="29350" y="399817"/>
                                </a:cubicBezTo>
                                <a:cubicBezTo>
                                  <a:pt x="28398" y="401722"/>
                                  <a:pt x="27445" y="404579"/>
                                  <a:pt x="26493" y="405531"/>
                                </a:cubicBezTo>
                                <a:cubicBezTo>
                                  <a:pt x="24588" y="408389"/>
                                  <a:pt x="23635" y="410294"/>
                                  <a:pt x="23635" y="410294"/>
                                </a:cubicBezTo>
                                <a:cubicBezTo>
                                  <a:pt x="23635" y="410294"/>
                                  <a:pt x="24588" y="408389"/>
                                  <a:pt x="27445" y="406484"/>
                                </a:cubicBezTo>
                                <a:cubicBezTo>
                                  <a:pt x="28398" y="405531"/>
                                  <a:pt x="30303" y="403627"/>
                                  <a:pt x="31255" y="400769"/>
                                </a:cubicBezTo>
                                <a:cubicBezTo>
                                  <a:pt x="32208" y="399817"/>
                                  <a:pt x="33160" y="398864"/>
                                  <a:pt x="33160" y="396959"/>
                                </a:cubicBezTo>
                                <a:cubicBezTo>
                                  <a:pt x="34113" y="396006"/>
                                  <a:pt x="35065" y="394102"/>
                                  <a:pt x="35065" y="393149"/>
                                </a:cubicBezTo>
                                <a:cubicBezTo>
                                  <a:pt x="36970" y="390292"/>
                                  <a:pt x="37923" y="386481"/>
                                  <a:pt x="39828" y="382672"/>
                                </a:cubicBezTo>
                                <a:cubicBezTo>
                                  <a:pt x="40780" y="380767"/>
                                  <a:pt x="40780" y="378861"/>
                                  <a:pt x="41733" y="376956"/>
                                </a:cubicBezTo>
                                <a:cubicBezTo>
                                  <a:pt x="42685" y="375052"/>
                                  <a:pt x="43638" y="372194"/>
                                  <a:pt x="43638" y="370289"/>
                                </a:cubicBezTo>
                                <a:cubicBezTo>
                                  <a:pt x="46495" y="360764"/>
                                  <a:pt x="47448" y="350286"/>
                                  <a:pt x="49353" y="338856"/>
                                </a:cubicBezTo>
                                <a:cubicBezTo>
                                  <a:pt x="50305" y="327427"/>
                                  <a:pt x="51258" y="315044"/>
                                  <a:pt x="51258" y="301709"/>
                                </a:cubicBezTo>
                                <a:cubicBezTo>
                                  <a:pt x="51258" y="288374"/>
                                  <a:pt x="52210" y="275039"/>
                                  <a:pt x="51258" y="260751"/>
                                </a:cubicBezTo>
                                <a:cubicBezTo>
                                  <a:pt x="51258" y="246464"/>
                                  <a:pt x="51258" y="231224"/>
                                  <a:pt x="50305" y="216936"/>
                                </a:cubicBezTo>
                                <a:cubicBezTo>
                                  <a:pt x="50305" y="209317"/>
                                  <a:pt x="50305" y="201697"/>
                                  <a:pt x="49353" y="194076"/>
                                </a:cubicBezTo>
                                <a:lnTo>
                                  <a:pt x="49353" y="188361"/>
                                </a:lnTo>
                                <a:lnTo>
                                  <a:pt x="49353" y="183599"/>
                                </a:lnTo>
                                <a:cubicBezTo>
                                  <a:pt x="49353" y="179789"/>
                                  <a:pt x="49353" y="176932"/>
                                  <a:pt x="49353" y="173122"/>
                                </a:cubicBezTo>
                                <a:cubicBezTo>
                                  <a:pt x="50305" y="159786"/>
                                  <a:pt x="53163" y="146451"/>
                                  <a:pt x="56973" y="135022"/>
                                </a:cubicBezTo>
                                <a:cubicBezTo>
                                  <a:pt x="61735" y="123592"/>
                                  <a:pt x="67450" y="113114"/>
                                  <a:pt x="75070" y="105494"/>
                                </a:cubicBezTo>
                                <a:cubicBezTo>
                                  <a:pt x="82690" y="96922"/>
                                  <a:pt x="90310" y="91207"/>
                                  <a:pt x="98883" y="86444"/>
                                </a:cubicBezTo>
                                <a:cubicBezTo>
                                  <a:pt x="107455" y="82634"/>
                                  <a:pt x="115075" y="79776"/>
                                  <a:pt x="122695" y="78824"/>
                                </a:cubicBezTo>
                                <a:cubicBezTo>
                                  <a:pt x="179845" y="83586"/>
                                  <a:pt x="111265" y="130259"/>
                                  <a:pt x="138888" y="175979"/>
                                </a:cubicBezTo>
                                <a:cubicBezTo>
                                  <a:pt x="166510" y="220747"/>
                                  <a:pt x="245568" y="201697"/>
                                  <a:pt x="253188" y="127401"/>
                                </a:cubicBezTo>
                                <a:cubicBezTo>
                                  <a:pt x="257950" y="81682"/>
                                  <a:pt x="229375" y="36914"/>
                                  <a:pt x="183655" y="15959"/>
                                </a:cubicBezTo>
                                <a:cubicBezTo>
                                  <a:pt x="180798" y="15007"/>
                                  <a:pt x="178893" y="14054"/>
                                  <a:pt x="176035" y="13101"/>
                                </a:cubicBezTo>
                                <a:cubicBezTo>
                                  <a:pt x="176035" y="13101"/>
                                  <a:pt x="176035" y="13101"/>
                                  <a:pt x="176035" y="13101"/>
                                </a:cubicBezTo>
                                <a:cubicBezTo>
                                  <a:pt x="168415" y="10244"/>
                                  <a:pt x="159843" y="8339"/>
                                  <a:pt x="150318" y="7386"/>
                                </a:cubicBezTo>
                                <a:cubicBezTo>
                                  <a:pt x="136030" y="6434"/>
                                  <a:pt x="121743" y="8339"/>
                                  <a:pt x="106503" y="12149"/>
                                </a:cubicBezTo>
                                <a:cubicBezTo>
                                  <a:pt x="92215" y="16911"/>
                                  <a:pt x="76975" y="24532"/>
                                  <a:pt x="63640" y="34057"/>
                                </a:cubicBezTo>
                                <a:cubicBezTo>
                                  <a:pt x="50305" y="44534"/>
                                  <a:pt x="38875" y="57869"/>
                                  <a:pt x="29350" y="72157"/>
                                </a:cubicBezTo>
                                <a:cubicBezTo>
                                  <a:pt x="19825" y="87397"/>
                                  <a:pt x="14110" y="103589"/>
                                  <a:pt x="10300" y="120734"/>
                                </a:cubicBezTo>
                                <a:cubicBezTo>
                                  <a:pt x="6490" y="137879"/>
                                  <a:pt x="6490" y="155024"/>
                                  <a:pt x="8395" y="172169"/>
                                </a:cubicBezTo>
                                <a:cubicBezTo>
                                  <a:pt x="8395" y="175979"/>
                                  <a:pt x="9348" y="180742"/>
                                  <a:pt x="10300" y="184551"/>
                                </a:cubicBezTo>
                                <a:lnTo>
                                  <a:pt x="15063" y="1912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263843" y="552285"/>
                            <a:ext cx="285750" cy="228600"/>
                          </a:xfrm>
                          <a:custGeom>
                            <a:avLst/>
                            <a:gdLst>
                              <a:gd name="connsiteX0" fmla="*/ 17621 w 285750"/>
                              <a:gd name="connsiteY0" fmla="*/ 217736 h 228600"/>
                              <a:gd name="connsiteX1" fmla="*/ 26194 w 285750"/>
                              <a:gd name="connsiteY1" fmla="*/ 212021 h 228600"/>
                              <a:gd name="connsiteX2" fmla="*/ 47149 w 285750"/>
                              <a:gd name="connsiteY2" fmla="*/ 192018 h 228600"/>
                              <a:gd name="connsiteX3" fmla="*/ 66199 w 285750"/>
                              <a:gd name="connsiteY3" fmla="*/ 159634 h 228600"/>
                              <a:gd name="connsiteX4" fmla="*/ 84296 w 285750"/>
                              <a:gd name="connsiteY4" fmla="*/ 120581 h 228600"/>
                              <a:gd name="connsiteX5" fmla="*/ 89059 w 285750"/>
                              <a:gd name="connsiteY5" fmla="*/ 110104 h 228600"/>
                              <a:gd name="connsiteX6" fmla="*/ 94774 w 285750"/>
                              <a:gd name="connsiteY6" fmla="*/ 99626 h 228600"/>
                              <a:gd name="connsiteX7" fmla="*/ 100489 w 285750"/>
                              <a:gd name="connsiteY7" fmla="*/ 89149 h 228600"/>
                              <a:gd name="connsiteX8" fmla="*/ 107156 w 285750"/>
                              <a:gd name="connsiteY8" fmla="*/ 78671 h 228600"/>
                              <a:gd name="connsiteX9" fmla="*/ 121444 w 285750"/>
                              <a:gd name="connsiteY9" fmla="*/ 61526 h 228600"/>
                              <a:gd name="connsiteX10" fmla="*/ 139541 w 285750"/>
                              <a:gd name="connsiteY10" fmla="*/ 49143 h 228600"/>
                              <a:gd name="connsiteX11" fmla="*/ 182404 w 285750"/>
                              <a:gd name="connsiteY11" fmla="*/ 42476 h 228600"/>
                              <a:gd name="connsiteX12" fmla="*/ 219551 w 285750"/>
                              <a:gd name="connsiteY12" fmla="*/ 59621 h 228600"/>
                              <a:gd name="connsiteX13" fmla="*/ 230029 w 285750"/>
                              <a:gd name="connsiteY13" fmla="*/ 73909 h 228600"/>
                              <a:gd name="connsiteX14" fmla="*/ 232886 w 285750"/>
                              <a:gd name="connsiteY14" fmla="*/ 80576 h 228600"/>
                              <a:gd name="connsiteX15" fmla="*/ 232886 w 285750"/>
                              <a:gd name="connsiteY15" fmla="*/ 81529 h 228600"/>
                              <a:gd name="connsiteX16" fmla="*/ 232886 w 285750"/>
                              <a:gd name="connsiteY16" fmla="*/ 83434 h 228600"/>
                              <a:gd name="connsiteX17" fmla="*/ 233839 w 285750"/>
                              <a:gd name="connsiteY17" fmla="*/ 86291 h 228600"/>
                              <a:gd name="connsiteX18" fmla="*/ 233839 w 285750"/>
                              <a:gd name="connsiteY18" fmla="*/ 87243 h 228600"/>
                              <a:gd name="connsiteX19" fmla="*/ 233839 w 285750"/>
                              <a:gd name="connsiteY19" fmla="*/ 87243 h 228600"/>
                              <a:gd name="connsiteX20" fmla="*/ 233839 w 285750"/>
                              <a:gd name="connsiteY20" fmla="*/ 86291 h 228600"/>
                              <a:gd name="connsiteX21" fmla="*/ 233839 w 285750"/>
                              <a:gd name="connsiteY21" fmla="*/ 86291 h 228600"/>
                              <a:gd name="connsiteX22" fmla="*/ 233839 w 285750"/>
                              <a:gd name="connsiteY22" fmla="*/ 87243 h 228600"/>
                              <a:gd name="connsiteX23" fmla="*/ 233839 w 285750"/>
                              <a:gd name="connsiteY23" fmla="*/ 89149 h 228600"/>
                              <a:gd name="connsiteX24" fmla="*/ 224314 w 285750"/>
                              <a:gd name="connsiteY24" fmla="*/ 116771 h 228600"/>
                              <a:gd name="connsiteX25" fmla="*/ 203359 w 285750"/>
                              <a:gd name="connsiteY25" fmla="*/ 131059 h 228600"/>
                              <a:gd name="connsiteX26" fmla="*/ 196691 w 285750"/>
                              <a:gd name="connsiteY26" fmla="*/ 132011 h 228600"/>
                              <a:gd name="connsiteX27" fmla="*/ 192881 w 285750"/>
                              <a:gd name="connsiteY27" fmla="*/ 132011 h 228600"/>
                              <a:gd name="connsiteX28" fmla="*/ 188119 w 285750"/>
                              <a:gd name="connsiteY28" fmla="*/ 131059 h 228600"/>
                              <a:gd name="connsiteX29" fmla="*/ 186214 w 285750"/>
                              <a:gd name="connsiteY29" fmla="*/ 61526 h 228600"/>
                              <a:gd name="connsiteX30" fmla="*/ 116681 w 285750"/>
                              <a:gd name="connsiteY30" fmla="*/ 77718 h 228600"/>
                              <a:gd name="connsiteX31" fmla="*/ 120491 w 285750"/>
                              <a:gd name="connsiteY31" fmla="*/ 154871 h 228600"/>
                              <a:gd name="connsiteX32" fmla="*/ 120491 w 285750"/>
                              <a:gd name="connsiteY32" fmla="*/ 154871 h 228600"/>
                              <a:gd name="connsiteX33" fmla="*/ 123349 w 285750"/>
                              <a:gd name="connsiteY33" fmla="*/ 159634 h 228600"/>
                              <a:gd name="connsiteX34" fmla="*/ 129064 w 285750"/>
                              <a:gd name="connsiteY34" fmla="*/ 166301 h 228600"/>
                              <a:gd name="connsiteX35" fmla="*/ 131921 w 285750"/>
                              <a:gd name="connsiteY35" fmla="*/ 170111 h 228600"/>
                              <a:gd name="connsiteX36" fmla="*/ 135731 w 285750"/>
                              <a:gd name="connsiteY36" fmla="*/ 173921 h 228600"/>
                              <a:gd name="connsiteX37" fmla="*/ 144304 w 285750"/>
                              <a:gd name="connsiteY37" fmla="*/ 180589 h 228600"/>
                              <a:gd name="connsiteX38" fmla="*/ 149066 w 285750"/>
                              <a:gd name="connsiteY38" fmla="*/ 183446 h 228600"/>
                              <a:gd name="connsiteX39" fmla="*/ 154781 w 285750"/>
                              <a:gd name="connsiteY39" fmla="*/ 186304 h 228600"/>
                              <a:gd name="connsiteX40" fmla="*/ 160496 w 285750"/>
                              <a:gd name="connsiteY40" fmla="*/ 189161 h 228600"/>
                              <a:gd name="connsiteX41" fmla="*/ 167164 w 285750"/>
                              <a:gd name="connsiteY41" fmla="*/ 191066 h 228600"/>
                              <a:gd name="connsiteX42" fmla="*/ 195739 w 285750"/>
                              <a:gd name="connsiteY42" fmla="*/ 192971 h 228600"/>
                              <a:gd name="connsiteX43" fmla="*/ 223361 w 285750"/>
                              <a:gd name="connsiteY43" fmla="*/ 185351 h 228600"/>
                              <a:gd name="connsiteX44" fmla="*/ 267176 w 285750"/>
                              <a:gd name="connsiteY44" fmla="*/ 146299 h 228600"/>
                              <a:gd name="connsiteX45" fmla="*/ 279559 w 285750"/>
                              <a:gd name="connsiteY45" fmla="*/ 116771 h 228600"/>
                              <a:gd name="connsiteX46" fmla="*/ 280511 w 285750"/>
                              <a:gd name="connsiteY46" fmla="*/ 83434 h 228600"/>
                              <a:gd name="connsiteX47" fmla="*/ 279559 w 285750"/>
                              <a:gd name="connsiteY47" fmla="*/ 79624 h 228600"/>
                              <a:gd name="connsiteX48" fmla="*/ 279559 w 285750"/>
                              <a:gd name="connsiteY48" fmla="*/ 77718 h 228600"/>
                              <a:gd name="connsiteX49" fmla="*/ 279559 w 285750"/>
                              <a:gd name="connsiteY49" fmla="*/ 76766 h 228600"/>
                              <a:gd name="connsiteX50" fmla="*/ 279559 w 285750"/>
                              <a:gd name="connsiteY50" fmla="*/ 75814 h 228600"/>
                              <a:gd name="connsiteX51" fmla="*/ 279559 w 285750"/>
                              <a:gd name="connsiteY51" fmla="*/ 75814 h 228600"/>
                              <a:gd name="connsiteX52" fmla="*/ 279559 w 285750"/>
                              <a:gd name="connsiteY52" fmla="*/ 74861 h 228600"/>
                              <a:gd name="connsiteX53" fmla="*/ 278606 w 285750"/>
                              <a:gd name="connsiteY53" fmla="*/ 72004 h 228600"/>
                              <a:gd name="connsiteX54" fmla="*/ 278606 w 285750"/>
                              <a:gd name="connsiteY54" fmla="*/ 70099 h 228600"/>
                              <a:gd name="connsiteX55" fmla="*/ 277654 w 285750"/>
                              <a:gd name="connsiteY55" fmla="*/ 68193 h 228600"/>
                              <a:gd name="connsiteX56" fmla="*/ 273844 w 285750"/>
                              <a:gd name="connsiteY56" fmla="*/ 59621 h 228600"/>
                              <a:gd name="connsiteX57" fmla="*/ 270034 w 285750"/>
                              <a:gd name="connsiteY57" fmla="*/ 52001 h 228600"/>
                              <a:gd name="connsiteX58" fmla="*/ 247174 w 285750"/>
                              <a:gd name="connsiteY58" fmla="*/ 27236 h 228600"/>
                              <a:gd name="connsiteX59" fmla="*/ 187166 w 285750"/>
                              <a:gd name="connsiteY59" fmla="*/ 7234 h 228600"/>
                              <a:gd name="connsiteX60" fmla="*/ 128111 w 285750"/>
                              <a:gd name="connsiteY60" fmla="*/ 24379 h 228600"/>
                              <a:gd name="connsiteX61" fmla="*/ 106204 w 285750"/>
                              <a:gd name="connsiteY61" fmla="*/ 44381 h 228600"/>
                              <a:gd name="connsiteX62" fmla="*/ 90964 w 285750"/>
                              <a:gd name="connsiteY62" fmla="*/ 68193 h 228600"/>
                              <a:gd name="connsiteX63" fmla="*/ 85249 w 285750"/>
                              <a:gd name="connsiteY63" fmla="*/ 79624 h 228600"/>
                              <a:gd name="connsiteX64" fmla="*/ 80486 w 285750"/>
                              <a:gd name="connsiteY64" fmla="*/ 91054 h 228600"/>
                              <a:gd name="connsiteX65" fmla="*/ 75724 w 285750"/>
                              <a:gd name="connsiteY65" fmla="*/ 102484 h 228600"/>
                              <a:gd name="connsiteX66" fmla="*/ 71914 w 285750"/>
                              <a:gd name="connsiteY66" fmla="*/ 113914 h 228600"/>
                              <a:gd name="connsiteX67" fmla="*/ 58579 w 285750"/>
                              <a:gd name="connsiteY67" fmla="*/ 154871 h 228600"/>
                              <a:gd name="connsiteX68" fmla="*/ 44291 w 285750"/>
                              <a:gd name="connsiteY68" fmla="*/ 187256 h 228600"/>
                              <a:gd name="connsiteX69" fmla="*/ 27146 w 285750"/>
                              <a:gd name="connsiteY69" fmla="*/ 208211 h 228600"/>
                              <a:gd name="connsiteX70" fmla="*/ 19526 w 285750"/>
                              <a:gd name="connsiteY70" fmla="*/ 214879 h 228600"/>
                              <a:gd name="connsiteX71" fmla="*/ 12859 w 285750"/>
                              <a:gd name="connsiteY71" fmla="*/ 219641 h 228600"/>
                              <a:gd name="connsiteX72" fmla="*/ 7144 w 285750"/>
                              <a:gd name="connsiteY72" fmla="*/ 223451 h 228600"/>
                              <a:gd name="connsiteX73" fmla="*/ 12859 w 285750"/>
                              <a:gd name="connsiteY73" fmla="*/ 220593 h 228600"/>
                              <a:gd name="connsiteX74" fmla="*/ 17621 w 285750"/>
                              <a:gd name="connsiteY74" fmla="*/ 217736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7621" y="217736"/>
                                </a:moveTo>
                                <a:cubicBezTo>
                                  <a:pt x="20479" y="215831"/>
                                  <a:pt x="23336" y="213926"/>
                                  <a:pt x="26194" y="212021"/>
                                </a:cubicBezTo>
                                <a:cubicBezTo>
                                  <a:pt x="32861" y="207259"/>
                                  <a:pt x="39529" y="201543"/>
                                  <a:pt x="47149" y="192018"/>
                                </a:cubicBezTo>
                                <a:cubicBezTo>
                                  <a:pt x="53816" y="183446"/>
                                  <a:pt x="60484" y="172016"/>
                                  <a:pt x="66199" y="159634"/>
                                </a:cubicBezTo>
                                <a:cubicBezTo>
                                  <a:pt x="71914" y="147251"/>
                                  <a:pt x="77629" y="133916"/>
                                  <a:pt x="84296" y="120581"/>
                                </a:cubicBezTo>
                                <a:cubicBezTo>
                                  <a:pt x="86201" y="116771"/>
                                  <a:pt x="88106" y="113914"/>
                                  <a:pt x="89059" y="110104"/>
                                </a:cubicBezTo>
                                <a:cubicBezTo>
                                  <a:pt x="90964" y="106293"/>
                                  <a:pt x="92869" y="103436"/>
                                  <a:pt x="94774" y="99626"/>
                                </a:cubicBezTo>
                                <a:cubicBezTo>
                                  <a:pt x="96679" y="96768"/>
                                  <a:pt x="98584" y="92959"/>
                                  <a:pt x="100489" y="89149"/>
                                </a:cubicBezTo>
                                <a:cubicBezTo>
                                  <a:pt x="102394" y="85339"/>
                                  <a:pt x="105251" y="82481"/>
                                  <a:pt x="107156" y="78671"/>
                                </a:cubicBezTo>
                                <a:cubicBezTo>
                                  <a:pt x="110966" y="72004"/>
                                  <a:pt x="115729" y="66289"/>
                                  <a:pt x="121444" y="61526"/>
                                </a:cubicBezTo>
                                <a:cubicBezTo>
                                  <a:pt x="127159" y="56764"/>
                                  <a:pt x="132874" y="52001"/>
                                  <a:pt x="139541" y="49143"/>
                                </a:cubicBezTo>
                                <a:cubicBezTo>
                                  <a:pt x="152876" y="42476"/>
                                  <a:pt x="168116" y="40571"/>
                                  <a:pt x="182404" y="42476"/>
                                </a:cubicBezTo>
                                <a:cubicBezTo>
                                  <a:pt x="196691" y="44381"/>
                                  <a:pt x="210026" y="51049"/>
                                  <a:pt x="219551" y="59621"/>
                                </a:cubicBezTo>
                                <a:cubicBezTo>
                                  <a:pt x="224314" y="64384"/>
                                  <a:pt x="227171" y="69146"/>
                                  <a:pt x="230029" y="73909"/>
                                </a:cubicBezTo>
                                <a:cubicBezTo>
                                  <a:pt x="230981" y="76766"/>
                                  <a:pt x="231934" y="79624"/>
                                  <a:pt x="232886" y="80576"/>
                                </a:cubicBezTo>
                                <a:cubicBezTo>
                                  <a:pt x="232886" y="80576"/>
                                  <a:pt x="232886" y="80576"/>
                                  <a:pt x="232886" y="81529"/>
                                </a:cubicBezTo>
                                <a:lnTo>
                                  <a:pt x="232886" y="83434"/>
                                </a:lnTo>
                                <a:lnTo>
                                  <a:pt x="233839" y="86291"/>
                                </a:lnTo>
                                <a:lnTo>
                                  <a:pt x="233839" y="87243"/>
                                </a:lnTo>
                                <a:lnTo>
                                  <a:pt x="233839" y="87243"/>
                                </a:lnTo>
                                <a:cubicBezTo>
                                  <a:pt x="233839" y="85339"/>
                                  <a:pt x="233839" y="86291"/>
                                  <a:pt x="233839" y="86291"/>
                                </a:cubicBezTo>
                                <a:lnTo>
                                  <a:pt x="233839" y="86291"/>
                                </a:lnTo>
                                <a:lnTo>
                                  <a:pt x="233839" y="87243"/>
                                </a:lnTo>
                                <a:lnTo>
                                  <a:pt x="233839" y="89149"/>
                                </a:lnTo>
                                <a:cubicBezTo>
                                  <a:pt x="233839" y="99626"/>
                                  <a:pt x="230029" y="109151"/>
                                  <a:pt x="224314" y="116771"/>
                                </a:cubicBezTo>
                                <a:cubicBezTo>
                                  <a:pt x="218599" y="123439"/>
                                  <a:pt x="210979" y="129154"/>
                                  <a:pt x="203359" y="131059"/>
                                </a:cubicBezTo>
                                <a:cubicBezTo>
                                  <a:pt x="201454" y="131059"/>
                                  <a:pt x="198596" y="132011"/>
                                  <a:pt x="196691" y="132011"/>
                                </a:cubicBezTo>
                                <a:cubicBezTo>
                                  <a:pt x="195739" y="132011"/>
                                  <a:pt x="193834" y="132011"/>
                                  <a:pt x="192881" y="132011"/>
                                </a:cubicBezTo>
                                <a:cubicBezTo>
                                  <a:pt x="190976" y="132011"/>
                                  <a:pt x="189071" y="131059"/>
                                  <a:pt x="188119" y="131059"/>
                                </a:cubicBezTo>
                                <a:cubicBezTo>
                                  <a:pt x="182404" y="122486"/>
                                  <a:pt x="206216" y="84386"/>
                                  <a:pt x="186214" y="61526"/>
                                </a:cubicBezTo>
                                <a:cubicBezTo>
                                  <a:pt x="170974" y="43429"/>
                                  <a:pt x="133826" y="52001"/>
                                  <a:pt x="116681" y="77718"/>
                                </a:cubicBezTo>
                                <a:cubicBezTo>
                                  <a:pt x="97631" y="108199"/>
                                  <a:pt x="108109" y="135821"/>
                                  <a:pt x="120491" y="154871"/>
                                </a:cubicBezTo>
                                <a:lnTo>
                                  <a:pt x="120491" y="154871"/>
                                </a:lnTo>
                                <a:cubicBezTo>
                                  <a:pt x="121444" y="156776"/>
                                  <a:pt x="122396" y="157729"/>
                                  <a:pt x="123349" y="159634"/>
                                </a:cubicBezTo>
                                <a:cubicBezTo>
                                  <a:pt x="125254" y="161539"/>
                                  <a:pt x="127159" y="164396"/>
                                  <a:pt x="129064" y="166301"/>
                                </a:cubicBezTo>
                                <a:cubicBezTo>
                                  <a:pt x="130016" y="167254"/>
                                  <a:pt x="130969" y="168206"/>
                                  <a:pt x="131921" y="170111"/>
                                </a:cubicBezTo>
                                <a:cubicBezTo>
                                  <a:pt x="132874" y="171064"/>
                                  <a:pt x="134779" y="172016"/>
                                  <a:pt x="135731" y="173921"/>
                                </a:cubicBezTo>
                                <a:cubicBezTo>
                                  <a:pt x="138589" y="176779"/>
                                  <a:pt x="141446" y="178684"/>
                                  <a:pt x="144304" y="180589"/>
                                </a:cubicBezTo>
                                <a:cubicBezTo>
                                  <a:pt x="146209" y="181541"/>
                                  <a:pt x="148114" y="182493"/>
                                  <a:pt x="149066" y="183446"/>
                                </a:cubicBezTo>
                                <a:cubicBezTo>
                                  <a:pt x="150971" y="184399"/>
                                  <a:pt x="152876" y="185351"/>
                                  <a:pt x="154781" y="186304"/>
                                </a:cubicBezTo>
                                <a:cubicBezTo>
                                  <a:pt x="156686" y="187256"/>
                                  <a:pt x="158591" y="188209"/>
                                  <a:pt x="160496" y="189161"/>
                                </a:cubicBezTo>
                                <a:cubicBezTo>
                                  <a:pt x="162401" y="190114"/>
                                  <a:pt x="165259" y="190114"/>
                                  <a:pt x="167164" y="191066"/>
                                </a:cubicBezTo>
                                <a:cubicBezTo>
                                  <a:pt x="175736" y="192971"/>
                                  <a:pt x="186214" y="193924"/>
                                  <a:pt x="195739" y="192971"/>
                                </a:cubicBezTo>
                                <a:cubicBezTo>
                                  <a:pt x="205264" y="192018"/>
                                  <a:pt x="214789" y="189161"/>
                                  <a:pt x="223361" y="185351"/>
                                </a:cubicBezTo>
                                <a:cubicBezTo>
                                  <a:pt x="240506" y="177731"/>
                                  <a:pt x="255746" y="164396"/>
                                  <a:pt x="267176" y="146299"/>
                                </a:cubicBezTo>
                                <a:cubicBezTo>
                                  <a:pt x="272891" y="137726"/>
                                  <a:pt x="276701" y="127249"/>
                                  <a:pt x="279559" y="116771"/>
                                </a:cubicBezTo>
                                <a:cubicBezTo>
                                  <a:pt x="282416" y="106293"/>
                                  <a:pt x="282416" y="93911"/>
                                  <a:pt x="280511" y="83434"/>
                                </a:cubicBezTo>
                                <a:lnTo>
                                  <a:pt x="279559" y="79624"/>
                                </a:lnTo>
                                <a:lnTo>
                                  <a:pt x="279559" y="77718"/>
                                </a:lnTo>
                                <a:lnTo>
                                  <a:pt x="279559" y="76766"/>
                                </a:lnTo>
                                <a:lnTo>
                                  <a:pt x="279559" y="75814"/>
                                </a:lnTo>
                                <a:lnTo>
                                  <a:pt x="279559" y="75814"/>
                                </a:lnTo>
                                <a:lnTo>
                                  <a:pt x="279559" y="74861"/>
                                </a:lnTo>
                                <a:lnTo>
                                  <a:pt x="278606" y="72004"/>
                                </a:lnTo>
                                <a:lnTo>
                                  <a:pt x="278606" y="70099"/>
                                </a:lnTo>
                                <a:lnTo>
                                  <a:pt x="277654" y="68193"/>
                                </a:lnTo>
                                <a:cubicBezTo>
                                  <a:pt x="276701" y="65336"/>
                                  <a:pt x="275749" y="61526"/>
                                  <a:pt x="273844" y="59621"/>
                                </a:cubicBezTo>
                                <a:cubicBezTo>
                                  <a:pt x="272891" y="56764"/>
                                  <a:pt x="270986" y="54859"/>
                                  <a:pt x="270034" y="52001"/>
                                </a:cubicBezTo>
                                <a:cubicBezTo>
                                  <a:pt x="264319" y="42476"/>
                                  <a:pt x="255746" y="33904"/>
                                  <a:pt x="247174" y="27236"/>
                                </a:cubicBezTo>
                                <a:cubicBezTo>
                                  <a:pt x="229076" y="13901"/>
                                  <a:pt x="208121" y="7234"/>
                                  <a:pt x="187166" y="7234"/>
                                </a:cubicBezTo>
                                <a:cubicBezTo>
                                  <a:pt x="166211" y="6281"/>
                                  <a:pt x="145256" y="12949"/>
                                  <a:pt x="128111" y="24379"/>
                                </a:cubicBezTo>
                                <a:cubicBezTo>
                                  <a:pt x="119539" y="30093"/>
                                  <a:pt x="111919" y="36761"/>
                                  <a:pt x="106204" y="44381"/>
                                </a:cubicBezTo>
                                <a:cubicBezTo>
                                  <a:pt x="99536" y="52001"/>
                                  <a:pt x="94774" y="59621"/>
                                  <a:pt x="90964" y="68193"/>
                                </a:cubicBezTo>
                                <a:cubicBezTo>
                                  <a:pt x="89059" y="72004"/>
                                  <a:pt x="87154" y="75814"/>
                                  <a:pt x="85249" y="79624"/>
                                </a:cubicBezTo>
                                <a:cubicBezTo>
                                  <a:pt x="83344" y="83434"/>
                                  <a:pt x="81439" y="87243"/>
                                  <a:pt x="80486" y="91054"/>
                                </a:cubicBezTo>
                                <a:cubicBezTo>
                                  <a:pt x="78581" y="94864"/>
                                  <a:pt x="77629" y="98674"/>
                                  <a:pt x="75724" y="102484"/>
                                </a:cubicBezTo>
                                <a:cubicBezTo>
                                  <a:pt x="73819" y="106293"/>
                                  <a:pt x="72866" y="110104"/>
                                  <a:pt x="71914" y="113914"/>
                                </a:cubicBezTo>
                                <a:cubicBezTo>
                                  <a:pt x="67151" y="128201"/>
                                  <a:pt x="62389" y="142489"/>
                                  <a:pt x="58579" y="154871"/>
                                </a:cubicBezTo>
                                <a:cubicBezTo>
                                  <a:pt x="54769" y="167254"/>
                                  <a:pt x="50006" y="178684"/>
                                  <a:pt x="44291" y="187256"/>
                                </a:cubicBezTo>
                                <a:cubicBezTo>
                                  <a:pt x="38576" y="195829"/>
                                  <a:pt x="32861" y="203449"/>
                                  <a:pt x="27146" y="208211"/>
                                </a:cubicBezTo>
                                <a:cubicBezTo>
                                  <a:pt x="24289" y="211068"/>
                                  <a:pt x="21431" y="212974"/>
                                  <a:pt x="19526" y="214879"/>
                                </a:cubicBezTo>
                                <a:cubicBezTo>
                                  <a:pt x="17621" y="216784"/>
                                  <a:pt x="14764" y="217736"/>
                                  <a:pt x="12859" y="219641"/>
                                </a:cubicBezTo>
                                <a:cubicBezTo>
                                  <a:pt x="9049" y="221546"/>
                                  <a:pt x="7144" y="223451"/>
                                  <a:pt x="7144" y="223451"/>
                                </a:cubicBezTo>
                                <a:cubicBezTo>
                                  <a:pt x="7144" y="223451"/>
                                  <a:pt x="9049" y="222499"/>
                                  <a:pt x="12859" y="220593"/>
                                </a:cubicBezTo>
                                <a:cubicBezTo>
                                  <a:pt x="12859" y="220593"/>
                                  <a:pt x="15716" y="219641"/>
                                  <a:pt x="17621" y="21773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1014413" y="1000031"/>
                            <a:ext cx="228600" cy="314325"/>
                          </a:xfrm>
                          <a:custGeom>
                            <a:avLst/>
                            <a:gdLst>
                              <a:gd name="connsiteX0" fmla="*/ 115729 w 228600"/>
                              <a:gd name="connsiteY0" fmla="*/ 304343 h 314325"/>
                              <a:gd name="connsiteX1" fmla="*/ 127159 w 228600"/>
                              <a:gd name="connsiteY1" fmla="*/ 294818 h 314325"/>
                              <a:gd name="connsiteX2" fmla="*/ 137636 w 228600"/>
                              <a:gd name="connsiteY2" fmla="*/ 285293 h 314325"/>
                              <a:gd name="connsiteX3" fmla="*/ 138589 w 228600"/>
                              <a:gd name="connsiteY3" fmla="*/ 284340 h 314325"/>
                              <a:gd name="connsiteX4" fmla="*/ 139541 w 228600"/>
                              <a:gd name="connsiteY4" fmla="*/ 283388 h 314325"/>
                              <a:gd name="connsiteX5" fmla="*/ 140494 w 228600"/>
                              <a:gd name="connsiteY5" fmla="*/ 282435 h 314325"/>
                              <a:gd name="connsiteX6" fmla="*/ 143351 w 228600"/>
                              <a:gd name="connsiteY6" fmla="*/ 280531 h 314325"/>
                              <a:gd name="connsiteX7" fmla="*/ 148114 w 228600"/>
                              <a:gd name="connsiteY7" fmla="*/ 275768 h 314325"/>
                              <a:gd name="connsiteX8" fmla="*/ 167164 w 228600"/>
                              <a:gd name="connsiteY8" fmla="*/ 254813 h 314325"/>
                              <a:gd name="connsiteX9" fmla="*/ 197644 w 228600"/>
                              <a:gd name="connsiteY9" fmla="*/ 211951 h 314325"/>
                              <a:gd name="connsiteX10" fmla="*/ 229076 w 228600"/>
                              <a:gd name="connsiteY10" fmla="*/ 125273 h 314325"/>
                              <a:gd name="connsiteX11" fmla="*/ 220504 w 228600"/>
                              <a:gd name="connsiteY11" fmla="*/ 54788 h 314325"/>
                              <a:gd name="connsiteX12" fmla="*/ 206216 w 228600"/>
                              <a:gd name="connsiteY12" fmla="*/ 32881 h 314325"/>
                              <a:gd name="connsiteX13" fmla="*/ 191929 w 228600"/>
                              <a:gd name="connsiteY13" fmla="*/ 20498 h 314325"/>
                              <a:gd name="connsiteX14" fmla="*/ 186214 w 228600"/>
                              <a:gd name="connsiteY14" fmla="*/ 16688 h 314325"/>
                              <a:gd name="connsiteX15" fmla="*/ 186214 w 228600"/>
                              <a:gd name="connsiteY15" fmla="*/ 16688 h 314325"/>
                              <a:gd name="connsiteX16" fmla="*/ 157639 w 228600"/>
                              <a:gd name="connsiteY16" fmla="*/ 7163 h 314325"/>
                              <a:gd name="connsiteX17" fmla="*/ 93821 w 228600"/>
                              <a:gd name="connsiteY17" fmla="*/ 82410 h 314325"/>
                              <a:gd name="connsiteX18" fmla="*/ 154781 w 228600"/>
                              <a:gd name="connsiteY18" fmla="*/ 160515 h 314325"/>
                              <a:gd name="connsiteX19" fmla="*/ 206216 w 228600"/>
                              <a:gd name="connsiteY19" fmla="*/ 128131 h 314325"/>
                              <a:gd name="connsiteX20" fmla="*/ 170974 w 228600"/>
                              <a:gd name="connsiteY20" fmla="*/ 194806 h 314325"/>
                              <a:gd name="connsiteX21" fmla="*/ 140494 w 228600"/>
                              <a:gd name="connsiteY21" fmla="*/ 231001 h 314325"/>
                              <a:gd name="connsiteX22" fmla="*/ 122396 w 228600"/>
                              <a:gd name="connsiteY22" fmla="*/ 247193 h 314325"/>
                              <a:gd name="connsiteX23" fmla="*/ 117634 w 228600"/>
                              <a:gd name="connsiteY23" fmla="*/ 251003 h 314325"/>
                              <a:gd name="connsiteX24" fmla="*/ 114776 w 228600"/>
                              <a:gd name="connsiteY24" fmla="*/ 252908 h 314325"/>
                              <a:gd name="connsiteX25" fmla="*/ 113824 w 228600"/>
                              <a:gd name="connsiteY25" fmla="*/ 253860 h 314325"/>
                              <a:gd name="connsiteX26" fmla="*/ 113824 w 228600"/>
                              <a:gd name="connsiteY26" fmla="*/ 253860 h 314325"/>
                              <a:gd name="connsiteX27" fmla="*/ 113824 w 228600"/>
                              <a:gd name="connsiteY27" fmla="*/ 253860 h 314325"/>
                              <a:gd name="connsiteX28" fmla="*/ 112871 w 228600"/>
                              <a:gd name="connsiteY28" fmla="*/ 254813 h 314325"/>
                              <a:gd name="connsiteX29" fmla="*/ 102394 w 228600"/>
                              <a:gd name="connsiteY29" fmla="*/ 262433 h 314325"/>
                              <a:gd name="connsiteX30" fmla="*/ 7144 w 228600"/>
                              <a:gd name="connsiteY30" fmla="*/ 314821 h 314325"/>
                              <a:gd name="connsiteX31" fmla="*/ 101441 w 228600"/>
                              <a:gd name="connsiteY31" fmla="*/ 314821 h 314325"/>
                              <a:gd name="connsiteX32" fmla="*/ 104299 w 228600"/>
                              <a:gd name="connsiteY32" fmla="*/ 312915 h 314325"/>
                              <a:gd name="connsiteX33" fmla="*/ 115729 w 228600"/>
                              <a:gd name="connsiteY33" fmla="*/ 304343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15729" y="304343"/>
                                </a:moveTo>
                                <a:cubicBezTo>
                                  <a:pt x="119539" y="301485"/>
                                  <a:pt x="123349" y="298628"/>
                                  <a:pt x="127159" y="294818"/>
                                </a:cubicBezTo>
                                <a:cubicBezTo>
                                  <a:pt x="130969" y="291960"/>
                                  <a:pt x="134779" y="288151"/>
                                  <a:pt x="137636" y="285293"/>
                                </a:cubicBezTo>
                                <a:lnTo>
                                  <a:pt x="138589" y="284340"/>
                                </a:lnTo>
                                <a:lnTo>
                                  <a:pt x="139541" y="283388"/>
                                </a:lnTo>
                                <a:lnTo>
                                  <a:pt x="140494" y="282435"/>
                                </a:lnTo>
                                <a:lnTo>
                                  <a:pt x="143351" y="280531"/>
                                </a:lnTo>
                                <a:cubicBezTo>
                                  <a:pt x="145256" y="278626"/>
                                  <a:pt x="146209" y="277673"/>
                                  <a:pt x="148114" y="275768"/>
                                </a:cubicBezTo>
                                <a:cubicBezTo>
                                  <a:pt x="154781" y="269101"/>
                                  <a:pt x="161449" y="262433"/>
                                  <a:pt x="167164" y="254813"/>
                                </a:cubicBezTo>
                                <a:cubicBezTo>
                                  <a:pt x="178594" y="240526"/>
                                  <a:pt x="189071" y="226238"/>
                                  <a:pt x="197644" y="211951"/>
                                </a:cubicBezTo>
                                <a:cubicBezTo>
                                  <a:pt x="214789" y="182423"/>
                                  <a:pt x="225266" y="152896"/>
                                  <a:pt x="229076" y="125273"/>
                                </a:cubicBezTo>
                                <a:cubicBezTo>
                                  <a:pt x="232886" y="97651"/>
                                  <a:pt x="229076" y="72885"/>
                                  <a:pt x="220504" y="54788"/>
                                </a:cubicBezTo>
                                <a:cubicBezTo>
                                  <a:pt x="216694" y="46215"/>
                                  <a:pt x="210979" y="38596"/>
                                  <a:pt x="206216" y="32881"/>
                                </a:cubicBezTo>
                                <a:cubicBezTo>
                                  <a:pt x="201454" y="27165"/>
                                  <a:pt x="196691" y="23356"/>
                                  <a:pt x="191929" y="20498"/>
                                </a:cubicBezTo>
                                <a:cubicBezTo>
                                  <a:pt x="190024" y="18593"/>
                                  <a:pt x="188119" y="17640"/>
                                  <a:pt x="186214" y="16688"/>
                                </a:cubicBezTo>
                                <a:cubicBezTo>
                                  <a:pt x="186214" y="16688"/>
                                  <a:pt x="186214" y="16688"/>
                                  <a:pt x="186214" y="16688"/>
                                </a:cubicBezTo>
                                <a:cubicBezTo>
                                  <a:pt x="177641" y="10973"/>
                                  <a:pt x="168116" y="7163"/>
                                  <a:pt x="157639" y="7163"/>
                                </a:cubicBezTo>
                                <a:cubicBezTo>
                                  <a:pt x="123349" y="6210"/>
                                  <a:pt x="94774" y="40501"/>
                                  <a:pt x="93821" y="82410"/>
                                </a:cubicBezTo>
                                <a:cubicBezTo>
                                  <a:pt x="92869" y="125273"/>
                                  <a:pt x="120491" y="159563"/>
                                  <a:pt x="154781" y="160515"/>
                                </a:cubicBezTo>
                                <a:cubicBezTo>
                                  <a:pt x="175736" y="160515"/>
                                  <a:pt x="194786" y="148133"/>
                                  <a:pt x="206216" y="128131"/>
                                </a:cubicBezTo>
                                <a:cubicBezTo>
                                  <a:pt x="199549" y="150038"/>
                                  <a:pt x="187166" y="172898"/>
                                  <a:pt x="170974" y="194806"/>
                                </a:cubicBezTo>
                                <a:cubicBezTo>
                                  <a:pt x="162401" y="207188"/>
                                  <a:pt x="151924" y="219571"/>
                                  <a:pt x="140494" y="231001"/>
                                </a:cubicBezTo>
                                <a:cubicBezTo>
                                  <a:pt x="134779" y="236715"/>
                                  <a:pt x="128111" y="242431"/>
                                  <a:pt x="122396" y="247193"/>
                                </a:cubicBezTo>
                                <a:cubicBezTo>
                                  <a:pt x="120491" y="248146"/>
                                  <a:pt x="118586" y="250051"/>
                                  <a:pt x="117634" y="251003"/>
                                </a:cubicBezTo>
                                <a:lnTo>
                                  <a:pt x="114776" y="252908"/>
                                </a:lnTo>
                                <a:lnTo>
                                  <a:pt x="113824" y="253860"/>
                                </a:lnTo>
                                <a:cubicBezTo>
                                  <a:pt x="113824" y="253860"/>
                                  <a:pt x="113824" y="253860"/>
                                  <a:pt x="113824" y="253860"/>
                                </a:cubicBezTo>
                                <a:lnTo>
                                  <a:pt x="113824" y="253860"/>
                                </a:lnTo>
                                <a:lnTo>
                                  <a:pt x="112871" y="254813"/>
                                </a:lnTo>
                                <a:cubicBezTo>
                                  <a:pt x="109061" y="257671"/>
                                  <a:pt x="106204" y="259576"/>
                                  <a:pt x="102394" y="262433"/>
                                </a:cubicBezTo>
                                <a:cubicBezTo>
                                  <a:pt x="74771" y="283388"/>
                                  <a:pt x="42386" y="301485"/>
                                  <a:pt x="7144" y="314821"/>
                                </a:cubicBezTo>
                                <a:lnTo>
                                  <a:pt x="101441" y="314821"/>
                                </a:lnTo>
                                <a:cubicBezTo>
                                  <a:pt x="102394" y="313868"/>
                                  <a:pt x="103346" y="313868"/>
                                  <a:pt x="104299" y="312915"/>
                                </a:cubicBezTo>
                                <a:cubicBezTo>
                                  <a:pt x="108109" y="311010"/>
                                  <a:pt x="111919" y="307201"/>
                                  <a:pt x="115729" y="3043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146685" y="1225793"/>
                            <a:ext cx="571500" cy="95250"/>
                          </a:xfrm>
                          <a:custGeom>
                            <a:avLst/>
                            <a:gdLst>
                              <a:gd name="connsiteX0" fmla="*/ 509111 w 571500"/>
                              <a:gd name="connsiteY0" fmla="*/ 70961 h 95250"/>
                              <a:gd name="connsiteX1" fmla="*/ 494824 w 571500"/>
                              <a:gd name="connsiteY1" fmla="*/ 65246 h 95250"/>
                              <a:gd name="connsiteX2" fmla="*/ 481489 w 571500"/>
                              <a:gd name="connsiteY2" fmla="*/ 59531 h 95250"/>
                              <a:gd name="connsiteX3" fmla="*/ 474821 w 571500"/>
                              <a:gd name="connsiteY3" fmla="*/ 56673 h 95250"/>
                              <a:gd name="connsiteX4" fmla="*/ 468154 w 571500"/>
                              <a:gd name="connsiteY4" fmla="*/ 53816 h 95250"/>
                              <a:gd name="connsiteX5" fmla="*/ 461486 w 571500"/>
                              <a:gd name="connsiteY5" fmla="*/ 50959 h 95250"/>
                              <a:gd name="connsiteX6" fmla="*/ 454819 w 571500"/>
                              <a:gd name="connsiteY6" fmla="*/ 48101 h 95250"/>
                              <a:gd name="connsiteX7" fmla="*/ 439579 w 571500"/>
                              <a:gd name="connsiteY7" fmla="*/ 41434 h 95250"/>
                              <a:gd name="connsiteX8" fmla="*/ 424339 w 571500"/>
                              <a:gd name="connsiteY8" fmla="*/ 35719 h 95250"/>
                              <a:gd name="connsiteX9" fmla="*/ 416719 w 571500"/>
                              <a:gd name="connsiteY9" fmla="*/ 32861 h 95250"/>
                              <a:gd name="connsiteX10" fmla="*/ 409099 w 571500"/>
                              <a:gd name="connsiteY10" fmla="*/ 30003 h 95250"/>
                              <a:gd name="connsiteX11" fmla="*/ 393859 w 571500"/>
                              <a:gd name="connsiteY11" fmla="*/ 25241 h 95250"/>
                              <a:gd name="connsiteX12" fmla="*/ 378619 w 571500"/>
                              <a:gd name="connsiteY12" fmla="*/ 21431 h 95250"/>
                              <a:gd name="connsiteX13" fmla="*/ 363379 w 571500"/>
                              <a:gd name="connsiteY13" fmla="*/ 17621 h 95250"/>
                              <a:gd name="connsiteX14" fmla="*/ 348139 w 571500"/>
                              <a:gd name="connsiteY14" fmla="*/ 14764 h 95250"/>
                              <a:gd name="connsiteX15" fmla="*/ 332899 w 571500"/>
                              <a:gd name="connsiteY15" fmla="*/ 11906 h 95250"/>
                              <a:gd name="connsiteX16" fmla="*/ 317659 w 571500"/>
                              <a:gd name="connsiteY16" fmla="*/ 10001 h 95250"/>
                              <a:gd name="connsiteX17" fmla="*/ 310039 w 571500"/>
                              <a:gd name="connsiteY17" fmla="*/ 9048 h 95250"/>
                              <a:gd name="connsiteX18" fmla="*/ 302419 w 571500"/>
                              <a:gd name="connsiteY18" fmla="*/ 8096 h 95250"/>
                              <a:gd name="connsiteX19" fmla="*/ 288131 w 571500"/>
                              <a:gd name="connsiteY19" fmla="*/ 7144 h 95250"/>
                              <a:gd name="connsiteX20" fmla="*/ 273844 w 571500"/>
                              <a:gd name="connsiteY20" fmla="*/ 7144 h 95250"/>
                              <a:gd name="connsiteX21" fmla="*/ 259556 w 571500"/>
                              <a:gd name="connsiteY21" fmla="*/ 7144 h 95250"/>
                              <a:gd name="connsiteX22" fmla="*/ 252889 w 571500"/>
                              <a:gd name="connsiteY22" fmla="*/ 7144 h 95250"/>
                              <a:gd name="connsiteX23" fmla="*/ 246221 w 571500"/>
                              <a:gd name="connsiteY23" fmla="*/ 7144 h 95250"/>
                              <a:gd name="connsiteX24" fmla="*/ 232886 w 571500"/>
                              <a:gd name="connsiteY24" fmla="*/ 8096 h 95250"/>
                              <a:gd name="connsiteX25" fmla="*/ 181451 w 571500"/>
                              <a:gd name="connsiteY25" fmla="*/ 15716 h 95250"/>
                              <a:gd name="connsiteX26" fmla="*/ 95726 w 571500"/>
                              <a:gd name="connsiteY26" fmla="*/ 41434 h 95250"/>
                              <a:gd name="connsiteX27" fmla="*/ 33814 w 571500"/>
                              <a:gd name="connsiteY27" fmla="*/ 71914 h 95250"/>
                              <a:gd name="connsiteX28" fmla="*/ 7144 w 571500"/>
                              <a:gd name="connsiteY28" fmla="*/ 90011 h 95250"/>
                              <a:gd name="connsiteX29" fmla="*/ 19526 w 571500"/>
                              <a:gd name="connsiteY29" fmla="*/ 90011 h 95250"/>
                              <a:gd name="connsiteX30" fmla="*/ 39529 w 571500"/>
                              <a:gd name="connsiteY30" fmla="*/ 81439 h 95250"/>
                              <a:gd name="connsiteX31" fmla="*/ 103346 w 571500"/>
                              <a:gd name="connsiteY31" fmla="*/ 61436 h 95250"/>
                              <a:gd name="connsiteX32" fmla="*/ 187166 w 571500"/>
                              <a:gd name="connsiteY32" fmla="*/ 47148 h 95250"/>
                              <a:gd name="connsiteX33" fmla="*/ 235744 w 571500"/>
                              <a:gd name="connsiteY33" fmla="*/ 45244 h 95250"/>
                              <a:gd name="connsiteX34" fmla="*/ 287179 w 571500"/>
                              <a:gd name="connsiteY34" fmla="*/ 48101 h 95250"/>
                              <a:gd name="connsiteX35" fmla="*/ 340519 w 571500"/>
                              <a:gd name="connsiteY35" fmla="*/ 57626 h 95250"/>
                              <a:gd name="connsiteX36" fmla="*/ 353854 w 571500"/>
                              <a:gd name="connsiteY36" fmla="*/ 61436 h 95250"/>
                              <a:gd name="connsiteX37" fmla="*/ 367189 w 571500"/>
                              <a:gd name="connsiteY37" fmla="*/ 65246 h 95250"/>
                              <a:gd name="connsiteX38" fmla="*/ 380524 w 571500"/>
                              <a:gd name="connsiteY38" fmla="*/ 70009 h 95250"/>
                              <a:gd name="connsiteX39" fmla="*/ 393859 w 571500"/>
                              <a:gd name="connsiteY39" fmla="*/ 74771 h 95250"/>
                              <a:gd name="connsiteX40" fmla="*/ 400526 w 571500"/>
                              <a:gd name="connsiteY40" fmla="*/ 77628 h 95250"/>
                              <a:gd name="connsiteX41" fmla="*/ 407194 w 571500"/>
                              <a:gd name="connsiteY41" fmla="*/ 80486 h 95250"/>
                              <a:gd name="connsiteX42" fmla="*/ 420529 w 571500"/>
                              <a:gd name="connsiteY42" fmla="*/ 86201 h 95250"/>
                              <a:gd name="connsiteX43" fmla="*/ 429101 w 571500"/>
                              <a:gd name="connsiteY43" fmla="*/ 90964 h 95250"/>
                              <a:gd name="connsiteX44" fmla="*/ 565309 w 571500"/>
                              <a:gd name="connsiteY44" fmla="*/ 90964 h 95250"/>
                              <a:gd name="connsiteX45" fmla="*/ 524351 w 571500"/>
                              <a:gd name="connsiteY45" fmla="*/ 77628 h 95250"/>
                              <a:gd name="connsiteX46" fmla="*/ 509111 w 571500"/>
                              <a:gd name="connsiteY46" fmla="*/ 7096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509111" y="70961"/>
                                </a:moveTo>
                                <a:cubicBezTo>
                                  <a:pt x="504349" y="69056"/>
                                  <a:pt x="499586" y="67151"/>
                                  <a:pt x="494824" y="65246"/>
                                </a:cubicBezTo>
                                <a:cubicBezTo>
                                  <a:pt x="490061" y="63341"/>
                                  <a:pt x="485299" y="61436"/>
                                  <a:pt x="481489" y="59531"/>
                                </a:cubicBezTo>
                                <a:lnTo>
                                  <a:pt x="474821" y="56673"/>
                                </a:lnTo>
                                <a:lnTo>
                                  <a:pt x="468154" y="53816"/>
                                </a:lnTo>
                                <a:lnTo>
                                  <a:pt x="461486" y="50959"/>
                                </a:lnTo>
                                <a:lnTo>
                                  <a:pt x="454819" y="48101"/>
                                </a:lnTo>
                                <a:cubicBezTo>
                                  <a:pt x="450056" y="46196"/>
                                  <a:pt x="445294" y="43339"/>
                                  <a:pt x="439579" y="41434"/>
                                </a:cubicBezTo>
                                <a:cubicBezTo>
                                  <a:pt x="434816" y="39528"/>
                                  <a:pt x="430054" y="37623"/>
                                  <a:pt x="424339" y="35719"/>
                                </a:cubicBezTo>
                                <a:cubicBezTo>
                                  <a:pt x="421481" y="34766"/>
                                  <a:pt x="419576" y="33814"/>
                                  <a:pt x="416719" y="32861"/>
                                </a:cubicBezTo>
                                <a:cubicBezTo>
                                  <a:pt x="413861" y="31909"/>
                                  <a:pt x="411956" y="30956"/>
                                  <a:pt x="409099" y="30003"/>
                                </a:cubicBezTo>
                                <a:cubicBezTo>
                                  <a:pt x="404336" y="28098"/>
                                  <a:pt x="398621" y="27146"/>
                                  <a:pt x="393859" y="25241"/>
                                </a:cubicBezTo>
                                <a:cubicBezTo>
                                  <a:pt x="389096" y="24289"/>
                                  <a:pt x="383381" y="22384"/>
                                  <a:pt x="378619" y="21431"/>
                                </a:cubicBezTo>
                                <a:cubicBezTo>
                                  <a:pt x="373856" y="20478"/>
                                  <a:pt x="368141" y="18573"/>
                                  <a:pt x="363379" y="17621"/>
                                </a:cubicBezTo>
                                <a:cubicBezTo>
                                  <a:pt x="358616" y="16669"/>
                                  <a:pt x="353854" y="15716"/>
                                  <a:pt x="348139" y="14764"/>
                                </a:cubicBezTo>
                                <a:cubicBezTo>
                                  <a:pt x="343376" y="13811"/>
                                  <a:pt x="338614" y="12859"/>
                                  <a:pt x="332899" y="11906"/>
                                </a:cubicBezTo>
                                <a:cubicBezTo>
                                  <a:pt x="328136" y="10953"/>
                                  <a:pt x="323374" y="10953"/>
                                  <a:pt x="317659" y="10001"/>
                                </a:cubicBezTo>
                                <a:cubicBezTo>
                                  <a:pt x="314801" y="10001"/>
                                  <a:pt x="312896" y="9048"/>
                                  <a:pt x="310039" y="9048"/>
                                </a:cubicBezTo>
                                <a:cubicBezTo>
                                  <a:pt x="307181" y="9048"/>
                                  <a:pt x="305276" y="9048"/>
                                  <a:pt x="302419" y="8096"/>
                                </a:cubicBezTo>
                                <a:cubicBezTo>
                                  <a:pt x="297656" y="8096"/>
                                  <a:pt x="292894" y="7144"/>
                                  <a:pt x="288131" y="7144"/>
                                </a:cubicBezTo>
                                <a:cubicBezTo>
                                  <a:pt x="283369" y="7144"/>
                                  <a:pt x="278606" y="7144"/>
                                  <a:pt x="273844" y="7144"/>
                                </a:cubicBezTo>
                                <a:cubicBezTo>
                                  <a:pt x="269081" y="7144"/>
                                  <a:pt x="264319" y="7144"/>
                                  <a:pt x="259556" y="7144"/>
                                </a:cubicBezTo>
                                <a:cubicBezTo>
                                  <a:pt x="257651" y="7144"/>
                                  <a:pt x="254794" y="7144"/>
                                  <a:pt x="252889" y="7144"/>
                                </a:cubicBezTo>
                                <a:cubicBezTo>
                                  <a:pt x="250984" y="7144"/>
                                  <a:pt x="248126" y="7144"/>
                                  <a:pt x="246221" y="7144"/>
                                </a:cubicBezTo>
                                <a:cubicBezTo>
                                  <a:pt x="241459" y="7144"/>
                                  <a:pt x="236696" y="8096"/>
                                  <a:pt x="232886" y="8096"/>
                                </a:cubicBezTo>
                                <a:cubicBezTo>
                                  <a:pt x="214789" y="10001"/>
                                  <a:pt x="197644" y="11906"/>
                                  <a:pt x="181451" y="15716"/>
                                </a:cubicBezTo>
                                <a:cubicBezTo>
                                  <a:pt x="149066" y="22384"/>
                                  <a:pt x="120491" y="30956"/>
                                  <a:pt x="95726" y="41434"/>
                                </a:cubicBezTo>
                                <a:cubicBezTo>
                                  <a:pt x="70961" y="50959"/>
                                  <a:pt x="50006" y="62389"/>
                                  <a:pt x="33814" y="71914"/>
                                </a:cubicBezTo>
                                <a:cubicBezTo>
                                  <a:pt x="22384" y="78581"/>
                                  <a:pt x="13811" y="84296"/>
                                  <a:pt x="7144" y="90011"/>
                                </a:cubicBezTo>
                                <a:lnTo>
                                  <a:pt x="19526" y="90011"/>
                                </a:lnTo>
                                <a:cubicBezTo>
                                  <a:pt x="25241" y="87153"/>
                                  <a:pt x="31909" y="84296"/>
                                  <a:pt x="39529" y="81439"/>
                                </a:cubicBezTo>
                                <a:cubicBezTo>
                                  <a:pt x="56674" y="74771"/>
                                  <a:pt x="77629" y="67151"/>
                                  <a:pt x="103346" y="61436"/>
                                </a:cubicBezTo>
                                <a:cubicBezTo>
                                  <a:pt x="128111" y="54769"/>
                                  <a:pt x="156686" y="50006"/>
                                  <a:pt x="187166" y="47148"/>
                                </a:cubicBezTo>
                                <a:cubicBezTo>
                                  <a:pt x="202406" y="46196"/>
                                  <a:pt x="218599" y="45244"/>
                                  <a:pt x="235744" y="45244"/>
                                </a:cubicBezTo>
                                <a:cubicBezTo>
                                  <a:pt x="251936" y="45244"/>
                                  <a:pt x="269081" y="46196"/>
                                  <a:pt x="287179" y="48101"/>
                                </a:cubicBezTo>
                                <a:cubicBezTo>
                                  <a:pt x="304324" y="50006"/>
                                  <a:pt x="322421" y="52864"/>
                                  <a:pt x="340519" y="57626"/>
                                </a:cubicBezTo>
                                <a:cubicBezTo>
                                  <a:pt x="345281" y="58578"/>
                                  <a:pt x="349091" y="59531"/>
                                  <a:pt x="353854" y="61436"/>
                                </a:cubicBezTo>
                                <a:cubicBezTo>
                                  <a:pt x="358616" y="62389"/>
                                  <a:pt x="362426" y="63341"/>
                                  <a:pt x="367189" y="65246"/>
                                </a:cubicBezTo>
                                <a:cubicBezTo>
                                  <a:pt x="371951" y="67151"/>
                                  <a:pt x="375761" y="68103"/>
                                  <a:pt x="380524" y="70009"/>
                                </a:cubicBezTo>
                                <a:cubicBezTo>
                                  <a:pt x="385286" y="71914"/>
                                  <a:pt x="389096" y="73819"/>
                                  <a:pt x="393859" y="74771"/>
                                </a:cubicBezTo>
                                <a:cubicBezTo>
                                  <a:pt x="395764" y="75723"/>
                                  <a:pt x="398621" y="76676"/>
                                  <a:pt x="400526" y="77628"/>
                                </a:cubicBezTo>
                                <a:lnTo>
                                  <a:pt x="407194" y="80486"/>
                                </a:lnTo>
                                <a:cubicBezTo>
                                  <a:pt x="411956" y="82391"/>
                                  <a:pt x="415766" y="84296"/>
                                  <a:pt x="420529" y="86201"/>
                                </a:cubicBezTo>
                                <a:cubicBezTo>
                                  <a:pt x="423386" y="88106"/>
                                  <a:pt x="426244" y="89059"/>
                                  <a:pt x="429101" y="90964"/>
                                </a:cubicBezTo>
                                <a:lnTo>
                                  <a:pt x="565309" y="90964"/>
                                </a:lnTo>
                                <a:cubicBezTo>
                                  <a:pt x="551974" y="87153"/>
                                  <a:pt x="537686" y="82391"/>
                                  <a:pt x="524351" y="77628"/>
                                </a:cubicBezTo>
                                <a:cubicBezTo>
                                  <a:pt x="518636" y="74771"/>
                                  <a:pt x="513874" y="72866"/>
                                  <a:pt x="509111" y="70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0" y="361875"/>
                            <a:ext cx="371475" cy="638175"/>
                          </a:xfrm>
                          <a:custGeom>
                            <a:avLst/>
                            <a:gdLst>
                              <a:gd name="connsiteX0" fmla="*/ 132874 w 371475"/>
                              <a:gd name="connsiteY0" fmla="*/ 493871 h 638175"/>
                              <a:gd name="connsiteX1" fmla="*/ 144304 w 371475"/>
                              <a:gd name="connsiteY1" fmla="*/ 484346 h 638175"/>
                              <a:gd name="connsiteX2" fmla="*/ 155734 w 371475"/>
                              <a:gd name="connsiteY2" fmla="*/ 474821 h 638175"/>
                              <a:gd name="connsiteX3" fmla="*/ 167164 w 371475"/>
                              <a:gd name="connsiteY3" fmla="*/ 465296 h 638175"/>
                              <a:gd name="connsiteX4" fmla="*/ 172879 w 371475"/>
                              <a:gd name="connsiteY4" fmla="*/ 460534 h 638175"/>
                              <a:gd name="connsiteX5" fmla="*/ 178594 w 371475"/>
                              <a:gd name="connsiteY5" fmla="*/ 455771 h 638175"/>
                              <a:gd name="connsiteX6" fmla="*/ 184309 w 371475"/>
                              <a:gd name="connsiteY6" fmla="*/ 451009 h 638175"/>
                              <a:gd name="connsiteX7" fmla="*/ 190024 w 371475"/>
                              <a:gd name="connsiteY7" fmla="*/ 446246 h 638175"/>
                              <a:gd name="connsiteX8" fmla="*/ 202406 w 371475"/>
                              <a:gd name="connsiteY8" fmla="*/ 436721 h 638175"/>
                              <a:gd name="connsiteX9" fmla="*/ 214789 w 371475"/>
                              <a:gd name="connsiteY9" fmla="*/ 426244 h 638175"/>
                              <a:gd name="connsiteX10" fmla="*/ 220504 w 371475"/>
                              <a:gd name="connsiteY10" fmla="*/ 420528 h 638175"/>
                              <a:gd name="connsiteX11" fmla="*/ 226219 w 371475"/>
                              <a:gd name="connsiteY11" fmla="*/ 414814 h 638175"/>
                              <a:gd name="connsiteX12" fmla="*/ 237649 w 371475"/>
                              <a:gd name="connsiteY12" fmla="*/ 403384 h 638175"/>
                              <a:gd name="connsiteX13" fmla="*/ 248126 w 371475"/>
                              <a:gd name="connsiteY13" fmla="*/ 391953 h 638175"/>
                              <a:gd name="connsiteX14" fmla="*/ 258604 w 371475"/>
                              <a:gd name="connsiteY14" fmla="*/ 380524 h 638175"/>
                              <a:gd name="connsiteX15" fmla="*/ 268129 w 371475"/>
                              <a:gd name="connsiteY15" fmla="*/ 369094 h 638175"/>
                              <a:gd name="connsiteX16" fmla="*/ 277654 w 371475"/>
                              <a:gd name="connsiteY16" fmla="*/ 356711 h 638175"/>
                              <a:gd name="connsiteX17" fmla="*/ 286226 w 371475"/>
                              <a:gd name="connsiteY17" fmla="*/ 344328 h 638175"/>
                              <a:gd name="connsiteX18" fmla="*/ 290036 w 371475"/>
                              <a:gd name="connsiteY18" fmla="*/ 338614 h 638175"/>
                              <a:gd name="connsiteX19" fmla="*/ 293846 w 371475"/>
                              <a:gd name="connsiteY19" fmla="*/ 332899 h 638175"/>
                              <a:gd name="connsiteX20" fmla="*/ 301466 w 371475"/>
                              <a:gd name="connsiteY20" fmla="*/ 320516 h 638175"/>
                              <a:gd name="connsiteX21" fmla="*/ 308134 w 371475"/>
                              <a:gd name="connsiteY21" fmla="*/ 308134 h 638175"/>
                              <a:gd name="connsiteX22" fmla="*/ 314801 w 371475"/>
                              <a:gd name="connsiteY22" fmla="*/ 295751 h 638175"/>
                              <a:gd name="connsiteX23" fmla="*/ 317659 w 371475"/>
                              <a:gd name="connsiteY23" fmla="*/ 290036 h 638175"/>
                              <a:gd name="connsiteX24" fmla="*/ 320516 w 371475"/>
                              <a:gd name="connsiteY24" fmla="*/ 283369 h 638175"/>
                              <a:gd name="connsiteX25" fmla="*/ 326231 w 371475"/>
                              <a:gd name="connsiteY25" fmla="*/ 270986 h 638175"/>
                              <a:gd name="connsiteX26" fmla="*/ 344329 w 371475"/>
                              <a:gd name="connsiteY26" fmla="*/ 222409 h 638175"/>
                              <a:gd name="connsiteX27" fmla="*/ 362426 w 371475"/>
                              <a:gd name="connsiteY27" fmla="*/ 134778 h 638175"/>
                              <a:gd name="connsiteX28" fmla="*/ 365284 w 371475"/>
                              <a:gd name="connsiteY28" fmla="*/ 66199 h 638175"/>
                              <a:gd name="connsiteX29" fmla="*/ 360521 w 371475"/>
                              <a:gd name="connsiteY29" fmla="*/ 22384 h 638175"/>
                              <a:gd name="connsiteX30" fmla="*/ 359569 w 371475"/>
                              <a:gd name="connsiteY30" fmla="*/ 15716 h 638175"/>
                              <a:gd name="connsiteX31" fmla="*/ 358616 w 371475"/>
                              <a:gd name="connsiteY31" fmla="*/ 10954 h 638175"/>
                              <a:gd name="connsiteX32" fmla="*/ 357664 w 371475"/>
                              <a:gd name="connsiteY32" fmla="*/ 7144 h 638175"/>
                              <a:gd name="connsiteX33" fmla="*/ 357664 w 371475"/>
                              <a:gd name="connsiteY33" fmla="*/ 10954 h 638175"/>
                              <a:gd name="connsiteX34" fmla="*/ 357664 w 371475"/>
                              <a:gd name="connsiteY34" fmla="*/ 22384 h 638175"/>
                              <a:gd name="connsiteX35" fmla="*/ 354806 w 371475"/>
                              <a:gd name="connsiteY35" fmla="*/ 65246 h 638175"/>
                              <a:gd name="connsiteX36" fmla="*/ 342424 w 371475"/>
                              <a:gd name="connsiteY36" fmla="*/ 130969 h 638175"/>
                              <a:gd name="connsiteX37" fmla="*/ 315754 w 371475"/>
                              <a:gd name="connsiteY37" fmla="*/ 211931 h 638175"/>
                              <a:gd name="connsiteX38" fmla="*/ 294799 w 371475"/>
                              <a:gd name="connsiteY38" fmla="*/ 255746 h 638175"/>
                              <a:gd name="connsiteX39" fmla="*/ 268129 w 371475"/>
                              <a:gd name="connsiteY39" fmla="*/ 299561 h 638175"/>
                              <a:gd name="connsiteX40" fmla="*/ 234791 w 371475"/>
                              <a:gd name="connsiteY40" fmla="*/ 341471 h 638175"/>
                              <a:gd name="connsiteX41" fmla="*/ 225266 w 371475"/>
                              <a:gd name="connsiteY41" fmla="*/ 351949 h 638175"/>
                              <a:gd name="connsiteX42" fmla="*/ 215741 w 371475"/>
                              <a:gd name="connsiteY42" fmla="*/ 361474 h 638175"/>
                              <a:gd name="connsiteX43" fmla="*/ 205264 w 371475"/>
                              <a:gd name="connsiteY43" fmla="*/ 370999 h 638175"/>
                              <a:gd name="connsiteX44" fmla="*/ 194786 w 371475"/>
                              <a:gd name="connsiteY44" fmla="*/ 380524 h 638175"/>
                              <a:gd name="connsiteX45" fmla="*/ 189071 w 371475"/>
                              <a:gd name="connsiteY45" fmla="*/ 385286 h 638175"/>
                              <a:gd name="connsiteX46" fmla="*/ 183356 w 371475"/>
                              <a:gd name="connsiteY46" fmla="*/ 390049 h 638175"/>
                              <a:gd name="connsiteX47" fmla="*/ 171926 w 371475"/>
                              <a:gd name="connsiteY47" fmla="*/ 398621 h 638175"/>
                              <a:gd name="connsiteX48" fmla="*/ 160496 w 371475"/>
                              <a:gd name="connsiteY48" fmla="*/ 407194 h 638175"/>
                              <a:gd name="connsiteX49" fmla="*/ 157639 w 371475"/>
                              <a:gd name="connsiteY49" fmla="*/ 409099 h 638175"/>
                              <a:gd name="connsiteX50" fmla="*/ 153829 w 371475"/>
                              <a:gd name="connsiteY50" fmla="*/ 411003 h 638175"/>
                              <a:gd name="connsiteX51" fmla="*/ 147161 w 371475"/>
                              <a:gd name="connsiteY51" fmla="*/ 415766 h 638175"/>
                              <a:gd name="connsiteX52" fmla="*/ 140494 w 371475"/>
                              <a:gd name="connsiteY52" fmla="*/ 420528 h 638175"/>
                              <a:gd name="connsiteX53" fmla="*/ 133826 w 371475"/>
                              <a:gd name="connsiteY53" fmla="*/ 425291 h 638175"/>
                              <a:gd name="connsiteX54" fmla="*/ 120491 w 371475"/>
                              <a:gd name="connsiteY54" fmla="*/ 434816 h 638175"/>
                              <a:gd name="connsiteX55" fmla="*/ 94774 w 371475"/>
                              <a:gd name="connsiteY55" fmla="*/ 454819 h 638175"/>
                              <a:gd name="connsiteX56" fmla="*/ 7144 w 371475"/>
                              <a:gd name="connsiteY56" fmla="*/ 545306 h 638175"/>
                              <a:gd name="connsiteX57" fmla="*/ 7144 w 371475"/>
                              <a:gd name="connsiteY57" fmla="*/ 639603 h 638175"/>
                              <a:gd name="connsiteX58" fmla="*/ 45244 w 371475"/>
                              <a:gd name="connsiteY58" fmla="*/ 583406 h 638175"/>
                              <a:gd name="connsiteX59" fmla="*/ 132874 w 371475"/>
                              <a:gd name="connsiteY59" fmla="*/ 493871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71475" h="638175">
                                <a:moveTo>
                                  <a:pt x="132874" y="493871"/>
                                </a:moveTo>
                                <a:cubicBezTo>
                                  <a:pt x="136684" y="490061"/>
                                  <a:pt x="140494" y="487203"/>
                                  <a:pt x="144304" y="484346"/>
                                </a:cubicBezTo>
                                <a:cubicBezTo>
                                  <a:pt x="148114" y="481489"/>
                                  <a:pt x="151924" y="477678"/>
                                  <a:pt x="155734" y="474821"/>
                                </a:cubicBezTo>
                                <a:cubicBezTo>
                                  <a:pt x="159544" y="471964"/>
                                  <a:pt x="163354" y="468153"/>
                                  <a:pt x="167164" y="465296"/>
                                </a:cubicBezTo>
                                <a:lnTo>
                                  <a:pt x="172879" y="460534"/>
                                </a:lnTo>
                                <a:lnTo>
                                  <a:pt x="178594" y="455771"/>
                                </a:lnTo>
                                <a:lnTo>
                                  <a:pt x="184309" y="451009"/>
                                </a:lnTo>
                                <a:lnTo>
                                  <a:pt x="190024" y="446246"/>
                                </a:lnTo>
                                <a:cubicBezTo>
                                  <a:pt x="193834" y="443389"/>
                                  <a:pt x="198596" y="439578"/>
                                  <a:pt x="202406" y="436721"/>
                                </a:cubicBezTo>
                                <a:cubicBezTo>
                                  <a:pt x="206216" y="433864"/>
                                  <a:pt x="210979" y="430053"/>
                                  <a:pt x="214789" y="426244"/>
                                </a:cubicBezTo>
                                <a:cubicBezTo>
                                  <a:pt x="216694" y="424339"/>
                                  <a:pt x="218599" y="422434"/>
                                  <a:pt x="220504" y="420528"/>
                                </a:cubicBezTo>
                                <a:cubicBezTo>
                                  <a:pt x="222409" y="418624"/>
                                  <a:pt x="224314" y="416719"/>
                                  <a:pt x="226219" y="414814"/>
                                </a:cubicBezTo>
                                <a:cubicBezTo>
                                  <a:pt x="230029" y="411003"/>
                                  <a:pt x="233839" y="407194"/>
                                  <a:pt x="237649" y="403384"/>
                                </a:cubicBezTo>
                                <a:cubicBezTo>
                                  <a:pt x="241459" y="399574"/>
                                  <a:pt x="245269" y="395764"/>
                                  <a:pt x="248126" y="391953"/>
                                </a:cubicBezTo>
                                <a:cubicBezTo>
                                  <a:pt x="251936" y="388144"/>
                                  <a:pt x="254794" y="384334"/>
                                  <a:pt x="258604" y="380524"/>
                                </a:cubicBezTo>
                                <a:cubicBezTo>
                                  <a:pt x="261461" y="376714"/>
                                  <a:pt x="265271" y="372903"/>
                                  <a:pt x="268129" y="369094"/>
                                </a:cubicBezTo>
                                <a:cubicBezTo>
                                  <a:pt x="270986" y="365284"/>
                                  <a:pt x="273844" y="361474"/>
                                  <a:pt x="277654" y="356711"/>
                                </a:cubicBezTo>
                                <a:cubicBezTo>
                                  <a:pt x="280511" y="352901"/>
                                  <a:pt x="283369" y="348139"/>
                                  <a:pt x="286226" y="344328"/>
                                </a:cubicBezTo>
                                <a:cubicBezTo>
                                  <a:pt x="287179" y="342424"/>
                                  <a:pt x="289084" y="340519"/>
                                  <a:pt x="290036" y="338614"/>
                                </a:cubicBezTo>
                                <a:cubicBezTo>
                                  <a:pt x="290989" y="336709"/>
                                  <a:pt x="292894" y="334803"/>
                                  <a:pt x="293846" y="332899"/>
                                </a:cubicBezTo>
                                <a:cubicBezTo>
                                  <a:pt x="296704" y="329089"/>
                                  <a:pt x="298609" y="324326"/>
                                  <a:pt x="301466" y="320516"/>
                                </a:cubicBezTo>
                                <a:cubicBezTo>
                                  <a:pt x="303371" y="316706"/>
                                  <a:pt x="306229" y="311944"/>
                                  <a:pt x="308134" y="308134"/>
                                </a:cubicBezTo>
                                <a:cubicBezTo>
                                  <a:pt x="310039" y="304324"/>
                                  <a:pt x="312896" y="299561"/>
                                  <a:pt x="314801" y="295751"/>
                                </a:cubicBezTo>
                                <a:cubicBezTo>
                                  <a:pt x="315754" y="293846"/>
                                  <a:pt x="316706" y="291941"/>
                                  <a:pt x="317659" y="290036"/>
                                </a:cubicBezTo>
                                <a:cubicBezTo>
                                  <a:pt x="318611" y="288131"/>
                                  <a:pt x="319564" y="286226"/>
                                  <a:pt x="320516" y="283369"/>
                                </a:cubicBezTo>
                                <a:cubicBezTo>
                                  <a:pt x="322421" y="279559"/>
                                  <a:pt x="324326" y="274796"/>
                                  <a:pt x="326231" y="270986"/>
                                </a:cubicBezTo>
                                <a:cubicBezTo>
                                  <a:pt x="332899" y="254794"/>
                                  <a:pt x="339566" y="238601"/>
                                  <a:pt x="344329" y="222409"/>
                                </a:cubicBezTo>
                                <a:cubicBezTo>
                                  <a:pt x="353854" y="190976"/>
                                  <a:pt x="359569" y="160496"/>
                                  <a:pt x="362426" y="134778"/>
                                </a:cubicBezTo>
                                <a:cubicBezTo>
                                  <a:pt x="365284" y="108109"/>
                                  <a:pt x="365284" y="85249"/>
                                  <a:pt x="365284" y="66199"/>
                                </a:cubicBezTo>
                                <a:cubicBezTo>
                                  <a:pt x="364331" y="47149"/>
                                  <a:pt x="362426" y="32861"/>
                                  <a:pt x="360521" y="22384"/>
                                </a:cubicBezTo>
                                <a:cubicBezTo>
                                  <a:pt x="360521" y="19526"/>
                                  <a:pt x="359569" y="17621"/>
                                  <a:pt x="359569" y="15716"/>
                                </a:cubicBezTo>
                                <a:cubicBezTo>
                                  <a:pt x="359569" y="13811"/>
                                  <a:pt x="358616" y="11906"/>
                                  <a:pt x="358616" y="10954"/>
                                </a:cubicBezTo>
                                <a:cubicBezTo>
                                  <a:pt x="357664" y="8096"/>
                                  <a:pt x="357664" y="7144"/>
                                  <a:pt x="357664" y="7144"/>
                                </a:cubicBezTo>
                                <a:cubicBezTo>
                                  <a:pt x="357664" y="7144"/>
                                  <a:pt x="357664" y="8096"/>
                                  <a:pt x="357664" y="10954"/>
                                </a:cubicBezTo>
                                <a:cubicBezTo>
                                  <a:pt x="357664" y="13811"/>
                                  <a:pt x="357664" y="17621"/>
                                  <a:pt x="357664" y="22384"/>
                                </a:cubicBezTo>
                                <a:cubicBezTo>
                                  <a:pt x="357664" y="31909"/>
                                  <a:pt x="356711" y="47149"/>
                                  <a:pt x="354806" y="65246"/>
                                </a:cubicBezTo>
                                <a:cubicBezTo>
                                  <a:pt x="352901" y="83344"/>
                                  <a:pt x="349091" y="106203"/>
                                  <a:pt x="342424" y="130969"/>
                                </a:cubicBezTo>
                                <a:cubicBezTo>
                                  <a:pt x="336709" y="155734"/>
                                  <a:pt x="327184" y="183356"/>
                                  <a:pt x="315754" y="211931"/>
                                </a:cubicBezTo>
                                <a:cubicBezTo>
                                  <a:pt x="310039" y="226219"/>
                                  <a:pt x="302419" y="240506"/>
                                  <a:pt x="294799" y="255746"/>
                                </a:cubicBezTo>
                                <a:cubicBezTo>
                                  <a:pt x="286226" y="270034"/>
                                  <a:pt x="277654" y="285274"/>
                                  <a:pt x="268129" y="299561"/>
                                </a:cubicBezTo>
                                <a:cubicBezTo>
                                  <a:pt x="257651" y="313849"/>
                                  <a:pt x="247174" y="328136"/>
                                  <a:pt x="234791" y="341471"/>
                                </a:cubicBezTo>
                                <a:cubicBezTo>
                                  <a:pt x="231934" y="345281"/>
                                  <a:pt x="228124" y="348139"/>
                                  <a:pt x="225266" y="351949"/>
                                </a:cubicBezTo>
                                <a:cubicBezTo>
                                  <a:pt x="222409" y="354806"/>
                                  <a:pt x="218599" y="358616"/>
                                  <a:pt x="215741" y="361474"/>
                                </a:cubicBezTo>
                                <a:cubicBezTo>
                                  <a:pt x="211931" y="364331"/>
                                  <a:pt x="209074" y="368141"/>
                                  <a:pt x="205264" y="370999"/>
                                </a:cubicBezTo>
                                <a:cubicBezTo>
                                  <a:pt x="201454" y="373856"/>
                                  <a:pt x="198596" y="376714"/>
                                  <a:pt x="194786" y="380524"/>
                                </a:cubicBezTo>
                                <a:cubicBezTo>
                                  <a:pt x="192881" y="382428"/>
                                  <a:pt x="190976" y="383381"/>
                                  <a:pt x="189071" y="385286"/>
                                </a:cubicBezTo>
                                <a:lnTo>
                                  <a:pt x="183356" y="390049"/>
                                </a:lnTo>
                                <a:cubicBezTo>
                                  <a:pt x="179546" y="392906"/>
                                  <a:pt x="175736" y="395764"/>
                                  <a:pt x="171926" y="398621"/>
                                </a:cubicBezTo>
                                <a:cubicBezTo>
                                  <a:pt x="168116" y="401478"/>
                                  <a:pt x="164306" y="404336"/>
                                  <a:pt x="160496" y="407194"/>
                                </a:cubicBezTo>
                                <a:lnTo>
                                  <a:pt x="157639" y="409099"/>
                                </a:lnTo>
                                <a:lnTo>
                                  <a:pt x="153829" y="411003"/>
                                </a:lnTo>
                                <a:lnTo>
                                  <a:pt x="147161" y="415766"/>
                                </a:lnTo>
                                <a:lnTo>
                                  <a:pt x="140494" y="420528"/>
                                </a:lnTo>
                                <a:lnTo>
                                  <a:pt x="133826" y="425291"/>
                                </a:lnTo>
                                <a:cubicBezTo>
                                  <a:pt x="129064" y="428149"/>
                                  <a:pt x="125254" y="431959"/>
                                  <a:pt x="120491" y="434816"/>
                                </a:cubicBezTo>
                                <a:cubicBezTo>
                                  <a:pt x="111919" y="441484"/>
                                  <a:pt x="103346" y="448151"/>
                                  <a:pt x="94774" y="454819"/>
                                </a:cubicBezTo>
                                <a:cubicBezTo>
                                  <a:pt x="63341" y="481489"/>
                                  <a:pt x="33814" y="511969"/>
                                  <a:pt x="7144" y="545306"/>
                                </a:cubicBezTo>
                                <a:lnTo>
                                  <a:pt x="7144" y="639603"/>
                                </a:lnTo>
                                <a:cubicBezTo>
                                  <a:pt x="18574" y="620553"/>
                                  <a:pt x="30956" y="601503"/>
                                  <a:pt x="45244" y="583406"/>
                                </a:cubicBezTo>
                                <a:cubicBezTo>
                                  <a:pt x="73819" y="550069"/>
                                  <a:pt x="102394" y="520541"/>
                                  <a:pt x="132874" y="49387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94100</wp14:pctHeight>
              </wp14:sizeRelV>
            </wp:anchor>
          </w:drawing>
        </mc:Choice>
        <mc:Fallback>
          <w:pict>
            <v:group w14:anchorId="4B2C4DD9" id="Group 4" o:spid="_x0000_s1026" alt="&quot;&quot;" style="position:absolute;margin-left:0;margin-top:-.6pt;width:806.4pt;height:560.2pt;z-index:-251653120;mso-width-percent:953;mso-height-percent:941;mso-width-percent:953;mso-height-percent:941" coordsize="102427,7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">
              <v:rect id="Rectangle 2" o:spid="_x0000_s1027" alt="&quot;&quot;" style="position:absolute;width:50895;height:7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" fillcolor="#27ced7 [3206]" stroked="f" strokeweight="1pt">
                <v:fill opacity="3341f"/>
              </v:rect>
              <v:group id="Group 2955" o:spid="_x0000_s1028" style="position:absolute;top:56083;width:45201;height:15063" coordsize="39566,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Shape 2008" o:spid="_x0000_s1029" style="position:absolute;left:39471;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" path="m7144,7858r,c7144,6906,7144,6906,7144,7858xe" filled="f" stroked="f">
                  <v:stroke joinstyle="miter"/>
                  <v:path arrowok="t" o:connecttype="custom" o:connectlocs="7144,7858;7144,7858;7144,7858" o:connectangles="0,0,0"/>
                </v:shape>
                <v:shape id="Freeform: Shape 2009" o:spid="_x0000_s1030" style="position:absolute;left:1457;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" path="m7144,7858r,c7144,6906,7144,6906,7144,7858xe" filled="f" stroked="f">
                  <v:stroke joinstyle="miter"/>
                  <v:path arrowok="t" o:connecttype="custom" o:connectlocs="7144,7858;7144,7858;7144,7858" o:connectangles="0,0,0"/>
                </v:shape>
                <v:shape id="Freeform: Shape 2010" o:spid="_x0000_s1031" style="position:absolute;left:1571;top:12629;width:4191;height:571;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" path="m394811,42386r-6667,-2857c386239,38576,383381,37624,381476,36672v-4762,-1906,-8572,-3811,-13335,-4763c363379,30004,359569,29051,354806,27147v-4762,-1906,-8572,-2858,-13335,-3811c336709,22384,332899,20479,328136,19526,310039,14764,292894,11906,274796,10001,257651,8097,240506,7144,223361,7144v-16192,,-32385,953,-48577,1905c144304,11906,115729,17622,90964,23336,66199,30004,45244,36672,27146,43339,19526,46197,13811,49054,7144,51911r212407,c213836,50006,209074,49054,204311,47149v-4762,-1905,-9525,-2858,-13335,-3810c187166,42386,184309,41434,181451,40481v-5715,-952,-7620,-1905,-7620,-1905c173831,38576,176689,38576,182404,39529v2857,,5715,952,9525,952c195739,40481,200501,41434,205264,42386v4762,953,10477,1905,16192,1905c224314,44291,227171,45244,230981,46197v2858,952,6668,952,10478,1904c245269,49054,248126,49054,251936,50006v1905,,2858,953,4763,953l331946,50959v,,,,-952,c327184,50006,325279,49054,325279,49054v,,1905,,5715,952c332899,50006,335756,50959,339566,50959r74295,c411004,49054,408146,48101,405289,46197v-1905,,-5715,-1906,-10478,-3811xe" filled="f" stroked="f">
                  <v:stroke joinstyle="miter"/>
                  <v:path arrowok="t" o:connecttype="custom" o:connectlocs="394811,42386;388144,39529;381476,36672;368141,31909;354806,27147;341471,23336;328136,19526;274796,10001;223361,7144;174784,9049;90964,23336;27146,43339;7144,51911;219551,51911;204311,47149;190976,43339;181451,40481;173831,38576;182404,39529;191929,40481;205264,42386;221456,44291;230981,46197;241459,48101;251936,50006;256699,50959;331946,50959;330994,50959;325279,49054;330994,50006;339566,50959;413861,50959;405289,46197;394811,42386" o:connectangles="0,0,0,0,0,0,0,0,0,0,0,0,0,0,0,0,0,0,0,0,0,0,0,0,0,0,0,0,0,0,0,0,0,0"/>
                </v:shape>
                <v:shape id="Freeform: Shape 2027" o:spid="_x0000_s1032" style="position:absolute;left:36842;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" path="m59531,15716v4763,-1905,9525,-2857,13335,-3810c76676,10953,79534,10001,82391,9049v5715,-953,7620,-1905,7620,-1905c90011,7144,87154,7144,81439,8096v-2858,,-5715,953,-9525,953c68104,9049,63341,10001,58579,10953v-4763,953,-10478,1906,-16193,1906c39529,12859,36671,13811,32861,14764v-2857,952,-6667,952,-10477,1905c18574,17621,15716,17621,11906,18574v-1905,,-2857,952,-4762,952l45244,19526v3810,-952,9525,-2857,14287,-3810xe" filled="f" stroked="f">
                  <v:stroke joinstyle="miter"/>
                  <v:path arrowok="t" o:connecttype="custom" o:connectlocs="59531,15716;72866,11906;82391,9049;90011,7144;81439,8096;71914,9049;58579,10953;42386,12859;32861,14764;22384,16669;11906,18574;7144,19526;45244,19526;59531,15716" o:connectangles="0,0,0,0,0,0,0,0,0,0,0,0,0,0"/>
                </v:shape>
                <v:shape id="Freeform: Shape 2030" o:spid="_x0000_s1033" style="position:absolute;left:36004;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" path="m21431,7144v,,-1905,,-5715,953c13811,8097,10954,9049,7144,9049r7620,c14764,9049,14764,9049,15716,9049v3810,-952,5715,-1905,5715,-1905xe" filled="f" stroked="f">
                  <v:stroke joinstyle="miter"/>
                  <v:path arrowok="t" o:connecttype="custom" o:connectlocs="21431,7144;15716,8097;7144,9049;14764,9049;15716,9049;21431,7144" o:connectangles="0,0,0,0,0,0"/>
                </v:shape>
                <v:shape id="Freeform: Shape 2039" o:spid="_x0000_s1034" style="position:absolute;left:4000;top:9140;width:4667;height:3238;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" path="m349091,307480v3810,-952,6668,-2857,10478,-3810c363379,301765,367189,299860,370046,298908v1905,-953,3810,-1905,4763,-2858l379571,293193r1905,-953l384334,290335r4762,-2857c402431,278905,414814,269380,426244,256998v11430,-12383,20955,-26670,28575,-42863c458629,206515,461486,197943,463391,189370v1905,-8572,2858,-17145,3810,-26670c467201,154128,467201,144603,466249,136030v-1905,-8572,-3810,-18097,-6668,-25717c453866,93168,444341,77928,433864,64593,428149,57925,422434,51258,415766,45543v-2857,-2858,-6667,-5715,-9525,-8573l403384,35065r-2858,-1905c398621,32208,396716,30303,394811,29350v-952,-952,-1905,-952,-2857,-1905l390049,26493r-1905,-953l387191,24588r-952,c385286,24588,387191,24588,385286,23635r,c383381,22683,381476,21730,378619,20778v-1905,-953,-3810,-1905,-6668,-2858c368141,16015,363379,14110,359569,13158v-1905,-953,-4763,-953,-6668,-1905c350996,11253,348139,10300,346234,10300,329089,6490,311944,6490,296704,8395v-31433,3810,-60008,15240,-83820,32385c201454,49353,190976,58878,181451,70308v-8572,11430,-15240,22860,-20955,35242c155734,117933,152876,130315,151924,141745v,2858,,5715,-953,8573c150971,153175,150971,156033,150971,158890v,2858,,4763,,7620c150971,167463,150971,169368,150971,170320v,953,,1905,,3810c151924,178893,151924,182703,152876,187465v953,3810,1905,7620,2858,11430c156686,202705,157639,205563,158591,209373v953,1905,953,2857,1905,4762c161449,215088,161449,216993,161449,217945v2857,6668,4762,9525,4762,9525c173831,240805,184309,251283,197644,257950v40957,20003,92392,-952,116205,-46672c335756,167463,324326,116980,289084,94120v5715,-2857,11430,-4762,18097,-5715c315754,86500,324326,85548,332899,86500r2857,l338614,87453v1905,,3810,952,5715,952c345281,88405,346234,89358,347186,89358r2858,952l350044,90310v-1905,-952,,,-953,l350044,90310r952,953l352901,92215r1905,953c355759,93168,356711,94120,356711,94120r2858,1905l361474,96978r1905,952c365284,98883,368141,100788,370046,101740v3810,2858,8573,6668,12383,9525c390049,118885,395764,126505,400526,136030v9525,19050,11430,41910,4763,62865c401479,209373,396716,219850,389096,230328v-7620,9525,-16192,19050,-25717,26670l359569,259855r-953,953l357664,260808r,c357664,260808,356711,260808,357664,260808r-1905,1905l350996,265570v-1905,953,-2857,1905,-3810,2858c344329,270333,342424,271285,339566,273190v-2857,1905,-5715,2858,-8572,4763c319564,283668,308134,287478,295751,290335v-23812,5715,-49530,7620,-74295,7620c197644,297955,173831,296050,151924,295098v-21908,-953,-41910,-1905,-59055,-2858c74771,292240,59531,292240,47149,293193v-12383,952,-22860,1905,-29528,1905c10954,296050,7144,296050,7144,296050v,,3810,,10477,c24289,296050,33814,296050,47149,297003v12382,952,27622,1905,44767,4762c109061,303670,129064,307480,150019,310338v20955,3810,44767,7620,69532,10477c244316,323673,271939,325578,300514,321768v20002,-5715,34290,-8573,48577,-14288xe" filled="f" stroked="f">
                  <v:stroke joinstyle="miter"/>
                  <v:path arrowok="t" o:connecttype="custom" o:connectlocs="349091,307480;359569,303670;370046,298908;374809,296050;379571,293193;381476,292240;384334,290335;389096,287478;426244,256998;454819,214135;463391,189370;467201,162700;466249,136030;459581,110313;433864,64593;415766,45543;406241,36970;403384,35065;400526,33160;394811,29350;391954,27445;390049,26493;388144,25540;387191,24588;386239,24588;385286,23635;385286,23635;378619,20778;371951,17920;359569,13158;352901,11253;346234,10300;296704,8395;212884,40780;181451,70308;160496,105550;151924,141745;150971,150318;150971,158890;150971,166510;150971,170320;150971,174130;152876,187465;155734,198895;158591,209373;160496,214135;161449,217945;166211,227470;197644,257950;313849,211278;289084,94120;307181,88405;332899,86500;335756,86500;338614,87453;344329,88405;347186,89358;350044,90310;350044,90310;349091,90310;350044,90310;350996,91263;352901,92215;354806,93168;356711,94120;359569,96025;361474,96978;363379,97930;370046,101740;382429,111265;400526,136030;405289,198895;389096,230328;363379,256998;359569,259855;358616,260808;357664,260808;357664,260808;357664,260808;355759,262713;350996,265570;347186,268428;339566,273190;330994,277953;295751,290335;221456,297955;151924,295098;92869,292240;47149,293193;17621,295098;7144,296050;17621,296050;47149,297003;91916,301765;150019,310338;219551,320815;300514,321768;349091,307480" o:connectangles="0,0,0,0,0,0,0,0,0,0,0,0,0,0,0,0,0,0,0,0,0,0,0,0,0,0,0,0,0,0,0,0,0,0,0,0,0,0,0,0,0,0,0,0,0,0,0,0,0,0,0,0,0,0,0,0,0,0,0,0,0,0,0,0,0,0,0,0,0,0,0,0,0,0,0,0,0,0,0,0,0,0,0,0,0,0,0,0,0,0,0,0,0,0,0,0,0,0"/>
                </v:shape>
                <v:shape id="Freeform: Shape 2040" o:spid="_x0000_s1035" style="position:absolute;left:28;top:3025;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" path="m78581,488386v20003,-20002,41910,-41910,63818,-65722c164306,397899,187166,370276,204311,336939v8573,-17145,16193,-35243,21908,-54293c227171,277884,229076,273121,230029,268359v952,-4763,1905,-10478,2857,-15240c233839,250261,233839,248356,233839,245499r952,-6668l234791,235021r,-4762l235744,222639v952,-20955,,-41910,-4763,-62865c226219,138819,218599,116911,207169,97861,201454,88336,194786,78811,187166,70239,179546,61666,170974,53094,161449,46426,151924,38806,142399,33091,131921,27376,121444,22614,110966,17851,99536,14994,76676,8326,53816,6421,30956,7374,23336,8326,15716,9279,8096,10231r,92393l10001,101671r1905,-952c14764,99766,17621,97861,21431,96909v6668,-2858,12383,-3810,19050,-5715c53816,89289,67151,88336,81439,90241v27622,3810,52387,19050,70485,42863c160496,144534,168116,158821,172879,174061v4762,15240,7620,31433,8572,47625l181451,228354r,1905l181451,231211r,c181451,231211,181451,232164,181451,231211r,3810l181451,241689v,1905,,4762,,6667c181451,252166,181451,255976,180499,259786v-953,3810,-953,8573,-1905,12383c175736,288361,171926,304554,165259,319794v-11430,30480,-29528,58102,-47625,83820c99536,429331,79534,453144,62389,475051,44291,496959,29051,517914,14764,536011v-2858,3810,-4763,6668,-7620,10478l7144,562681v5715,-5715,11430,-12382,17145,-19050c40481,526486,58579,508389,78581,488386xe" filled="f" stroked="f">
                  <v:stroke joinstyle="miter"/>
                  <v:path arrowok="t" o:connecttype="custom" o:connectlocs="78581,488386;142399,422664;204311,336939;226219,282646;230029,268359;232886,253119;233839,245499;234791,238831;234791,235021;234791,230259;235744,222639;230981,159774;207169,97861;187166,70239;161449,46426;131921,27376;99536,14994;30956,7374;8096,10231;8096,102624;10001,101671;11906,100719;21431,96909;40481,91194;81439,90241;151924,133104;172879,174061;181451,221686;181451,228354;181451,230259;181451,231211;181451,231211;181451,231211;181451,235021;181451,241689;181451,248356;180499,259786;178594,272169;165259,319794;117634,403614;62389,475051;14764,536011;7144,546489;7144,562681;24289,543631;78581,488386" o:connectangles="0,0,0,0,0,0,0,0,0,0,0,0,0,0,0,0,0,0,0,0,0,0,0,0,0,0,0,0,0,0,0,0,0,0,0,0,0,0,0,0,0,0,0,0,0,0"/>
                </v:shape>
                <v:shape id="Freeform: Shape 2041" o:spid="_x0000_s1036" style="position:absolute;left:28;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" path="m57626,231934c110014,204311,127159,132874,94774,73819,75724,37624,42386,13811,7144,7144r,236220c25241,244316,42386,240506,57626,231934xe" filled="f" stroked="f">
                  <v:stroke joinstyle="miter"/>
                  <v:path arrowok="t" o:connecttype="custom" o:connectlocs="57626,231934;94774,73819;7144,7144;7144,243364;57626,231934" o:connectangles="0,0,0,0,0"/>
                </v:shape>
                <v:shape id="Freeform: Shape 2042" o:spid="_x0000_s1037" style="position:absolute;left:800;top:7625;width:4476;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" path="m215741,80830v2858,-952,6668,-1905,9525,-2858c228124,77020,230981,76067,234791,76067r4763,-952l243364,74162v11430,-1905,21907,-1905,32385,c295751,77020,311944,86545,324326,96070v12383,10477,20955,20955,26670,29527c352901,128455,353854,130360,354806,132265v953,2857,2858,5715,4763,8572c374809,162745,405289,168460,427196,153220v21908,-15240,27623,-45720,11430,-68580c437674,83687,436721,82735,436721,81782r,c436721,81782,436721,81782,436721,81782v,,,,-952,-952c435769,80830,434816,79878,434816,79878v-952,-953,-1905,-2858,-3810,-3811c428149,72257,423386,68447,417671,62732,411956,57017,404336,51303,395764,44635,387191,37967,376714,32253,364331,25585,351949,19870,338614,14155,323374,11297,308134,7487,290989,6535,274796,7487v-17145,953,-33337,4763,-48577,11430l220504,21775r-3810,1905c213836,24632,210026,26537,206216,28442v-3810,1905,-6667,3811,-10477,5715c191929,36062,189071,37967,185261,39872v-13335,7620,-25717,16193,-37147,25718c136684,74162,125254,83687,115729,93212,95726,111310,77629,129407,62389,143695v-7620,7620,-15240,13335,-21908,19050c33814,168460,28099,173222,23336,177032v-4762,3810,-9525,6668,-11430,8573c9049,187510,7144,188462,7144,188462v,,1905,-952,4762,-1905c14764,185605,19526,183700,25241,180842v5715,-2857,12383,-5714,20003,-10477c52864,166555,61436,160840,70961,156078v18098,-11431,40005,-24766,61913,-38100c144304,111310,155734,104642,168116,98928v12383,-5716,24765,-10478,37148,-15241c209074,82735,212884,81782,215741,80830xe" filled="f" stroked="f">
                  <v:stroke joinstyle="miter"/>
                  <v:path arrowok="t" o:connecttype="custom" o:connectlocs="215741,80830;225266,77972;234791,76067;239554,75115;243364,74162;275749,74162;324326,96070;350996,125597;354806,132265;359569,140837;427196,153220;438626,84640;436721,81782;436721,81782;436721,81782;435769,80830;434816,79878;431006,76067;417671,62732;395764,44635;364331,25585;323374,11297;274796,7487;226219,18917;220504,21775;216694,23680;206216,28442;195739,34157;185261,39872;148114,65590;115729,93212;62389,143695;40481,162745;23336,177032;11906,185605;7144,188462;11906,186557;25241,180842;45244,170365;70961,156078;132874,117978;168116,98928;205264,83687;215741,80830" o:connectangles="0,0,0,0,0,0,0,0,0,0,0,0,0,0,0,0,0,0,0,0,0,0,0,0,0,0,0,0,0,0,0,0,0,0,0,0,0,0,0,0,0,0,0,0"/>
                </v:shape>
                <v:shape id="Freeform: Shape 2043" o:spid="_x0000_s1038" style="position:absolute;left:6781;top:7583;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" path="m369094,25961c307181,-17854,215741,18341,224314,98351v6667,66675,107632,42863,88582,163830c310991,271706,309086,281231,306229,290756v-3810,14288,-7620,28575,-13335,43815c287179,349811,281464,365051,273844,379339v-7620,15240,-16193,29527,-25718,42862c238601,435536,227171,448871,215741,460301v-11430,11430,-24765,21908,-38100,31433c164306,500306,150019,507926,136684,513641v-13335,5715,-27623,10478,-40005,14288c84296,531739,71914,533644,60484,535549v-2858,,-5715,953,-7620,953c50006,536502,48101,537454,45244,537454v-1905,,-4763,952,-6668,952c36671,538406,34766,538406,31909,539359v-3810,,-7620,952,-10478,952c18574,540311,15716,540311,13811,540311v-3810,,-6667,,-6667,c7144,540311,9049,540311,13811,541264v1905,,4763,952,7620,952c24289,542216,28099,543169,31909,543169v1905,,3810,,6667,952c40481,544121,43339,544121,45244,544121v2857,,4762,,7620,c55721,544121,58579,544121,61436,544121v11430,,23813,,38100,-1905c113824,541264,128111,538406,144304,534596v16192,-3810,32385,-9525,48577,-17145c209074,509831,226219,501259,241459,489829v15240,-10478,30480,-23813,44767,-37148c300514,439346,312896,424106,324326,408866v11430,-15240,21908,-31432,30480,-47625c363379,345049,370999,329809,378619,314569v6667,-15240,12382,-30480,17145,-43815c405289,243131,411004,219319,414814,202174v952,-2858,1905,-6668,1905,-11430c417671,187886,418624,174551,418624,174551v3810,-43815,,-112395,-49530,-148590xe" filled="f" stroked="f">
                  <v:stroke joinstyle="miter"/>
                  <v:path arrowok="t" o:connecttype="custom" o:connectlocs="369094,25961;224314,98351;312896,262181;306229,290756;292894,334571;273844,379339;248126,422201;215741,460301;177641,491734;136684,513641;96679,527929;60484,535549;52864,536502;45244,537454;38576,538406;31909,539359;21431,540311;13811,540311;7144,540311;13811,541264;21431,542216;31909,543169;38576,544121;45244,544121;52864,544121;61436,544121;99536,542216;144304,534596;192881,517451;241459,489829;286226,452681;324326,408866;354806,361241;378619,314569;395764,270754;414814,202174;416719,190744;418624,174551;369094,25961" o:connectangles="0,0,0,0,0,0,0,0,0,0,0,0,0,0,0,0,0,0,0,0,0,0,0,0,0,0,0,0,0,0,0,0,0,0,0,0,0,0,0"/>
                </v:shape>
                <v:shape id="Freeform: Shape 2044" o:spid="_x0000_s1039" style="position:absolute;left:13506;top:11514;width:2476;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" path="m224314,45244v,,,,,c223361,44291,223361,44291,222409,44291v,,-953,-952,-953,-952c219551,42386,217646,40481,214789,37624v-2858,-1905,-6668,-4763,-10478,-6668c200501,28099,195739,26194,190024,23336v-5715,-2857,-11430,-4762,-18098,-7620c165259,13811,158591,11906,150971,10002,143351,8097,135731,8097,128111,7144v-7620,,-15240,,-22860,953c97631,9049,90011,10954,83344,12859v-3810,952,-6668,2857,-10478,3810c70009,18574,66199,19527,63341,21431v-2857,1905,-5715,2858,-8572,4763c51911,28099,49054,30004,46196,30956v-2857,1905,-4762,3810,-7620,5716c37624,37624,36671,38577,34766,39529v-952,952,-1905,1905,-2857,2857c30004,44291,28099,46197,26194,47149v-1905,1905,-3810,2857,-4763,4762c18574,54769,15716,57627,13811,59531v-3810,4763,-6667,6668,-6667,6668c7144,66199,10001,64294,14764,60484v2857,-1905,5715,-3810,9525,-5715c26194,53816,28099,52864,30004,50959v1905,-953,3810,-1905,6667,-3810c37624,46197,38576,46197,40481,45244v953,-953,2858,-953,3810,-1905c47149,42386,49054,41434,51911,39529v2858,-952,5715,-1905,8573,-2857c63341,35719,66199,34766,69056,33814v2858,-953,5715,-953,9525,-1905c81439,31909,85249,30956,88106,30956v6668,,12383,-952,19050,c113824,30956,119539,32861,125254,33814v5715,1905,11430,3810,17145,5715c152876,44291,161449,50006,169069,55722v3810,2857,6667,5714,9525,8572c181451,67152,183356,69056,185261,70961v953,953,1905,2858,2858,3811c189071,75724,189071,76677,190024,76677v15240,19050,35242,29527,49530,17145c250984,85249,242411,58579,224314,45244xe" filled="f" stroked="f">
                  <v:stroke joinstyle="miter"/>
                  <v:path arrowok="t" o:connecttype="custom" o:connectlocs="224314,45244;224314,45244;222409,44291;221456,43339;214789,37624;204311,30956;190024,23336;171926,15716;150971,10002;128111,7144;105251,8097;83344,12859;72866,16669;63341,21431;54769,26194;46196,30956;38576,36672;34766,39529;31909,42386;26194,47149;21431,51911;13811,59531;7144,66199;14764,60484;24289,54769;30004,50959;36671,47149;40481,45244;44291,43339;51911,39529;60484,36672;69056,33814;78581,31909;88106,30956;107156,30956;125254,33814;142399,39529;169069,55722;178594,64294;185261,70961;188119,74772;190024,76677;239554,93822;224314,45244" o:connectangles="0,0,0,0,0,0,0,0,0,0,0,0,0,0,0,0,0,0,0,0,0,0,0,0,0,0,0,0,0,0,0,0,0,0,0,0,0,0,0,0,0,0,0,0"/>
                </v:shape>
                <v:shape id="Freeform: Shape 2045" o:spid="_x0000_s1040" style="position:absolute;left:4391;top:6141;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" path="m90011,138720v-2857,952,-5715,2858,-8572,3810c78581,143483,75724,144435,72866,145388v-2857,952,-5715,1905,-8572,2857c61436,149197,58579,149197,55721,150150v-2857,953,-5715,953,-7620,1905c47149,152055,45244,152055,44291,153008v-952,,-2857,,-3810,c37624,153008,35719,153960,33814,153960v-1905,,-4763,,-6668,c23336,153960,19526,153960,16669,153960v-5715,,-9525,,-9525,c7144,153960,10001,154913,15716,155865v2858,953,6668,953,10478,1905c28099,157770,30004,158722,32861,158722v1905,,4763,953,7620,953c41434,159675,43339,159675,44291,159675v953,,2858,,3810,c50959,159675,53816,159675,56674,159675v2857,,5715,,9525,c69056,159675,72866,158722,75724,158722v2857,-952,6667,-952,9525,-1904c88106,155865,91916,154913,95726,153960v6668,-1905,13335,-4763,20003,-7620c122396,143483,129064,138720,134779,134910v5715,-4763,11430,-9525,16192,-14288c155734,115860,160496,110145,164306,105383v3810,-4763,7620,-10478,10478,-15240c177641,85380,179546,80618,182404,76808v1905,-3811,3810,-7620,4762,-11430c188119,62520,189071,59663,190024,57758v,-953,,-953,,-953c190024,56805,190024,55853,190024,55853v,-953,,-953,,-953c197644,34897,190024,9180,174784,7275,156686,5370,147161,24420,145256,47280v,953,,1905,,2858c145256,51090,145256,52995,145256,53947v,2858,-952,5716,-1905,8573c142399,66330,141446,70140,140494,73950v-2858,8572,-6668,18097,-12383,26670c125254,105383,121444,110145,117634,113955v-3810,3810,-7620,8573,-12383,12383c100489,132053,95726,135863,90011,138720xe" filled="f" stroked="f">
                  <v:stroke joinstyle="miter"/>
                  <v:path arrowok="t" o:connecttype="custom" o:connectlocs="90011,138720;81439,142530;72866,145388;64294,148245;55721,150150;48101,152055;44291,153008;40481,153008;33814,153960;27146,153960;16669,153960;7144,153960;15716,155865;26194,157770;32861,158722;40481,159675;44291,159675;48101,159675;56674,159675;66199,159675;75724,158722;85249,156818;95726,153960;115729,146340;134779,134910;150971,120622;164306,105383;174784,90143;182404,76808;187166,65378;190024,57758;190024,56805;190024,55853;190024,54900;174784,7275;145256,47280;145256,50138;145256,53947;143351,62520;140494,73950;128111,100620;117634,113955;105251,126338;90011,138720" o:connectangles="0,0,0,0,0,0,0,0,0,0,0,0,0,0,0,0,0,0,0,0,0,0,0,0,0,0,0,0,0,0,0,0,0,0,0,0,0,0,0,0,0,0,0,0"/>
                </v:shape>
                <v:shape id="Freeform: Shape 2046" o:spid="_x0000_s1041" style="position:absolute;left:4867;top:7819;width:1524;height:1333;visibility:visible;mso-wrap-style:square;v-text-anchor:middle" coordsize="1524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" path="m22384,11906v1905,,3810,,4762,c29051,11906,30956,12859,32861,12859v953,,1905,,2858,c36671,12859,37624,12859,38576,13811v1905,,3810,953,6668,953c47149,15716,50006,15716,51911,16669v1905,953,4763,1905,6668,2857c60484,20479,63341,21431,65246,22384v1905,952,4763,1905,6668,3810c75724,29051,80486,31909,84296,34766v3810,2858,6668,6668,10478,10478c97631,49054,100489,52864,102394,56674v4762,7620,7620,15240,9525,21907c112871,82391,113824,85249,113824,88106v,2858,952,5716,952,7620c114776,96679,114776,98584,114776,99536v,953,,953,,1905c115729,120491,123349,136684,138589,134779v12382,-953,19050,-21907,14287,-38100c152876,96679,152876,96679,152876,95726v,,,-952,,-952c152876,94774,152876,93822,152876,93822v,-1906,-952,-3811,-1905,-6668c150019,84297,149066,81439,147161,77629v-1905,-3810,-2857,-7620,-5715,-11430c139541,62389,136684,57626,133826,53816v-2857,-4762,-6667,-8572,-10477,-13335c119539,36672,114776,31909,110014,28099v-4763,-3810,-9525,-6668,-15240,-9525c89059,15716,84296,13811,78581,11906v-2857,-952,-5715,-1905,-8572,-1905c67151,9049,64294,9049,62389,8097v-2858,,-5715,-953,-7620,-953c51911,7144,50006,7144,47149,7144v-2858,,-4763,,-6668,c39529,7144,38576,7144,37624,7144v-953,,-1905,,-2858,c32861,7144,30956,7144,29051,7144v-1905,,-3810,953,-5715,953c20479,8097,16669,9049,14764,9049v-4763,952,-7620,1905,-7620,1905c7144,10954,10001,10954,14764,10954v1905,952,4762,952,7620,952xe" filled="f" stroked="f">
                  <v:stroke joinstyle="miter"/>
                  <v:path arrowok="t" o:connecttype="custom" o:connectlocs="22384,11906;27146,11906;32861,12859;35719,12859;38576,13811;45244,14764;51911,16669;58579,19526;65246,22384;71914,26194;84296,34766;94774,45244;102394,56674;111919,78581;113824,88106;114776,95726;114776,99536;114776,101441;138589,134779;152876,96679;152876,95726;152876,94774;152876,93822;150971,87154;147161,77629;141446,66199;133826,53816;123349,40481;110014,28099;94774,18574;78581,11906;70009,10001;62389,8097;54769,7144;47149,7144;40481,7144;37624,7144;34766,7144;29051,7144;23336,8097;14764,9049;7144,10954;14764,10954;22384,11906" o:connectangles="0,0,0,0,0,0,0,0,0,0,0,0,0,0,0,0,0,0,0,0,0,0,0,0,0,0,0,0,0,0,0,0,0,0,0,0,0,0,0,0,0,0,0,0"/>
                </v:shape>
                <v:shape id="Freeform: Shape 2047" o:spid="_x0000_s1042" style="position:absolute;left:3162;top:458;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" path="m83344,81211v3810,-2857,8572,-4763,11430,-6667c98584,72639,101441,70734,104299,69781v1905,-952,2857,-952,4762,-1905c110014,67876,110966,66923,111919,66923,137636,56446,155734,40254,147161,20251,140494,3106,109061,3106,89059,18346v,,,,-953,c88106,18346,87154,18346,87154,19298v,,-953,953,-953,953c84296,21204,81439,23109,78581,25966v-2857,1905,-6667,5715,-11430,8573c63341,38348,58579,42159,53816,46921,49054,51684,44291,57398,39529,63114,34766,68829,30956,75496,26194,83116v-3810,6668,-7620,15240,-10478,22860c12859,113596,10001,122169,9049,130741v-1905,8573,-1905,17145,-1905,24765c7144,159316,7144,164079,7144,167889v,3809,952,7620,952,11430c9049,183129,9049,186939,10001,190748v953,3811,1905,6668,2858,10478c13811,205036,14764,207894,15716,210751v953,1905,953,2858,1905,4763c18574,217419,18574,218371,19526,219323v953,2858,1905,5716,2858,7621c23336,229801,24289,231706,25241,233611v1905,4762,3810,7620,5715,11430c33814,250756,35719,254566,35719,254566v,,-953,-3810,-2858,-10477c31909,241231,30956,236469,30004,232659v-953,-1905,-953,-4763,-1905,-7620c28099,222181,27146,219323,27146,216466v,-952,,-2857,-952,-4762c26194,209798,26194,208846,26194,206941v,-2857,-953,-5715,-953,-9525c25241,194559,25241,190748,25241,187891v,-3810,,-6668,,-10477c25241,173604,26194,170746,26194,166936v952,-3810,952,-6667,1905,-10477c30004,149791,31909,143123,34766,136456v2858,-6667,5715,-12383,9525,-18097c48101,112644,51911,107881,56674,103119,65246,93594,74771,85973,83344,81211xe" filled="f" stroked="f">
                  <v:stroke joinstyle="miter"/>
                  <v:path arrowok="t" o:connecttype="custom" o:connectlocs="83344,81211;94774,74544;104299,69781;109061,67876;111919,66923;147161,20251;89059,18346;88106,18346;87154,19298;86201,20251;78581,25966;67151,34539;53816,46921;39529,63114;26194,83116;15716,105976;9049,130741;7144,155506;7144,167889;8096,179319;10001,190748;12859,201226;15716,210751;17621,215514;19526,219323;22384,226944;25241,233611;30956,245041;35719,254566;32861,244089;30004,232659;28099,225039;27146,216466;26194,211704;26194,206941;25241,197416;25241,187891;25241,177414;26194,166936;28099,156459;34766,136456;44291,118359;56674,103119;83344,81211" o:connectangles="0,0,0,0,0,0,0,0,0,0,0,0,0,0,0,0,0,0,0,0,0,0,0,0,0,0,0,0,0,0,0,0,0,0,0,0,0,0,0,0,0,0,0,0"/>
                </v:shape>
                <v:shape id="Freeform: Shape 2048" o:spid="_x0000_s1043" style="position:absolute;left:119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" path="m187282,150897v,-3810,-953,-7620,-953,-11430c185377,135657,185377,131847,184424,128037v-952,-3810,-1905,-7620,-2857,-11430c178709,108987,175852,100414,172042,92795,168232,85174,163469,77555,158707,70887,152992,64220,148229,57552,141562,51837,135847,46122,129179,41359,123464,36597,117749,31834,111082,28024,105367,25167,99652,22309,93937,19452,89174,17547,84412,15642,79649,13737,75839,12784,72029,11832,69172,10880,66314,9927v-952,,-952,,-1905,c63457,9927,63457,9927,63457,9927v-953,,-953,,-953,c38692,2307,9164,10880,7259,28977,5354,49932,27262,60409,54884,63267v953,,1905,,2858,c58694,63267,60599,63267,62504,63267v2858,,6668,953,10478,1905c76792,66124,81554,67077,86317,68030v9525,2857,20955,7619,31432,13334c123464,84222,128227,88984,133942,92795v4762,4762,10477,9525,14287,14287c152992,112797,156802,118512,160612,124227v1905,2857,2857,6668,4762,9525c166327,136609,168232,140420,169184,143277v953,2857,1905,6668,2858,9525c172994,155659,173947,159470,174899,162327v953,2857,953,6668,1905,9525c176804,173757,177757,174709,177757,176614v,1906,,2858,952,4763c178709,184234,179662,187092,179662,189949v,2858,,4763,952,7621c180614,202332,181567,206142,181567,209952v,6668,,10478,,10478c181567,220430,182519,216620,183472,209952v952,-3810,1905,-7620,1905,-12382c185377,195664,186329,192807,186329,189949v,-2857,953,-5715,953,-8572c187282,179472,187282,178520,187282,176614v,-1905,,-2857,,-4762c187282,168995,187282,165184,187282,161374v,-2857,,-6667,,-10477xe" filled="f" stroked="f">
                  <v:stroke joinstyle="miter"/>
                  <v:path arrowok="t" o:connecttype="custom" o:connectlocs="187282,150897;186329,139467;184424,128037;181567,116607;172042,92795;158707,70887;141562,51837;123464,36597;105367,25167;89174,17547;75839,12784;66314,9927;64409,9927;63457,9927;62504,9927;7259,28977;54884,63267;57742,63267;62504,63267;72982,65172;86317,68030;117749,81364;133942,92795;148229,107082;160612,124227;165374,133752;169184,143277;172042,152802;174899,162327;176804,171852;177757,176614;178709,181377;179662,189949;180614,197570;181567,209952;181567,220430;183472,209952;185377,197570;186329,189949;187282,181377;187282,176614;187282,171852;187282,161374;187282,150897" o:connectangles="0,0,0,0,0,0,0,0,0,0,0,0,0,0,0,0,0,0,0,0,0,0,0,0,0,0,0,0,0,0,0,0,0,0,0,0,0,0,0,0,0,0,0,0"/>
                </v:shape>
                <v:shape id="Freeform: Shape 2049" o:spid="_x0000_s1044" style="position:absolute;left:11858;top:8820;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" path="m181451,261303r1905,-4762l185261,251778v953,-2857,2858,-6668,3810,-9525c193834,229871,198596,216535,202406,204153v3810,-12382,6668,-24765,8573,-37148c212884,155576,214789,144146,215741,133668v953,-10477,1905,-20002,1905,-28575c217646,96521,217646,88901,217646,82233v,-6667,,-30480,-1905,-36195c210979,20321,184309,3176,155734,7938v-28575,5715,-47625,30480,-41910,57150c114776,72708,135731,116523,136684,161291v,9525,952,20002,952,31432c137636,203201,136684,214630,134779,226060v,2858,-953,5716,-953,8573l132874,238443r-953,3810c130969,245110,130969,247968,130016,250826r-1905,8572c126206,265113,124301,270828,122396,275591v-952,2857,-1905,5714,-2857,7619c118586,286068,117634,288926,115729,290830v-953,2858,-2858,4763,-3810,7621c110966,301308,109061,303213,108109,306071v-1905,2857,-2858,4762,-4763,7620c102394,314643,101441,316548,101441,317501v-952,952,-1905,1904,-1905,3809c93821,330835,86201,339408,79534,347028v-3810,3810,-6668,7620,-10478,11430c65246,362268,61436,365126,58579,367983v-3810,2858,-6668,5715,-10478,8572c44291,379413,41434,381318,38576,384176v-2857,1904,-5715,3809,-8572,5715c29051,390843,27146,391796,26194,392748v-953,953,-2858,1905,-3810,1905c12859,400368,7144,403226,7144,403226v,,5715,-1905,17145,-4763c25241,398463,27146,397510,28099,397510v1905,-952,2857,-952,4762,-1905c35719,394653,39529,392748,43339,391796v3810,-953,7620,-2858,11430,-4763c58579,385128,63341,383223,67151,381318v4763,-1905,8573,-4763,13335,-7620c85249,370841,90011,367983,94774,365126v9525,-6668,19050,-14288,28575,-22860c124301,341313,125254,340360,127159,339408v952,-953,1905,-1905,3810,-3810c132874,333693,135731,330835,137636,328930v2858,-1904,4763,-4762,6668,-7620c146209,318453,149066,316548,150971,313691v1905,-2858,3810,-5715,5715,-8573c158591,302260,160496,299403,162401,296546v3810,-5716,7620,-11430,11430,-17145l178594,269876v,-1905,952,-4763,2857,-8573xe" filled="f" stroked="f">
                  <v:stroke joinstyle="miter"/>
                  <v:path arrowok="t" o:connecttype="custom" o:connectlocs="181451,261303;183356,256541;185261,251778;189071,242253;202406,204153;210979,167005;215741,133668;217646,105093;217646,82233;215741,46038;155734,7938;113824,65088;136684,161291;137636,192723;134779,226060;133826,234633;132874,238443;131921,242253;130016,250826;128111,259398;122396,275591;119539,283210;115729,290830;111919,298451;108109,306071;103346,313691;101441,317501;99536,321310;79534,347028;69056,358458;58579,367983;48101,376555;38576,384176;30004,389891;26194,392748;22384,394653;7144,403226;24289,398463;28099,397510;32861,395605;43339,391796;54769,387033;67151,381318;80486,373698;94774,365126;123349,342266;127159,339408;130969,335598;137636,328930;144304,321310;150971,313691;156686,305118;162401,296546;173831,279401;178594,269876;181451,261303" o:connectangles="0,0,0,0,0,0,0,0,0,0,0,0,0,0,0,0,0,0,0,0,0,0,0,0,0,0,0,0,0,0,0,0,0,0,0,0,0,0,0,0,0,0,0,0,0,0,0,0,0,0,0,0,0,0,0,0"/>
                </v:shape>
                <v:shape id="Freeform: Shape 2050" o:spid="_x0000_s1045" style="position:absolute;left:38;top:9209;width:2571;height:1620;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" path="m14764,144303v1905,-2857,4762,-5714,6667,-8572c26194,130016,31909,124301,37624,118586v952,-952,1905,-952,1905,-1905c40481,115728,41434,115728,42386,114776v1905,-953,2858,-2857,4763,-3810c49054,110014,50959,108109,51911,107156v1905,-953,3810,-1905,4763,-3810c58579,102394,60484,101441,62389,100489v1905,-953,3810,-1905,5715,-2858c71914,95726,75724,93821,79534,91916r5715,-2857c87154,88106,89059,87153,90964,87153r2857,-952l96679,85248v1905,-952,3810,-952,5715,-1904c110014,81439,117634,79534,126206,77628v7620,-952,15240,-1905,21908,-2857c180499,70961,213836,81439,219551,81439v19050,952,35243,-15241,36195,-35243c256699,25241,242411,8096,223361,7144v-3810,,-20955,1904,-25717,2857c192881,10953,188119,10953,181451,11906v-5715,953,-13335,1905,-20002,3810c153829,17621,146209,19526,137636,22384v-8572,2857,-17145,5714,-25717,9525c103346,35719,94774,40481,86201,45244v-1905,952,-3810,2857,-6667,3809l76676,50959r-2857,2857c71914,54769,70009,56673,67151,57626r-5715,4763c57626,65246,53816,69056,50006,71914v-1905,1905,-3810,3809,-5715,4762c42386,78581,40481,80486,39529,81439v-1905,1905,-2858,3809,-4763,5714c32861,89059,31909,90964,30004,92869v-1905,1904,-2858,3809,-4763,5715c24289,99536,23336,100489,23336,101441v-952,953,-952,1905,-1905,2857c16669,111919,11906,119539,8096,127159v,952,-952,1905,-952,1905l7144,155734v952,-953,952,-1906,1905,-2858c10954,150019,12859,147161,14764,144303xe" filled="f" stroked="f">
                  <v:stroke joinstyle="miter"/>
                  <v:path arrowok="t" o:connecttype="custom" o:connectlocs="14764,144303;21431,135731;37624,118586;39529,116681;42386,114776;47149,110966;51911,107156;56674,103346;62389,100489;68104,97631;79534,91916;85249,89059;90964,87153;93821,86201;96679,85248;102394,83344;126206,77628;148114,74771;219551,81439;255746,46196;223361,7144;197644,10001;181451,11906;161449,15716;137636,22384;111919,31909;86201,45244;79534,49053;76676,50959;73819,53816;67151,57626;61436,62389;50006,71914;44291,76676;39529,81439;34766,87153;30004,92869;25241,98584;23336,101441;21431,104298;8096,127159;7144,129064;7144,155734;9049,152876;14764,144303" o:connectangles="0,0,0,0,0,0,0,0,0,0,0,0,0,0,0,0,0,0,0,0,0,0,0,0,0,0,0,0,0,0,0,0,0,0,0,0,0,0,0,0,0,0,0,0,0"/>
                </v:shape>
                <v:shape id="Freeform: Shape 2051" o:spid="_x0000_s1046" style="position:absolute;left:4533;top:2237;width:858;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" path="m21431,37624v,-1905,953,-3810,953,-5715c22384,30004,23336,28099,24289,26194v,-1905,952,-2858,1905,-4763c27146,19526,27146,18574,28099,17621v,-952,,-952,952,-1905c29051,14764,30004,14764,30004,13811v1905,-3810,2857,-6667,2857,-6667c32861,7144,30956,9049,28099,12859v,,-953,952,-953,1905c27146,15716,26194,15716,26194,16669v-953,952,-1905,2857,-2858,3810c22384,21431,21431,23336,20479,25241v-953,1905,-1905,2858,-2858,4763c16669,31909,15716,33814,14764,35719v-953,1905,-1905,3810,-2858,6667c10001,47149,9049,51911,8096,56674v,952,,952,,1905c8096,59531,8096,59531,8096,60484v,952,,2857,-952,3810c7144,65246,7144,67151,7144,68104v,952,,2857,,3810c7144,72866,7144,74771,7144,75724v,952,,2857,,3810c7144,82391,7144,85249,7144,88106r,3810c7144,92869,7144,94774,8096,95726r,1905l8096,99536v,953,953,2858,953,3810c10001,109061,11906,113824,13811,119539v1905,4762,3810,9525,5715,14287c21431,138589,23336,142399,26194,146209v1905,3810,3810,7620,6667,10477c34766,159544,36671,162401,38576,164306v1905,1905,7620,10478,8573,11430c54769,183356,68104,182403,76676,174784v8573,-8573,8573,-21908,953,-29528c75724,143351,57626,132874,47149,117634v-2858,-2858,-4763,-6668,-7620,-10478c36671,103346,34766,99536,32861,95726v-952,-952,-952,-1905,-1905,-2857l30004,90964r-953,-1905c29051,88106,28099,87154,28099,86201r-953,-3810c26194,80486,26194,77629,25241,75724v,-953,-952,-1905,-952,-3810c24289,70961,23336,70009,23336,68104v,-953,,-1905,-952,-3810c22384,63341,22384,62389,22384,60484v,-953,,-1905,,-3810c22384,55721,22384,55721,22384,54769v,-953,,-953,,-1905c22384,48101,22384,43339,23336,39529v-2857,1905,-2857,,-1905,-1905xe" filled="f" stroked="f">
                  <v:stroke joinstyle="miter"/>
                  <v:path arrowok="t" o:connecttype="custom" o:connectlocs="21431,37624;22384,31909;24289,26194;26194,21431;28099,17621;29051,15716;30004,13811;32861,7144;28099,12859;27146,14764;26194,16669;23336,20479;20479,25241;17621,30004;14764,35719;11906,42386;8096,56674;8096,58579;8096,60484;7144,64294;7144,68104;7144,71914;7144,75724;7144,79534;7144,88106;7144,91916;8096,95726;8096,97631;8096,99536;9049,103346;13811,119539;19526,133826;26194,146209;32861,156686;38576,164306;47149,175736;76676,174784;77629,145256;47149,117634;39529,107156;32861,95726;30956,92869;30004,90964;29051,89059;28099,86201;27146,82391;25241,75724;24289,71914;23336,68104;22384,64294;22384,60484;22384,56674;22384,54769;22384,52864;23336,39529;21431,37624" o:connectangles="0,0,0,0,0,0,0,0,0,0,0,0,0,0,0,0,0,0,0,0,0,0,0,0,0,0,0,0,0,0,0,0,0,0,0,0,0,0,0,0,0,0,0,0,0,0,0,0,0,0,0,0,0,0,0,0"/>
                </v:shape>
                <v:shape id="Freeform: Shape 2052" o:spid="_x0000_s1047" style="position:absolute;left:5200;top:2880;width:1905;height:762;visibility:visible;mso-wrap-style:square;v-text-anchor:middle" coordsize="19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" path="m16669,45733v,,952,952,1905,952c19526,47638,20479,48590,22384,49543v952,952,2857,1905,3810,2857c28099,53353,29051,54305,30956,56210v1905,953,3810,1905,5715,3810c38576,60973,40481,61925,42386,62878v3810,1905,8573,3810,13335,5715c56674,68593,56674,68593,57626,69545v953,,953,,1905,953c60484,70498,62389,71450,63341,71450v953,,2858,953,3810,953c68104,72403,70009,73355,70961,73355v953,,2858,,3810,953c75724,74308,77629,74308,78581,74308v2858,,5715,,8573,l90964,74308v952,,2857,,4762,l97631,74308r1905,c100489,74308,102394,74308,103346,74308v5715,-953,11430,-1905,16193,-2858c125254,70498,130016,68593,134779,66688v4762,-1905,8572,-2858,13335,-4763c151924,60020,155734,58115,158591,57163v2858,-1905,5715,-2858,8573,-4763c169069,51448,177641,45733,179546,44780v8573,-6667,9525,-20002,1905,-29527c173831,5728,160496,4775,152876,11443v-1905,1905,-14287,18097,-30480,27622c118586,40970,115729,43828,110966,45733v-3810,1905,-8572,3810,-12382,5715c97631,51448,96679,52400,95726,52400r-1905,953l91916,54305v-952,,-1905,953,-3810,953l84296,56210v-1905,953,-4762,953,-6667,953c76676,57163,75724,57163,73819,57163v-953,,-1905,,-3810,c69056,57163,68104,57163,66199,57163v-953,,-1905,,-3810,c61436,57163,60484,57163,58579,57163v-953,,-953,,-1905,c55721,57163,55721,57163,54769,57163v-4763,,-8573,-953,-13335,-1905c39529,54305,37624,54305,35719,53353v-1905,-953,-3810,-953,-5715,-1905c28099,50495,26194,50495,25241,49543v-1905,-953,-2857,-953,-4762,-1905c19526,46685,17621,46685,16669,45733v-953,,-953,-953,-1905,-953c13811,44780,13811,43828,12859,43828,9049,41923,7144,40018,7144,40018v,,1905,1905,4762,4762c15716,44780,16669,45733,16669,45733xe" filled="f" stroked="f">
                  <v:stroke joinstyle="miter"/>
                  <v:path arrowok="t" o:connecttype="custom" o:connectlocs="16669,45733;18574,46685;22384,49543;26194,52400;30956,56210;36671,60020;42386,62878;55721,68593;57626,69545;59531,70498;63341,71450;67151,72403;70961,73355;74771,74308;78581,74308;87154,74308;90964,74308;95726,74308;97631,74308;99536,74308;103346,74308;119539,71450;134779,66688;148114,61925;158591,57163;167164,52400;179546,44780;181451,15253;152876,11443;122396,39065;110966,45733;98584,51448;95726,52400;93821,53353;91916,54305;88106,55258;84296,56210;77629,57163;73819,57163;70009,57163;66199,57163;62389,57163;58579,57163;56674,57163;54769,57163;41434,55258;35719,53353;30004,51448;25241,49543;20479,47638;16669,45733;14764,44780;12859,43828;7144,40018;11906,44780;16669,45733" o:connectangles="0,0,0,0,0,0,0,0,0,0,0,0,0,0,0,0,0,0,0,0,0,0,0,0,0,0,0,0,0,0,0,0,0,0,0,0,0,0,0,0,0,0,0,0,0,0,0,0,0,0,0,0,0,0,0,0"/>
                </v:shape>
                <v:shape id="Freeform: Shape 2053" o:spid="_x0000_s1048" style="position:absolute;left:6134;top:1270;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" path="m44291,108600r,3810c44291,115268,43339,117173,43339,119078v,952,,1905,-953,3810c42386,123840,42386,124793,41434,126698v,952,-953,1905,-953,3810c40481,131460,39529,132413,39529,134318v,952,-953,1905,-953,2857c38576,138128,38576,138128,37624,139080v,953,,953,-953,1905c34766,145748,32861,149558,30956,153368v-952,1905,-1905,3810,-2857,5715c27146,160988,26194,161940,24289,163845v-953,1905,-1905,2858,-3810,3810c19526,168608,18574,170513,17621,171465v-952,953,-1905,1905,-2857,2858c13811,175275,13811,175275,13811,175275v,,-952,953,-952,953c9049,179085,7144,180990,7144,180990v,,1905,-952,6667,-3810c14764,177180,14764,176228,15716,176228v953,,953,-953,1905,-953c18574,174323,20479,173370,21431,172418v953,-953,2858,-1905,3810,-2858c27146,168608,28099,167655,30004,165750v1905,-952,2857,-2857,4762,-3810c36671,160035,37624,159083,39529,157178v2857,-3810,6667,-7620,9525,-11430c49054,144795,50006,144795,50006,143843v,-953,953,-953,953,-1905c51911,140985,51911,140033,52864,138128v952,-953,952,-1905,1905,-3810c55721,133365,55721,131460,56674,130508v952,-953,952,-2858,1905,-3810c59531,125745,59531,123840,60484,122888v952,-2858,1905,-5715,2857,-7620l64294,111458v,-953,952,-2858,952,-3810l66199,105743r,-1905c66199,102885,67151,100980,67151,100028v953,-5715,1905,-11430,1905,-16193c69056,78120,69056,73358,69056,68595v,-4762,-952,-9525,-952,-14287c67151,49545,67151,45735,66199,42878v-953,-3810,-953,-6668,-1905,-9525c63341,30495,61436,20970,60484,19065,56674,8588,44291,4778,32861,8588,22384,13350,16669,24780,20479,35258v952,2857,13335,19050,17145,37147c38576,76215,39529,80025,40481,84788v953,4762,953,8572,1905,13335c42386,99075,42386,100028,42386,101933r,1905l42386,105743v1905,,1905,952,1905,2857xe" filled="f" stroked="f">
                  <v:stroke joinstyle="miter"/>
                  <v:path arrowok="t" o:connecttype="custom" o:connectlocs="44291,108600;44291,112410;43339,119078;42386,122888;41434,126698;40481,130508;39529,134318;38576,137175;37624,139080;36671,140985;30956,153368;28099,159083;24289,163845;20479,167655;17621,171465;14764,174323;13811,175275;12859,176228;7144,180990;13811,177180;15716,176228;17621,175275;21431,172418;25241,169560;30004,165750;34766,161940;39529,157178;49054,145748;50006,143843;50959,141938;52864,138128;54769,134318;56674,130508;58579,126698;60484,122888;63341,115268;64294,111458;65246,107648;66199,105743;66199,103838;67151,100028;69056,83835;69056,68595;68104,54308;66199,42878;64294,33353;60484,19065;32861,8588;20479,35258;37624,72405;40481,84788;42386,98123;42386,101933;42386,103838;42386,105743;44291,108600" o:connectangles="0,0,0,0,0,0,0,0,0,0,0,0,0,0,0,0,0,0,0,0,0,0,0,0,0,0,0,0,0,0,0,0,0,0,0,0,0,0,0,0,0,0,0,0,0,0,0,0,0,0,0,0,0,0,0,0"/>
                </v:shape>
                <v:shape id="Freeform: Shape 2054" o:spid="_x0000_s1049" style="position:absolute;left:12782;top:12400;width:2477;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" path="m242411,72866v-3810,-3810,-8572,-8572,-13335,-13335c224314,54769,217646,50006,211931,45244,205264,40481,198596,35719,190976,30956v-3810,-1905,-7620,-4762,-11430,-6667c177641,23336,175736,22384,172879,21431v-1905,-953,-3810,-1905,-6668,-2858c164306,17621,161449,16669,159544,15716v-1905,-952,-4763,-1905,-6668,-1905c148114,11906,143351,10953,139541,10001v-1905,-953,-4762,-953,-6667,-953c130969,9048,128111,8096,126206,8096v-4762,,-9525,-952,-13335,-952c110966,7144,108109,7144,106204,7144v-1905,,-4763,,-6668,c97631,7144,94774,7144,92869,7144v-1905,,-3810,952,-6668,952c84296,8096,82391,8096,80486,9048v-1905,,-3810,953,-5715,953c72866,10001,70961,10953,69056,10953v-1905,953,-3810,953,-5715,1906c61436,13811,59531,13811,57626,14764v-1905,952,-3810,952,-4762,1905c50006,17621,46196,19526,43339,20478v-5715,2858,-11430,4763,-15240,7620c23336,30956,19526,32861,16669,34766v-5715,3810,-9525,6668,-9525,6668c7144,41434,10954,39528,17621,37623v3810,-952,7620,-2857,12383,-3809c34766,31909,40481,30956,46196,30003v2858,-952,6668,-952,9525,-952c57626,29051,58579,29051,60484,28098v1905,,3810,,4762,c67151,28098,69056,28098,70009,28098v1905,,3810,,5715,c77629,28098,79534,28098,81439,28098v1905,,3810,,5715,953c89059,29051,90964,29051,92869,30003v1905,,3810,953,5715,953c100489,30956,102394,31909,104299,31909v1905,952,3810,952,5715,1905c113824,34766,117634,35719,120491,37623v1905,953,3810,1905,4763,1905c127159,40481,129064,40481,130016,41434v2858,1905,6668,3810,9525,5714c141446,48101,142399,49053,144304,50006v1905,953,2857,1905,4762,2858c150971,53816,151924,54769,153829,55721v952,952,2857,1905,3810,3810c160496,62389,163354,64294,165259,67151v2857,2858,6667,6668,8572,9525l246221,76676v,,,,,c244316,74771,243364,73819,242411,72866xe" filled="f" stroked="f">
                  <v:stroke joinstyle="miter"/>
                  <v:path arrowok="t" o:connecttype="custom" o:connectlocs="242411,72866;229076,59531;211931,45244;190976,30956;179546,24289;172879,21431;166211,18573;159544,15716;152876,13811;139541,10001;132874,9048;126206,8096;112871,7144;106204,7144;99536,7144;92869,7144;86201,8096;80486,9048;74771,10001;69056,10953;63341,12859;57626,14764;52864,16669;43339,20478;28099,28098;16669,34766;7144,41434;17621,37623;30004,33814;46196,30003;55721,29051;60484,28098;65246,28098;70009,28098;75724,28098;81439,28098;87154,29051;92869,30003;98584,30956;104299,31909;110014,33814;120491,37623;125254,39528;130016,41434;139541,47148;144304,50006;149066,52864;153829,55721;157639,59531;165259,67151;173831,76676;246221,76676;246221,76676;242411,72866" o:connectangles="0,0,0,0,0,0,0,0,0,0,0,0,0,0,0,0,0,0,0,0,0,0,0,0,0,0,0,0,0,0,0,0,0,0,0,0,0,0,0,0,0,0,0,0,0,0,0,0,0,0,0,0,0,0"/>
                </v:shape>
                <v:shape id="Freeform: Shape 2055" o:spid="_x0000_s1050" style="position:absolute;left:3257;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" path="m74771,16669v-3810,-953,-6667,-953,-10477,-1905c61436,13811,57626,13811,54769,12859,49054,11906,43339,10953,38576,10953,33814,10001,29051,10001,25241,9049v-3810,,-7620,-953,-9525,-953c10001,7144,7144,7144,7144,7144v,,2857,952,7620,1905c17621,10001,20479,10953,24289,11906v3810,953,8572,1905,13335,3810c42386,16669,47149,18574,52864,20478r38100,c89059,20478,87154,19526,86201,19526,82391,18574,78581,17621,74771,16669xe" filled="f" stroked="f">
                  <v:stroke joinstyle="miter"/>
                  <v:path arrowok="t" o:connecttype="custom" o:connectlocs="74771,16669;64294,14764;54769,12859;38576,10953;25241,9049;15716,8096;7144,7144;14764,9049;24289,11906;37624,15716;52864,20478;90964,20478;86201,19526;74771,16669" o:connectangles="0,0,0,0,0,0,0,0,0,0,0,0,0,0"/>
                </v:shape>
                <v:shape id="Freeform: Shape 2056" o:spid="_x0000_s1051" style="position:absolute;left:11734;top:12981;width:1620;height:191;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" path="m150019,14764v-1905,,-2858,-953,-4763,-953c142399,12859,139541,12859,135731,11906v-5715,-952,-12382,-1905,-18097,-2857c111919,8096,105251,8096,99536,7144v-5715,,-11430,,-17145,c59531,7144,37624,10954,17621,15716v-2857,953,-4762,953,-7620,1905c9049,17621,8096,18574,7144,18574r152400,c157639,17621,155734,17621,154781,16669r-4762,-1905xe" filled="f" stroked="f">
                  <v:stroke joinstyle="miter"/>
                  <v:path arrowok="t" o:connecttype="custom" o:connectlocs="150019,14764;145256,13811;135731,11906;117634,9049;99536,7144;82391,7144;17621,15716;10001,17621;7144,18574;159544,18574;154781,16669;150019,14764" o:connectangles="0,0,0,0,0,0,0,0,0,0,0,0"/>
                </v:shape>
                <v:shape id="Freeform: Shape 2057" o:spid="_x0000_s1052" style="position:absolute;left:57;top:10436;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" path="m27146,115014v1905,-3810,4763,-6667,6668,-10477c36671,101679,38576,97869,41434,95012v952,-1905,2857,-2858,3810,-4763c46196,89297,46196,88344,47149,88344r1905,-1905l53816,82629r4763,-3810l62389,75962v952,-952,1905,-952,2857,-1905l70009,70247v6667,-3810,13335,-7620,20955,-9525c97631,58817,105251,56912,111919,56912v6667,,13335,952,18097,2857c130969,59769,130969,59769,131921,60722r1905,952l135731,62627v953,,953,952,1905,952l139541,64532v,,953,,953,953l141446,66437v,,953,952,953,952l143351,67389r,l144304,68342v1905,1905,2857,2857,4762,4762l149066,73104v,,-952,,-952,-952l148114,72152r,l149066,73104r953,1906c150971,75962,151924,77867,152876,78819v,953,953,953,953,1905l154781,82629v4763,9525,4763,18098,2858,25718c156686,112157,154781,115967,151924,118824v-1905,2858,-4763,5715,-7620,7620c144304,126444,143351,127397,143351,127397v2858,-14287,-1905,-41910,-31432,-48578c85249,73104,46196,89297,35719,123587v-15240,46673,26670,115252,111442,88582c156686,209312,166211,205502,174784,200739v8572,-5715,17145,-12382,23812,-20002c206216,173117,211931,163592,216694,153114v4762,-10477,7620,-21907,9525,-34290c227171,106442,226219,94060,223361,81677,219551,69294,213836,57864,206216,48339r-2857,-3810c202406,43577,201454,42624,200501,40719v-1905,-1905,-3810,-4762,-6667,-6667l190024,31194r-1905,-1905l187166,28337r,c184309,26432,186214,27385,186214,27385r,c184309,26432,182404,24527,180499,23574r-953,-952l178594,21669r-1905,-952c174784,19764,173831,18812,171926,17860r-1905,-953c169069,16907,168116,15954,168116,15954r-4762,-1905c161449,13097,160496,13097,158591,12144r-4762,-952l149066,10239v-1905,,-2857,-952,-4762,-952c131921,6429,119539,6429,107156,9287,94774,11192,84296,15002,73819,20717,63341,26432,54769,32147,46196,39767r-5715,5715c39529,46435,38576,47387,37624,48339r-2858,2858c32861,53102,30956,55007,29051,56912v-1905,1905,-2857,3810,-4762,6667l22384,66437v-953,952,-1905,1905,-1905,2857c19526,71199,17621,73104,16669,75962v-2858,3810,-4763,8573,-7620,13335c8096,90249,8096,91202,7144,92154r,74295c10954,153114,16669,139779,23336,127397v,-4762,1905,-8573,3810,-12383xm147161,74057r,c147161,73104,147161,73104,147161,74057xe" filled="f" stroked="f">
                  <v:stroke joinstyle="miter"/>
                  <v:path arrowok="t" o:connecttype="custom" o:connectlocs="27146,115014;33814,104537;41434,95012;45244,90249;47149,88344;49054,86439;53816,82629;58579,78819;62389,75962;65246,74057;70009,70247;90964,60722;111919,56912;130016,59769;131921,60722;133826,61674;135731,62627;137636,63579;139541,64532;140494,65485;141446,66437;142399,67389;143351,67389;143351,67389;144304,68342;149066,73104;149066,73104;148114,72152;148114,72152;148114,72152;149066,73104;150019,75010;152876,78819;153829,80724;154781,82629;157639,108347;151924,118824;144304,126444;143351,127397;111919,78819;35719,123587;147161,212169;174784,200739;198596,180737;216694,153114;226219,118824;223361,81677;206216,48339;203359,44529;200501,40719;193834,34052;190024,31194;188119,29289;187166,28337;187166,28337;186214,27385;186214,27385;180499,23574;179546,22622;178594,21669;176689,20717;171926,17860;170021,16907;168116,15954;163354,14049;158591,12144;153829,11192;149066,10239;144304,9287;107156,9287;73819,20717;46196,39767;40481,45482;37624,48339;34766,51197;29051,56912;24289,63579;22384,66437;20479,69294;16669,75962;9049,89297;7144,92154;7144,166449;23336,127397;27146,115014;147161,74057;147161,74057;147161,74057" o:connectangles="0,0,0,0,0,0,0,0,0,0,0,0,0,0,0,0,0,0,0,0,0,0,0,0,0,0,0,0,0,0,0,0,0,0,0,0,0,0,0,0,0,0,0,0,0,0,0,0,0,0,0,0,0,0,0,0,0,0,0,0,0,0,0,0,0,0,0,0,0,0,0,0,0,0,0,0,0,0,0,0,0,0,0,0,0,0,0,0"/>
                </v:shape>
                <v:shape id="Freeform: Shape 2058" o:spid="_x0000_s1053" style="position:absolute;left:4781;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" path="m7144,7144v,,1905,953,5715,1905c12859,9049,12859,9049,13811,9049r7620,c17621,8097,14764,8097,12859,8097v-3810,,-5715,-953,-5715,-953xe" filled="f" stroked="f">
                  <v:stroke joinstyle="miter"/>
                  <v:path arrowok="t" o:connecttype="custom" o:connectlocs="7144,7144;12859,9049;13811,9049;21431,9049;12859,8097;7144,7144" o:connectangles="0,0,0,0,0,0"/>
                </v:shape>
                <v:shape id="Freeform: Shape 2059" o:spid="_x0000_s1054" style="position:absolute;left:47;top:866;width:3143;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" path="m44291,124301v,,1905,,5715,953c51911,125254,54769,126206,57626,126206v1905,,2858,,4763,953c63341,127159,64294,127159,64294,127159v952,,1905,,1905,c69056,128111,72866,128111,76676,129064v3810,952,8573,1905,12383,2857c93821,132874,98584,133826,103346,135731v2858,953,4763,953,7620,1905c113824,138589,115729,139541,118586,140494v10478,3810,21908,7620,34290,13335c164306,159544,176689,166211,188119,173831v11430,7620,22860,17145,33337,27623c231934,211931,241459,223361,249079,236696r2857,4763l253841,244316r953,2858c256699,250984,258604,253841,260509,257651v1905,3810,2857,6668,4762,10478c267176,271939,268129,275749,269081,278606v1905,3810,2858,7620,3810,11430c273844,293846,274796,297656,275749,301466v952,3810,1905,7620,2857,11431c279559,316706,279559,320516,280511,324326v1905,15240,2858,29528,2858,43815c283369,371951,283369,374809,283369,378619v,3810,,6667,-953,10478c282416,391001,282416,391954,282416,393859v,1905,,2857,-952,4763c281464,401479,280511,405289,280511,408147v-1905,12382,-3810,23812,-5715,33337c273844,444341,273844,446247,272891,449104v-952,1905,-952,4762,-1905,6668c270034,460534,269081,464344,268129,467201v-1905,6668,-3810,12383,-4763,16193c262414,487204,261461,489109,261461,489109v,,953,-1905,2858,-5715c266224,479584,269081,474822,271939,468154v1905,-3810,3810,-6668,5715,-11430c278606,454819,279559,452914,280511,450056v953,-1905,1905,-4762,2858,-6667c287179,433864,291941,422434,295751,410051v953,-2857,1905,-6667,2858,-9525c298609,398622,299561,397669,300514,395764v,-1905,952,-3810,952,-4763c302419,387191,303371,384334,304324,380524v952,-3810,1905,-7620,1905,-10477c309086,354806,310991,339566,311944,322422v,-3811,,-8573,,-12383c311944,305276,311944,301466,310991,296704v,-4763,-952,-8573,-952,-13335c309086,278606,309086,274796,308134,270034v-953,-4763,-1905,-8573,-2858,-13335c304324,251936,303371,248126,302419,243364v-953,-4763,-2858,-8573,-3810,-13335l297656,226219r-952,-2858l293846,216694v-6667,-17145,-16192,-34290,-26670,-49530c262414,160496,256699,153829,251936,147161r,c251936,147161,251936,147161,251936,147161v-6667,-7620,-13335,-15240,-20002,-21907c222409,115729,211931,107156,201454,99536,143351,51911,70961,13811,7144,7144r,114300c18574,119539,30956,121444,44291,124301r,xe" filled="f" stroked="f">
                  <v:stroke joinstyle="miter"/>
                  <v:path arrowok="t" o:connecttype="custom" o:connectlocs="44291,124301;50006,125254;57626,126206;62389,127159;64294,127159;66199,127159;76676,129064;89059,131921;103346,135731;110966,137636;118586,140494;152876,153829;188119,173831;221456,201454;249079,236696;251936,241459;253841,244316;254794,247174;260509,257651;265271,268129;269081,278606;272891,290036;275749,301466;278606,312897;280511,324326;283369,368141;283369,378619;282416,389097;282416,393859;281464,398622;280511,408147;274796,441484;272891,449104;270986,455772;268129,467201;263366,483394;261461,489109;264319,483394;271939,468154;277654,456724;280511,450056;283369,443389;295751,410051;298609,400526;300514,395764;301466,391001;304324,380524;306229,370047;311944,322422;311944,310039;310991,296704;310039,283369;308134,270034;305276,256699;302419,243364;298609,230029;297656,226219;296704,223361;293846,216694;267176,167164;251936,147161;251936,147161;251936,147161;231934,125254;201454,99536;7144,7144;7144,121444;44291,124301;44291,124301" o:connectangles="0,0,0,0,0,0,0,0,0,0,0,0,0,0,0,0,0,0,0,0,0,0,0,0,0,0,0,0,0,0,0,0,0,0,0,0,0,0,0,0,0,0,0,0,0,0,0,0,0,0,0,0,0,0,0,0,0,0,0,0,0,0,0,0,0,0,0,0,0"/>
                </v:shape>
                <v:shape id="Freeform: Shape 2060" o:spid="_x0000_s1055" style="position:absolute;left:5419;top:499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" path="m189071,213123v2858,-4763,5715,-9525,8573,-14288c201454,192167,204311,184548,207169,177880,229076,125492,238601,60723,212884,24528,184309,-15477,134779,22623,152876,48340v8573,11430,12383,28575,15240,48577l168116,96917v,,,953,953,3811c169069,101680,169069,103585,170021,104538v,952,,1904,,2857c170021,108348,170021,108348,170021,108348v,,,952,,952c170021,111205,170021,113110,170974,115015v,1905,,4763,952,7620c171926,125492,171926,128350,171926,131208v,1905,,2857,,4762c171926,137875,171926,138828,171926,140733v,6667,-952,13334,-1905,20955c169069,169308,167164,176928,165259,184548v-2858,7619,-5715,15240,-9525,22860c151924,215028,147161,221695,141446,228363r-1905,2857l138589,232173r-953,952c135731,235030,134779,235983,132874,237888v-1905,952,-2858,2857,-4763,3810c126206,242650,124301,244555,123349,245508v-1905,952,-3810,2857,-5715,3809c115729,250270,113824,252175,111919,253128v-1905,952,-3810,1905,-5715,2857c104299,256938,102394,257890,100489,258842v-7620,3811,-15240,6668,-23813,8573c74771,268367,72866,268367,70961,269320v-1905,,-3810,953,-5715,953c64294,270273,63341,270273,62389,271225v-953,,-1905,,-2858,c57626,271225,55721,272178,53816,272178v-6667,952,-13335,1905,-19050,1905c32861,274083,31909,274083,30956,274083v-952,,-2857,,-3810,c24289,274083,22384,274083,20479,274083v-3810,,-7620,,-9525,c9049,274083,7144,274083,7144,274083v,,952,,3810,952c12859,275035,16669,275988,20479,276940v1905,,4762,952,6667,952c28099,277892,30004,277892,30956,278845v953,,2858,,3810,c40481,279798,47149,279798,54769,279798v1905,,3810,,5715,c61436,279798,62389,279798,63341,279798v953,,1905,,2858,c68104,279798,70009,279798,71914,279798v1905,,3810,,6667,-953c87154,277892,95726,276940,105251,274083v1905,-953,4763,-953,6668,-1905c113824,271225,116681,270273,118586,269320v1905,-953,4763,-1905,6668,-2857c127159,265510,130016,264558,131921,263605v1905,-952,4763,-1905,6668,-3810c140494,258842,143351,256938,145256,255985v1905,-1905,4763,-2857,6668,-4762l153829,250270r1905,-953l158591,246460v8573,-6668,16193,-14287,22860,-22860c183356,221695,186214,216933,189071,213123r,c189071,213123,189071,213123,189071,213123xe" filled="f" stroked="f">
                  <v:stroke joinstyle="miter"/>
                  <v:path arrowok="t" o:connecttype="custom" o:connectlocs="189071,213123;197644,198835;207169,177880;212884,24528;152876,48340;168116,96917;168116,96917;169069,100728;170021,104538;170021,107395;170021,108348;170021,109300;170974,115015;171926,122635;171926,131208;171926,135970;171926,140733;170021,161688;165259,184548;155734,207408;141446,228363;139541,231220;138589,232173;137636,233125;132874,237888;128111,241698;123349,245508;117634,249317;111919,253128;106204,255985;100489,258842;76676,267415;70961,269320;65246,270273;62389,271225;59531,271225;53816,272178;34766,274083;30956,274083;27146,274083;20479,274083;10954,274083;7144,274083;10954,275035;20479,276940;27146,277892;30956,278845;34766,278845;54769,279798;60484,279798;63341,279798;66199,279798;71914,279798;78581,278845;105251,274083;111919,272178;118586,269320;125254,266463;131921,263605;138589,259795;145256,255985;151924,251223;153829,250270;155734,249317;158591,246460;181451,223600;189071,213123;189071,213123;189071,213123" o:connectangles="0,0,0,0,0,0,0,0,0,0,0,0,0,0,0,0,0,0,0,0,0,0,0,0,0,0,0,0,0,0,0,0,0,0,0,0,0,0,0,0,0,0,0,0,0,0,0,0,0,0,0,0,0,0,0,0,0,0,0,0,0,0,0,0,0,0,0,0,0"/>
                </v:shape>
                <v:shape id="Freeform: Shape 2061" o:spid="_x0000_s1056" style="position:absolute;left:2371;top:9491;width:2572;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" path="m213836,191416v11430,-8573,20955,-19050,27623,-31433c249079,147600,253841,134266,255746,121883v1905,-13335,1905,-26670,,-39053c253841,70448,249079,59018,243364,49493,239554,42825,234791,38063,230029,33300v,,,,,c228124,31396,226219,30443,225266,28538,193834,3773,150971,-37,120491,19966v-49530,33337,-34290,97155,8573,100012c170974,122836,179546,56161,204311,95213v1905,5715,3810,12383,3810,20003c208121,122836,206216,130455,203359,139028v-2858,8572,-8573,16193,-14288,23813c182404,170461,173831,177128,165259,182843v-1905,1905,-4763,2857,-6668,3810l154781,188558r-3810,1905c145256,193321,140494,196178,134779,198083v-10478,5715,-20955,10478,-31433,16192c92869,219991,83344,224753,73819,230468v-9525,4762,-18098,10478,-25718,15240c40481,251423,33814,256186,28099,260948v-1905,952,-2858,2857,-3810,3810c23336,265711,21431,267616,20479,268568v-1905,2857,-3810,4762,-5715,6668c13811,276188,12859,277141,12859,278093v-953,953,-953,1905,-1905,2857c10001,282855,9049,284761,9049,285713v-953,2858,-1905,3810,-1905,3810c7144,289523,8096,288571,9049,285713v952,-952,1905,-2858,2857,-3810c12859,280950,12859,279998,13811,279046v953,-953,1905,-1905,2858,-2858c18574,274283,20479,272378,23336,270473v953,-952,2858,-1905,3810,-2857c28099,266663,30004,265711,31909,264758v5715,-3810,13335,-7620,21907,-11430c62389,249518,70961,245708,80486,242850v9525,-3809,20003,-6667,30480,-10477c121444,228563,132874,225705,144304,221896v5715,-1905,11430,-3810,17145,-5716l166211,215228r4763,-1905c173831,212371,177641,211418,180499,209513v10477,-2858,22860,-9525,33337,-18097xe" filled="f" stroked="f">
                  <v:stroke joinstyle="miter"/>
                  <v:path arrowok="t" o:connecttype="custom" o:connectlocs="213836,191416;241459,159983;255746,121883;255746,82830;243364,49493;230029,33300;230029,33300;225266,28538;120491,19966;129064,119978;204311,95213;208121,115216;203359,139028;189071,162841;165259,182843;158591,186653;154781,188558;150971,190463;134779,198083;103346,214275;73819,230468;48101,245708;28099,260948;24289,264758;20479,268568;14764,275236;12859,278093;10954,280950;9049,285713;7144,289523;9049,285713;11906,281903;13811,279046;16669,276188;23336,270473;27146,267616;31909,264758;53816,253328;80486,242850;110966,232373;144304,221896;161449,216180;166211,215228;170974,213323;180499,209513;213836,191416" o:connectangles="0,0,0,0,0,0,0,0,0,0,0,0,0,0,0,0,0,0,0,0,0,0,0,0,0,0,0,0,0,0,0,0,0,0,0,0,0,0,0,0,0,0,0,0,0,0"/>
                </v:shape>
                <v:shape id="Freeform: Shape 2062" o:spid="_x0000_s1057" style="position:absolute;left:3549;top:1196;width:2572;height:4096;visibility:visible;mso-wrap-style:square;v-text-anchor:middle" coordsize="2571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" path="m15063,191219r952,5715c16968,204554,18873,212174,19825,218842v2858,14287,5715,28575,7620,42862c29350,275992,32208,289327,34113,301709v1905,12383,2857,24765,3810,36195c38875,349334,38875,358859,37923,368384v,1905,-953,4763,-953,6668c36970,376956,36018,378861,36018,380767v-953,3810,-1905,7619,-2858,10477c32208,393149,32208,394102,31255,396006v-952,953,-952,2858,-1905,3811c28398,401722,27445,404579,26493,405531v-1905,2858,-2858,4763,-2858,4763c23635,410294,24588,408389,27445,406484v953,-953,2858,-2857,3810,-5715c32208,399817,33160,398864,33160,396959v953,-953,1905,-2857,1905,-3810c36970,390292,37923,386481,39828,382672v952,-1905,952,-3811,1905,-5716c42685,375052,43638,372194,43638,370289v2857,-9525,3810,-20003,5715,-31433c50305,327427,51258,315044,51258,301709v,-13335,952,-26670,,-40958c51258,246464,51258,231224,50305,216936v,-7619,,-15239,-952,-22860l49353,188361r,-4762c49353,179789,49353,176932,49353,173122v952,-13336,3810,-26671,7620,-38100c61735,123592,67450,113114,75070,105494,82690,96922,90310,91207,98883,86444v8572,-3810,16192,-6668,23812,-7620c179845,83586,111265,130259,138888,175979v27622,44768,106680,25718,114300,-48578c257950,81682,229375,36914,183655,15959v-2857,-952,-4762,-1905,-7620,-2858c176035,13101,176035,13101,176035,13101,168415,10244,159843,8339,150318,7386v-14288,-952,-28575,953,-43815,4763c92215,16911,76975,24532,63640,34057,50305,44534,38875,57869,29350,72157,19825,87397,14110,103589,10300,120734,6490,137879,6490,155024,8395,172169v,3810,953,8573,1905,12382l15063,191219xe" filled="f" stroked="f">
                  <v:stroke joinstyle="miter"/>
                  <v:path arrowok="t" o:connecttype="custom" o:connectlocs="15063,191219;16015,196934;19825,218842;27445,261704;34113,301709;37923,337904;37923,368384;36970,375052;36018,380767;33160,391244;31255,396006;29350,399817;26493,405531;23635,410294;27445,406484;31255,400769;33160,396959;35065,393149;39828,382672;41733,376956;43638,370289;49353,338856;51258,301709;51258,260751;50305,216936;49353,194076;49353,188361;49353,183599;49353,173122;56973,135022;75070,105494;98883,86444;122695,78824;138888,175979;253188,127401;183655,15959;176035,13101;176035,13101;150318,7386;106503,12149;63640,34057;29350,72157;10300,120734;8395,172169;10300,184551;15063,191219" o:connectangles="0,0,0,0,0,0,0,0,0,0,0,0,0,0,0,0,0,0,0,0,0,0,0,0,0,0,0,0,0,0,0,0,0,0,0,0,0,0,0,0,0,0,0,0,0,0"/>
                </v:shape>
                <v:shape id="Freeform: Shape 2063" o:spid="_x0000_s1058" style="position:absolute;left:2638;top:5522;width:2857;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" path="m17621,217736v2858,-1905,5715,-3810,8573,-5715c32861,207259,39529,201543,47149,192018v6667,-8572,13335,-20002,19050,-32384c71914,147251,77629,133916,84296,120581v1905,-3810,3810,-6667,4763,-10477c90964,106293,92869,103436,94774,99626v1905,-2858,3810,-6667,5715,-10477c102394,85339,105251,82481,107156,78671v3810,-6667,8573,-12382,14288,-17145c127159,56764,132874,52001,139541,49143v13335,-6667,28575,-8572,42863,-6667c196691,44381,210026,51049,219551,59621v4763,4763,7620,9525,10478,14288c230981,76766,231934,79624,232886,80576v,,,,,953l232886,83434r953,2857l233839,87243r,c233839,85339,233839,86291,233839,86291r,l233839,87243r,1906c233839,99626,230029,109151,224314,116771v-5715,6668,-13335,12383,-20955,14288c201454,131059,198596,132011,196691,132011v-952,,-2857,,-3810,c190976,132011,189071,131059,188119,131059v-5715,-8573,18097,-46673,-1905,-69533c170974,43429,133826,52001,116681,77718v-19050,30481,-8572,58103,3810,77153l120491,154871v953,1905,1905,2858,2858,4763c125254,161539,127159,164396,129064,166301v952,953,1905,1905,2857,3810c132874,171064,134779,172016,135731,173921v2858,2858,5715,4763,8573,6668c146209,181541,148114,182493,149066,183446v1905,953,3810,1905,5715,2858c156686,187256,158591,188209,160496,189161v1905,953,4763,953,6668,1905c175736,192971,186214,193924,195739,192971v9525,-953,19050,-3810,27622,-7620c240506,177731,255746,164396,267176,146299v5715,-8573,9525,-19050,12383,-29528c282416,106293,282416,93911,280511,83434r-952,-3810l279559,77718r,-952l279559,75814r,l279559,74861r-953,-2857l278606,70099r-952,-1906c276701,65336,275749,61526,273844,59621v-953,-2857,-2858,-4762,-3810,-7620c264319,42476,255746,33904,247174,27236,229076,13901,208121,7234,187166,7234v-20955,-953,-41910,5715,-59055,17145c119539,30093,111919,36761,106204,44381,99536,52001,94774,59621,90964,68193v-1905,3811,-3810,7621,-5715,11431c83344,83434,81439,87243,80486,91054v-1905,3810,-2857,7620,-4762,11430c73819,106293,72866,110104,71914,113914v-4763,14287,-9525,28575,-13335,40957c54769,167254,50006,178684,44291,187256v-5715,8573,-11430,16193,-17145,20955c24289,211068,21431,212974,19526,214879v-1905,1905,-4762,2857,-6667,4762c9049,221546,7144,223451,7144,223451v,,1905,-952,5715,-2858c12859,220593,15716,219641,17621,217736xe" filled="f" stroked="f">
                  <v:stroke joinstyle="miter"/>
                  <v:path arrowok="t" o:connecttype="custom" o:connectlocs="17621,217736;26194,212021;47149,192018;66199,159634;84296,120581;89059,110104;94774,99626;100489,89149;107156,78671;121444,61526;139541,49143;182404,42476;219551,59621;230029,73909;232886,80576;232886,81529;232886,83434;233839,86291;233839,87243;233839,87243;233839,86291;233839,86291;233839,87243;233839,89149;224314,116771;203359,131059;196691,132011;192881,132011;188119,131059;186214,61526;116681,77718;120491,154871;120491,154871;123349,159634;129064,166301;131921,170111;135731,173921;144304,180589;149066,183446;154781,186304;160496,189161;167164,191066;195739,192971;223361,185351;267176,146299;279559,116771;280511,83434;279559,79624;279559,77718;279559,76766;279559,75814;279559,75814;279559,74861;278606,72004;278606,70099;277654,68193;273844,59621;270034,52001;247174,27236;187166,7234;128111,24379;106204,44381;90964,68193;85249,79624;80486,91054;75724,102484;71914,113914;58579,154871;44291,187256;27146,208211;19526,214879;12859,219641;7144,223451;12859,220593;17621,217736" o:connectangles="0,0,0,0,0,0,0,0,0,0,0,0,0,0,0,0,0,0,0,0,0,0,0,0,0,0,0,0,0,0,0,0,0,0,0,0,0,0,0,0,0,0,0,0,0,0,0,0,0,0,0,0,0,0,0,0,0,0,0,0,0,0,0,0,0,0,0,0,0,0,0,0,0,0,0"/>
                </v:shape>
                <v:shape id="Freeform: Shape 2064" o:spid="_x0000_s1059" style="position:absolute;left:10144;top:10000;width:2286;height:3143;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" path="m115729,304343v3810,-2858,7620,-5715,11430,-9525c130969,291960,134779,288151,137636,285293r953,-953l139541,283388r953,-953l143351,280531v1905,-1905,2858,-2858,4763,-4763c154781,269101,161449,262433,167164,254813v11430,-14287,21907,-28575,30480,-42862c214789,182423,225266,152896,229076,125273v3810,-27622,,-52388,-8572,-70485c216694,46215,210979,38596,206216,32881v-4762,-5716,-9525,-9525,-14287,-12383c190024,18593,188119,17640,186214,16688v,,,,,c177641,10973,168116,7163,157639,7163,123349,6210,94774,40501,93821,82410v-952,42863,26670,77153,60960,78105c175736,160515,194786,148133,206216,128131v-6667,21907,-19050,44767,-35242,66675c162401,207188,151924,219571,140494,231001v-5715,5714,-12383,11430,-18098,16192c120491,248146,118586,250051,117634,251003r-2858,1905l113824,253860v,,,,,l113824,253860r-953,953c109061,257671,106204,259576,102394,262433,74771,283388,42386,301485,7144,314821r94297,c102394,313868,103346,313868,104299,312915v3810,-1905,7620,-5714,11430,-8572xe" filled="f" stroked="f">
                  <v:stroke joinstyle="miter"/>
                  <v:path arrowok="t" o:connecttype="custom" o:connectlocs="115729,304343;127159,294818;137636,285293;138589,284340;139541,283388;140494,282435;143351,280531;148114,275768;167164,254813;197644,211951;229076,125273;220504,54788;206216,32881;191929,20498;186214,16688;186214,16688;157639,7163;93821,82410;154781,160515;206216,128131;170974,194806;140494,231001;122396,247193;117634,251003;114776,252908;113824,253860;113824,253860;113824,253860;112871,254813;102394,262433;7144,314821;101441,314821;104299,312915;115729,304343" o:connectangles="0,0,0,0,0,0,0,0,0,0,0,0,0,0,0,0,0,0,0,0,0,0,0,0,0,0,0,0,0,0,0,0,0,0"/>
                </v:shape>
                <v:shape id="Freeform: Shape 2065" o:spid="_x0000_s1060" style="position:absolute;left:1466;top:12257;width:5715;height:953;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" path="m509111,70961v-4762,-1905,-9525,-3810,-14287,-5715c490061,63341,485299,61436,481489,59531r-6668,-2858l468154,53816r-6668,-2857l454819,48101v-4763,-1905,-9525,-4762,-15240,-6667c434816,39528,430054,37623,424339,35719v-2858,-953,-4763,-1905,-7620,-2858c413861,31909,411956,30956,409099,30003v-4763,-1905,-10478,-2857,-15240,-4762c389096,24289,383381,22384,378619,21431v-4763,-953,-10478,-2858,-15240,-3810c358616,16669,353854,15716,348139,14764v-4763,-953,-9525,-1905,-15240,-2858c328136,10953,323374,10953,317659,10001v-2858,,-4763,-953,-7620,-953c307181,9048,305276,9048,302419,8096v-4763,,-9525,-952,-14288,-952c283369,7144,278606,7144,273844,7144v-4763,,-9525,,-14288,c257651,7144,254794,7144,252889,7144v-1905,,-4763,,-6668,c241459,7144,236696,8096,232886,8096v-18097,1905,-35242,3810,-51435,7620c149066,22384,120491,30956,95726,41434,70961,50959,50006,62389,33814,71914,22384,78581,13811,84296,7144,90011r12382,c25241,87153,31909,84296,39529,81439,56674,74771,77629,67151,103346,61436v24765,-6667,53340,-11430,83820,-14288c202406,46196,218599,45244,235744,45244v16192,,33337,952,51435,2857c304324,50006,322421,52864,340519,57626v4762,952,8572,1905,13335,3810c358616,62389,362426,63341,367189,65246v4762,1905,8572,2857,13335,4763c385286,71914,389096,73819,393859,74771v1905,952,4762,1905,6667,2857l407194,80486v4762,1905,8572,3810,13335,5715c423386,88106,426244,89059,429101,90964r136208,c551974,87153,537686,82391,524351,77628v-5715,-2857,-10477,-4762,-15240,-6667xe" filled="f" stroked="f">
                  <v:stroke joinstyle="miter"/>
                  <v:path arrowok="t" o:connecttype="custom" o:connectlocs="509111,70961;494824,65246;481489,59531;474821,56673;468154,53816;461486,50959;454819,48101;439579,41434;424339,35719;416719,32861;409099,30003;393859,25241;378619,21431;363379,17621;348139,14764;332899,11906;317659,10001;310039,9048;302419,8096;288131,7144;273844,7144;259556,7144;252889,7144;246221,7144;232886,8096;181451,15716;95726,41434;33814,71914;7144,90011;19526,90011;39529,81439;103346,61436;187166,47148;235744,45244;287179,48101;340519,57626;353854,61436;367189,65246;380524,70009;393859,74771;400526,77628;407194,80486;420529,86201;429101,90964;565309,90964;524351,77628;509111,70961" o:connectangles="0,0,0,0,0,0,0,0,0,0,0,0,0,0,0,0,0,0,0,0,0,0,0,0,0,0,0,0,0,0,0,0,0,0,0,0,0,0,0,0,0,0,0,0,0,0,0"/>
                </v:shape>
                <v:shape id="Freeform: Shape 2066" o:spid="_x0000_s1061" style="position:absolute;top:3618;width:3714;height:6382;visibility:visible;mso-wrap-style:square;v-text-anchor:middle" coordsize="3714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" path="m132874,493871v3810,-3810,7620,-6668,11430,-9525c148114,481489,151924,477678,155734,474821v3810,-2857,7620,-6668,11430,-9525l172879,460534r5715,-4763l184309,451009r5715,-4763c193834,443389,198596,439578,202406,436721v3810,-2857,8573,-6668,12383,-10477c216694,424339,218599,422434,220504,420528v1905,-1904,3810,-3809,5715,-5714c230029,411003,233839,407194,237649,403384v3810,-3810,7620,-7620,10477,-11431c251936,388144,254794,384334,258604,380524v2857,-3810,6667,-7621,9525,-11430c270986,365284,273844,361474,277654,356711v2857,-3810,5715,-8572,8572,-12383c287179,342424,289084,340519,290036,338614v953,-1905,2858,-3811,3810,-5715c296704,329089,298609,324326,301466,320516v1905,-3810,4763,-8572,6668,-12382c310039,304324,312896,299561,314801,295751v953,-1905,1905,-3810,2858,-5715c318611,288131,319564,286226,320516,283369v1905,-3810,3810,-8573,5715,-12383c332899,254794,339566,238601,344329,222409v9525,-31433,15240,-61913,18097,-87631c365284,108109,365284,85249,365284,66199v-953,-19050,-2858,-33338,-4763,-43815c360521,19526,359569,17621,359569,15716v,-1905,-953,-3810,-953,-4762c357664,8096,357664,7144,357664,7144v,,,952,,3810c357664,13811,357664,17621,357664,22384v,9525,-953,24765,-2858,42862c352901,83344,349091,106203,342424,130969v-5715,24765,-15240,52387,-26670,80962c310039,226219,302419,240506,294799,255746v-8573,14288,-17145,29528,-26670,43815c257651,313849,247174,328136,234791,341471v-2857,3810,-6667,6668,-9525,10478c222409,354806,218599,358616,215741,361474v-3810,2857,-6667,6667,-10477,9525c201454,373856,198596,376714,194786,380524v-1905,1904,-3810,2857,-5715,4762l183356,390049v-3810,2857,-7620,5715,-11430,8572c168116,401478,164306,404336,160496,407194r-2857,1905l153829,411003r-6668,4763l140494,420528r-6668,4763c129064,428149,125254,431959,120491,434816v-8572,6668,-17145,13335,-25717,20003c63341,481489,33814,511969,7144,545306r,94297c18574,620553,30956,601503,45244,583406v28575,-33337,57150,-62865,87630,-89535xe" filled="f" stroked="f">
                  <v:stroke joinstyle="miter"/>
                  <v:path arrowok="t" o:connecttype="custom" o:connectlocs="132874,493871;144304,484346;155734,474821;167164,465296;172879,460534;178594,455771;184309,451009;190024,446246;202406,436721;214789,426244;220504,420528;226219,414814;237649,403384;248126,391953;258604,380524;268129,369094;277654,356711;286226,344328;290036,338614;293846,332899;301466,320516;308134,308134;314801,295751;317659,290036;320516,283369;326231,270986;344329,222409;362426,134778;365284,66199;360521,22384;359569,15716;358616,10954;357664,7144;357664,10954;357664,22384;354806,65246;342424,130969;315754,211931;294799,255746;268129,299561;234791,341471;225266,351949;215741,361474;205264,370999;194786,380524;189071,385286;183356,390049;171926,398621;160496,407194;157639,409099;153829,411003;147161,415766;140494,420528;133826,425291;120491,434816;94774,454819;7144,545306;7144,639603;45244,583406;132874,493871" o:connectangles="0,0,0,0,0,0,0,0,0,0,0,0,0,0,0,0,0,0,0,0,0,0,0,0,0,0,0,0,0,0,0,0,0,0,0,0,0,0,0,0,0,0,0,0,0,0,0,0,0,0,0,0,0,0,0,0,0,0,0,0"/>
                </v:shape>
              </v:group>
              <v:group id="Group 2955" o:spid="_x0000_s1062" style="position:absolute;left:57226;top:56083;width:45201;height:15063;flip:x" coordsize="39566,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">
                <v:shape id="Freeform: Shape 2163" o:spid="_x0000_s1063" style="position:absolute;left:39471;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" path="m7144,7858r,c7144,6906,7144,6906,7144,7858xe" filled="f" stroked="f">
                  <v:stroke joinstyle="miter"/>
                  <v:path arrowok="t" o:connecttype="custom" o:connectlocs="7144,7858;7144,7858;7144,7858" o:connectangles="0,0,0"/>
                </v:shape>
                <v:shape id="Freeform: Shape 2164" o:spid="_x0000_s1064" style="position:absolute;left:1457;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" path="m7144,7858r,c7144,6906,7144,6906,7144,7858xe" filled="f" stroked="f">
                  <v:stroke joinstyle="miter"/>
                  <v:path arrowok="t" o:connecttype="custom" o:connectlocs="7144,7858;7144,7858;7144,7858" o:connectangles="0,0,0"/>
                </v:shape>
                <v:shape id="Freeform: Shape 2165" o:spid="_x0000_s1065" style="position:absolute;left:1571;top:12629;width:4191;height:571;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" path="m394811,42386r-6667,-2857c386239,38576,383381,37624,381476,36672v-4762,-1906,-8572,-3811,-13335,-4763c363379,30004,359569,29051,354806,27147v-4762,-1906,-8572,-2858,-13335,-3811c336709,22384,332899,20479,328136,19526,310039,14764,292894,11906,274796,10001,257651,8097,240506,7144,223361,7144v-16192,,-32385,953,-48577,1905c144304,11906,115729,17622,90964,23336,66199,30004,45244,36672,27146,43339,19526,46197,13811,49054,7144,51911r212407,c213836,50006,209074,49054,204311,47149v-4762,-1905,-9525,-2858,-13335,-3810c187166,42386,184309,41434,181451,40481v-5715,-952,-7620,-1905,-7620,-1905c173831,38576,176689,38576,182404,39529v2857,,5715,952,9525,952c195739,40481,200501,41434,205264,42386v4762,953,10477,1905,16192,1905c224314,44291,227171,45244,230981,46197v2858,952,6668,952,10478,1904c245269,49054,248126,49054,251936,50006v1905,,2858,953,4763,953l331946,50959v,,,,-952,c327184,50006,325279,49054,325279,49054v,,1905,,5715,952c332899,50006,335756,50959,339566,50959r74295,c411004,49054,408146,48101,405289,46197v-1905,,-5715,-1906,-10478,-3811xe" filled="f" stroked="f">
                  <v:stroke joinstyle="miter"/>
                  <v:path arrowok="t" o:connecttype="custom" o:connectlocs="394811,42386;388144,39529;381476,36672;368141,31909;354806,27147;341471,23336;328136,19526;274796,10001;223361,7144;174784,9049;90964,23336;27146,43339;7144,51911;219551,51911;204311,47149;190976,43339;181451,40481;173831,38576;182404,39529;191929,40481;205264,42386;221456,44291;230981,46197;241459,48101;251936,50006;256699,50959;331946,50959;330994,50959;325279,49054;330994,50006;339566,50959;413861,50959;405289,46197;394811,42386" o:connectangles="0,0,0,0,0,0,0,0,0,0,0,0,0,0,0,0,0,0,0,0,0,0,0,0,0,0,0,0,0,0,0,0,0,0"/>
                </v:shape>
                <v:shape id="Freeform: Shape 2166" o:spid="_x0000_s1066" style="position:absolute;left:36842;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" path="m59531,15716v4763,-1905,9525,-2857,13335,-3810c76676,10953,79534,10001,82391,9049v5715,-953,7620,-1905,7620,-1905c90011,7144,87154,7144,81439,8096v-2858,,-5715,953,-9525,953c68104,9049,63341,10001,58579,10953v-4763,953,-10478,1906,-16193,1906c39529,12859,36671,13811,32861,14764v-2857,952,-6667,952,-10477,1905c18574,17621,15716,17621,11906,18574v-1905,,-2857,952,-4762,952l45244,19526v3810,-952,9525,-2857,14287,-3810xe" filled="f" stroked="f">
                  <v:stroke joinstyle="miter"/>
                  <v:path arrowok="t" o:connecttype="custom" o:connectlocs="59531,15716;72866,11906;82391,9049;90011,7144;81439,8096;71914,9049;58579,10953;42386,12859;32861,14764;22384,16669;11906,18574;7144,19526;45244,19526;59531,15716" o:connectangles="0,0,0,0,0,0,0,0,0,0,0,0,0,0"/>
                </v:shape>
                <v:shape id="Freeform: Shape 2167" o:spid="_x0000_s1067" style="position:absolute;left:36004;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" path="m21431,7144v,,-1905,,-5715,953c13811,8097,10954,9049,7144,9049r7620,c14764,9049,14764,9049,15716,9049v3810,-952,5715,-1905,5715,-1905xe" filled="f" stroked="f">
                  <v:stroke joinstyle="miter"/>
                  <v:path arrowok="t" o:connecttype="custom" o:connectlocs="21431,7144;15716,8097;7144,9049;14764,9049;15716,9049;21431,7144" o:connectangles="0,0,0,0,0,0"/>
                </v:shape>
                <v:shape id="Freeform: Shape 2168" o:spid="_x0000_s1068" style="position:absolute;left:4000;top:9140;width:4667;height:3238;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" path="m349091,307480v3810,-952,6668,-2857,10478,-3810c363379,301765,367189,299860,370046,298908v1905,-953,3810,-1905,4763,-2858l379571,293193r1905,-953l384334,290335r4762,-2857c402431,278905,414814,269380,426244,256998v11430,-12383,20955,-26670,28575,-42863c458629,206515,461486,197943,463391,189370v1905,-8572,2858,-17145,3810,-26670c467201,154128,467201,144603,466249,136030v-1905,-8572,-3810,-18097,-6668,-25717c453866,93168,444341,77928,433864,64593,428149,57925,422434,51258,415766,45543v-2857,-2858,-6667,-5715,-9525,-8573l403384,35065r-2858,-1905c398621,32208,396716,30303,394811,29350v-952,-952,-1905,-952,-2857,-1905l390049,26493r-1905,-953l387191,24588r-952,c385286,24588,387191,24588,385286,23635r,c383381,22683,381476,21730,378619,20778v-1905,-953,-3810,-1905,-6668,-2858c368141,16015,363379,14110,359569,13158v-1905,-953,-4763,-953,-6668,-1905c350996,11253,348139,10300,346234,10300,329089,6490,311944,6490,296704,8395v-31433,3810,-60008,15240,-83820,32385c201454,49353,190976,58878,181451,70308v-8572,11430,-15240,22860,-20955,35242c155734,117933,152876,130315,151924,141745v,2858,,5715,-953,8573c150971,153175,150971,156033,150971,158890v,2858,,4763,,7620c150971,167463,150971,169368,150971,170320v,953,,1905,,3810c151924,178893,151924,182703,152876,187465v953,3810,1905,7620,2858,11430c156686,202705,157639,205563,158591,209373v953,1905,953,2857,1905,4762c161449,215088,161449,216993,161449,217945v2857,6668,4762,9525,4762,9525c173831,240805,184309,251283,197644,257950v40957,20003,92392,-952,116205,-46672c335756,167463,324326,116980,289084,94120v5715,-2857,11430,-4762,18097,-5715c315754,86500,324326,85548,332899,86500r2857,l338614,87453v1905,,3810,952,5715,952c345281,88405,346234,89358,347186,89358r2858,952l350044,90310v-1905,-952,,,-953,l350044,90310r952,953l352901,92215r1905,953c355759,93168,356711,94120,356711,94120r2858,1905l361474,96978r1905,952c365284,98883,368141,100788,370046,101740v3810,2858,8573,6668,12383,9525c390049,118885,395764,126505,400526,136030v9525,19050,11430,41910,4763,62865c401479,209373,396716,219850,389096,230328v-7620,9525,-16192,19050,-25717,26670l359569,259855r-953,953l357664,260808r,c357664,260808,356711,260808,357664,260808r-1905,1905l350996,265570v-1905,953,-2857,1905,-3810,2858c344329,270333,342424,271285,339566,273190v-2857,1905,-5715,2858,-8572,4763c319564,283668,308134,287478,295751,290335v-23812,5715,-49530,7620,-74295,7620c197644,297955,173831,296050,151924,295098v-21908,-953,-41910,-1905,-59055,-2858c74771,292240,59531,292240,47149,293193v-12383,952,-22860,1905,-29528,1905c10954,296050,7144,296050,7144,296050v,,3810,,10477,c24289,296050,33814,296050,47149,297003v12382,952,27622,1905,44767,4762c109061,303670,129064,307480,150019,310338v20955,3810,44767,7620,69532,10477c244316,323673,271939,325578,300514,321768v20002,-5715,34290,-8573,48577,-14288xe" filled="f" stroked="f">
                  <v:stroke joinstyle="miter"/>
                  <v:path arrowok="t" o:connecttype="custom" o:connectlocs="349091,307480;359569,303670;370046,298908;374809,296050;379571,293193;381476,292240;384334,290335;389096,287478;426244,256998;454819,214135;463391,189370;467201,162700;466249,136030;459581,110313;433864,64593;415766,45543;406241,36970;403384,35065;400526,33160;394811,29350;391954,27445;390049,26493;388144,25540;387191,24588;386239,24588;385286,23635;385286,23635;378619,20778;371951,17920;359569,13158;352901,11253;346234,10300;296704,8395;212884,40780;181451,70308;160496,105550;151924,141745;150971,150318;150971,158890;150971,166510;150971,170320;150971,174130;152876,187465;155734,198895;158591,209373;160496,214135;161449,217945;166211,227470;197644,257950;313849,211278;289084,94120;307181,88405;332899,86500;335756,86500;338614,87453;344329,88405;347186,89358;350044,90310;350044,90310;349091,90310;350044,90310;350996,91263;352901,92215;354806,93168;356711,94120;359569,96025;361474,96978;363379,97930;370046,101740;382429,111265;400526,136030;405289,198895;389096,230328;363379,256998;359569,259855;358616,260808;357664,260808;357664,260808;357664,260808;355759,262713;350996,265570;347186,268428;339566,273190;330994,277953;295751,290335;221456,297955;151924,295098;92869,292240;47149,293193;17621,295098;7144,296050;17621,296050;47149,297003;91916,301765;150019,310338;219551,320815;300514,321768;349091,307480" o:connectangles="0,0,0,0,0,0,0,0,0,0,0,0,0,0,0,0,0,0,0,0,0,0,0,0,0,0,0,0,0,0,0,0,0,0,0,0,0,0,0,0,0,0,0,0,0,0,0,0,0,0,0,0,0,0,0,0,0,0,0,0,0,0,0,0,0,0,0,0,0,0,0,0,0,0,0,0,0,0,0,0,0,0,0,0,0,0,0,0,0,0,0,0,0,0,0,0,0,0"/>
                </v:shape>
                <v:shape id="Freeform: Shape 2169" o:spid="_x0000_s1069" style="position:absolute;left:28;top:3025;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" path="m78581,488386v20003,-20002,41910,-41910,63818,-65722c164306,397899,187166,370276,204311,336939v8573,-17145,16193,-35243,21908,-54293c227171,277884,229076,273121,230029,268359v952,-4763,1905,-10478,2857,-15240c233839,250261,233839,248356,233839,245499r952,-6668l234791,235021r,-4762l235744,222639v952,-20955,,-41910,-4763,-62865c226219,138819,218599,116911,207169,97861,201454,88336,194786,78811,187166,70239,179546,61666,170974,53094,161449,46426,151924,38806,142399,33091,131921,27376,121444,22614,110966,17851,99536,14994,76676,8326,53816,6421,30956,7374,23336,8326,15716,9279,8096,10231r,92393l10001,101671r1905,-952c14764,99766,17621,97861,21431,96909v6668,-2858,12383,-3810,19050,-5715c53816,89289,67151,88336,81439,90241v27622,3810,52387,19050,70485,42863c160496,144534,168116,158821,172879,174061v4762,15240,7620,31433,8572,47625l181451,228354r,1905l181451,231211r,c181451,231211,181451,232164,181451,231211r,3810l181451,241689v,1905,,4762,,6667c181451,252166,181451,255976,180499,259786v-953,3810,-953,8573,-1905,12383c175736,288361,171926,304554,165259,319794v-11430,30480,-29528,58102,-47625,83820c99536,429331,79534,453144,62389,475051,44291,496959,29051,517914,14764,536011v-2858,3810,-4763,6668,-7620,10478l7144,562681v5715,-5715,11430,-12382,17145,-19050c40481,526486,58579,508389,78581,488386xe" filled="f" stroked="f">
                  <v:stroke joinstyle="miter"/>
                  <v:path arrowok="t" o:connecttype="custom" o:connectlocs="78581,488386;142399,422664;204311,336939;226219,282646;230029,268359;232886,253119;233839,245499;234791,238831;234791,235021;234791,230259;235744,222639;230981,159774;207169,97861;187166,70239;161449,46426;131921,27376;99536,14994;30956,7374;8096,10231;8096,102624;10001,101671;11906,100719;21431,96909;40481,91194;81439,90241;151924,133104;172879,174061;181451,221686;181451,228354;181451,230259;181451,231211;181451,231211;181451,231211;181451,235021;181451,241689;181451,248356;180499,259786;178594,272169;165259,319794;117634,403614;62389,475051;14764,536011;7144,546489;7144,562681;24289,543631;78581,488386" o:connectangles="0,0,0,0,0,0,0,0,0,0,0,0,0,0,0,0,0,0,0,0,0,0,0,0,0,0,0,0,0,0,0,0,0,0,0,0,0,0,0,0,0,0,0,0,0,0"/>
                </v:shape>
                <v:shape id="Freeform: Shape 2170" o:spid="_x0000_s1070" style="position:absolute;left:28;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" path="m57626,231934c110014,204311,127159,132874,94774,73819,75724,37624,42386,13811,7144,7144r,236220c25241,244316,42386,240506,57626,231934xe" filled="f" stroked="f">
                  <v:stroke joinstyle="miter"/>
                  <v:path arrowok="t" o:connecttype="custom" o:connectlocs="57626,231934;94774,73819;7144,7144;7144,243364;57626,231934" o:connectangles="0,0,0,0,0"/>
                </v:shape>
                <v:shape id="Freeform: Shape 2171" o:spid="_x0000_s1071" style="position:absolute;left:800;top:7625;width:4476;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" path="m215741,80830v2858,-952,6668,-1905,9525,-2858c228124,77020,230981,76067,234791,76067r4763,-952l243364,74162v11430,-1905,21907,-1905,32385,c295751,77020,311944,86545,324326,96070v12383,10477,20955,20955,26670,29527c352901,128455,353854,130360,354806,132265v953,2857,2858,5715,4763,8572c374809,162745,405289,168460,427196,153220v21908,-15240,27623,-45720,11430,-68580c437674,83687,436721,82735,436721,81782r,c436721,81782,436721,81782,436721,81782v,,,,-952,-952c435769,80830,434816,79878,434816,79878v-952,-953,-1905,-2858,-3810,-3811c428149,72257,423386,68447,417671,62732,411956,57017,404336,51303,395764,44635,387191,37967,376714,32253,364331,25585,351949,19870,338614,14155,323374,11297,308134,7487,290989,6535,274796,7487v-17145,953,-33337,4763,-48577,11430l220504,21775r-3810,1905c213836,24632,210026,26537,206216,28442v-3810,1905,-6667,3811,-10477,5715c191929,36062,189071,37967,185261,39872v-13335,7620,-25717,16193,-37147,25718c136684,74162,125254,83687,115729,93212,95726,111310,77629,129407,62389,143695v-7620,7620,-15240,13335,-21908,19050c33814,168460,28099,173222,23336,177032v-4762,3810,-9525,6668,-11430,8573c9049,187510,7144,188462,7144,188462v,,1905,-952,4762,-1905c14764,185605,19526,183700,25241,180842v5715,-2857,12383,-5714,20003,-10477c52864,166555,61436,160840,70961,156078v18098,-11431,40005,-24766,61913,-38100c144304,111310,155734,104642,168116,98928v12383,-5716,24765,-10478,37148,-15241c209074,82735,212884,81782,215741,80830xe" filled="f" stroked="f">
                  <v:stroke joinstyle="miter"/>
                  <v:path arrowok="t" o:connecttype="custom" o:connectlocs="215741,80830;225266,77972;234791,76067;239554,75115;243364,74162;275749,74162;324326,96070;350996,125597;354806,132265;359569,140837;427196,153220;438626,84640;436721,81782;436721,81782;436721,81782;435769,80830;434816,79878;431006,76067;417671,62732;395764,44635;364331,25585;323374,11297;274796,7487;226219,18917;220504,21775;216694,23680;206216,28442;195739,34157;185261,39872;148114,65590;115729,93212;62389,143695;40481,162745;23336,177032;11906,185605;7144,188462;11906,186557;25241,180842;45244,170365;70961,156078;132874,117978;168116,98928;205264,83687;215741,80830" o:connectangles="0,0,0,0,0,0,0,0,0,0,0,0,0,0,0,0,0,0,0,0,0,0,0,0,0,0,0,0,0,0,0,0,0,0,0,0,0,0,0,0,0,0,0,0"/>
                </v:shape>
                <v:shape id="Freeform: Shape 2172" o:spid="_x0000_s1072" style="position:absolute;left:6781;top:7583;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" path="m369094,25961c307181,-17854,215741,18341,224314,98351v6667,66675,107632,42863,88582,163830c310991,271706,309086,281231,306229,290756v-3810,14288,-7620,28575,-13335,43815c287179,349811,281464,365051,273844,379339v-7620,15240,-16193,29527,-25718,42862c238601,435536,227171,448871,215741,460301v-11430,11430,-24765,21908,-38100,31433c164306,500306,150019,507926,136684,513641v-13335,5715,-27623,10478,-40005,14288c84296,531739,71914,533644,60484,535549v-2858,,-5715,953,-7620,953c50006,536502,48101,537454,45244,537454v-1905,,-4763,952,-6668,952c36671,538406,34766,538406,31909,539359v-3810,,-7620,952,-10478,952c18574,540311,15716,540311,13811,540311v-3810,,-6667,,-6667,c7144,540311,9049,540311,13811,541264v1905,,4763,952,7620,952c24289,542216,28099,543169,31909,543169v1905,,3810,,6667,952c40481,544121,43339,544121,45244,544121v2857,,4762,,7620,c55721,544121,58579,544121,61436,544121v11430,,23813,,38100,-1905c113824,541264,128111,538406,144304,534596v16192,-3810,32385,-9525,48577,-17145c209074,509831,226219,501259,241459,489829v15240,-10478,30480,-23813,44767,-37148c300514,439346,312896,424106,324326,408866v11430,-15240,21908,-31432,30480,-47625c363379,345049,370999,329809,378619,314569v6667,-15240,12382,-30480,17145,-43815c405289,243131,411004,219319,414814,202174v952,-2858,1905,-6668,1905,-11430c417671,187886,418624,174551,418624,174551v3810,-43815,,-112395,-49530,-148590xe" filled="f" stroked="f">
                  <v:stroke joinstyle="miter"/>
                  <v:path arrowok="t" o:connecttype="custom" o:connectlocs="369094,25961;224314,98351;312896,262181;306229,290756;292894,334571;273844,379339;248126,422201;215741,460301;177641,491734;136684,513641;96679,527929;60484,535549;52864,536502;45244,537454;38576,538406;31909,539359;21431,540311;13811,540311;7144,540311;13811,541264;21431,542216;31909,543169;38576,544121;45244,544121;52864,544121;61436,544121;99536,542216;144304,534596;192881,517451;241459,489829;286226,452681;324326,408866;354806,361241;378619,314569;395764,270754;414814,202174;416719,190744;418624,174551;369094,25961" o:connectangles="0,0,0,0,0,0,0,0,0,0,0,0,0,0,0,0,0,0,0,0,0,0,0,0,0,0,0,0,0,0,0,0,0,0,0,0,0,0,0"/>
                </v:shape>
                <v:shape id="Freeform: Shape 2173" o:spid="_x0000_s1073" style="position:absolute;left:13506;top:11514;width:2476;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" path="m224314,45244v,,,,,c223361,44291,223361,44291,222409,44291v,,-953,-952,-953,-952c219551,42386,217646,40481,214789,37624v-2858,-1905,-6668,-4763,-10478,-6668c200501,28099,195739,26194,190024,23336v-5715,-2857,-11430,-4762,-18098,-7620c165259,13811,158591,11906,150971,10002,143351,8097,135731,8097,128111,7144v-7620,,-15240,,-22860,953c97631,9049,90011,10954,83344,12859v-3810,952,-6668,2857,-10478,3810c70009,18574,66199,19527,63341,21431v-2857,1905,-5715,2858,-8572,4763c51911,28099,49054,30004,46196,30956v-2857,1905,-4762,3810,-7620,5716c37624,37624,36671,38577,34766,39529v-952,952,-1905,1905,-2857,2857c30004,44291,28099,46197,26194,47149v-1905,1905,-3810,2857,-4763,4762c18574,54769,15716,57627,13811,59531v-3810,4763,-6667,6668,-6667,6668c7144,66199,10001,64294,14764,60484v2857,-1905,5715,-3810,9525,-5715c26194,53816,28099,52864,30004,50959v1905,-953,3810,-1905,6667,-3810c37624,46197,38576,46197,40481,45244v953,-953,2858,-953,3810,-1905c47149,42386,49054,41434,51911,39529v2858,-952,5715,-1905,8573,-2857c63341,35719,66199,34766,69056,33814v2858,-953,5715,-953,9525,-1905c81439,31909,85249,30956,88106,30956v6668,,12383,-952,19050,c113824,30956,119539,32861,125254,33814v5715,1905,11430,3810,17145,5715c152876,44291,161449,50006,169069,55722v3810,2857,6667,5714,9525,8572c181451,67152,183356,69056,185261,70961v953,953,1905,2858,2858,3811c189071,75724,189071,76677,190024,76677v15240,19050,35242,29527,49530,17145c250984,85249,242411,58579,224314,45244xe" filled="f" stroked="f">
                  <v:stroke joinstyle="miter"/>
                  <v:path arrowok="t" o:connecttype="custom" o:connectlocs="224314,45244;224314,45244;222409,44291;221456,43339;214789,37624;204311,30956;190024,23336;171926,15716;150971,10002;128111,7144;105251,8097;83344,12859;72866,16669;63341,21431;54769,26194;46196,30956;38576,36672;34766,39529;31909,42386;26194,47149;21431,51911;13811,59531;7144,66199;14764,60484;24289,54769;30004,50959;36671,47149;40481,45244;44291,43339;51911,39529;60484,36672;69056,33814;78581,31909;88106,30956;107156,30956;125254,33814;142399,39529;169069,55722;178594,64294;185261,70961;188119,74772;190024,76677;239554,93822;224314,45244" o:connectangles="0,0,0,0,0,0,0,0,0,0,0,0,0,0,0,0,0,0,0,0,0,0,0,0,0,0,0,0,0,0,0,0,0,0,0,0,0,0,0,0,0,0,0,0"/>
                </v:shape>
                <v:shape id="Freeform: Shape 2174" o:spid="_x0000_s1074" style="position:absolute;left:4391;top:6141;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" path="m90011,138720v-2857,952,-5715,2858,-8572,3810c78581,143483,75724,144435,72866,145388v-2857,952,-5715,1905,-8572,2857c61436,149197,58579,149197,55721,150150v-2857,953,-5715,953,-7620,1905c47149,152055,45244,152055,44291,153008v-952,,-2857,,-3810,c37624,153008,35719,153960,33814,153960v-1905,,-4763,,-6668,c23336,153960,19526,153960,16669,153960v-5715,,-9525,,-9525,c7144,153960,10001,154913,15716,155865v2858,953,6668,953,10478,1905c28099,157770,30004,158722,32861,158722v1905,,4763,953,7620,953c41434,159675,43339,159675,44291,159675v953,,2858,,3810,c50959,159675,53816,159675,56674,159675v2857,,5715,,9525,c69056,159675,72866,158722,75724,158722v2857,-952,6667,-952,9525,-1904c88106,155865,91916,154913,95726,153960v6668,-1905,13335,-4763,20003,-7620c122396,143483,129064,138720,134779,134910v5715,-4763,11430,-9525,16192,-14288c155734,115860,160496,110145,164306,105383v3810,-4763,7620,-10478,10478,-15240c177641,85380,179546,80618,182404,76808v1905,-3811,3810,-7620,4762,-11430c188119,62520,189071,59663,190024,57758v,-953,,-953,,-953c190024,56805,190024,55853,190024,55853v,-953,,-953,,-953c197644,34897,190024,9180,174784,7275,156686,5370,147161,24420,145256,47280v,953,,1905,,2858c145256,51090,145256,52995,145256,53947v,2858,-952,5716,-1905,8573c142399,66330,141446,70140,140494,73950v-2858,8572,-6668,18097,-12383,26670c125254,105383,121444,110145,117634,113955v-3810,3810,-7620,8573,-12383,12383c100489,132053,95726,135863,90011,138720xe" filled="f" stroked="f">
                  <v:stroke joinstyle="miter"/>
                  <v:path arrowok="t" o:connecttype="custom" o:connectlocs="90011,138720;81439,142530;72866,145388;64294,148245;55721,150150;48101,152055;44291,153008;40481,153008;33814,153960;27146,153960;16669,153960;7144,153960;15716,155865;26194,157770;32861,158722;40481,159675;44291,159675;48101,159675;56674,159675;66199,159675;75724,158722;85249,156818;95726,153960;115729,146340;134779,134910;150971,120622;164306,105383;174784,90143;182404,76808;187166,65378;190024,57758;190024,56805;190024,55853;190024,54900;174784,7275;145256,47280;145256,50138;145256,53947;143351,62520;140494,73950;128111,100620;117634,113955;105251,126338;90011,138720" o:connectangles="0,0,0,0,0,0,0,0,0,0,0,0,0,0,0,0,0,0,0,0,0,0,0,0,0,0,0,0,0,0,0,0,0,0,0,0,0,0,0,0,0,0,0,0"/>
                </v:shape>
                <v:shape id="Freeform: Shape 2175" o:spid="_x0000_s1075" style="position:absolute;left:4867;top:7819;width:1524;height:1333;visibility:visible;mso-wrap-style:square;v-text-anchor:middle" coordsize="1524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" path="m22384,11906v1905,,3810,,4762,c29051,11906,30956,12859,32861,12859v953,,1905,,2858,c36671,12859,37624,12859,38576,13811v1905,,3810,953,6668,953c47149,15716,50006,15716,51911,16669v1905,953,4763,1905,6668,2857c60484,20479,63341,21431,65246,22384v1905,952,4763,1905,6668,3810c75724,29051,80486,31909,84296,34766v3810,2858,6668,6668,10478,10478c97631,49054,100489,52864,102394,56674v4762,7620,7620,15240,9525,21907c112871,82391,113824,85249,113824,88106v,2858,952,5716,952,7620c114776,96679,114776,98584,114776,99536v,953,,953,,1905c115729,120491,123349,136684,138589,134779v12382,-953,19050,-21907,14287,-38100c152876,96679,152876,96679,152876,95726v,,,-952,,-952c152876,94774,152876,93822,152876,93822v,-1906,-952,-3811,-1905,-6668c150019,84297,149066,81439,147161,77629v-1905,-3810,-2857,-7620,-5715,-11430c139541,62389,136684,57626,133826,53816v-2857,-4762,-6667,-8572,-10477,-13335c119539,36672,114776,31909,110014,28099v-4763,-3810,-9525,-6668,-15240,-9525c89059,15716,84296,13811,78581,11906v-2857,-952,-5715,-1905,-8572,-1905c67151,9049,64294,9049,62389,8097v-2858,,-5715,-953,-7620,-953c51911,7144,50006,7144,47149,7144v-2858,,-4763,,-6668,c39529,7144,38576,7144,37624,7144v-953,,-1905,,-2858,c32861,7144,30956,7144,29051,7144v-1905,,-3810,953,-5715,953c20479,8097,16669,9049,14764,9049v-4763,952,-7620,1905,-7620,1905c7144,10954,10001,10954,14764,10954v1905,952,4762,952,7620,952xe" filled="f" stroked="f">
                  <v:stroke joinstyle="miter"/>
                  <v:path arrowok="t" o:connecttype="custom" o:connectlocs="22384,11906;27146,11906;32861,12859;35719,12859;38576,13811;45244,14764;51911,16669;58579,19526;65246,22384;71914,26194;84296,34766;94774,45244;102394,56674;111919,78581;113824,88106;114776,95726;114776,99536;114776,101441;138589,134779;152876,96679;152876,95726;152876,94774;152876,93822;150971,87154;147161,77629;141446,66199;133826,53816;123349,40481;110014,28099;94774,18574;78581,11906;70009,10001;62389,8097;54769,7144;47149,7144;40481,7144;37624,7144;34766,7144;29051,7144;23336,8097;14764,9049;7144,10954;14764,10954;22384,11906" o:connectangles="0,0,0,0,0,0,0,0,0,0,0,0,0,0,0,0,0,0,0,0,0,0,0,0,0,0,0,0,0,0,0,0,0,0,0,0,0,0,0,0,0,0,0,0"/>
                </v:shape>
                <v:shape id="Freeform: Shape 2176" o:spid="_x0000_s1076" style="position:absolute;left:3162;top:458;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" path="m83344,81211v3810,-2857,8572,-4763,11430,-6667c98584,72639,101441,70734,104299,69781v1905,-952,2857,-952,4762,-1905c110014,67876,110966,66923,111919,66923,137636,56446,155734,40254,147161,20251,140494,3106,109061,3106,89059,18346v,,,,-953,c88106,18346,87154,18346,87154,19298v,,-953,953,-953,953c84296,21204,81439,23109,78581,25966v-2857,1905,-6667,5715,-11430,8573c63341,38348,58579,42159,53816,46921,49054,51684,44291,57398,39529,63114,34766,68829,30956,75496,26194,83116v-3810,6668,-7620,15240,-10478,22860c12859,113596,10001,122169,9049,130741v-1905,8573,-1905,17145,-1905,24765c7144,159316,7144,164079,7144,167889v,3809,952,7620,952,11430c9049,183129,9049,186939,10001,190748v953,3811,1905,6668,2858,10478c13811,205036,14764,207894,15716,210751v953,1905,953,2858,1905,4763c18574,217419,18574,218371,19526,219323v953,2858,1905,5716,2858,7621c23336,229801,24289,231706,25241,233611v1905,4762,3810,7620,5715,11430c33814,250756,35719,254566,35719,254566v,,-953,-3810,-2858,-10477c31909,241231,30956,236469,30004,232659v-953,-1905,-953,-4763,-1905,-7620c28099,222181,27146,219323,27146,216466v,-952,,-2857,-952,-4762c26194,209798,26194,208846,26194,206941v,-2857,-953,-5715,-953,-9525c25241,194559,25241,190748,25241,187891v,-3810,,-6668,,-10477c25241,173604,26194,170746,26194,166936v952,-3810,952,-6667,1905,-10477c30004,149791,31909,143123,34766,136456v2858,-6667,5715,-12383,9525,-18097c48101,112644,51911,107881,56674,103119,65246,93594,74771,85973,83344,81211xe" filled="f" stroked="f">
                  <v:stroke joinstyle="miter"/>
                  <v:path arrowok="t" o:connecttype="custom" o:connectlocs="83344,81211;94774,74544;104299,69781;109061,67876;111919,66923;147161,20251;89059,18346;88106,18346;87154,19298;86201,20251;78581,25966;67151,34539;53816,46921;39529,63114;26194,83116;15716,105976;9049,130741;7144,155506;7144,167889;8096,179319;10001,190748;12859,201226;15716,210751;17621,215514;19526,219323;22384,226944;25241,233611;30956,245041;35719,254566;32861,244089;30004,232659;28099,225039;27146,216466;26194,211704;26194,206941;25241,197416;25241,187891;25241,177414;26194,166936;28099,156459;34766,136456;44291,118359;56674,103119;83344,81211" o:connectangles="0,0,0,0,0,0,0,0,0,0,0,0,0,0,0,0,0,0,0,0,0,0,0,0,0,0,0,0,0,0,0,0,0,0,0,0,0,0,0,0,0,0,0,0"/>
                </v:shape>
                <v:shape id="Freeform: Shape 2177" o:spid="_x0000_s1077" style="position:absolute;left:119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" path="m187282,150897v,-3810,-953,-7620,-953,-11430c185377,135657,185377,131847,184424,128037v-952,-3810,-1905,-7620,-2857,-11430c178709,108987,175852,100414,172042,92795,168232,85174,163469,77555,158707,70887,152992,64220,148229,57552,141562,51837,135847,46122,129179,41359,123464,36597,117749,31834,111082,28024,105367,25167,99652,22309,93937,19452,89174,17547,84412,15642,79649,13737,75839,12784,72029,11832,69172,10880,66314,9927v-952,,-952,,-1905,c63457,9927,63457,9927,63457,9927v-953,,-953,,-953,c38692,2307,9164,10880,7259,28977,5354,49932,27262,60409,54884,63267v953,,1905,,2858,c58694,63267,60599,63267,62504,63267v2858,,6668,953,10478,1905c76792,66124,81554,67077,86317,68030v9525,2857,20955,7619,31432,13334c123464,84222,128227,88984,133942,92795v4762,4762,10477,9525,14287,14287c152992,112797,156802,118512,160612,124227v1905,2857,2857,6668,4762,9525c166327,136609,168232,140420,169184,143277v953,2857,1905,6668,2858,9525c172994,155659,173947,159470,174899,162327v953,2857,953,6668,1905,9525c176804,173757,177757,174709,177757,176614v,1906,,2858,952,4763c178709,184234,179662,187092,179662,189949v,2858,,4763,952,7621c180614,202332,181567,206142,181567,209952v,6668,,10478,,10478c181567,220430,182519,216620,183472,209952v952,-3810,1905,-7620,1905,-12382c185377,195664,186329,192807,186329,189949v,-2857,953,-5715,953,-8572c187282,179472,187282,178520,187282,176614v,-1905,,-2857,,-4762c187282,168995,187282,165184,187282,161374v,-2857,,-6667,,-10477xe" filled="f" stroked="f">
                  <v:stroke joinstyle="miter"/>
                  <v:path arrowok="t" o:connecttype="custom" o:connectlocs="187282,150897;186329,139467;184424,128037;181567,116607;172042,92795;158707,70887;141562,51837;123464,36597;105367,25167;89174,17547;75839,12784;66314,9927;64409,9927;63457,9927;62504,9927;7259,28977;54884,63267;57742,63267;62504,63267;72982,65172;86317,68030;117749,81364;133942,92795;148229,107082;160612,124227;165374,133752;169184,143277;172042,152802;174899,162327;176804,171852;177757,176614;178709,181377;179662,189949;180614,197570;181567,209952;181567,220430;183472,209952;185377,197570;186329,189949;187282,181377;187282,176614;187282,171852;187282,161374;187282,150897" o:connectangles="0,0,0,0,0,0,0,0,0,0,0,0,0,0,0,0,0,0,0,0,0,0,0,0,0,0,0,0,0,0,0,0,0,0,0,0,0,0,0,0,0,0,0,0"/>
                </v:shape>
                <v:shape id="Freeform: Shape 2178" o:spid="_x0000_s1078" style="position:absolute;left:11858;top:8820;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" path="m181451,261303r1905,-4762l185261,251778v953,-2857,2858,-6668,3810,-9525c193834,229871,198596,216535,202406,204153v3810,-12382,6668,-24765,8573,-37148c212884,155576,214789,144146,215741,133668v953,-10477,1905,-20002,1905,-28575c217646,96521,217646,88901,217646,82233v,-6667,,-30480,-1905,-36195c210979,20321,184309,3176,155734,7938v-28575,5715,-47625,30480,-41910,57150c114776,72708,135731,116523,136684,161291v,9525,952,20002,952,31432c137636,203201,136684,214630,134779,226060v,2858,-953,5716,-953,8573l132874,238443r-953,3810c130969,245110,130969,247968,130016,250826r-1905,8572c126206,265113,124301,270828,122396,275591v-952,2857,-1905,5714,-2857,7619c118586,286068,117634,288926,115729,290830v-953,2858,-2858,4763,-3810,7621c110966,301308,109061,303213,108109,306071v-1905,2857,-2858,4762,-4763,7620c102394,314643,101441,316548,101441,317501v-952,952,-1905,1904,-1905,3809c93821,330835,86201,339408,79534,347028v-3810,3810,-6668,7620,-10478,11430c65246,362268,61436,365126,58579,367983v-3810,2858,-6668,5715,-10478,8572c44291,379413,41434,381318,38576,384176v-2857,1904,-5715,3809,-8572,5715c29051,390843,27146,391796,26194,392748v-953,953,-2858,1905,-3810,1905c12859,400368,7144,403226,7144,403226v,,5715,-1905,17145,-4763c25241,398463,27146,397510,28099,397510v1905,-952,2857,-952,4762,-1905c35719,394653,39529,392748,43339,391796v3810,-953,7620,-2858,11430,-4763c58579,385128,63341,383223,67151,381318v4763,-1905,8573,-4763,13335,-7620c85249,370841,90011,367983,94774,365126v9525,-6668,19050,-14288,28575,-22860c124301,341313,125254,340360,127159,339408v952,-953,1905,-1905,3810,-3810c132874,333693,135731,330835,137636,328930v2858,-1904,4763,-4762,6668,-7620c146209,318453,149066,316548,150971,313691v1905,-2858,3810,-5715,5715,-8573c158591,302260,160496,299403,162401,296546v3810,-5716,7620,-11430,11430,-17145l178594,269876v,-1905,952,-4763,2857,-8573xe" filled="f" stroked="f">
                  <v:stroke joinstyle="miter"/>
                  <v:path arrowok="t" o:connecttype="custom" o:connectlocs="181451,261303;183356,256541;185261,251778;189071,242253;202406,204153;210979,167005;215741,133668;217646,105093;217646,82233;215741,46038;155734,7938;113824,65088;136684,161291;137636,192723;134779,226060;133826,234633;132874,238443;131921,242253;130016,250826;128111,259398;122396,275591;119539,283210;115729,290830;111919,298451;108109,306071;103346,313691;101441,317501;99536,321310;79534,347028;69056,358458;58579,367983;48101,376555;38576,384176;30004,389891;26194,392748;22384,394653;7144,403226;24289,398463;28099,397510;32861,395605;43339,391796;54769,387033;67151,381318;80486,373698;94774,365126;123349,342266;127159,339408;130969,335598;137636,328930;144304,321310;150971,313691;156686,305118;162401,296546;173831,279401;178594,269876;181451,261303" o:connectangles="0,0,0,0,0,0,0,0,0,0,0,0,0,0,0,0,0,0,0,0,0,0,0,0,0,0,0,0,0,0,0,0,0,0,0,0,0,0,0,0,0,0,0,0,0,0,0,0,0,0,0,0,0,0,0,0"/>
                </v:shape>
                <v:shape id="Freeform: Shape 2179" o:spid="_x0000_s1079" style="position:absolute;left:38;top:9209;width:2571;height:1620;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" path="m14764,144303v1905,-2857,4762,-5714,6667,-8572c26194,130016,31909,124301,37624,118586v952,-952,1905,-952,1905,-1905c40481,115728,41434,115728,42386,114776v1905,-953,2858,-2857,4763,-3810c49054,110014,50959,108109,51911,107156v1905,-953,3810,-1905,4763,-3810c58579,102394,60484,101441,62389,100489v1905,-953,3810,-1905,5715,-2858c71914,95726,75724,93821,79534,91916r5715,-2857c87154,88106,89059,87153,90964,87153r2857,-952l96679,85248v1905,-952,3810,-952,5715,-1904c110014,81439,117634,79534,126206,77628v7620,-952,15240,-1905,21908,-2857c180499,70961,213836,81439,219551,81439v19050,952,35243,-15241,36195,-35243c256699,25241,242411,8096,223361,7144v-3810,,-20955,1904,-25717,2857c192881,10953,188119,10953,181451,11906v-5715,953,-13335,1905,-20002,3810c153829,17621,146209,19526,137636,22384v-8572,2857,-17145,5714,-25717,9525c103346,35719,94774,40481,86201,45244v-1905,952,-3810,2857,-6667,3809l76676,50959r-2857,2857c71914,54769,70009,56673,67151,57626r-5715,4763c57626,65246,53816,69056,50006,71914v-1905,1905,-3810,3809,-5715,4762c42386,78581,40481,80486,39529,81439v-1905,1905,-2858,3809,-4763,5714c32861,89059,31909,90964,30004,92869v-1905,1904,-2858,3809,-4763,5715c24289,99536,23336,100489,23336,101441v-952,953,-952,1905,-1905,2857c16669,111919,11906,119539,8096,127159v,952,-952,1905,-952,1905l7144,155734v952,-953,952,-1906,1905,-2858c10954,150019,12859,147161,14764,144303xe" filled="f" stroked="f">
                  <v:stroke joinstyle="miter"/>
                  <v:path arrowok="t" o:connecttype="custom" o:connectlocs="14764,144303;21431,135731;37624,118586;39529,116681;42386,114776;47149,110966;51911,107156;56674,103346;62389,100489;68104,97631;79534,91916;85249,89059;90964,87153;93821,86201;96679,85248;102394,83344;126206,77628;148114,74771;219551,81439;255746,46196;223361,7144;197644,10001;181451,11906;161449,15716;137636,22384;111919,31909;86201,45244;79534,49053;76676,50959;73819,53816;67151,57626;61436,62389;50006,71914;44291,76676;39529,81439;34766,87153;30004,92869;25241,98584;23336,101441;21431,104298;8096,127159;7144,129064;7144,155734;9049,152876;14764,144303" o:connectangles="0,0,0,0,0,0,0,0,0,0,0,0,0,0,0,0,0,0,0,0,0,0,0,0,0,0,0,0,0,0,0,0,0,0,0,0,0,0,0,0,0,0,0,0,0"/>
                </v:shape>
                <v:shape id="Freeform: Shape 2180" o:spid="_x0000_s1080" style="position:absolute;left:4533;top:2237;width:858;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" path="m21431,37624v,-1905,953,-3810,953,-5715c22384,30004,23336,28099,24289,26194v,-1905,952,-2858,1905,-4763c27146,19526,27146,18574,28099,17621v,-952,,-952,952,-1905c29051,14764,30004,14764,30004,13811v1905,-3810,2857,-6667,2857,-6667c32861,7144,30956,9049,28099,12859v,,-953,952,-953,1905c27146,15716,26194,15716,26194,16669v-953,952,-1905,2857,-2858,3810c22384,21431,21431,23336,20479,25241v-953,1905,-1905,2858,-2858,4763c16669,31909,15716,33814,14764,35719v-953,1905,-1905,3810,-2858,6667c10001,47149,9049,51911,8096,56674v,952,,952,,1905c8096,59531,8096,59531,8096,60484v,952,,2857,-952,3810c7144,65246,7144,67151,7144,68104v,952,,2857,,3810c7144,72866,7144,74771,7144,75724v,952,,2857,,3810c7144,82391,7144,85249,7144,88106r,3810c7144,92869,7144,94774,8096,95726r,1905l8096,99536v,953,953,2858,953,3810c10001,109061,11906,113824,13811,119539v1905,4762,3810,9525,5715,14287c21431,138589,23336,142399,26194,146209v1905,3810,3810,7620,6667,10477c34766,159544,36671,162401,38576,164306v1905,1905,7620,10478,8573,11430c54769,183356,68104,182403,76676,174784v8573,-8573,8573,-21908,953,-29528c75724,143351,57626,132874,47149,117634v-2858,-2858,-4763,-6668,-7620,-10478c36671,103346,34766,99536,32861,95726v-952,-952,-952,-1905,-1905,-2857l30004,90964r-953,-1905c29051,88106,28099,87154,28099,86201r-953,-3810c26194,80486,26194,77629,25241,75724v,-953,-952,-1905,-952,-3810c24289,70961,23336,70009,23336,68104v,-953,,-1905,-952,-3810c22384,63341,22384,62389,22384,60484v,-953,,-1905,,-3810c22384,55721,22384,55721,22384,54769v,-953,,-953,,-1905c22384,48101,22384,43339,23336,39529v-2857,1905,-2857,,-1905,-1905xe" filled="f" stroked="f">
                  <v:stroke joinstyle="miter"/>
                  <v:path arrowok="t" o:connecttype="custom" o:connectlocs="21431,37624;22384,31909;24289,26194;26194,21431;28099,17621;29051,15716;30004,13811;32861,7144;28099,12859;27146,14764;26194,16669;23336,20479;20479,25241;17621,30004;14764,35719;11906,42386;8096,56674;8096,58579;8096,60484;7144,64294;7144,68104;7144,71914;7144,75724;7144,79534;7144,88106;7144,91916;8096,95726;8096,97631;8096,99536;9049,103346;13811,119539;19526,133826;26194,146209;32861,156686;38576,164306;47149,175736;76676,174784;77629,145256;47149,117634;39529,107156;32861,95726;30956,92869;30004,90964;29051,89059;28099,86201;27146,82391;25241,75724;24289,71914;23336,68104;22384,64294;22384,60484;22384,56674;22384,54769;22384,52864;23336,39529;21431,37624" o:connectangles="0,0,0,0,0,0,0,0,0,0,0,0,0,0,0,0,0,0,0,0,0,0,0,0,0,0,0,0,0,0,0,0,0,0,0,0,0,0,0,0,0,0,0,0,0,0,0,0,0,0,0,0,0,0,0,0"/>
                </v:shape>
                <v:shape id="Freeform: Shape 2181" o:spid="_x0000_s1081" style="position:absolute;left:5200;top:2880;width:1905;height:762;visibility:visible;mso-wrap-style:square;v-text-anchor:middle" coordsize="19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" path="m16669,45733v,,952,952,1905,952c19526,47638,20479,48590,22384,49543v952,952,2857,1905,3810,2857c28099,53353,29051,54305,30956,56210v1905,953,3810,1905,5715,3810c38576,60973,40481,61925,42386,62878v3810,1905,8573,3810,13335,5715c56674,68593,56674,68593,57626,69545v953,,953,,1905,953c60484,70498,62389,71450,63341,71450v953,,2858,953,3810,953c68104,72403,70009,73355,70961,73355v953,,2858,,3810,953c75724,74308,77629,74308,78581,74308v2858,,5715,,8573,l90964,74308v952,,2857,,4762,l97631,74308r1905,c100489,74308,102394,74308,103346,74308v5715,-953,11430,-1905,16193,-2858c125254,70498,130016,68593,134779,66688v4762,-1905,8572,-2858,13335,-4763c151924,60020,155734,58115,158591,57163v2858,-1905,5715,-2858,8573,-4763c169069,51448,177641,45733,179546,44780v8573,-6667,9525,-20002,1905,-29527c173831,5728,160496,4775,152876,11443v-1905,1905,-14287,18097,-30480,27622c118586,40970,115729,43828,110966,45733v-3810,1905,-8572,3810,-12382,5715c97631,51448,96679,52400,95726,52400r-1905,953l91916,54305v-952,,-1905,953,-3810,953l84296,56210v-1905,953,-4762,953,-6667,953c76676,57163,75724,57163,73819,57163v-953,,-1905,,-3810,c69056,57163,68104,57163,66199,57163v-953,,-1905,,-3810,c61436,57163,60484,57163,58579,57163v-953,,-953,,-1905,c55721,57163,55721,57163,54769,57163v-4763,,-8573,-953,-13335,-1905c39529,54305,37624,54305,35719,53353v-1905,-953,-3810,-953,-5715,-1905c28099,50495,26194,50495,25241,49543v-1905,-953,-2857,-953,-4762,-1905c19526,46685,17621,46685,16669,45733v-953,,-953,-953,-1905,-953c13811,44780,13811,43828,12859,43828,9049,41923,7144,40018,7144,40018v,,1905,1905,4762,4762c15716,44780,16669,45733,16669,45733xe" filled="f" stroked="f">
                  <v:stroke joinstyle="miter"/>
                  <v:path arrowok="t" o:connecttype="custom" o:connectlocs="16669,45733;18574,46685;22384,49543;26194,52400;30956,56210;36671,60020;42386,62878;55721,68593;57626,69545;59531,70498;63341,71450;67151,72403;70961,73355;74771,74308;78581,74308;87154,74308;90964,74308;95726,74308;97631,74308;99536,74308;103346,74308;119539,71450;134779,66688;148114,61925;158591,57163;167164,52400;179546,44780;181451,15253;152876,11443;122396,39065;110966,45733;98584,51448;95726,52400;93821,53353;91916,54305;88106,55258;84296,56210;77629,57163;73819,57163;70009,57163;66199,57163;62389,57163;58579,57163;56674,57163;54769,57163;41434,55258;35719,53353;30004,51448;25241,49543;20479,47638;16669,45733;14764,44780;12859,43828;7144,40018;11906,44780;16669,45733" o:connectangles="0,0,0,0,0,0,0,0,0,0,0,0,0,0,0,0,0,0,0,0,0,0,0,0,0,0,0,0,0,0,0,0,0,0,0,0,0,0,0,0,0,0,0,0,0,0,0,0,0,0,0,0,0,0,0,0"/>
                </v:shape>
                <v:shape id="Freeform: Shape 2182" o:spid="_x0000_s1082" style="position:absolute;left:6134;top:1270;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" path="m44291,108600r,3810c44291,115268,43339,117173,43339,119078v,952,,1905,-953,3810c42386,123840,42386,124793,41434,126698v,952,-953,1905,-953,3810c40481,131460,39529,132413,39529,134318v,952,-953,1905,-953,2857c38576,138128,38576,138128,37624,139080v,953,,953,-953,1905c34766,145748,32861,149558,30956,153368v-952,1905,-1905,3810,-2857,5715c27146,160988,26194,161940,24289,163845v-953,1905,-1905,2858,-3810,3810c19526,168608,18574,170513,17621,171465v-952,953,-1905,1905,-2857,2858c13811,175275,13811,175275,13811,175275v,,-952,953,-952,953c9049,179085,7144,180990,7144,180990v,,1905,-952,6667,-3810c14764,177180,14764,176228,15716,176228v953,,953,-953,1905,-953c18574,174323,20479,173370,21431,172418v953,-953,2858,-1905,3810,-2858c27146,168608,28099,167655,30004,165750v1905,-952,2857,-2857,4762,-3810c36671,160035,37624,159083,39529,157178v2857,-3810,6667,-7620,9525,-11430c49054,144795,50006,144795,50006,143843v,-953,953,-953,953,-1905c51911,140985,51911,140033,52864,138128v952,-953,952,-1905,1905,-3810c55721,133365,55721,131460,56674,130508v952,-953,952,-2858,1905,-3810c59531,125745,59531,123840,60484,122888v952,-2858,1905,-5715,2857,-7620l64294,111458v,-953,952,-2858,952,-3810l66199,105743r,-1905c66199,102885,67151,100980,67151,100028v953,-5715,1905,-11430,1905,-16193c69056,78120,69056,73358,69056,68595v,-4762,-952,-9525,-952,-14287c67151,49545,67151,45735,66199,42878v-953,-3810,-953,-6668,-1905,-9525c63341,30495,61436,20970,60484,19065,56674,8588,44291,4778,32861,8588,22384,13350,16669,24780,20479,35258v952,2857,13335,19050,17145,37147c38576,76215,39529,80025,40481,84788v953,4762,953,8572,1905,13335c42386,99075,42386,100028,42386,101933r,1905l42386,105743v1905,,1905,952,1905,2857xe" filled="f" stroked="f">
                  <v:stroke joinstyle="miter"/>
                  <v:path arrowok="t" o:connecttype="custom" o:connectlocs="44291,108600;44291,112410;43339,119078;42386,122888;41434,126698;40481,130508;39529,134318;38576,137175;37624,139080;36671,140985;30956,153368;28099,159083;24289,163845;20479,167655;17621,171465;14764,174323;13811,175275;12859,176228;7144,180990;13811,177180;15716,176228;17621,175275;21431,172418;25241,169560;30004,165750;34766,161940;39529,157178;49054,145748;50006,143843;50959,141938;52864,138128;54769,134318;56674,130508;58579,126698;60484,122888;63341,115268;64294,111458;65246,107648;66199,105743;66199,103838;67151,100028;69056,83835;69056,68595;68104,54308;66199,42878;64294,33353;60484,19065;32861,8588;20479,35258;37624,72405;40481,84788;42386,98123;42386,101933;42386,103838;42386,105743;44291,108600" o:connectangles="0,0,0,0,0,0,0,0,0,0,0,0,0,0,0,0,0,0,0,0,0,0,0,0,0,0,0,0,0,0,0,0,0,0,0,0,0,0,0,0,0,0,0,0,0,0,0,0,0,0,0,0,0,0,0,0"/>
                </v:shape>
                <v:shape id="Freeform: Shape 2183" o:spid="_x0000_s1083" style="position:absolute;left:12782;top:12400;width:2477;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" path="m242411,72866v-3810,-3810,-8572,-8572,-13335,-13335c224314,54769,217646,50006,211931,45244,205264,40481,198596,35719,190976,30956v-3810,-1905,-7620,-4762,-11430,-6667c177641,23336,175736,22384,172879,21431v-1905,-953,-3810,-1905,-6668,-2858c164306,17621,161449,16669,159544,15716v-1905,-952,-4763,-1905,-6668,-1905c148114,11906,143351,10953,139541,10001v-1905,-953,-4762,-953,-6667,-953c130969,9048,128111,8096,126206,8096v-4762,,-9525,-952,-13335,-952c110966,7144,108109,7144,106204,7144v-1905,,-4763,,-6668,c97631,7144,94774,7144,92869,7144v-1905,,-3810,952,-6668,952c84296,8096,82391,8096,80486,9048v-1905,,-3810,953,-5715,953c72866,10001,70961,10953,69056,10953v-1905,953,-3810,953,-5715,1906c61436,13811,59531,13811,57626,14764v-1905,952,-3810,952,-4762,1905c50006,17621,46196,19526,43339,20478v-5715,2858,-11430,4763,-15240,7620c23336,30956,19526,32861,16669,34766v-5715,3810,-9525,6668,-9525,6668c7144,41434,10954,39528,17621,37623v3810,-952,7620,-2857,12383,-3809c34766,31909,40481,30956,46196,30003v2858,-952,6668,-952,9525,-952c57626,29051,58579,29051,60484,28098v1905,,3810,,4762,c67151,28098,69056,28098,70009,28098v1905,,3810,,5715,c77629,28098,79534,28098,81439,28098v1905,,3810,,5715,953c89059,29051,90964,29051,92869,30003v1905,,3810,953,5715,953c100489,30956,102394,31909,104299,31909v1905,952,3810,952,5715,1905c113824,34766,117634,35719,120491,37623v1905,953,3810,1905,4763,1905c127159,40481,129064,40481,130016,41434v2858,1905,6668,3810,9525,5714c141446,48101,142399,49053,144304,50006v1905,953,2857,1905,4762,2858c150971,53816,151924,54769,153829,55721v952,952,2857,1905,3810,3810c160496,62389,163354,64294,165259,67151v2857,2858,6667,6668,8572,9525l246221,76676v,,,,,c244316,74771,243364,73819,242411,72866xe" filled="f" stroked="f">
                  <v:stroke joinstyle="miter"/>
                  <v:path arrowok="t" o:connecttype="custom" o:connectlocs="242411,72866;229076,59531;211931,45244;190976,30956;179546,24289;172879,21431;166211,18573;159544,15716;152876,13811;139541,10001;132874,9048;126206,8096;112871,7144;106204,7144;99536,7144;92869,7144;86201,8096;80486,9048;74771,10001;69056,10953;63341,12859;57626,14764;52864,16669;43339,20478;28099,28098;16669,34766;7144,41434;17621,37623;30004,33814;46196,30003;55721,29051;60484,28098;65246,28098;70009,28098;75724,28098;81439,28098;87154,29051;92869,30003;98584,30956;104299,31909;110014,33814;120491,37623;125254,39528;130016,41434;139541,47148;144304,50006;149066,52864;153829,55721;157639,59531;165259,67151;173831,76676;246221,76676;246221,76676;242411,72866" o:connectangles="0,0,0,0,0,0,0,0,0,0,0,0,0,0,0,0,0,0,0,0,0,0,0,0,0,0,0,0,0,0,0,0,0,0,0,0,0,0,0,0,0,0,0,0,0,0,0,0,0,0,0,0,0,0"/>
                </v:shape>
                <v:shape id="Freeform: Shape 2184" o:spid="_x0000_s1084" style="position:absolute;left:3257;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" path="m74771,16669v-3810,-953,-6667,-953,-10477,-1905c61436,13811,57626,13811,54769,12859,49054,11906,43339,10953,38576,10953,33814,10001,29051,10001,25241,9049v-3810,,-7620,-953,-9525,-953c10001,7144,7144,7144,7144,7144v,,2857,952,7620,1905c17621,10001,20479,10953,24289,11906v3810,953,8572,1905,13335,3810c42386,16669,47149,18574,52864,20478r38100,c89059,20478,87154,19526,86201,19526,82391,18574,78581,17621,74771,16669xe" filled="f" stroked="f">
                  <v:stroke joinstyle="miter"/>
                  <v:path arrowok="t" o:connecttype="custom" o:connectlocs="74771,16669;64294,14764;54769,12859;38576,10953;25241,9049;15716,8096;7144,7144;14764,9049;24289,11906;37624,15716;52864,20478;90964,20478;86201,19526;74771,16669" o:connectangles="0,0,0,0,0,0,0,0,0,0,0,0,0,0"/>
                </v:shape>
                <v:shape id="Freeform: Shape 2185" o:spid="_x0000_s1085" style="position:absolute;left:11734;top:12981;width:1620;height:191;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" path="m150019,14764v-1905,,-2858,-953,-4763,-953c142399,12859,139541,12859,135731,11906v-5715,-952,-12382,-1905,-18097,-2857c111919,8096,105251,8096,99536,7144v-5715,,-11430,,-17145,c59531,7144,37624,10954,17621,15716v-2857,953,-4762,953,-7620,1905c9049,17621,8096,18574,7144,18574r152400,c157639,17621,155734,17621,154781,16669r-4762,-1905xe" filled="f" stroked="f">
                  <v:stroke joinstyle="miter"/>
                  <v:path arrowok="t" o:connecttype="custom" o:connectlocs="150019,14764;145256,13811;135731,11906;117634,9049;99536,7144;82391,7144;17621,15716;10001,17621;7144,18574;159544,18574;154781,16669;150019,14764" o:connectangles="0,0,0,0,0,0,0,0,0,0,0,0"/>
                </v:shape>
                <v:shape id="Freeform: Shape 2186" o:spid="_x0000_s1086" style="position:absolute;left:57;top:10436;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" path="m27146,115014v1905,-3810,4763,-6667,6668,-10477c36671,101679,38576,97869,41434,95012v952,-1905,2857,-2858,3810,-4763c46196,89297,46196,88344,47149,88344r1905,-1905l53816,82629r4763,-3810l62389,75962v952,-952,1905,-952,2857,-1905l70009,70247v6667,-3810,13335,-7620,20955,-9525c97631,58817,105251,56912,111919,56912v6667,,13335,952,18097,2857c130969,59769,130969,59769,131921,60722r1905,952l135731,62627v953,,953,952,1905,952l139541,64532v,,953,,953,953l141446,66437v,,953,952,953,952l143351,67389r,l144304,68342v1905,1905,2857,2857,4762,4762l149066,73104v,,-952,,-952,-952l148114,72152r,l149066,73104r953,1906c150971,75962,151924,77867,152876,78819v,953,953,953,953,1905l154781,82629v4763,9525,4763,18098,2858,25718c156686,112157,154781,115967,151924,118824v-1905,2858,-4763,5715,-7620,7620c144304,126444,143351,127397,143351,127397v2858,-14287,-1905,-41910,-31432,-48578c85249,73104,46196,89297,35719,123587v-15240,46673,26670,115252,111442,88582c156686,209312,166211,205502,174784,200739v8572,-5715,17145,-12382,23812,-20002c206216,173117,211931,163592,216694,153114v4762,-10477,7620,-21907,9525,-34290c227171,106442,226219,94060,223361,81677,219551,69294,213836,57864,206216,48339r-2857,-3810c202406,43577,201454,42624,200501,40719v-1905,-1905,-3810,-4762,-6667,-6667l190024,31194r-1905,-1905l187166,28337r,c184309,26432,186214,27385,186214,27385r,c184309,26432,182404,24527,180499,23574r-953,-952l178594,21669r-1905,-952c174784,19764,173831,18812,171926,17860r-1905,-953c169069,16907,168116,15954,168116,15954r-4762,-1905c161449,13097,160496,13097,158591,12144r-4762,-952l149066,10239v-1905,,-2857,-952,-4762,-952c131921,6429,119539,6429,107156,9287,94774,11192,84296,15002,73819,20717,63341,26432,54769,32147,46196,39767r-5715,5715c39529,46435,38576,47387,37624,48339r-2858,2858c32861,53102,30956,55007,29051,56912v-1905,1905,-2857,3810,-4762,6667l22384,66437v-953,952,-1905,1905,-1905,2857c19526,71199,17621,73104,16669,75962v-2858,3810,-4763,8573,-7620,13335c8096,90249,8096,91202,7144,92154r,74295c10954,153114,16669,139779,23336,127397v,-4762,1905,-8573,3810,-12383xm147161,74057r,c147161,73104,147161,73104,147161,74057xe" filled="f" stroked="f">
                  <v:stroke joinstyle="miter"/>
                  <v:path arrowok="t" o:connecttype="custom" o:connectlocs="27146,115014;33814,104537;41434,95012;45244,90249;47149,88344;49054,86439;53816,82629;58579,78819;62389,75962;65246,74057;70009,70247;90964,60722;111919,56912;130016,59769;131921,60722;133826,61674;135731,62627;137636,63579;139541,64532;140494,65485;141446,66437;142399,67389;143351,67389;143351,67389;144304,68342;149066,73104;149066,73104;148114,72152;148114,72152;148114,72152;149066,73104;150019,75010;152876,78819;153829,80724;154781,82629;157639,108347;151924,118824;144304,126444;143351,127397;111919,78819;35719,123587;147161,212169;174784,200739;198596,180737;216694,153114;226219,118824;223361,81677;206216,48339;203359,44529;200501,40719;193834,34052;190024,31194;188119,29289;187166,28337;187166,28337;186214,27385;186214,27385;180499,23574;179546,22622;178594,21669;176689,20717;171926,17860;170021,16907;168116,15954;163354,14049;158591,12144;153829,11192;149066,10239;144304,9287;107156,9287;73819,20717;46196,39767;40481,45482;37624,48339;34766,51197;29051,56912;24289,63579;22384,66437;20479,69294;16669,75962;9049,89297;7144,92154;7144,166449;23336,127397;27146,115014;147161,74057;147161,74057;147161,74057" o:connectangles="0,0,0,0,0,0,0,0,0,0,0,0,0,0,0,0,0,0,0,0,0,0,0,0,0,0,0,0,0,0,0,0,0,0,0,0,0,0,0,0,0,0,0,0,0,0,0,0,0,0,0,0,0,0,0,0,0,0,0,0,0,0,0,0,0,0,0,0,0,0,0,0,0,0,0,0,0,0,0,0,0,0,0,0,0,0,0,0"/>
                </v:shape>
                <v:shape id="Freeform: Shape 2187" o:spid="_x0000_s1087" style="position:absolute;left:4781;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" path="m7144,7144v,,1905,953,5715,1905c12859,9049,12859,9049,13811,9049r7620,c17621,8097,14764,8097,12859,8097v-3810,,-5715,-953,-5715,-953xe" filled="f" stroked="f">
                  <v:stroke joinstyle="miter"/>
                  <v:path arrowok="t" o:connecttype="custom" o:connectlocs="7144,7144;12859,9049;13811,9049;21431,9049;12859,8097;7144,7144" o:connectangles="0,0,0,0,0,0"/>
                </v:shape>
                <v:shape id="Freeform: Shape 2188" o:spid="_x0000_s1088" style="position:absolute;left:47;top:866;width:3143;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" path="m44291,124301v,,1905,,5715,953c51911,125254,54769,126206,57626,126206v1905,,2858,,4763,953c63341,127159,64294,127159,64294,127159v952,,1905,,1905,c69056,128111,72866,128111,76676,129064v3810,952,8573,1905,12383,2857c93821,132874,98584,133826,103346,135731v2858,953,4763,953,7620,1905c113824,138589,115729,139541,118586,140494v10478,3810,21908,7620,34290,13335c164306,159544,176689,166211,188119,173831v11430,7620,22860,17145,33337,27623c231934,211931,241459,223361,249079,236696r2857,4763l253841,244316r953,2858c256699,250984,258604,253841,260509,257651v1905,3810,2857,6668,4762,10478c267176,271939,268129,275749,269081,278606v1905,3810,2858,7620,3810,11430c273844,293846,274796,297656,275749,301466v952,3810,1905,7620,2857,11431c279559,316706,279559,320516,280511,324326v1905,15240,2858,29528,2858,43815c283369,371951,283369,374809,283369,378619v,3810,,6667,-953,10478c282416,391001,282416,391954,282416,393859v,1905,,2857,-952,4763c281464,401479,280511,405289,280511,408147v-1905,12382,-3810,23812,-5715,33337c273844,444341,273844,446247,272891,449104v-952,1905,-952,4762,-1905,6668c270034,460534,269081,464344,268129,467201v-1905,6668,-3810,12383,-4763,16193c262414,487204,261461,489109,261461,489109v,,953,-1905,2858,-5715c266224,479584,269081,474822,271939,468154v1905,-3810,3810,-6668,5715,-11430c278606,454819,279559,452914,280511,450056v953,-1905,1905,-4762,2858,-6667c287179,433864,291941,422434,295751,410051v953,-2857,1905,-6667,2858,-9525c298609,398622,299561,397669,300514,395764v,-1905,952,-3810,952,-4763c302419,387191,303371,384334,304324,380524v952,-3810,1905,-7620,1905,-10477c309086,354806,310991,339566,311944,322422v,-3811,,-8573,,-12383c311944,305276,311944,301466,310991,296704v,-4763,-952,-8573,-952,-13335c309086,278606,309086,274796,308134,270034v-953,-4763,-1905,-8573,-2858,-13335c304324,251936,303371,248126,302419,243364v-953,-4763,-2858,-8573,-3810,-13335l297656,226219r-952,-2858l293846,216694v-6667,-17145,-16192,-34290,-26670,-49530c262414,160496,256699,153829,251936,147161r,c251936,147161,251936,147161,251936,147161v-6667,-7620,-13335,-15240,-20002,-21907c222409,115729,211931,107156,201454,99536,143351,51911,70961,13811,7144,7144r,114300c18574,119539,30956,121444,44291,124301r,xe" filled="f" stroked="f">
                  <v:stroke joinstyle="miter"/>
                  <v:path arrowok="t" o:connecttype="custom" o:connectlocs="44291,124301;50006,125254;57626,126206;62389,127159;64294,127159;66199,127159;76676,129064;89059,131921;103346,135731;110966,137636;118586,140494;152876,153829;188119,173831;221456,201454;249079,236696;251936,241459;253841,244316;254794,247174;260509,257651;265271,268129;269081,278606;272891,290036;275749,301466;278606,312897;280511,324326;283369,368141;283369,378619;282416,389097;282416,393859;281464,398622;280511,408147;274796,441484;272891,449104;270986,455772;268129,467201;263366,483394;261461,489109;264319,483394;271939,468154;277654,456724;280511,450056;283369,443389;295751,410051;298609,400526;300514,395764;301466,391001;304324,380524;306229,370047;311944,322422;311944,310039;310991,296704;310039,283369;308134,270034;305276,256699;302419,243364;298609,230029;297656,226219;296704,223361;293846,216694;267176,167164;251936,147161;251936,147161;251936,147161;231934,125254;201454,99536;7144,7144;7144,121444;44291,124301;44291,124301" o:connectangles="0,0,0,0,0,0,0,0,0,0,0,0,0,0,0,0,0,0,0,0,0,0,0,0,0,0,0,0,0,0,0,0,0,0,0,0,0,0,0,0,0,0,0,0,0,0,0,0,0,0,0,0,0,0,0,0,0,0,0,0,0,0,0,0,0,0,0,0,0"/>
                </v:shape>
                <v:shape id="Freeform: Shape 2189" o:spid="_x0000_s1089" style="position:absolute;left:5419;top:499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" path="m189071,213123v2858,-4763,5715,-9525,8573,-14288c201454,192167,204311,184548,207169,177880,229076,125492,238601,60723,212884,24528,184309,-15477,134779,22623,152876,48340v8573,11430,12383,28575,15240,48577l168116,96917v,,,953,953,3811c169069,101680,169069,103585,170021,104538v,952,,1904,,2857c170021,108348,170021,108348,170021,108348v,,,952,,952c170021,111205,170021,113110,170974,115015v,1905,,4763,952,7620c171926,125492,171926,128350,171926,131208v,1905,,2857,,4762c171926,137875,171926,138828,171926,140733v,6667,-952,13334,-1905,20955c169069,169308,167164,176928,165259,184548v-2858,7619,-5715,15240,-9525,22860c151924,215028,147161,221695,141446,228363r-1905,2857l138589,232173r-953,952c135731,235030,134779,235983,132874,237888v-1905,952,-2858,2857,-4763,3810c126206,242650,124301,244555,123349,245508v-1905,952,-3810,2857,-5715,3809c115729,250270,113824,252175,111919,253128v-1905,952,-3810,1905,-5715,2857c104299,256938,102394,257890,100489,258842v-7620,3811,-15240,6668,-23813,8573c74771,268367,72866,268367,70961,269320v-1905,,-3810,953,-5715,953c64294,270273,63341,270273,62389,271225v-953,,-1905,,-2858,c57626,271225,55721,272178,53816,272178v-6667,952,-13335,1905,-19050,1905c32861,274083,31909,274083,30956,274083v-952,,-2857,,-3810,c24289,274083,22384,274083,20479,274083v-3810,,-7620,,-9525,c9049,274083,7144,274083,7144,274083v,,952,,3810,952c12859,275035,16669,275988,20479,276940v1905,,4762,952,6667,952c28099,277892,30004,277892,30956,278845v953,,2858,,3810,c40481,279798,47149,279798,54769,279798v1905,,3810,,5715,c61436,279798,62389,279798,63341,279798v953,,1905,,2858,c68104,279798,70009,279798,71914,279798v1905,,3810,,6667,-953c87154,277892,95726,276940,105251,274083v1905,-953,4763,-953,6668,-1905c113824,271225,116681,270273,118586,269320v1905,-953,4763,-1905,6668,-2857c127159,265510,130016,264558,131921,263605v1905,-952,4763,-1905,6668,-3810c140494,258842,143351,256938,145256,255985v1905,-1905,4763,-2857,6668,-4762l153829,250270r1905,-953l158591,246460v8573,-6668,16193,-14287,22860,-22860c183356,221695,186214,216933,189071,213123r,c189071,213123,189071,213123,189071,213123xe" filled="f" stroked="f">
                  <v:stroke joinstyle="miter"/>
                  <v:path arrowok="t" o:connecttype="custom" o:connectlocs="189071,213123;197644,198835;207169,177880;212884,24528;152876,48340;168116,96917;168116,96917;169069,100728;170021,104538;170021,107395;170021,108348;170021,109300;170974,115015;171926,122635;171926,131208;171926,135970;171926,140733;170021,161688;165259,184548;155734,207408;141446,228363;139541,231220;138589,232173;137636,233125;132874,237888;128111,241698;123349,245508;117634,249317;111919,253128;106204,255985;100489,258842;76676,267415;70961,269320;65246,270273;62389,271225;59531,271225;53816,272178;34766,274083;30956,274083;27146,274083;20479,274083;10954,274083;7144,274083;10954,275035;20479,276940;27146,277892;30956,278845;34766,278845;54769,279798;60484,279798;63341,279798;66199,279798;71914,279798;78581,278845;105251,274083;111919,272178;118586,269320;125254,266463;131921,263605;138589,259795;145256,255985;151924,251223;153829,250270;155734,249317;158591,246460;181451,223600;189071,213123;189071,213123;189071,213123" o:connectangles="0,0,0,0,0,0,0,0,0,0,0,0,0,0,0,0,0,0,0,0,0,0,0,0,0,0,0,0,0,0,0,0,0,0,0,0,0,0,0,0,0,0,0,0,0,0,0,0,0,0,0,0,0,0,0,0,0,0,0,0,0,0,0,0,0,0,0,0,0"/>
                </v:shape>
                <v:shape id="Freeform: Shape 2190" o:spid="_x0000_s1090" style="position:absolute;left:2371;top:9491;width:2572;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" path="m213836,191416v11430,-8573,20955,-19050,27623,-31433c249079,147600,253841,134266,255746,121883v1905,-13335,1905,-26670,,-39053c253841,70448,249079,59018,243364,49493,239554,42825,234791,38063,230029,33300v,,,,,c228124,31396,226219,30443,225266,28538,193834,3773,150971,-37,120491,19966v-49530,33337,-34290,97155,8573,100012c170974,122836,179546,56161,204311,95213v1905,5715,3810,12383,3810,20003c208121,122836,206216,130455,203359,139028v-2858,8572,-8573,16193,-14288,23813c182404,170461,173831,177128,165259,182843v-1905,1905,-4763,2857,-6668,3810l154781,188558r-3810,1905c145256,193321,140494,196178,134779,198083v-10478,5715,-20955,10478,-31433,16192c92869,219991,83344,224753,73819,230468v-9525,4762,-18098,10478,-25718,15240c40481,251423,33814,256186,28099,260948v-1905,952,-2858,2857,-3810,3810c23336,265711,21431,267616,20479,268568v-1905,2857,-3810,4762,-5715,6668c13811,276188,12859,277141,12859,278093v-953,953,-953,1905,-1905,2857c10001,282855,9049,284761,9049,285713v-953,2858,-1905,3810,-1905,3810c7144,289523,8096,288571,9049,285713v952,-952,1905,-2858,2857,-3810c12859,280950,12859,279998,13811,279046v953,-953,1905,-1905,2858,-2858c18574,274283,20479,272378,23336,270473v953,-952,2858,-1905,3810,-2857c28099,266663,30004,265711,31909,264758v5715,-3810,13335,-7620,21907,-11430c62389,249518,70961,245708,80486,242850v9525,-3809,20003,-6667,30480,-10477c121444,228563,132874,225705,144304,221896v5715,-1905,11430,-3810,17145,-5716l166211,215228r4763,-1905c173831,212371,177641,211418,180499,209513v10477,-2858,22860,-9525,33337,-18097xe" filled="f" stroked="f">
                  <v:stroke joinstyle="miter"/>
                  <v:path arrowok="t" o:connecttype="custom" o:connectlocs="213836,191416;241459,159983;255746,121883;255746,82830;243364,49493;230029,33300;230029,33300;225266,28538;120491,19966;129064,119978;204311,95213;208121,115216;203359,139028;189071,162841;165259,182843;158591,186653;154781,188558;150971,190463;134779,198083;103346,214275;73819,230468;48101,245708;28099,260948;24289,264758;20479,268568;14764,275236;12859,278093;10954,280950;9049,285713;7144,289523;9049,285713;11906,281903;13811,279046;16669,276188;23336,270473;27146,267616;31909,264758;53816,253328;80486,242850;110966,232373;144304,221896;161449,216180;166211,215228;170974,213323;180499,209513;213836,191416" o:connectangles="0,0,0,0,0,0,0,0,0,0,0,0,0,0,0,0,0,0,0,0,0,0,0,0,0,0,0,0,0,0,0,0,0,0,0,0,0,0,0,0,0,0,0,0,0,0"/>
                </v:shape>
                <v:shape id="Freeform: Shape 2191" o:spid="_x0000_s1091" style="position:absolute;left:3549;top:1196;width:2572;height:4096;visibility:visible;mso-wrap-style:square;v-text-anchor:middle" coordsize="2571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" path="m15063,191219r952,5715c16968,204554,18873,212174,19825,218842v2858,14287,5715,28575,7620,42862c29350,275992,32208,289327,34113,301709v1905,12383,2857,24765,3810,36195c38875,349334,38875,358859,37923,368384v,1905,-953,4763,-953,6668c36970,376956,36018,378861,36018,380767v-953,3810,-1905,7619,-2858,10477c32208,393149,32208,394102,31255,396006v-952,953,-952,2858,-1905,3811c28398,401722,27445,404579,26493,405531v-1905,2858,-2858,4763,-2858,4763c23635,410294,24588,408389,27445,406484v953,-953,2858,-2857,3810,-5715c32208,399817,33160,398864,33160,396959v953,-953,1905,-2857,1905,-3810c36970,390292,37923,386481,39828,382672v952,-1905,952,-3811,1905,-5716c42685,375052,43638,372194,43638,370289v2857,-9525,3810,-20003,5715,-31433c50305,327427,51258,315044,51258,301709v,-13335,952,-26670,,-40958c51258,246464,51258,231224,50305,216936v,-7619,,-15239,-952,-22860l49353,188361r,-4762c49353,179789,49353,176932,49353,173122v952,-13336,3810,-26671,7620,-38100c61735,123592,67450,113114,75070,105494,82690,96922,90310,91207,98883,86444v8572,-3810,16192,-6668,23812,-7620c179845,83586,111265,130259,138888,175979v27622,44768,106680,25718,114300,-48578c257950,81682,229375,36914,183655,15959v-2857,-952,-4762,-1905,-7620,-2858c176035,13101,176035,13101,176035,13101,168415,10244,159843,8339,150318,7386v-14288,-952,-28575,953,-43815,4763c92215,16911,76975,24532,63640,34057,50305,44534,38875,57869,29350,72157,19825,87397,14110,103589,10300,120734,6490,137879,6490,155024,8395,172169v,3810,953,8573,1905,12382l15063,191219xe" filled="f" stroked="f">
                  <v:stroke joinstyle="miter"/>
                  <v:path arrowok="t" o:connecttype="custom" o:connectlocs="15063,191219;16015,196934;19825,218842;27445,261704;34113,301709;37923,337904;37923,368384;36970,375052;36018,380767;33160,391244;31255,396006;29350,399817;26493,405531;23635,410294;27445,406484;31255,400769;33160,396959;35065,393149;39828,382672;41733,376956;43638,370289;49353,338856;51258,301709;51258,260751;50305,216936;49353,194076;49353,188361;49353,183599;49353,173122;56973,135022;75070,105494;98883,86444;122695,78824;138888,175979;253188,127401;183655,15959;176035,13101;176035,13101;150318,7386;106503,12149;63640,34057;29350,72157;10300,120734;8395,172169;10300,184551;15063,191219" o:connectangles="0,0,0,0,0,0,0,0,0,0,0,0,0,0,0,0,0,0,0,0,0,0,0,0,0,0,0,0,0,0,0,0,0,0,0,0,0,0,0,0,0,0,0,0,0,0"/>
                </v:shape>
                <v:shape id="Freeform: Shape 2192" o:spid="_x0000_s1092" style="position:absolute;left:2638;top:5522;width:2857;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" path="m17621,217736v2858,-1905,5715,-3810,8573,-5715c32861,207259,39529,201543,47149,192018v6667,-8572,13335,-20002,19050,-32384c71914,147251,77629,133916,84296,120581v1905,-3810,3810,-6667,4763,-10477c90964,106293,92869,103436,94774,99626v1905,-2858,3810,-6667,5715,-10477c102394,85339,105251,82481,107156,78671v3810,-6667,8573,-12382,14288,-17145c127159,56764,132874,52001,139541,49143v13335,-6667,28575,-8572,42863,-6667c196691,44381,210026,51049,219551,59621v4763,4763,7620,9525,10478,14288c230981,76766,231934,79624,232886,80576v,,,,,953l232886,83434r953,2857l233839,87243r,c233839,85339,233839,86291,233839,86291r,l233839,87243r,1906c233839,99626,230029,109151,224314,116771v-5715,6668,-13335,12383,-20955,14288c201454,131059,198596,132011,196691,132011v-952,,-2857,,-3810,c190976,132011,189071,131059,188119,131059v-5715,-8573,18097,-46673,-1905,-69533c170974,43429,133826,52001,116681,77718v-19050,30481,-8572,58103,3810,77153l120491,154871v953,1905,1905,2858,2858,4763c125254,161539,127159,164396,129064,166301v952,953,1905,1905,2857,3810c132874,171064,134779,172016,135731,173921v2858,2858,5715,4763,8573,6668c146209,181541,148114,182493,149066,183446v1905,953,3810,1905,5715,2858c156686,187256,158591,188209,160496,189161v1905,953,4763,953,6668,1905c175736,192971,186214,193924,195739,192971v9525,-953,19050,-3810,27622,-7620c240506,177731,255746,164396,267176,146299v5715,-8573,9525,-19050,12383,-29528c282416,106293,282416,93911,280511,83434r-952,-3810l279559,77718r,-952l279559,75814r,l279559,74861r-953,-2857l278606,70099r-952,-1906c276701,65336,275749,61526,273844,59621v-953,-2857,-2858,-4762,-3810,-7620c264319,42476,255746,33904,247174,27236,229076,13901,208121,7234,187166,7234v-20955,-953,-41910,5715,-59055,17145c119539,30093,111919,36761,106204,44381,99536,52001,94774,59621,90964,68193v-1905,3811,-3810,7621,-5715,11431c83344,83434,81439,87243,80486,91054v-1905,3810,-2857,7620,-4762,11430c73819,106293,72866,110104,71914,113914v-4763,14287,-9525,28575,-13335,40957c54769,167254,50006,178684,44291,187256v-5715,8573,-11430,16193,-17145,20955c24289,211068,21431,212974,19526,214879v-1905,1905,-4762,2857,-6667,4762c9049,221546,7144,223451,7144,223451v,,1905,-952,5715,-2858c12859,220593,15716,219641,17621,217736xe" filled="f" stroked="f">
                  <v:stroke joinstyle="miter"/>
                  <v:path arrowok="t" o:connecttype="custom" o:connectlocs="17621,217736;26194,212021;47149,192018;66199,159634;84296,120581;89059,110104;94774,99626;100489,89149;107156,78671;121444,61526;139541,49143;182404,42476;219551,59621;230029,73909;232886,80576;232886,81529;232886,83434;233839,86291;233839,87243;233839,87243;233839,86291;233839,86291;233839,87243;233839,89149;224314,116771;203359,131059;196691,132011;192881,132011;188119,131059;186214,61526;116681,77718;120491,154871;120491,154871;123349,159634;129064,166301;131921,170111;135731,173921;144304,180589;149066,183446;154781,186304;160496,189161;167164,191066;195739,192971;223361,185351;267176,146299;279559,116771;280511,83434;279559,79624;279559,77718;279559,76766;279559,75814;279559,75814;279559,74861;278606,72004;278606,70099;277654,68193;273844,59621;270034,52001;247174,27236;187166,7234;128111,24379;106204,44381;90964,68193;85249,79624;80486,91054;75724,102484;71914,113914;58579,154871;44291,187256;27146,208211;19526,214879;12859,219641;7144,223451;12859,220593;17621,217736" o:connectangles="0,0,0,0,0,0,0,0,0,0,0,0,0,0,0,0,0,0,0,0,0,0,0,0,0,0,0,0,0,0,0,0,0,0,0,0,0,0,0,0,0,0,0,0,0,0,0,0,0,0,0,0,0,0,0,0,0,0,0,0,0,0,0,0,0,0,0,0,0,0,0,0,0,0,0"/>
                </v:shape>
                <v:shape id="Freeform: Shape 2193" o:spid="_x0000_s1093" style="position:absolute;left:10144;top:10000;width:2286;height:3143;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" path="m115729,304343v3810,-2858,7620,-5715,11430,-9525c130969,291960,134779,288151,137636,285293r953,-953l139541,283388r953,-953l143351,280531v1905,-1905,2858,-2858,4763,-4763c154781,269101,161449,262433,167164,254813v11430,-14287,21907,-28575,30480,-42862c214789,182423,225266,152896,229076,125273v3810,-27622,,-52388,-8572,-70485c216694,46215,210979,38596,206216,32881v-4762,-5716,-9525,-9525,-14287,-12383c190024,18593,188119,17640,186214,16688v,,,,,c177641,10973,168116,7163,157639,7163,123349,6210,94774,40501,93821,82410v-952,42863,26670,77153,60960,78105c175736,160515,194786,148133,206216,128131v-6667,21907,-19050,44767,-35242,66675c162401,207188,151924,219571,140494,231001v-5715,5714,-12383,11430,-18098,16192c120491,248146,118586,250051,117634,251003r-2858,1905l113824,253860v,,,,,l113824,253860r-953,953c109061,257671,106204,259576,102394,262433,74771,283388,42386,301485,7144,314821r94297,c102394,313868,103346,313868,104299,312915v3810,-1905,7620,-5714,11430,-8572xe" filled="f" stroked="f">
                  <v:stroke joinstyle="miter"/>
                  <v:path arrowok="t" o:connecttype="custom" o:connectlocs="115729,304343;127159,294818;137636,285293;138589,284340;139541,283388;140494,282435;143351,280531;148114,275768;167164,254813;197644,211951;229076,125273;220504,54788;206216,32881;191929,20498;186214,16688;186214,16688;157639,7163;93821,82410;154781,160515;206216,128131;170974,194806;140494,231001;122396,247193;117634,251003;114776,252908;113824,253860;113824,253860;113824,253860;112871,254813;102394,262433;7144,314821;101441,314821;104299,312915;115729,304343" o:connectangles="0,0,0,0,0,0,0,0,0,0,0,0,0,0,0,0,0,0,0,0,0,0,0,0,0,0,0,0,0,0,0,0,0,0"/>
                </v:shape>
                <v:shape id="Freeform: Shape 2194" o:spid="_x0000_s1094" style="position:absolute;left:1466;top:12257;width:5715;height:953;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" path="m509111,70961v-4762,-1905,-9525,-3810,-14287,-5715c490061,63341,485299,61436,481489,59531r-6668,-2858l468154,53816r-6668,-2857l454819,48101v-4763,-1905,-9525,-4762,-15240,-6667c434816,39528,430054,37623,424339,35719v-2858,-953,-4763,-1905,-7620,-2858c413861,31909,411956,30956,409099,30003v-4763,-1905,-10478,-2857,-15240,-4762c389096,24289,383381,22384,378619,21431v-4763,-953,-10478,-2858,-15240,-3810c358616,16669,353854,15716,348139,14764v-4763,-953,-9525,-1905,-15240,-2858c328136,10953,323374,10953,317659,10001v-2858,,-4763,-953,-7620,-953c307181,9048,305276,9048,302419,8096v-4763,,-9525,-952,-14288,-952c283369,7144,278606,7144,273844,7144v-4763,,-9525,,-14288,c257651,7144,254794,7144,252889,7144v-1905,,-4763,,-6668,c241459,7144,236696,8096,232886,8096v-18097,1905,-35242,3810,-51435,7620c149066,22384,120491,30956,95726,41434,70961,50959,50006,62389,33814,71914,22384,78581,13811,84296,7144,90011r12382,c25241,87153,31909,84296,39529,81439,56674,74771,77629,67151,103346,61436v24765,-6667,53340,-11430,83820,-14288c202406,46196,218599,45244,235744,45244v16192,,33337,952,51435,2857c304324,50006,322421,52864,340519,57626v4762,952,8572,1905,13335,3810c358616,62389,362426,63341,367189,65246v4762,1905,8572,2857,13335,4763c385286,71914,389096,73819,393859,74771v1905,952,4762,1905,6667,2857l407194,80486v4762,1905,8572,3810,13335,5715c423386,88106,426244,89059,429101,90964r136208,c551974,87153,537686,82391,524351,77628v-5715,-2857,-10477,-4762,-15240,-6667xe" filled="f" stroked="f">
                  <v:stroke joinstyle="miter"/>
                  <v:path arrowok="t" o:connecttype="custom" o:connectlocs="509111,70961;494824,65246;481489,59531;474821,56673;468154,53816;461486,50959;454819,48101;439579,41434;424339,35719;416719,32861;409099,30003;393859,25241;378619,21431;363379,17621;348139,14764;332899,11906;317659,10001;310039,9048;302419,8096;288131,7144;273844,7144;259556,7144;252889,7144;246221,7144;232886,8096;181451,15716;95726,41434;33814,71914;7144,90011;19526,90011;39529,81439;103346,61436;187166,47148;235744,45244;287179,48101;340519,57626;353854,61436;367189,65246;380524,70009;393859,74771;400526,77628;407194,80486;420529,86201;429101,90964;565309,90964;524351,77628;509111,70961" o:connectangles="0,0,0,0,0,0,0,0,0,0,0,0,0,0,0,0,0,0,0,0,0,0,0,0,0,0,0,0,0,0,0,0,0,0,0,0,0,0,0,0,0,0,0,0,0,0,0"/>
                </v:shape>
                <v:shape id="Freeform: Shape 2195" o:spid="_x0000_s1095" style="position:absolute;top:3618;width:3714;height:6382;visibility:visible;mso-wrap-style:square;v-text-anchor:middle" coordsize="3714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" path="m132874,493871v3810,-3810,7620,-6668,11430,-9525c148114,481489,151924,477678,155734,474821v3810,-2857,7620,-6668,11430,-9525l172879,460534r5715,-4763l184309,451009r5715,-4763c193834,443389,198596,439578,202406,436721v3810,-2857,8573,-6668,12383,-10477c216694,424339,218599,422434,220504,420528v1905,-1904,3810,-3809,5715,-5714c230029,411003,233839,407194,237649,403384v3810,-3810,7620,-7620,10477,-11431c251936,388144,254794,384334,258604,380524v2857,-3810,6667,-7621,9525,-11430c270986,365284,273844,361474,277654,356711v2857,-3810,5715,-8572,8572,-12383c287179,342424,289084,340519,290036,338614v953,-1905,2858,-3811,3810,-5715c296704,329089,298609,324326,301466,320516v1905,-3810,4763,-8572,6668,-12382c310039,304324,312896,299561,314801,295751v953,-1905,1905,-3810,2858,-5715c318611,288131,319564,286226,320516,283369v1905,-3810,3810,-8573,5715,-12383c332899,254794,339566,238601,344329,222409v9525,-31433,15240,-61913,18097,-87631c365284,108109,365284,85249,365284,66199v-953,-19050,-2858,-33338,-4763,-43815c360521,19526,359569,17621,359569,15716v,-1905,-953,-3810,-953,-4762c357664,8096,357664,7144,357664,7144v,,,952,,3810c357664,13811,357664,17621,357664,22384v,9525,-953,24765,-2858,42862c352901,83344,349091,106203,342424,130969v-5715,24765,-15240,52387,-26670,80962c310039,226219,302419,240506,294799,255746v-8573,14288,-17145,29528,-26670,43815c257651,313849,247174,328136,234791,341471v-2857,3810,-6667,6668,-9525,10478c222409,354806,218599,358616,215741,361474v-3810,2857,-6667,6667,-10477,9525c201454,373856,198596,376714,194786,380524v-1905,1904,-3810,2857,-5715,4762l183356,390049v-3810,2857,-7620,5715,-11430,8572c168116,401478,164306,404336,160496,407194r-2857,1905l153829,411003r-6668,4763l140494,420528r-6668,4763c129064,428149,125254,431959,120491,434816v-8572,6668,-17145,13335,-25717,20003c63341,481489,33814,511969,7144,545306r,94297c18574,620553,30956,601503,45244,583406v28575,-33337,57150,-62865,87630,-89535xe" filled="f" stroked="f">
                  <v:stroke joinstyle="miter"/>
                  <v:path arrowok="t" o:connecttype="custom" o:connectlocs="132874,493871;144304,484346;155734,474821;167164,465296;172879,460534;178594,455771;184309,451009;190024,446246;202406,436721;214789,426244;220504,420528;226219,414814;237649,403384;248126,391953;258604,380524;268129,369094;277654,356711;286226,344328;290036,338614;293846,332899;301466,320516;308134,308134;314801,295751;317659,290036;320516,283369;326231,270986;344329,222409;362426,134778;365284,66199;360521,22384;359569,15716;358616,10954;357664,7144;357664,10954;357664,22384;354806,65246;342424,130969;315754,211931;294799,255746;268129,299561;234791,341471;225266,351949;215741,361474;205264,370999;194786,380524;189071,385286;183356,390049;171926,398621;160496,407194;157639,409099;153829,411003;147161,415766;140494,420528;133826,425291;120491,434816;94774,454819;7144,545306;7144,639603;45244,583406;132874,493871" o:connectangles="0,0,0,0,0,0,0,0,0,0,0,0,0,0,0,0,0,0,0,0,0,0,0,0,0,0,0,0,0,0,0,0,0,0,0,0,0,0,0,0,0,0,0,0,0,0,0,0,0,0,0,0,0,0,0,0,0,0,0,0"/>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D2F5" w14:textId="77777777" w:rsidR="00781022" w:rsidRPr="00CC1AB3" w:rsidRDefault="00781022">
    <w:pPr>
      <w:pStyle w:val="Header"/>
      <w:rPr>
        <w:sz w:val="4"/>
        <w:szCs w:val="4"/>
      </w:rPr>
    </w:pPr>
    <w:r w:rsidRPr="00CC1AB3">
      <w:rPr>
        <w:noProof/>
        <w:sz w:val="4"/>
        <w:szCs w:val="4"/>
      </w:rPr>
      <mc:AlternateContent>
        <mc:Choice Requires="wpg">
          <w:drawing>
            <wp:anchor distT="0" distB="0" distL="114300" distR="114300" simplePos="0" relativeHeight="251659264" behindDoc="1" locked="0" layoutInCell="1" allowOverlap="1" wp14:anchorId="449E386A" wp14:editId="04E720A4">
              <wp:simplePos x="0" y="0"/>
              <mc:AlternateContent>
                <mc:Choice Requires="wp14">
                  <wp:positionH relativeFrom="page">
                    <wp14:pctPosHOffset>2300</wp14:pctPosHOffset>
                  </wp:positionH>
                </mc:Choice>
                <mc:Fallback>
                  <wp:positionH relativeFrom="page">
                    <wp:posOffset>231140</wp:posOffset>
                  </wp:positionH>
                </mc:Fallback>
              </mc:AlternateContent>
              <mc:AlternateContent>
                <mc:Choice Requires="wp14">
                  <wp:positionV relativeFrom="page">
                    <wp14:pctPosVOffset>2900</wp14:pctPosVOffset>
                  </wp:positionV>
                </mc:Choice>
                <mc:Fallback>
                  <wp:positionV relativeFrom="page">
                    <wp:posOffset>224790</wp:posOffset>
                  </wp:positionV>
                </mc:Fallback>
              </mc:AlternateContent>
              <wp:extent cx="4791456" cy="7312660"/>
              <wp:effectExtent l="0" t="0" r="0" b="127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91456" cy="7312660"/>
                        <a:chOff x="0" y="0"/>
                        <a:chExt cx="4791456" cy="7312660"/>
                      </a:xfrm>
                    </wpg:grpSpPr>
                    <wps:wsp>
                      <wps:cNvPr id="10" name="Rectangle 3"/>
                      <wps:cNvSpPr/>
                      <wps:spPr>
                        <a:xfrm>
                          <a:off x="0" y="0"/>
                          <a:ext cx="4787900" cy="7312660"/>
                        </a:xfrm>
                        <a:prstGeom prst="rect">
                          <a:avLst/>
                        </a:prstGeom>
                        <a:solidFill>
                          <a:schemeClr val="accent3">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2955">
                        <a:extLst>
                          <a:ext uri="{C183D7F6-B498-43B3-948B-1728B52AA6E4}">
                            <adec:decorative xmlns:adec="http://schemas.microsoft.com/office/drawing/2017/decorative" val="1"/>
                          </a:ext>
                        </a:extLst>
                      </wpg:cNvPr>
                      <wpg:cNvGrpSpPr>
                        <a:grpSpLocks noChangeAspect="1"/>
                      </wpg:cNvGrpSpPr>
                      <wpg:grpSpPr>
                        <a:xfrm>
                          <a:off x="0" y="5731933"/>
                          <a:ext cx="4791456" cy="1541438"/>
                          <a:chOff x="0" y="0"/>
                          <a:chExt cx="4099756" cy="1321043"/>
                        </a:xfrm>
                        <a:solidFill>
                          <a:schemeClr val="tx2">
                            <a:lumMod val="40000"/>
                            <a:lumOff val="60000"/>
                          </a:schemeClr>
                        </a:solidFill>
                      </wpg:grpSpPr>
                      <wps:wsp>
                        <wps:cNvPr id="12" name="Freeform: Shape 12"/>
                        <wps:cNvSpPr/>
                        <wps:spPr>
                          <a:xfrm>
                            <a:off x="3524250" y="1263893"/>
                            <a:ext cx="419100" cy="57150"/>
                          </a:xfrm>
                          <a:custGeom>
                            <a:avLst/>
                            <a:gdLst>
                              <a:gd name="connsiteX0" fmla="*/ 182404 w 419100"/>
                              <a:gd name="connsiteY0" fmla="*/ 48101 h 57150"/>
                              <a:gd name="connsiteX1" fmla="*/ 192881 w 419100"/>
                              <a:gd name="connsiteY1" fmla="*/ 46196 h 57150"/>
                              <a:gd name="connsiteX2" fmla="*/ 202406 w 419100"/>
                              <a:gd name="connsiteY2" fmla="*/ 44291 h 57150"/>
                              <a:gd name="connsiteX3" fmla="*/ 218599 w 419100"/>
                              <a:gd name="connsiteY3" fmla="*/ 42386 h 57150"/>
                              <a:gd name="connsiteX4" fmla="*/ 231934 w 419100"/>
                              <a:gd name="connsiteY4" fmla="*/ 40481 h 57150"/>
                              <a:gd name="connsiteX5" fmla="*/ 241459 w 419100"/>
                              <a:gd name="connsiteY5" fmla="*/ 39528 h 57150"/>
                              <a:gd name="connsiteX6" fmla="*/ 250031 w 419100"/>
                              <a:gd name="connsiteY6" fmla="*/ 38576 h 57150"/>
                              <a:gd name="connsiteX7" fmla="*/ 242411 w 419100"/>
                              <a:gd name="connsiteY7" fmla="*/ 40481 h 57150"/>
                              <a:gd name="connsiteX8" fmla="*/ 232886 w 419100"/>
                              <a:gd name="connsiteY8" fmla="*/ 43339 h 57150"/>
                              <a:gd name="connsiteX9" fmla="*/ 219551 w 419100"/>
                              <a:gd name="connsiteY9" fmla="*/ 47148 h 57150"/>
                              <a:gd name="connsiteX10" fmla="*/ 204311 w 419100"/>
                              <a:gd name="connsiteY10" fmla="*/ 51911 h 57150"/>
                              <a:gd name="connsiteX11" fmla="*/ 416719 w 419100"/>
                              <a:gd name="connsiteY11" fmla="*/ 51911 h 57150"/>
                              <a:gd name="connsiteX12" fmla="*/ 396716 w 419100"/>
                              <a:gd name="connsiteY12" fmla="*/ 43339 h 57150"/>
                              <a:gd name="connsiteX13" fmla="*/ 332899 w 419100"/>
                              <a:gd name="connsiteY13" fmla="*/ 23336 h 57150"/>
                              <a:gd name="connsiteX14" fmla="*/ 249079 w 419100"/>
                              <a:gd name="connsiteY14" fmla="*/ 9048 h 57150"/>
                              <a:gd name="connsiteX15" fmla="*/ 200501 w 419100"/>
                              <a:gd name="connsiteY15" fmla="*/ 7144 h 57150"/>
                              <a:gd name="connsiteX16" fmla="*/ 149066 w 419100"/>
                              <a:gd name="connsiteY16" fmla="*/ 10001 h 57150"/>
                              <a:gd name="connsiteX17" fmla="*/ 95726 w 419100"/>
                              <a:gd name="connsiteY17" fmla="*/ 19526 h 57150"/>
                              <a:gd name="connsiteX18" fmla="*/ 82391 w 419100"/>
                              <a:gd name="connsiteY18" fmla="*/ 23336 h 57150"/>
                              <a:gd name="connsiteX19" fmla="*/ 69056 w 419100"/>
                              <a:gd name="connsiteY19" fmla="*/ 27146 h 57150"/>
                              <a:gd name="connsiteX20" fmla="*/ 55721 w 419100"/>
                              <a:gd name="connsiteY20" fmla="*/ 31909 h 57150"/>
                              <a:gd name="connsiteX21" fmla="*/ 42386 w 419100"/>
                              <a:gd name="connsiteY21" fmla="*/ 36671 h 57150"/>
                              <a:gd name="connsiteX22" fmla="*/ 35719 w 419100"/>
                              <a:gd name="connsiteY22" fmla="*/ 39528 h 57150"/>
                              <a:gd name="connsiteX23" fmla="*/ 29051 w 419100"/>
                              <a:gd name="connsiteY23" fmla="*/ 42386 h 57150"/>
                              <a:gd name="connsiteX24" fmla="*/ 15716 w 419100"/>
                              <a:gd name="connsiteY24" fmla="*/ 48101 h 57150"/>
                              <a:gd name="connsiteX25" fmla="*/ 7144 w 419100"/>
                              <a:gd name="connsiteY25" fmla="*/ 52864 h 57150"/>
                              <a:gd name="connsiteX26" fmla="*/ 81439 w 419100"/>
                              <a:gd name="connsiteY26" fmla="*/ 52864 h 57150"/>
                              <a:gd name="connsiteX27" fmla="*/ 90011 w 419100"/>
                              <a:gd name="connsiteY27" fmla="*/ 51911 h 57150"/>
                              <a:gd name="connsiteX28" fmla="*/ 95726 w 419100"/>
                              <a:gd name="connsiteY28" fmla="*/ 50959 h 57150"/>
                              <a:gd name="connsiteX29" fmla="*/ 90011 w 419100"/>
                              <a:gd name="connsiteY29" fmla="*/ 52864 h 57150"/>
                              <a:gd name="connsiteX30" fmla="*/ 89059 w 419100"/>
                              <a:gd name="connsiteY30" fmla="*/ 52864 h 57150"/>
                              <a:gd name="connsiteX31" fmla="*/ 164306 w 419100"/>
                              <a:gd name="connsiteY31" fmla="*/ 52864 h 57150"/>
                              <a:gd name="connsiteX32" fmla="*/ 169069 w 419100"/>
                              <a:gd name="connsiteY32" fmla="*/ 51911 h 57150"/>
                              <a:gd name="connsiteX33" fmla="*/ 182404 w 419100"/>
                              <a:gd name="connsiteY33" fmla="*/ 481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182404" y="48101"/>
                                </a:moveTo>
                                <a:cubicBezTo>
                                  <a:pt x="186214" y="47148"/>
                                  <a:pt x="189071" y="47148"/>
                                  <a:pt x="192881" y="46196"/>
                                </a:cubicBezTo>
                                <a:cubicBezTo>
                                  <a:pt x="195739" y="45244"/>
                                  <a:pt x="199549" y="45244"/>
                                  <a:pt x="202406" y="44291"/>
                                </a:cubicBezTo>
                                <a:cubicBezTo>
                                  <a:pt x="208121" y="43339"/>
                                  <a:pt x="213836" y="42386"/>
                                  <a:pt x="218599" y="42386"/>
                                </a:cubicBezTo>
                                <a:cubicBezTo>
                                  <a:pt x="223361" y="41434"/>
                                  <a:pt x="228124" y="41434"/>
                                  <a:pt x="231934" y="40481"/>
                                </a:cubicBezTo>
                                <a:cubicBezTo>
                                  <a:pt x="235744" y="40481"/>
                                  <a:pt x="239554" y="39528"/>
                                  <a:pt x="241459" y="39528"/>
                                </a:cubicBezTo>
                                <a:cubicBezTo>
                                  <a:pt x="247174" y="38576"/>
                                  <a:pt x="250031" y="38576"/>
                                  <a:pt x="250031" y="38576"/>
                                </a:cubicBezTo>
                                <a:cubicBezTo>
                                  <a:pt x="250031" y="38576"/>
                                  <a:pt x="247174" y="39528"/>
                                  <a:pt x="242411" y="40481"/>
                                </a:cubicBezTo>
                                <a:cubicBezTo>
                                  <a:pt x="239554" y="41434"/>
                                  <a:pt x="236696" y="42386"/>
                                  <a:pt x="232886" y="43339"/>
                                </a:cubicBezTo>
                                <a:cubicBezTo>
                                  <a:pt x="229076" y="44291"/>
                                  <a:pt x="224314" y="45244"/>
                                  <a:pt x="219551" y="47148"/>
                                </a:cubicBezTo>
                                <a:cubicBezTo>
                                  <a:pt x="214789" y="48101"/>
                                  <a:pt x="210026" y="50006"/>
                                  <a:pt x="204311" y="51911"/>
                                </a:cubicBezTo>
                                <a:lnTo>
                                  <a:pt x="416719" y="51911"/>
                                </a:lnTo>
                                <a:cubicBezTo>
                                  <a:pt x="411004" y="49053"/>
                                  <a:pt x="404336" y="46196"/>
                                  <a:pt x="396716" y="43339"/>
                                </a:cubicBezTo>
                                <a:cubicBezTo>
                                  <a:pt x="379571" y="36671"/>
                                  <a:pt x="358616" y="29051"/>
                                  <a:pt x="332899" y="23336"/>
                                </a:cubicBezTo>
                                <a:cubicBezTo>
                                  <a:pt x="308134" y="16669"/>
                                  <a:pt x="279559" y="11906"/>
                                  <a:pt x="249079" y="9048"/>
                                </a:cubicBezTo>
                                <a:cubicBezTo>
                                  <a:pt x="233839" y="8096"/>
                                  <a:pt x="217646" y="7144"/>
                                  <a:pt x="200501" y="7144"/>
                                </a:cubicBezTo>
                                <a:cubicBezTo>
                                  <a:pt x="184309" y="7144"/>
                                  <a:pt x="167164" y="8096"/>
                                  <a:pt x="149066" y="10001"/>
                                </a:cubicBezTo>
                                <a:cubicBezTo>
                                  <a:pt x="131921" y="11906"/>
                                  <a:pt x="113824" y="14764"/>
                                  <a:pt x="95726" y="19526"/>
                                </a:cubicBezTo>
                                <a:cubicBezTo>
                                  <a:pt x="90964" y="20478"/>
                                  <a:pt x="87154" y="21431"/>
                                  <a:pt x="82391" y="23336"/>
                                </a:cubicBezTo>
                                <a:cubicBezTo>
                                  <a:pt x="77629" y="24289"/>
                                  <a:pt x="73819" y="25241"/>
                                  <a:pt x="69056" y="27146"/>
                                </a:cubicBezTo>
                                <a:cubicBezTo>
                                  <a:pt x="64294" y="29051"/>
                                  <a:pt x="60484" y="30003"/>
                                  <a:pt x="55721" y="31909"/>
                                </a:cubicBezTo>
                                <a:cubicBezTo>
                                  <a:pt x="50959" y="33814"/>
                                  <a:pt x="47149" y="35719"/>
                                  <a:pt x="42386" y="36671"/>
                                </a:cubicBezTo>
                                <a:cubicBezTo>
                                  <a:pt x="40481" y="37623"/>
                                  <a:pt x="37624" y="38576"/>
                                  <a:pt x="35719" y="39528"/>
                                </a:cubicBezTo>
                                <a:lnTo>
                                  <a:pt x="29051" y="42386"/>
                                </a:lnTo>
                                <a:cubicBezTo>
                                  <a:pt x="24289" y="44291"/>
                                  <a:pt x="20479" y="46196"/>
                                  <a:pt x="15716" y="48101"/>
                                </a:cubicBezTo>
                                <a:cubicBezTo>
                                  <a:pt x="12859" y="50006"/>
                                  <a:pt x="10001" y="50959"/>
                                  <a:pt x="7144" y="52864"/>
                                </a:cubicBezTo>
                                <a:lnTo>
                                  <a:pt x="81439" y="52864"/>
                                </a:lnTo>
                                <a:cubicBezTo>
                                  <a:pt x="85249" y="51911"/>
                                  <a:pt x="88106" y="51911"/>
                                  <a:pt x="90011" y="51911"/>
                                </a:cubicBezTo>
                                <a:cubicBezTo>
                                  <a:pt x="93821" y="50959"/>
                                  <a:pt x="95726" y="50959"/>
                                  <a:pt x="95726" y="50959"/>
                                </a:cubicBezTo>
                                <a:cubicBezTo>
                                  <a:pt x="95726" y="50959"/>
                                  <a:pt x="93821" y="51911"/>
                                  <a:pt x="90011" y="52864"/>
                                </a:cubicBezTo>
                                <a:cubicBezTo>
                                  <a:pt x="90011" y="52864"/>
                                  <a:pt x="90011" y="52864"/>
                                  <a:pt x="89059" y="52864"/>
                                </a:cubicBezTo>
                                <a:lnTo>
                                  <a:pt x="164306" y="52864"/>
                                </a:lnTo>
                                <a:cubicBezTo>
                                  <a:pt x="166211" y="52864"/>
                                  <a:pt x="168116" y="51911"/>
                                  <a:pt x="169069" y="51911"/>
                                </a:cubicBezTo>
                                <a:cubicBezTo>
                                  <a:pt x="174784" y="50006"/>
                                  <a:pt x="178594" y="49053"/>
                                  <a:pt x="182404" y="4810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3947160"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145733" y="1109826"/>
                            <a:ext cx="9525" cy="9525"/>
                          </a:xfrm>
                          <a:custGeom>
                            <a:avLst/>
                            <a:gdLst>
                              <a:gd name="connsiteX0" fmla="*/ 7144 w 9525"/>
                              <a:gd name="connsiteY0" fmla="*/ 7858 h 9525"/>
                              <a:gd name="connsiteX1" fmla="*/ 7144 w 9525"/>
                              <a:gd name="connsiteY1" fmla="*/ 7858 h 9525"/>
                              <a:gd name="connsiteX2" fmla="*/ 7144 w 9525"/>
                              <a:gd name="connsiteY2" fmla="*/ 7858 h 9525"/>
                            </a:gdLst>
                            <a:ahLst/>
                            <a:cxnLst>
                              <a:cxn ang="0">
                                <a:pos x="connsiteX0" y="connsiteY0"/>
                              </a:cxn>
                              <a:cxn ang="0">
                                <a:pos x="connsiteX1" y="connsiteY1"/>
                              </a:cxn>
                              <a:cxn ang="0">
                                <a:pos x="connsiteX2" y="connsiteY2"/>
                              </a:cxn>
                            </a:cxnLst>
                            <a:rect l="l" t="t" r="r" b="b"/>
                            <a:pathLst>
                              <a:path w="9525" h="9525">
                                <a:moveTo>
                                  <a:pt x="7144" y="7858"/>
                                </a:moveTo>
                                <a:lnTo>
                                  <a:pt x="7144" y="7858"/>
                                </a:lnTo>
                                <a:cubicBezTo>
                                  <a:pt x="7144" y="6906"/>
                                  <a:pt x="7144" y="6906"/>
                                  <a:pt x="7144" y="785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157163" y="1262940"/>
                            <a:ext cx="419100" cy="57150"/>
                          </a:xfrm>
                          <a:custGeom>
                            <a:avLst/>
                            <a:gdLst>
                              <a:gd name="connsiteX0" fmla="*/ 394811 w 419100"/>
                              <a:gd name="connsiteY0" fmla="*/ 42386 h 57150"/>
                              <a:gd name="connsiteX1" fmla="*/ 388144 w 419100"/>
                              <a:gd name="connsiteY1" fmla="*/ 39529 h 57150"/>
                              <a:gd name="connsiteX2" fmla="*/ 381476 w 419100"/>
                              <a:gd name="connsiteY2" fmla="*/ 36672 h 57150"/>
                              <a:gd name="connsiteX3" fmla="*/ 368141 w 419100"/>
                              <a:gd name="connsiteY3" fmla="*/ 31909 h 57150"/>
                              <a:gd name="connsiteX4" fmla="*/ 354806 w 419100"/>
                              <a:gd name="connsiteY4" fmla="*/ 27147 h 57150"/>
                              <a:gd name="connsiteX5" fmla="*/ 341471 w 419100"/>
                              <a:gd name="connsiteY5" fmla="*/ 23336 h 57150"/>
                              <a:gd name="connsiteX6" fmla="*/ 328136 w 419100"/>
                              <a:gd name="connsiteY6" fmla="*/ 19526 h 57150"/>
                              <a:gd name="connsiteX7" fmla="*/ 274796 w 419100"/>
                              <a:gd name="connsiteY7" fmla="*/ 10001 h 57150"/>
                              <a:gd name="connsiteX8" fmla="*/ 223361 w 419100"/>
                              <a:gd name="connsiteY8" fmla="*/ 7144 h 57150"/>
                              <a:gd name="connsiteX9" fmla="*/ 174784 w 419100"/>
                              <a:gd name="connsiteY9" fmla="*/ 9049 h 57150"/>
                              <a:gd name="connsiteX10" fmla="*/ 90964 w 419100"/>
                              <a:gd name="connsiteY10" fmla="*/ 23336 h 57150"/>
                              <a:gd name="connsiteX11" fmla="*/ 27146 w 419100"/>
                              <a:gd name="connsiteY11" fmla="*/ 43339 h 57150"/>
                              <a:gd name="connsiteX12" fmla="*/ 7144 w 419100"/>
                              <a:gd name="connsiteY12" fmla="*/ 51911 h 57150"/>
                              <a:gd name="connsiteX13" fmla="*/ 219551 w 419100"/>
                              <a:gd name="connsiteY13" fmla="*/ 51911 h 57150"/>
                              <a:gd name="connsiteX14" fmla="*/ 204311 w 419100"/>
                              <a:gd name="connsiteY14" fmla="*/ 47149 h 57150"/>
                              <a:gd name="connsiteX15" fmla="*/ 190976 w 419100"/>
                              <a:gd name="connsiteY15" fmla="*/ 43339 h 57150"/>
                              <a:gd name="connsiteX16" fmla="*/ 181451 w 419100"/>
                              <a:gd name="connsiteY16" fmla="*/ 40481 h 57150"/>
                              <a:gd name="connsiteX17" fmla="*/ 173831 w 419100"/>
                              <a:gd name="connsiteY17" fmla="*/ 38576 h 57150"/>
                              <a:gd name="connsiteX18" fmla="*/ 182404 w 419100"/>
                              <a:gd name="connsiteY18" fmla="*/ 39529 h 57150"/>
                              <a:gd name="connsiteX19" fmla="*/ 191929 w 419100"/>
                              <a:gd name="connsiteY19" fmla="*/ 40481 h 57150"/>
                              <a:gd name="connsiteX20" fmla="*/ 205264 w 419100"/>
                              <a:gd name="connsiteY20" fmla="*/ 42386 h 57150"/>
                              <a:gd name="connsiteX21" fmla="*/ 221456 w 419100"/>
                              <a:gd name="connsiteY21" fmla="*/ 44291 h 57150"/>
                              <a:gd name="connsiteX22" fmla="*/ 230981 w 419100"/>
                              <a:gd name="connsiteY22" fmla="*/ 46197 h 57150"/>
                              <a:gd name="connsiteX23" fmla="*/ 241459 w 419100"/>
                              <a:gd name="connsiteY23" fmla="*/ 48101 h 57150"/>
                              <a:gd name="connsiteX24" fmla="*/ 251936 w 419100"/>
                              <a:gd name="connsiteY24" fmla="*/ 50006 h 57150"/>
                              <a:gd name="connsiteX25" fmla="*/ 256699 w 419100"/>
                              <a:gd name="connsiteY25" fmla="*/ 50959 h 57150"/>
                              <a:gd name="connsiteX26" fmla="*/ 331946 w 419100"/>
                              <a:gd name="connsiteY26" fmla="*/ 50959 h 57150"/>
                              <a:gd name="connsiteX27" fmla="*/ 330994 w 419100"/>
                              <a:gd name="connsiteY27" fmla="*/ 50959 h 57150"/>
                              <a:gd name="connsiteX28" fmla="*/ 325279 w 419100"/>
                              <a:gd name="connsiteY28" fmla="*/ 49054 h 57150"/>
                              <a:gd name="connsiteX29" fmla="*/ 330994 w 419100"/>
                              <a:gd name="connsiteY29" fmla="*/ 50006 h 57150"/>
                              <a:gd name="connsiteX30" fmla="*/ 339566 w 419100"/>
                              <a:gd name="connsiteY30" fmla="*/ 50959 h 57150"/>
                              <a:gd name="connsiteX31" fmla="*/ 413861 w 419100"/>
                              <a:gd name="connsiteY31" fmla="*/ 50959 h 57150"/>
                              <a:gd name="connsiteX32" fmla="*/ 405289 w 419100"/>
                              <a:gd name="connsiteY32" fmla="*/ 46197 h 57150"/>
                              <a:gd name="connsiteX33" fmla="*/ 394811 w 419100"/>
                              <a:gd name="connsiteY33" fmla="*/ 42386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9100" h="57150">
                                <a:moveTo>
                                  <a:pt x="394811" y="42386"/>
                                </a:moveTo>
                                <a:lnTo>
                                  <a:pt x="388144" y="39529"/>
                                </a:lnTo>
                                <a:cubicBezTo>
                                  <a:pt x="386239" y="38576"/>
                                  <a:pt x="383381" y="37624"/>
                                  <a:pt x="381476" y="36672"/>
                                </a:cubicBezTo>
                                <a:cubicBezTo>
                                  <a:pt x="376714" y="34766"/>
                                  <a:pt x="372904" y="32861"/>
                                  <a:pt x="368141" y="31909"/>
                                </a:cubicBezTo>
                                <a:cubicBezTo>
                                  <a:pt x="363379" y="30004"/>
                                  <a:pt x="359569" y="29051"/>
                                  <a:pt x="354806" y="27147"/>
                                </a:cubicBezTo>
                                <a:cubicBezTo>
                                  <a:pt x="350044" y="25241"/>
                                  <a:pt x="346234" y="24289"/>
                                  <a:pt x="341471" y="23336"/>
                                </a:cubicBezTo>
                                <a:cubicBezTo>
                                  <a:pt x="336709" y="22384"/>
                                  <a:pt x="332899" y="20479"/>
                                  <a:pt x="328136" y="19526"/>
                                </a:cubicBezTo>
                                <a:cubicBezTo>
                                  <a:pt x="310039" y="14764"/>
                                  <a:pt x="292894" y="11906"/>
                                  <a:pt x="274796" y="10001"/>
                                </a:cubicBezTo>
                                <a:cubicBezTo>
                                  <a:pt x="257651" y="8097"/>
                                  <a:pt x="240506" y="7144"/>
                                  <a:pt x="223361" y="7144"/>
                                </a:cubicBezTo>
                                <a:cubicBezTo>
                                  <a:pt x="207169" y="7144"/>
                                  <a:pt x="190976" y="8097"/>
                                  <a:pt x="174784" y="9049"/>
                                </a:cubicBezTo>
                                <a:cubicBezTo>
                                  <a:pt x="144304" y="11906"/>
                                  <a:pt x="115729" y="17622"/>
                                  <a:pt x="90964" y="23336"/>
                                </a:cubicBezTo>
                                <a:cubicBezTo>
                                  <a:pt x="66199" y="30004"/>
                                  <a:pt x="45244" y="36672"/>
                                  <a:pt x="27146" y="43339"/>
                                </a:cubicBezTo>
                                <a:cubicBezTo>
                                  <a:pt x="19526" y="46197"/>
                                  <a:pt x="13811" y="49054"/>
                                  <a:pt x="7144" y="51911"/>
                                </a:cubicBezTo>
                                <a:lnTo>
                                  <a:pt x="219551" y="51911"/>
                                </a:lnTo>
                                <a:cubicBezTo>
                                  <a:pt x="213836" y="50006"/>
                                  <a:pt x="209074" y="49054"/>
                                  <a:pt x="204311" y="47149"/>
                                </a:cubicBezTo>
                                <a:cubicBezTo>
                                  <a:pt x="199549" y="45244"/>
                                  <a:pt x="194786" y="44291"/>
                                  <a:pt x="190976" y="43339"/>
                                </a:cubicBezTo>
                                <a:cubicBezTo>
                                  <a:pt x="187166" y="42386"/>
                                  <a:pt x="184309" y="41434"/>
                                  <a:pt x="181451" y="40481"/>
                                </a:cubicBezTo>
                                <a:cubicBezTo>
                                  <a:pt x="175736" y="39529"/>
                                  <a:pt x="173831" y="38576"/>
                                  <a:pt x="173831" y="38576"/>
                                </a:cubicBezTo>
                                <a:cubicBezTo>
                                  <a:pt x="173831" y="38576"/>
                                  <a:pt x="176689" y="38576"/>
                                  <a:pt x="182404" y="39529"/>
                                </a:cubicBezTo>
                                <a:cubicBezTo>
                                  <a:pt x="185261" y="39529"/>
                                  <a:pt x="188119" y="40481"/>
                                  <a:pt x="191929" y="40481"/>
                                </a:cubicBezTo>
                                <a:cubicBezTo>
                                  <a:pt x="195739" y="40481"/>
                                  <a:pt x="200501" y="41434"/>
                                  <a:pt x="205264" y="42386"/>
                                </a:cubicBezTo>
                                <a:cubicBezTo>
                                  <a:pt x="210026" y="43339"/>
                                  <a:pt x="215741" y="44291"/>
                                  <a:pt x="221456" y="44291"/>
                                </a:cubicBezTo>
                                <a:cubicBezTo>
                                  <a:pt x="224314" y="44291"/>
                                  <a:pt x="227171" y="45244"/>
                                  <a:pt x="230981" y="46197"/>
                                </a:cubicBezTo>
                                <a:cubicBezTo>
                                  <a:pt x="233839" y="47149"/>
                                  <a:pt x="237649" y="47149"/>
                                  <a:pt x="241459" y="48101"/>
                                </a:cubicBezTo>
                                <a:cubicBezTo>
                                  <a:pt x="245269" y="49054"/>
                                  <a:pt x="248126" y="49054"/>
                                  <a:pt x="251936" y="50006"/>
                                </a:cubicBezTo>
                                <a:cubicBezTo>
                                  <a:pt x="253841" y="50006"/>
                                  <a:pt x="254794" y="50959"/>
                                  <a:pt x="256699" y="50959"/>
                                </a:cubicBezTo>
                                <a:lnTo>
                                  <a:pt x="331946" y="50959"/>
                                </a:lnTo>
                                <a:cubicBezTo>
                                  <a:pt x="331946" y="50959"/>
                                  <a:pt x="331946" y="50959"/>
                                  <a:pt x="330994" y="50959"/>
                                </a:cubicBezTo>
                                <a:cubicBezTo>
                                  <a:pt x="327184" y="50006"/>
                                  <a:pt x="325279" y="49054"/>
                                  <a:pt x="325279" y="49054"/>
                                </a:cubicBezTo>
                                <a:cubicBezTo>
                                  <a:pt x="325279" y="49054"/>
                                  <a:pt x="327184" y="49054"/>
                                  <a:pt x="330994" y="50006"/>
                                </a:cubicBezTo>
                                <a:cubicBezTo>
                                  <a:pt x="332899" y="50006"/>
                                  <a:pt x="335756" y="50959"/>
                                  <a:pt x="339566" y="50959"/>
                                </a:cubicBezTo>
                                <a:lnTo>
                                  <a:pt x="413861" y="50959"/>
                                </a:lnTo>
                                <a:cubicBezTo>
                                  <a:pt x="411004" y="49054"/>
                                  <a:pt x="408146" y="48101"/>
                                  <a:pt x="405289" y="46197"/>
                                </a:cubicBezTo>
                                <a:cubicBezTo>
                                  <a:pt x="403384" y="46197"/>
                                  <a:pt x="399574" y="44291"/>
                                  <a:pt x="394811" y="42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3228581" y="910477"/>
                            <a:ext cx="466725" cy="323850"/>
                          </a:xfrm>
                          <a:custGeom>
                            <a:avLst/>
                            <a:gdLst>
                              <a:gd name="connsiteX0" fmla="*/ 426638 w 466725"/>
                              <a:gd name="connsiteY0" fmla="*/ 292932 h 323850"/>
                              <a:gd name="connsiteX1" fmla="*/ 380918 w 466725"/>
                              <a:gd name="connsiteY1" fmla="*/ 291980 h 323850"/>
                              <a:gd name="connsiteX2" fmla="*/ 321863 w 466725"/>
                              <a:gd name="connsiteY2" fmla="*/ 294837 h 323850"/>
                              <a:gd name="connsiteX3" fmla="*/ 252331 w 466725"/>
                              <a:gd name="connsiteY3" fmla="*/ 297695 h 323850"/>
                              <a:gd name="connsiteX4" fmla="*/ 178036 w 466725"/>
                              <a:gd name="connsiteY4" fmla="*/ 290075 h 323850"/>
                              <a:gd name="connsiteX5" fmla="*/ 142793 w 466725"/>
                              <a:gd name="connsiteY5" fmla="*/ 277692 h 323850"/>
                              <a:gd name="connsiteX6" fmla="*/ 134221 w 466725"/>
                              <a:gd name="connsiteY6" fmla="*/ 272930 h 323850"/>
                              <a:gd name="connsiteX7" fmla="*/ 126601 w 466725"/>
                              <a:gd name="connsiteY7" fmla="*/ 268167 h 323850"/>
                              <a:gd name="connsiteX8" fmla="*/ 122791 w 466725"/>
                              <a:gd name="connsiteY8" fmla="*/ 265310 h 323850"/>
                              <a:gd name="connsiteX9" fmla="*/ 118028 w 466725"/>
                              <a:gd name="connsiteY9" fmla="*/ 262452 h 323850"/>
                              <a:gd name="connsiteX10" fmla="*/ 116123 w 466725"/>
                              <a:gd name="connsiteY10" fmla="*/ 260548 h 323850"/>
                              <a:gd name="connsiteX11" fmla="*/ 116123 w 466725"/>
                              <a:gd name="connsiteY11" fmla="*/ 260548 h 323850"/>
                              <a:gd name="connsiteX12" fmla="*/ 116123 w 466725"/>
                              <a:gd name="connsiteY12" fmla="*/ 260548 h 323850"/>
                              <a:gd name="connsiteX13" fmla="*/ 116123 w 466725"/>
                              <a:gd name="connsiteY13" fmla="*/ 260548 h 323850"/>
                              <a:gd name="connsiteX14" fmla="*/ 115171 w 466725"/>
                              <a:gd name="connsiteY14" fmla="*/ 259595 h 323850"/>
                              <a:gd name="connsiteX15" fmla="*/ 111361 w 466725"/>
                              <a:gd name="connsiteY15" fmla="*/ 256737 h 323850"/>
                              <a:gd name="connsiteX16" fmla="*/ 85643 w 466725"/>
                              <a:gd name="connsiteY16" fmla="*/ 230067 h 323850"/>
                              <a:gd name="connsiteX17" fmla="*/ 69451 w 466725"/>
                              <a:gd name="connsiteY17" fmla="*/ 198635 h 323850"/>
                              <a:gd name="connsiteX18" fmla="*/ 74213 w 466725"/>
                              <a:gd name="connsiteY18" fmla="*/ 135770 h 323850"/>
                              <a:gd name="connsiteX19" fmla="*/ 92311 w 466725"/>
                              <a:gd name="connsiteY19" fmla="*/ 111005 h 323850"/>
                              <a:gd name="connsiteX20" fmla="*/ 104693 w 466725"/>
                              <a:gd name="connsiteY20" fmla="*/ 101480 h 323850"/>
                              <a:gd name="connsiteX21" fmla="*/ 111361 w 466725"/>
                              <a:gd name="connsiteY21" fmla="*/ 97670 h 323850"/>
                              <a:gd name="connsiteX22" fmla="*/ 113266 w 466725"/>
                              <a:gd name="connsiteY22" fmla="*/ 96717 h 323850"/>
                              <a:gd name="connsiteX23" fmla="*/ 115171 w 466725"/>
                              <a:gd name="connsiteY23" fmla="*/ 95765 h 323850"/>
                              <a:gd name="connsiteX24" fmla="*/ 118028 w 466725"/>
                              <a:gd name="connsiteY24" fmla="*/ 93860 h 323850"/>
                              <a:gd name="connsiteX25" fmla="*/ 119933 w 466725"/>
                              <a:gd name="connsiteY25" fmla="*/ 92907 h 323850"/>
                              <a:gd name="connsiteX26" fmla="*/ 121838 w 466725"/>
                              <a:gd name="connsiteY26" fmla="*/ 91955 h 323850"/>
                              <a:gd name="connsiteX27" fmla="*/ 123743 w 466725"/>
                              <a:gd name="connsiteY27" fmla="*/ 91002 h 323850"/>
                              <a:gd name="connsiteX28" fmla="*/ 124696 w 466725"/>
                              <a:gd name="connsiteY28" fmla="*/ 90050 h 323850"/>
                              <a:gd name="connsiteX29" fmla="*/ 125648 w 466725"/>
                              <a:gd name="connsiteY29" fmla="*/ 90050 h 323850"/>
                              <a:gd name="connsiteX30" fmla="*/ 124696 w 466725"/>
                              <a:gd name="connsiteY30" fmla="*/ 90050 h 323850"/>
                              <a:gd name="connsiteX31" fmla="*/ 124696 w 466725"/>
                              <a:gd name="connsiteY31" fmla="*/ 90050 h 323850"/>
                              <a:gd name="connsiteX32" fmla="*/ 127553 w 466725"/>
                              <a:gd name="connsiteY32" fmla="*/ 89098 h 323850"/>
                              <a:gd name="connsiteX33" fmla="*/ 130411 w 466725"/>
                              <a:gd name="connsiteY33" fmla="*/ 88145 h 323850"/>
                              <a:gd name="connsiteX34" fmla="*/ 136126 w 466725"/>
                              <a:gd name="connsiteY34" fmla="*/ 87192 h 323850"/>
                              <a:gd name="connsiteX35" fmla="*/ 138983 w 466725"/>
                              <a:gd name="connsiteY35" fmla="*/ 86240 h 323850"/>
                              <a:gd name="connsiteX36" fmla="*/ 141841 w 466725"/>
                              <a:gd name="connsiteY36" fmla="*/ 86240 h 323850"/>
                              <a:gd name="connsiteX37" fmla="*/ 167558 w 466725"/>
                              <a:gd name="connsiteY37" fmla="*/ 88145 h 323850"/>
                              <a:gd name="connsiteX38" fmla="*/ 185656 w 466725"/>
                              <a:gd name="connsiteY38" fmla="*/ 93860 h 323850"/>
                              <a:gd name="connsiteX39" fmla="*/ 160891 w 466725"/>
                              <a:gd name="connsiteY39" fmla="*/ 211017 h 323850"/>
                              <a:gd name="connsiteX40" fmla="*/ 277096 w 466725"/>
                              <a:gd name="connsiteY40" fmla="*/ 257690 h 323850"/>
                              <a:gd name="connsiteX41" fmla="*/ 308528 w 466725"/>
                              <a:gd name="connsiteY41" fmla="*/ 227210 h 323850"/>
                              <a:gd name="connsiteX42" fmla="*/ 313291 w 466725"/>
                              <a:gd name="connsiteY42" fmla="*/ 217685 h 323850"/>
                              <a:gd name="connsiteX43" fmla="*/ 314243 w 466725"/>
                              <a:gd name="connsiteY43" fmla="*/ 213875 h 323850"/>
                              <a:gd name="connsiteX44" fmla="*/ 316148 w 466725"/>
                              <a:gd name="connsiteY44" fmla="*/ 209112 h 323850"/>
                              <a:gd name="connsiteX45" fmla="*/ 319006 w 466725"/>
                              <a:gd name="connsiteY45" fmla="*/ 198635 h 323850"/>
                              <a:gd name="connsiteX46" fmla="*/ 321863 w 466725"/>
                              <a:gd name="connsiteY46" fmla="*/ 187205 h 323850"/>
                              <a:gd name="connsiteX47" fmla="*/ 323768 w 466725"/>
                              <a:gd name="connsiteY47" fmla="*/ 173870 h 323850"/>
                              <a:gd name="connsiteX48" fmla="*/ 323768 w 466725"/>
                              <a:gd name="connsiteY48" fmla="*/ 170060 h 323850"/>
                              <a:gd name="connsiteX49" fmla="*/ 323768 w 466725"/>
                              <a:gd name="connsiteY49" fmla="*/ 166250 h 323850"/>
                              <a:gd name="connsiteX50" fmla="*/ 323768 w 466725"/>
                              <a:gd name="connsiteY50" fmla="*/ 158630 h 323850"/>
                              <a:gd name="connsiteX51" fmla="*/ 323768 w 466725"/>
                              <a:gd name="connsiteY51" fmla="*/ 150057 h 323850"/>
                              <a:gd name="connsiteX52" fmla="*/ 322816 w 466725"/>
                              <a:gd name="connsiteY52" fmla="*/ 141485 h 323850"/>
                              <a:gd name="connsiteX53" fmla="*/ 314243 w 466725"/>
                              <a:gd name="connsiteY53" fmla="*/ 105290 h 323850"/>
                              <a:gd name="connsiteX54" fmla="*/ 293288 w 466725"/>
                              <a:gd name="connsiteY54" fmla="*/ 70048 h 323850"/>
                              <a:gd name="connsiteX55" fmla="*/ 261856 w 466725"/>
                              <a:gd name="connsiteY55" fmla="*/ 40520 h 323850"/>
                              <a:gd name="connsiteX56" fmla="*/ 178036 w 466725"/>
                              <a:gd name="connsiteY56" fmla="*/ 8135 h 323850"/>
                              <a:gd name="connsiteX57" fmla="*/ 128506 w 466725"/>
                              <a:gd name="connsiteY57" fmla="*/ 10040 h 323850"/>
                              <a:gd name="connsiteX58" fmla="*/ 121838 w 466725"/>
                              <a:gd name="connsiteY58" fmla="*/ 10992 h 323850"/>
                              <a:gd name="connsiteX59" fmla="*/ 115171 w 466725"/>
                              <a:gd name="connsiteY59" fmla="*/ 12898 h 323850"/>
                              <a:gd name="connsiteX60" fmla="*/ 102788 w 466725"/>
                              <a:gd name="connsiteY60" fmla="*/ 17660 h 323850"/>
                              <a:gd name="connsiteX61" fmla="*/ 96121 w 466725"/>
                              <a:gd name="connsiteY61" fmla="*/ 20517 h 323850"/>
                              <a:gd name="connsiteX62" fmla="*/ 89453 w 466725"/>
                              <a:gd name="connsiteY62" fmla="*/ 23375 h 323850"/>
                              <a:gd name="connsiteX63" fmla="*/ 89453 w 466725"/>
                              <a:gd name="connsiteY63" fmla="*/ 23375 h 323850"/>
                              <a:gd name="connsiteX64" fmla="*/ 88501 w 466725"/>
                              <a:gd name="connsiteY64" fmla="*/ 24327 h 323850"/>
                              <a:gd name="connsiteX65" fmla="*/ 87548 w 466725"/>
                              <a:gd name="connsiteY65" fmla="*/ 24327 h 323850"/>
                              <a:gd name="connsiteX66" fmla="*/ 86596 w 466725"/>
                              <a:gd name="connsiteY66" fmla="*/ 25280 h 323850"/>
                              <a:gd name="connsiteX67" fmla="*/ 84691 w 466725"/>
                              <a:gd name="connsiteY67" fmla="*/ 26232 h 323850"/>
                              <a:gd name="connsiteX68" fmla="*/ 82786 w 466725"/>
                              <a:gd name="connsiteY68" fmla="*/ 27185 h 323850"/>
                              <a:gd name="connsiteX69" fmla="*/ 79928 w 466725"/>
                              <a:gd name="connsiteY69" fmla="*/ 29090 h 323850"/>
                              <a:gd name="connsiteX70" fmla="*/ 74213 w 466725"/>
                              <a:gd name="connsiteY70" fmla="*/ 32900 h 323850"/>
                              <a:gd name="connsiteX71" fmla="*/ 71356 w 466725"/>
                              <a:gd name="connsiteY71" fmla="*/ 34805 h 323850"/>
                              <a:gd name="connsiteX72" fmla="*/ 68498 w 466725"/>
                              <a:gd name="connsiteY72" fmla="*/ 36710 h 323850"/>
                              <a:gd name="connsiteX73" fmla="*/ 58973 w 466725"/>
                              <a:gd name="connsiteY73" fmla="*/ 45282 h 323850"/>
                              <a:gd name="connsiteX74" fmla="*/ 40876 w 466725"/>
                              <a:gd name="connsiteY74" fmla="*/ 64332 h 323850"/>
                              <a:gd name="connsiteX75" fmla="*/ 15158 w 466725"/>
                              <a:gd name="connsiteY75" fmla="*/ 110052 h 323850"/>
                              <a:gd name="connsiteX76" fmla="*/ 8491 w 466725"/>
                              <a:gd name="connsiteY76" fmla="*/ 135770 h 323850"/>
                              <a:gd name="connsiteX77" fmla="*/ 7538 w 466725"/>
                              <a:gd name="connsiteY77" fmla="*/ 162440 h 323850"/>
                              <a:gd name="connsiteX78" fmla="*/ 11348 w 466725"/>
                              <a:gd name="connsiteY78" fmla="*/ 189110 h 323850"/>
                              <a:gd name="connsiteX79" fmla="*/ 19921 w 466725"/>
                              <a:gd name="connsiteY79" fmla="*/ 213875 h 323850"/>
                              <a:gd name="connsiteX80" fmla="*/ 48496 w 466725"/>
                              <a:gd name="connsiteY80" fmla="*/ 256737 h 323850"/>
                              <a:gd name="connsiteX81" fmla="*/ 85643 w 466725"/>
                              <a:gd name="connsiteY81" fmla="*/ 287217 h 323850"/>
                              <a:gd name="connsiteX82" fmla="*/ 90406 w 466725"/>
                              <a:gd name="connsiteY82" fmla="*/ 290075 h 323850"/>
                              <a:gd name="connsiteX83" fmla="*/ 93263 w 466725"/>
                              <a:gd name="connsiteY83" fmla="*/ 291980 h 323850"/>
                              <a:gd name="connsiteX84" fmla="*/ 95168 w 466725"/>
                              <a:gd name="connsiteY84" fmla="*/ 292932 h 323850"/>
                              <a:gd name="connsiteX85" fmla="*/ 99931 w 466725"/>
                              <a:gd name="connsiteY85" fmla="*/ 295790 h 323850"/>
                              <a:gd name="connsiteX86" fmla="*/ 104693 w 466725"/>
                              <a:gd name="connsiteY86" fmla="*/ 298648 h 323850"/>
                              <a:gd name="connsiteX87" fmla="*/ 115171 w 466725"/>
                              <a:gd name="connsiteY87" fmla="*/ 303410 h 323850"/>
                              <a:gd name="connsiteX88" fmla="*/ 125648 w 466725"/>
                              <a:gd name="connsiteY88" fmla="*/ 307220 h 323850"/>
                              <a:gd name="connsiteX89" fmla="*/ 169463 w 466725"/>
                              <a:gd name="connsiteY89" fmla="*/ 317698 h 323850"/>
                              <a:gd name="connsiteX90" fmla="*/ 250426 w 466725"/>
                              <a:gd name="connsiteY90" fmla="*/ 316745 h 323850"/>
                              <a:gd name="connsiteX91" fmla="*/ 319958 w 466725"/>
                              <a:gd name="connsiteY91" fmla="*/ 306267 h 323850"/>
                              <a:gd name="connsiteX92" fmla="*/ 378061 w 466725"/>
                              <a:gd name="connsiteY92" fmla="*/ 297695 h 323850"/>
                              <a:gd name="connsiteX93" fmla="*/ 422828 w 466725"/>
                              <a:gd name="connsiteY93" fmla="*/ 292932 h 323850"/>
                              <a:gd name="connsiteX94" fmla="*/ 452356 w 466725"/>
                              <a:gd name="connsiteY94" fmla="*/ 291980 h 323850"/>
                              <a:gd name="connsiteX95" fmla="*/ 462833 w 466725"/>
                              <a:gd name="connsiteY95" fmla="*/ 291980 h 323850"/>
                              <a:gd name="connsiteX96" fmla="*/ 452356 w 466725"/>
                              <a:gd name="connsiteY96" fmla="*/ 291027 h 323850"/>
                              <a:gd name="connsiteX97" fmla="*/ 426638 w 466725"/>
                              <a:gd name="connsiteY97" fmla="*/ 292932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426638" y="292932"/>
                                </a:moveTo>
                                <a:cubicBezTo>
                                  <a:pt x="414256" y="291980"/>
                                  <a:pt x="399016" y="291980"/>
                                  <a:pt x="380918" y="291980"/>
                                </a:cubicBezTo>
                                <a:cubicBezTo>
                                  <a:pt x="362821" y="291980"/>
                                  <a:pt x="343771" y="292932"/>
                                  <a:pt x="321863" y="294837"/>
                                </a:cubicBezTo>
                                <a:cubicBezTo>
                                  <a:pt x="299956" y="295790"/>
                                  <a:pt x="277096" y="297695"/>
                                  <a:pt x="252331" y="297695"/>
                                </a:cubicBezTo>
                                <a:cubicBezTo>
                                  <a:pt x="228518" y="297695"/>
                                  <a:pt x="202801" y="296742"/>
                                  <a:pt x="178036" y="290075"/>
                                </a:cubicBezTo>
                                <a:cubicBezTo>
                                  <a:pt x="165653" y="287217"/>
                                  <a:pt x="154223" y="282455"/>
                                  <a:pt x="142793" y="277692"/>
                                </a:cubicBezTo>
                                <a:cubicBezTo>
                                  <a:pt x="139936" y="276740"/>
                                  <a:pt x="137078" y="274835"/>
                                  <a:pt x="134221" y="272930"/>
                                </a:cubicBezTo>
                                <a:cubicBezTo>
                                  <a:pt x="131363" y="271025"/>
                                  <a:pt x="129458" y="270073"/>
                                  <a:pt x="126601" y="268167"/>
                                </a:cubicBezTo>
                                <a:cubicBezTo>
                                  <a:pt x="125648" y="267215"/>
                                  <a:pt x="123743" y="266262"/>
                                  <a:pt x="122791" y="265310"/>
                                </a:cubicBezTo>
                                <a:lnTo>
                                  <a:pt x="118028" y="262452"/>
                                </a:lnTo>
                                <a:lnTo>
                                  <a:pt x="116123" y="260548"/>
                                </a:lnTo>
                                <a:cubicBezTo>
                                  <a:pt x="117076" y="261500"/>
                                  <a:pt x="116123" y="260548"/>
                                  <a:pt x="116123" y="260548"/>
                                </a:cubicBezTo>
                                <a:lnTo>
                                  <a:pt x="116123" y="260548"/>
                                </a:lnTo>
                                <a:lnTo>
                                  <a:pt x="116123" y="260548"/>
                                </a:lnTo>
                                <a:lnTo>
                                  <a:pt x="115171" y="259595"/>
                                </a:lnTo>
                                <a:lnTo>
                                  <a:pt x="111361" y="256737"/>
                                </a:lnTo>
                                <a:cubicBezTo>
                                  <a:pt x="101836" y="249117"/>
                                  <a:pt x="92311" y="239592"/>
                                  <a:pt x="85643" y="230067"/>
                                </a:cubicBezTo>
                                <a:cubicBezTo>
                                  <a:pt x="78023" y="220542"/>
                                  <a:pt x="73261" y="210065"/>
                                  <a:pt x="69451" y="198635"/>
                                </a:cubicBezTo>
                                <a:cubicBezTo>
                                  <a:pt x="62783" y="176727"/>
                                  <a:pt x="64688" y="153867"/>
                                  <a:pt x="74213" y="135770"/>
                                </a:cubicBezTo>
                                <a:cubicBezTo>
                                  <a:pt x="78976" y="126245"/>
                                  <a:pt x="85643" y="117673"/>
                                  <a:pt x="92311" y="111005"/>
                                </a:cubicBezTo>
                                <a:cubicBezTo>
                                  <a:pt x="96121" y="107195"/>
                                  <a:pt x="99931" y="104337"/>
                                  <a:pt x="104693" y="101480"/>
                                </a:cubicBezTo>
                                <a:cubicBezTo>
                                  <a:pt x="106598" y="99575"/>
                                  <a:pt x="108503" y="98623"/>
                                  <a:pt x="111361" y="97670"/>
                                </a:cubicBezTo>
                                <a:lnTo>
                                  <a:pt x="113266" y="96717"/>
                                </a:lnTo>
                                <a:lnTo>
                                  <a:pt x="115171" y="95765"/>
                                </a:lnTo>
                                <a:lnTo>
                                  <a:pt x="118028" y="93860"/>
                                </a:lnTo>
                                <a:cubicBezTo>
                                  <a:pt x="118028" y="93860"/>
                                  <a:pt x="118981" y="92907"/>
                                  <a:pt x="119933" y="92907"/>
                                </a:cubicBezTo>
                                <a:lnTo>
                                  <a:pt x="121838" y="91955"/>
                                </a:lnTo>
                                <a:lnTo>
                                  <a:pt x="123743" y="91002"/>
                                </a:lnTo>
                                <a:lnTo>
                                  <a:pt x="124696" y="90050"/>
                                </a:lnTo>
                                <a:lnTo>
                                  <a:pt x="125648" y="90050"/>
                                </a:lnTo>
                                <a:cubicBezTo>
                                  <a:pt x="125648" y="90050"/>
                                  <a:pt x="126601" y="89098"/>
                                  <a:pt x="124696" y="90050"/>
                                </a:cubicBezTo>
                                <a:lnTo>
                                  <a:pt x="124696" y="90050"/>
                                </a:lnTo>
                                <a:lnTo>
                                  <a:pt x="127553" y="89098"/>
                                </a:lnTo>
                                <a:cubicBezTo>
                                  <a:pt x="128506" y="89098"/>
                                  <a:pt x="129458" y="88145"/>
                                  <a:pt x="130411" y="88145"/>
                                </a:cubicBezTo>
                                <a:cubicBezTo>
                                  <a:pt x="132316" y="87192"/>
                                  <a:pt x="134221" y="87192"/>
                                  <a:pt x="136126" y="87192"/>
                                </a:cubicBezTo>
                                <a:lnTo>
                                  <a:pt x="138983" y="86240"/>
                                </a:lnTo>
                                <a:lnTo>
                                  <a:pt x="141841" y="86240"/>
                                </a:lnTo>
                                <a:cubicBezTo>
                                  <a:pt x="150413" y="85287"/>
                                  <a:pt x="158986" y="86240"/>
                                  <a:pt x="167558" y="88145"/>
                                </a:cubicBezTo>
                                <a:cubicBezTo>
                                  <a:pt x="174226" y="90050"/>
                                  <a:pt x="179941" y="91955"/>
                                  <a:pt x="185656" y="93860"/>
                                </a:cubicBezTo>
                                <a:cubicBezTo>
                                  <a:pt x="150413" y="116720"/>
                                  <a:pt x="138983" y="167202"/>
                                  <a:pt x="160891" y="211017"/>
                                </a:cubicBezTo>
                                <a:cubicBezTo>
                                  <a:pt x="183751" y="257690"/>
                                  <a:pt x="236138" y="278645"/>
                                  <a:pt x="277096" y="257690"/>
                                </a:cubicBezTo>
                                <a:cubicBezTo>
                                  <a:pt x="290431" y="251023"/>
                                  <a:pt x="301861" y="239592"/>
                                  <a:pt x="308528" y="227210"/>
                                </a:cubicBezTo>
                                <a:cubicBezTo>
                                  <a:pt x="308528" y="227210"/>
                                  <a:pt x="310433" y="224352"/>
                                  <a:pt x="313291" y="217685"/>
                                </a:cubicBezTo>
                                <a:cubicBezTo>
                                  <a:pt x="313291" y="216732"/>
                                  <a:pt x="314243" y="215780"/>
                                  <a:pt x="314243" y="213875"/>
                                </a:cubicBezTo>
                                <a:cubicBezTo>
                                  <a:pt x="315196" y="212923"/>
                                  <a:pt x="315196" y="211017"/>
                                  <a:pt x="316148" y="209112"/>
                                </a:cubicBezTo>
                                <a:cubicBezTo>
                                  <a:pt x="317101" y="206255"/>
                                  <a:pt x="318053" y="202445"/>
                                  <a:pt x="319006" y="198635"/>
                                </a:cubicBezTo>
                                <a:cubicBezTo>
                                  <a:pt x="319958" y="194825"/>
                                  <a:pt x="320911" y="191967"/>
                                  <a:pt x="321863" y="187205"/>
                                </a:cubicBezTo>
                                <a:cubicBezTo>
                                  <a:pt x="322816" y="183395"/>
                                  <a:pt x="322816" y="178632"/>
                                  <a:pt x="323768" y="173870"/>
                                </a:cubicBezTo>
                                <a:cubicBezTo>
                                  <a:pt x="323768" y="172917"/>
                                  <a:pt x="323768" y="171965"/>
                                  <a:pt x="323768" y="170060"/>
                                </a:cubicBezTo>
                                <a:cubicBezTo>
                                  <a:pt x="323768" y="169107"/>
                                  <a:pt x="323768" y="167202"/>
                                  <a:pt x="323768" y="166250"/>
                                </a:cubicBezTo>
                                <a:cubicBezTo>
                                  <a:pt x="323768" y="163392"/>
                                  <a:pt x="323768" y="161487"/>
                                  <a:pt x="323768" y="158630"/>
                                </a:cubicBezTo>
                                <a:cubicBezTo>
                                  <a:pt x="323768" y="155773"/>
                                  <a:pt x="323768" y="152915"/>
                                  <a:pt x="323768" y="150057"/>
                                </a:cubicBezTo>
                                <a:cubicBezTo>
                                  <a:pt x="323768" y="147200"/>
                                  <a:pt x="323768" y="144342"/>
                                  <a:pt x="322816" y="141485"/>
                                </a:cubicBezTo>
                                <a:cubicBezTo>
                                  <a:pt x="321863" y="130055"/>
                                  <a:pt x="319006" y="117673"/>
                                  <a:pt x="314243" y="105290"/>
                                </a:cubicBezTo>
                                <a:cubicBezTo>
                                  <a:pt x="309481" y="92907"/>
                                  <a:pt x="302813" y="80525"/>
                                  <a:pt x="293288" y="70048"/>
                                </a:cubicBezTo>
                                <a:cubicBezTo>
                                  <a:pt x="284716" y="58617"/>
                                  <a:pt x="274238" y="49092"/>
                                  <a:pt x="261856" y="40520"/>
                                </a:cubicBezTo>
                                <a:cubicBezTo>
                                  <a:pt x="238043" y="23375"/>
                                  <a:pt x="209468" y="11945"/>
                                  <a:pt x="178036" y="8135"/>
                                </a:cubicBezTo>
                                <a:cubicBezTo>
                                  <a:pt x="161843" y="6230"/>
                                  <a:pt x="145651" y="7182"/>
                                  <a:pt x="128506" y="10040"/>
                                </a:cubicBezTo>
                                <a:cubicBezTo>
                                  <a:pt x="126601" y="10040"/>
                                  <a:pt x="124696" y="10992"/>
                                  <a:pt x="121838" y="10992"/>
                                </a:cubicBezTo>
                                <a:cubicBezTo>
                                  <a:pt x="119933" y="11945"/>
                                  <a:pt x="118028" y="11945"/>
                                  <a:pt x="115171" y="12898"/>
                                </a:cubicBezTo>
                                <a:cubicBezTo>
                                  <a:pt x="111361" y="13850"/>
                                  <a:pt x="106598" y="15755"/>
                                  <a:pt x="102788" y="17660"/>
                                </a:cubicBezTo>
                                <a:cubicBezTo>
                                  <a:pt x="100883" y="18612"/>
                                  <a:pt x="98978" y="19565"/>
                                  <a:pt x="96121" y="20517"/>
                                </a:cubicBezTo>
                                <a:cubicBezTo>
                                  <a:pt x="94216" y="21470"/>
                                  <a:pt x="92311" y="22423"/>
                                  <a:pt x="89453" y="23375"/>
                                </a:cubicBezTo>
                                <a:lnTo>
                                  <a:pt x="89453" y="23375"/>
                                </a:lnTo>
                                <a:cubicBezTo>
                                  <a:pt x="87548" y="24327"/>
                                  <a:pt x="88501" y="23375"/>
                                  <a:pt x="88501" y="24327"/>
                                </a:cubicBezTo>
                                <a:lnTo>
                                  <a:pt x="87548" y="24327"/>
                                </a:lnTo>
                                <a:lnTo>
                                  <a:pt x="86596" y="25280"/>
                                </a:lnTo>
                                <a:lnTo>
                                  <a:pt x="84691" y="26232"/>
                                </a:lnTo>
                                <a:lnTo>
                                  <a:pt x="82786" y="27185"/>
                                </a:lnTo>
                                <a:cubicBezTo>
                                  <a:pt x="81833" y="27185"/>
                                  <a:pt x="81833" y="28137"/>
                                  <a:pt x="79928" y="29090"/>
                                </a:cubicBezTo>
                                <a:cubicBezTo>
                                  <a:pt x="78023" y="30042"/>
                                  <a:pt x="76118" y="31948"/>
                                  <a:pt x="74213" y="32900"/>
                                </a:cubicBezTo>
                                <a:lnTo>
                                  <a:pt x="71356" y="34805"/>
                                </a:lnTo>
                                <a:lnTo>
                                  <a:pt x="68498" y="36710"/>
                                </a:lnTo>
                                <a:cubicBezTo>
                                  <a:pt x="64688" y="39567"/>
                                  <a:pt x="61831" y="41473"/>
                                  <a:pt x="58973" y="45282"/>
                                </a:cubicBezTo>
                                <a:cubicBezTo>
                                  <a:pt x="52306" y="50998"/>
                                  <a:pt x="46591" y="57665"/>
                                  <a:pt x="40876" y="64332"/>
                                </a:cubicBezTo>
                                <a:cubicBezTo>
                                  <a:pt x="29446" y="77667"/>
                                  <a:pt x="20873" y="93860"/>
                                  <a:pt x="15158" y="110052"/>
                                </a:cubicBezTo>
                                <a:cubicBezTo>
                                  <a:pt x="12301" y="118625"/>
                                  <a:pt x="10396" y="127198"/>
                                  <a:pt x="8491" y="135770"/>
                                </a:cubicBezTo>
                                <a:cubicBezTo>
                                  <a:pt x="7538" y="144342"/>
                                  <a:pt x="6586" y="153867"/>
                                  <a:pt x="7538" y="162440"/>
                                </a:cubicBezTo>
                                <a:cubicBezTo>
                                  <a:pt x="7538" y="171012"/>
                                  <a:pt x="9443" y="180537"/>
                                  <a:pt x="11348" y="189110"/>
                                </a:cubicBezTo>
                                <a:cubicBezTo>
                                  <a:pt x="13253" y="197682"/>
                                  <a:pt x="16111" y="206255"/>
                                  <a:pt x="19921" y="213875"/>
                                </a:cubicBezTo>
                                <a:cubicBezTo>
                                  <a:pt x="27541" y="230067"/>
                                  <a:pt x="37066" y="244355"/>
                                  <a:pt x="48496" y="256737"/>
                                </a:cubicBezTo>
                                <a:cubicBezTo>
                                  <a:pt x="59926" y="269120"/>
                                  <a:pt x="72308" y="278645"/>
                                  <a:pt x="85643" y="287217"/>
                                </a:cubicBezTo>
                                <a:lnTo>
                                  <a:pt x="90406" y="290075"/>
                                </a:lnTo>
                                <a:lnTo>
                                  <a:pt x="93263" y="291980"/>
                                </a:lnTo>
                                <a:lnTo>
                                  <a:pt x="95168" y="292932"/>
                                </a:lnTo>
                                <a:lnTo>
                                  <a:pt x="99931" y="295790"/>
                                </a:lnTo>
                                <a:cubicBezTo>
                                  <a:pt x="101836" y="296742"/>
                                  <a:pt x="102788" y="297695"/>
                                  <a:pt x="104693" y="298648"/>
                                </a:cubicBezTo>
                                <a:cubicBezTo>
                                  <a:pt x="108503" y="300552"/>
                                  <a:pt x="112313" y="302457"/>
                                  <a:pt x="115171" y="303410"/>
                                </a:cubicBezTo>
                                <a:cubicBezTo>
                                  <a:pt x="118981" y="304362"/>
                                  <a:pt x="121838" y="306267"/>
                                  <a:pt x="125648" y="307220"/>
                                </a:cubicBezTo>
                                <a:cubicBezTo>
                                  <a:pt x="139936" y="311982"/>
                                  <a:pt x="154223" y="315792"/>
                                  <a:pt x="169463" y="317698"/>
                                </a:cubicBezTo>
                                <a:cubicBezTo>
                                  <a:pt x="198038" y="321507"/>
                                  <a:pt x="225661" y="319602"/>
                                  <a:pt x="250426" y="316745"/>
                                </a:cubicBezTo>
                                <a:cubicBezTo>
                                  <a:pt x="275191" y="313887"/>
                                  <a:pt x="299003" y="310077"/>
                                  <a:pt x="319958" y="306267"/>
                                </a:cubicBezTo>
                                <a:cubicBezTo>
                                  <a:pt x="340913" y="302457"/>
                                  <a:pt x="360916" y="299600"/>
                                  <a:pt x="378061" y="297695"/>
                                </a:cubicBezTo>
                                <a:cubicBezTo>
                                  <a:pt x="395206" y="295790"/>
                                  <a:pt x="410446" y="293885"/>
                                  <a:pt x="422828" y="292932"/>
                                </a:cubicBezTo>
                                <a:cubicBezTo>
                                  <a:pt x="435211" y="291980"/>
                                  <a:pt x="445688" y="291980"/>
                                  <a:pt x="452356" y="291980"/>
                                </a:cubicBezTo>
                                <a:cubicBezTo>
                                  <a:pt x="459023" y="291980"/>
                                  <a:pt x="462833" y="291980"/>
                                  <a:pt x="462833" y="291980"/>
                                </a:cubicBezTo>
                                <a:cubicBezTo>
                                  <a:pt x="462833" y="291980"/>
                                  <a:pt x="459023" y="291980"/>
                                  <a:pt x="452356" y="291027"/>
                                </a:cubicBezTo>
                                <a:cubicBezTo>
                                  <a:pt x="449498" y="293885"/>
                                  <a:pt x="439021" y="293885"/>
                                  <a:pt x="426638" y="2929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3861104" y="301638"/>
                            <a:ext cx="238125" cy="561975"/>
                          </a:xfrm>
                          <a:custGeom>
                            <a:avLst/>
                            <a:gdLst>
                              <a:gd name="connsiteX0" fmla="*/ 143683 w 238125"/>
                              <a:gd name="connsiteY0" fmla="*/ 14994 h 561975"/>
                              <a:gd name="connsiteX1" fmla="*/ 111298 w 238125"/>
                              <a:gd name="connsiteY1" fmla="*/ 27376 h 561975"/>
                              <a:gd name="connsiteX2" fmla="*/ 81771 w 238125"/>
                              <a:gd name="connsiteY2" fmla="*/ 46426 h 561975"/>
                              <a:gd name="connsiteX3" fmla="*/ 56053 w 238125"/>
                              <a:gd name="connsiteY3" fmla="*/ 70239 h 561975"/>
                              <a:gd name="connsiteX4" fmla="*/ 36051 w 238125"/>
                              <a:gd name="connsiteY4" fmla="*/ 97862 h 561975"/>
                              <a:gd name="connsiteX5" fmla="*/ 12238 w 238125"/>
                              <a:gd name="connsiteY5" fmla="*/ 159774 h 561975"/>
                              <a:gd name="connsiteX6" fmla="*/ 7476 w 238125"/>
                              <a:gd name="connsiteY6" fmla="*/ 222639 h 561975"/>
                              <a:gd name="connsiteX7" fmla="*/ 8428 w 238125"/>
                              <a:gd name="connsiteY7" fmla="*/ 230259 h 561975"/>
                              <a:gd name="connsiteX8" fmla="*/ 8428 w 238125"/>
                              <a:gd name="connsiteY8" fmla="*/ 235021 h 561975"/>
                              <a:gd name="connsiteX9" fmla="*/ 8428 w 238125"/>
                              <a:gd name="connsiteY9" fmla="*/ 238831 h 561975"/>
                              <a:gd name="connsiteX10" fmla="*/ 9381 w 238125"/>
                              <a:gd name="connsiteY10" fmla="*/ 245499 h 561975"/>
                              <a:gd name="connsiteX11" fmla="*/ 10333 w 238125"/>
                              <a:gd name="connsiteY11" fmla="*/ 253119 h 561975"/>
                              <a:gd name="connsiteX12" fmla="*/ 13191 w 238125"/>
                              <a:gd name="connsiteY12" fmla="*/ 268359 h 561975"/>
                              <a:gd name="connsiteX13" fmla="*/ 17001 w 238125"/>
                              <a:gd name="connsiteY13" fmla="*/ 282646 h 561975"/>
                              <a:gd name="connsiteX14" fmla="*/ 38908 w 238125"/>
                              <a:gd name="connsiteY14" fmla="*/ 336939 h 561975"/>
                              <a:gd name="connsiteX15" fmla="*/ 100821 w 238125"/>
                              <a:gd name="connsiteY15" fmla="*/ 422664 h 561975"/>
                              <a:gd name="connsiteX16" fmla="*/ 164638 w 238125"/>
                              <a:gd name="connsiteY16" fmla="*/ 488387 h 561975"/>
                              <a:gd name="connsiteX17" fmla="*/ 217978 w 238125"/>
                              <a:gd name="connsiteY17" fmla="*/ 543631 h 561975"/>
                              <a:gd name="connsiteX18" fmla="*/ 235123 w 238125"/>
                              <a:gd name="connsiteY18" fmla="*/ 562681 h 561975"/>
                              <a:gd name="connsiteX19" fmla="*/ 235123 w 238125"/>
                              <a:gd name="connsiteY19" fmla="*/ 546489 h 561975"/>
                              <a:gd name="connsiteX20" fmla="*/ 227503 w 238125"/>
                              <a:gd name="connsiteY20" fmla="*/ 536012 h 561975"/>
                              <a:gd name="connsiteX21" fmla="*/ 179878 w 238125"/>
                              <a:gd name="connsiteY21" fmla="*/ 475051 h 561975"/>
                              <a:gd name="connsiteX22" fmla="*/ 124633 w 238125"/>
                              <a:gd name="connsiteY22" fmla="*/ 403614 h 561975"/>
                              <a:gd name="connsiteX23" fmla="*/ 77008 w 238125"/>
                              <a:gd name="connsiteY23" fmla="*/ 319794 h 561975"/>
                              <a:gd name="connsiteX24" fmla="*/ 63673 w 238125"/>
                              <a:gd name="connsiteY24" fmla="*/ 272169 h 561975"/>
                              <a:gd name="connsiteX25" fmla="*/ 61768 w 238125"/>
                              <a:gd name="connsiteY25" fmla="*/ 259787 h 561975"/>
                              <a:gd name="connsiteX26" fmla="*/ 60816 w 238125"/>
                              <a:gd name="connsiteY26" fmla="*/ 248356 h 561975"/>
                              <a:gd name="connsiteX27" fmla="*/ 60816 w 238125"/>
                              <a:gd name="connsiteY27" fmla="*/ 241689 h 561975"/>
                              <a:gd name="connsiteX28" fmla="*/ 60816 w 238125"/>
                              <a:gd name="connsiteY28" fmla="*/ 235021 h 561975"/>
                              <a:gd name="connsiteX29" fmla="*/ 60816 w 238125"/>
                              <a:gd name="connsiteY29" fmla="*/ 231212 h 561975"/>
                              <a:gd name="connsiteX30" fmla="*/ 60816 w 238125"/>
                              <a:gd name="connsiteY30" fmla="*/ 231212 h 561975"/>
                              <a:gd name="connsiteX31" fmla="*/ 60816 w 238125"/>
                              <a:gd name="connsiteY31" fmla="*/ 231212 h 561975"/>
                              <a:gd name="connsiteX32" fmla="*/ 60816 w 238125"/>
                              <a:gd name="connsiteY32" fmla="*/ 230259 h 561975"/>
                              <a:gd name="connsiteX33" fmla="*/ 60816 w 238125"/>
                              <a:gd name="connsiteY33" fmla="*/ 228354 h 561975"/>
                              <a:gd name="connsiteX34" fmla="*/ 60816 w 238125"/>
                              <a:gd name="connsiteY34" fmla="*/ 221687 h 561975"/>
                              <a:gd name="connsiteX35" fmla="*/ 69388 w 238125"/>
                              <a:gd name="connsiteY35" fmla="*/ 174062 h 561975"/>
                              <a:gd name="connsiteX36" fmla="*/ 90343 w 238125"/>
                              <a:gd name="connsiteY36" fmla="*/ 133104 h 561975"/>
                              <a:gd name="connsiteX37" fmla="*/ 160828 w 238125"/>
                              <a:gd name="connsiteY37" fmla="*/ 90241 h 561975"/>
                              <a:gd name="connsiteX38" fmla="*/ 201786 w 238125"/>
                              <a:gd name="connsiteY38" fmla="*/ 91194 h 561975"/>
                              <a:gd name="connsiteX39" fmla="*/ 220836 w 238125"/>
                              <a:gd name="connsiteY39" fmla="*/ 96909 h 561975"/>
                              <a:gd name="connsiteX40" fmla="*/ 230361 w 238125"/>
                              <a:gd name="connsiteY40" fmla="*/ 100719 h 561975"/>
                              <a:gd name="connsiteX41" fmla="*/ 232266 w 238125"/>
                              <a:gd name="connsiteY41" fmla="*/ 101671 h 561975"/>
                              <a:gd name="connsiteX42" fmla="*/ 234171 w 238125"/>
                              <a:gd name="connsiteY42" fmla="*/ 102624 h 561975"/>
                              <a:gd name="connsiteX43" fmla="*/ 234171 w 238125"/>
                              <a:gd name="connsiteY43" fmla="*/ 10231 h 561975"/>
                              <a:gd name="connsiteX44" fmla="*/ 211311 w 238125"/>
                              <a:gd name="connsiteY44" fmla="*/ 7374 h 561975"/>
                              <a:gd name="connsiteX45" fmla="*/ 143683 w 238125"/>
                              <a:gd name="connsiteY45" fmla="*/ 14994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143683" y="14994"/>
                                </a:moveTo>
                                <a:cubicBezTo>
                                  <a:pt x="132253" y="17851"/>
                                  <a:pt x="121776" y="22614"/>
                                  <a:pt x="111298" y="27376"/>
                                </a:cubicBezTo>
                                <a:cubicBezTo>
                                  <a:pt x="100821" y="33091"/>
                                  <a:pt x="91296" y="38806"/>
                                  <a:pt x="81771" y="46426"/>
                                </a:cubicBezTo>
                                <a:cubicBezTo>
                                  <a:pt x="72246" y="54046"/>
                                  <a:pt x="63673" y="61666"/>
                                  <a:pt x="56053" y="70239"/>
                                </a:cubicBezTo>
                                <a:cubicBezTo>
                                  <a:pt x="48433" y="78811"/>
                                  <a:pt x="41766" y="88336"/>
                                  <a:pt x="36051" y="97862"/>
                                </a:cubicBezTo>
                                <a:cubicBezTo>
                                  <a:pt x="24621" y="117864"/>
                                  <a:pt x="17001" y="138819"/>
                                  <a:pt x="12238" y="159774"/>
                                </a:cubicBezTo>
                                <a:cubicBezTo>
                                  <a:pt x="7476" y="180729"/>
                                  <a:pt x="6523" y="202637"/>
                                  <a:pt x="7476" y="222639"/>
                                </a:cubicBezTo>
                                <a:lnTo>
                                  <a:pt x="8428" y="230259"/>
                                </a:lnTo>
                                <a:lnTo>
                                  <a:pt x="8428" y="235021"/>
                                </a:lnTo>
                                <a:lnTo>
                                  <a:pt x="8428" y="238831"/>
                                </a:lnTo>
                                <a:lnTo>
                                  <a:pt x="9381" y="245499"/>
                                </a:lnTo>
                                <a:cubicBezTo>
                                  <a:pt x="9381" y="247404"/>
                                  <a:pt x="10333" y="250262"/>
                                  <a:pt x="10333" y="253119"/>
                                </a:cubicBezTo>
                                <a:cubicBezTo>
                                  <a:pt x="11286" y="257881"/>
                                  <a:pt x="12238" y="263596"/>
                                  <a:pt x="13191" y="268359"/>
                                </a:cubicBezTo>
                                <a:cubicBezTo>
                                  <a:pt x="14143" y="273121"/>
                                  <a:pt x="15096" y="277884"/>
                                  <a:pt x="17001" y="282646"/>
                                </a:cubicBezTo>
                                <a:cubicBezTo>
                                  <a:pt x="22716" y="301696"/>
                                  <a:pt x="29383" y="319794"/>
                                  <a:pt x="38908" y="336939"/>
                                </a:cubicBezTo>
                                <a:cubicBezTo>
                                  <a:pt x="56053" y="370276"/>
                                  <a:pt x="78913" y="398851"/>
                                  <a:pt x="100821" y="422664"/>
                                </a:cubicBezTo>
                                <a:cubicBezTo>
                                  <a:pt x="122728" y="447429"/>
                                  <a:pt x="144636" y="468384"/>
                                  <a:pt x="164638" y="488387"/>
                                </a:cubicBezTo>
                                <a:cubicBezTo>
                                  <a:pt x="184641" y="508389"/>
                                  <a:pt x="202738" y="526487"/>
                                  <a:pt x="217978" y="543631"/>
                                </a:cubicBezTo>
                                <a:cubicBezTo>
                                  <a:pt x="223693" y="550299"/>
                                  <a:pt x="229408" y="556966"/>
                                  <a:pt x="235123" y="562681"/>
                                </a:cubicBezTo>
                                <a:lnTo>
                                  <a:pt x="235123" y="546489"/>
                                </a:lnTo>
                                <a:cubicBezTo>
                                  <a:pt x="232266" y="542679"/>
                                  <a:pt x="230361" y="539821"/>
                                  <a:pt x="227503" y="536012"/>
                                </a:cubicBezTo>
                                <a:cubicBezTo>
                                  <a:pt x="214168" y="516962"/>
                                  <a:pt x="197976" y="496959"/>
                                  <a:pt x="179878" y="475051"/>
                                </a:cubicBezTo>
                                <a:cubicBezTo>
                                  <a:pt x="162733" y="453144"/>
                                  <a:pt x="142731" y="429331"/>
                                  <a:pt x="124633" y="403614"/>
                                </a:cubicBezTo>
                                <a:cubicBezTo>
                                  <a:pt x="106536" y="377896"/>
                                  <a:pt x="88438" y="350274"/>
                                  <a:pt x="77008" y="319794"/>
                                </a:cubicBezTo>
                                <a:cubicBezTo>
                                  <a:pt x="71293" y="304554"/>
                                  <a:pt x="66531" y="288362"/>
                                  <a:pt x="63673" y="272169"/>
                                </a:cubicBezTo>
                                <a:cubicBezTo>
                                  <a:pt x="62721" y="268359"/>
                                  <a:pt x="62721" y="263596"/>
                                  <a:pt x="61768" y="259787"/>
                                </a:cubicBezTo>
                                <a:cubicBezTo>
                                  <a:pt x="60816" y="255976"/>
                                  <a:pt x="60816" y="252166"/>
                                  <a:pt x="60816" y="248356"/>
                                </a:cubicBezTo>
                                <a:cubicBezTo>
                                  <a:pt x="60816" y="246451"/>
                                  <a:pt x="60816" y="244546"/>
                                  <a:pt x="60816" y="241689"/>
                                </a:cubicBezTo>
                                <a:lnTo>
                                  <a:pt x="60816" y="235021"/>
                                </a:lnTo>
                                <a:lnTo>
                                  <a:pt x="60816" y="231212"/>
                                </a:lnTo>
                                <a:cubicBezTo>
                                  <a:pt x="60816" y="232164"/>
                                  <a:pt x="60816" y="231212"/>
                                  <a:pt x="60816" y="231212"/>
                                </a:cubicBezTo>
                                <a:lnTo>
                                  <a:pt x="60816" y="231212"/>
                                </a:lnTo>
                                <a:lnTo>
                                  <a:pt x="60816" y="230259"/>
                                </a:lnTo>
                                <a:lnTo>
                                  <a:pt x="60816" y="228354"/>
                                </a:lnTo>
                                <a:lnTo>
                                  <a:pt x="60816" y="221687"/>
                                </a:lnTo>
                                <a:cubicBezTo>
                                  <a:pt x="61768" y="205494"/>
                                  <a:pt x="64626" y="189301"/>
                                  <a:pt x="69388" y="174062"/>
                                </a:cubicBezTo>
                                <a:cubicBezTo>
                                  <a:pt x="74151" y="158821"/>
                                  <a:pt x="81771" y="145487"/>
                                  <a:pt x="90343" y="133104"/>
                                </a:cubicBezTo>
                                <a:cubicBezTo>
                                  <a:pt x="108441" y="109291"/>
                                  <a:pt x="134158" y="94051"/>
                                  <a:pt x="160828" y="90241"/>
                                </a:cubicBezTo>
                                <a:cubicBezTo>
                                  <a:pt x="174163" y="88336"/>
                                  <a:pt x="188451" y="88336"/>
                                  <a:pt x="201786" y="91194"/>
                                </a:cubicBezTo>
                                <a:cubicBezTo>
                                  <a:pt x="208453" y="93099"/>
                                  <a:pt x="215121" y="94051"/>
                                  <a:pt x="220836" y="96909"/>
                                </a:cubicBezTo>
                                <a:cubicBezTo>
                                  <a:pt x="223693" y="97862"/>
                                  <a:pt x="227503" y="99766"/>
                                  <a:pt x="230361" y="100719"/>
                                </a:cubicBezTo>
                                <a:lnTo>
                                  <a:pt x="232266" y="101671"/>
                                </a:lnTo>
                                <a:lnTo>
                                  <a:pt x="234171" y="102624"/>
                                </a:lnTo>
                                <a:lnTo>
                                  <a:pt x="234171" y="10231"/>
                                </a:lnTo>
                                <a:cubicBezTo>
                                  <a:pt x="226551" y="9279"/>
                                  <a:pt x="218931" y="7374"/>
                                  <a:pt x="211311" y="7374"/>
                                </a:cubicBezTo>
                                <a:cubicBezTo>
                                  <a:pt x="189403" y="6421"/>
                                  <a:pt x="165591" y="8326"/>
                                  <a:pt x="143683" y="1499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3985456" y="470460"/>
                            <a:ext cx="114300" cy="247650"/>
                          </a:xfrm>
                          <a:custGeom>
                            <a:avLst/>
                            <a:gdLst>
                              <a:gd name="connsiteX0" fmla="*/ 23140 w 114300"/>
                              <a:gd name="connsiteY0" fmla="*/ 73819 h 247650"/>
                              <a:gd name="connsiteX1" fmla="*/ 60288 w 114300"/>
                              <a:gd name="connsiteY1" fmla="*/ 231934 h 247650"/>
                              <a:gd name="connsiteX2" fmla="*/ 109817 w 114300"/>
                              <a:gd name="connsiteY2" fmla="*/ 243364 h 247650"/>
                              <a:gd name="connsiteX3" fmla="*/ 109817 w 114300"/>
                              <a:gd name="connsiteY3" fmla="*/ 7144 h 247650"/>
                              <a:gd name="connsiteX4" fmla="*/ 23140 w 114300"/>
                              <a:gd name="connsiteY4" fmla="*/ 73819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23140" y="73819"/>
                                </a:moveTo>
                                <a:cubicBezTo>
                                  <a:pt x="-8292" y="133827"/>
                                  <a:pt x="7900" y="204311"/>
                                  <a:pt x="60288" y="231934"/>
                                </a:cubicBezTo>
                                <a:cubicBezTo>
                                  <a:pt x="75528" y="240506"/>
                                  <a:pt x="92673" y="243364"/>
                                  <a:pt x="109817" y="243364"/>
                                </a:cubicBezTo>
                                <a:lnTo>
                                  <a:pt x="109817" y="7144"/>
                                </a:lnTo>
                                <a:cubicBezTo>
                                  <a:pt x="75528" y="13811"/>
                                  <a:pt x="43142" y="36672"/>
                                  <a:pt x="23140" y="7381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3572527" y="762534"/>
                            <a:ext cx="447675" cy="190500"/>
                          </a:xfrm>
                          <a:custGeom>
                            <a:avLst/>
                            <a:gdLst>
                              <a:gd name="connsiteX0" fmla="*/ 248427 w 447675"/>
                              <a:gd name="connsiteY0" fmla="*/ 28442 h 190500"/>
                              <a:gd name="connsiteX1" fmla="*/ 237950 w 447675"/>
                              <a:gd name="connsiteY1" fmla="*/ 23680 h 190500"/>
                              <a:gd name="connsiteX2" fmla="*/ 233187 w 447675"/>
                              <a:gd name="connsiteY2" fmla="*/ 21775 h 190500"/>
                              <a:gd name="connsiteX3" fmla="*/ 227472 w 447675"/>
                              <a:gd name="connsiteY3" fmla="*/ 18917 h 190500"/>
                              <a:gd name="connsiteX4" fmla="*/ 178895 w 447675"/>
                              <a:gd name="connsiteY4" fmla="*/ 7487 h 190500"/>
                              <a:gd name="connsiteX5" fmla="*/ 130317 w 447675"/>
                              <a:gd name="connsiteY5" fmla="*/ 11297 h 190500"/>
                              <a:gd name="connsiteX6" fmla="*/ 89360 w 447675"/>
                              <a:gd name="connsiteY6" fmla="*/ 25585 h 190500"/>
                              <a:gd name="connsiteX7" fmla="*/ 57927 w 447675"/>
                              <a:gd name="connsiteY7" fmla="*/ 44635 h 190500"/>
                              <a:gd name="connsiteX8" fmla="*/ 36020 w 447675"/>
                              <a:gd name="connsiteY8" fmla="*/ 62732 h 190500"/>
                              <a:gd name="connsiteX9" fmla="*/ 22685 w 447675"/>
                              <a:gd name="connsiteY9" fmla="*/ 76067 h 190500"/>
                              <a:gd name="connsiteX10" fmla="*/ 18875 w 447675"/>
                              <a:gd name="connsiteY10" fmla="*/ 79878 h 190500"/>
                              <a:gd name="connsiteX11" fmla="*/ 17922 w 447675"/>
                              <a:gd name="connsiteY11" fmla="*/ 80830 h 190500"/>
                              <a:gd name="connsiteX12" fmla="*/ 17922 w 447675"/>
                              <a:gd name="connsiteY12" fmla="*/ 81782 h 190500"/>
                              <a:gd name="connsiteX13" fmla="*/ 17922 w 447675"/>
                              <a:gd name="connsiteY13" fmla="*/ 81782 h 190500"/>
                              <a:gd name="connsiteX14" fmla="*/ 17922 w 447675"/>
                              <a:gd name="connsiteY14" fmla="*/ 81782 h 190500"/>
                              <a:gd name="connsiteX15" fmla="*/ 16017 w 447675"/>
                              <a:gd name="connsiteY15" fmla="*/ 84640 h 190500"/>
                              <a:gd name="connsiteX16" fmla="*/ 27447 w 447675"/>
                              <a:gd name="connsiteY16" fmla="*/ 153220 h 190500"/>
                              <a:gd name="connsiteX17" fmla="*/ 95075 w 447675"/>
                              <a:gd name="connsiteY17" fmla="*/ 140837 h 190500"/>
                              <a:gd name="connsiteX18" fmla="*/ 99837 w 447675"/>
                              <a:gd name="connsiteY18" fmla="*/ 132265 h 190500"/>
                              <a:gd name="connsiteX19" fmla="*/ 103647 w 447675"/>
                              <a:gd name="connsiteY19" fmla="*/ 125597 h 190500"/>
                              <a:gd name="connsiteX20" fmla="*/ 130317 w 447675"/>
                              <a:gd name="connsiteY20" fmla="*/ 96070 h 190500"/>
                              <a:gd name="connsiteX21" fmla="*/ 178895 w 447675"/>
                              <a:gd name="connsiteY21" fmla="*/ 74162 h 190500"/>
                              <a:gd name="connsiteX22" fmla="*/ 211280 w 447675"/>
                              <a:gd name="connsiteY22" fmla="*/ 74162 h 190500"/>
                              <a:gd name="connsiteX23" fmla="*/ 215090 w 447675"/>
                              <a:gd name="connsiteY23" fmla="*/ 75115 h 190500"/>
                              <a:gd name="connsiteX24" fmla="*/ 219852 w 447675"/>
                              <a:gd name="connsiteY24" fmla="*/ 76067 h 190500"/>
                              <a:gd name="connsiteX25" fmla="*/ 229377 w 447675"/>
                              <a:gd name="connsiteY25" fmla="*/ 77972 h 190500"/>
                              <a:gd name="connsiteX26" fmla="*/ 238902 w 447675"/>
                              <a:gd name="connsiteY26" fmla="*/ 80830 h 190500"/>
                              <a:gd name="connsiteX27" fmla="*/ 248427 w 447675"/>
                              <a:gd name="connsiteY27" fmla="*/ 83687 h 190500"/>
                              <a:gd name="connsiteX28" fmla="*/ 285575 w 447675"/>
                              <a:gd name="connsiteY28" fmla="*/ 98928 h 190500"/>
                              <a:gd name="connsiteX29" fmla="*/ 320817 w 447675"/>
                              <a:gd name="connsiteY29" fmla="*/ 117978 h 190500"/>
                              <a:gd name="connsiteX30" fmla="*/ 382730 w 447675"/>
                              <a:gd name="connsiteY30" fmla="*/ 156078 h 190500"/>
                              <a:gd name="connsiteX31" fmla="*/ 408447 w 447675"/>
                              <a:gd name="connsiteY31" fmla="*/ 170365 h 190500"/>
                              <a:gd name="connsiteX32" fmla="*/ 428450 w 447675"/>
                              <a:gd name="connsiteY32" fmla="*/ 180842 h 190500"/>
                              <a:gd name="connsiteX33" fmla="*/ 441785 w 447675"/>
                              <a:gd name="connsiteY33" fmla="*/ 186557 h 190500"/>
                              <a:gd name="connsiteX34" fmla="*/ 446547 w 447675"/>
                              <a:gd name="connsiteY34" fmla="*/ 188462 h 190500"/>
                              <a:gd name="connsiteX35" fmla="*/ 441785 w 447675"/>
                              <a:gd name="connsiteY35" fmla="*/ 185605 h 190500"/>
                              <a:gd name="connsiteX36" fmla="*/ 430355 w 447675"/>
                              <a:gd name="connsiteY36" fmla="*/ 177032 h 190500"/>
                              <a:gd name="connsiteX37" fmla="*/ 413210 w 447675"/>
                              <a:gd name="connsiteY37" fmla="*/ 162745 h 190500"/>
                              <a:gd name="connsiteX38" fmla="*/ 391302 w 447675"/>
                              <a:gd name="connsiteY38" fmla="*/ 143695 h 190500"/>
                              <a:gd name="connsiteX39" fmla="*/ 337962 w 447675"/>
                              <a:gd name="connsiteY39" fmla="*/ 93212 h 190500"/>
                              <a:gd name="connsiteX40" fmla="*/ 305577 w 447675"/>
                              <a:gd name="connsiteY40" fmla="*/ 65590 h 190500"/>
                              <a:gd name="connsiteX41" fmla="*/ 268430 w 447675"/>
                              <a:gd name="connsiteY41" fmla="*/ 39872 h 190500"/>
                              <a:gd name="connsiteX42" fmla="*/ 257952 w 447675"/>
                              <a:gd name="connsiteY42" fmla="*/ 34157 h 190500"/>
                              <a:gd name="connsiteX43" fmla="*/ 248427 w 447675"/>
                              <a:gd name="connsiteY43" fmla="*/ 28442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48427" y="28442"/>
                                </a:moveTo>
                                <a:cubicBezTo>
                                  <a:pt x="244617" y="26537"/>
                                  <a:pt x="240807" y="24632"/>
                                  <a:pt x="237950" y="23680"/>
                                </a:cubicBezTo>
                                <a:lnTo>
                                  <a:pt x="233187" y="21775"/>
                                </a:lnTo>
                                <a:lnTo>
                                  <a:pt x="227472" y="18917"/>
                                </a:lnTo>
                                <a:cubicBezTo>
                                  <a:pt x="212232" y="13203"/>
                                  <a:pt x="195087" y="8440"/>
                                  <a:pt x="178895" y="7487"/>
                                </a:cubicBezTo>
                                <a:cubicBezTo>
                                  <a:pt x="161750" y="6535"/>
                                  <a:pt x="145557" y="7487"/>
                                  <a:pt x="130317" y="11297"/>
                                </a:cubicBezTo>
                                <a:cubicBezTo>
                                  <a:pt x="115077" y="15107"/>
                                  <a:pt x="100790" y="19870"/>
                                  <a:pt x="89360" y="25585"/>
                                </a:cubicBezTo>
                                <a:cubicBezTo>
                                  <a:pt x="76977" y="31300"/>
                                  <a:pt x="67452" y="37967"/>
                                  <a:pt x="57927" y="44635"/>
                                </a:cubicBezTo>
                                <a:cubicBezTo>
                                  <a:pt x="49355" y="51303"/>
                                  <a:pt x="41735" y="57017"/>
                                  <a:pt x="36020" y="62732"/>
                                </a:cubicBezTo>
                                <a:cubicBezTo>
                                  <a:pt x="30305" y="68447"/>
                                  <a:pt x="25542" y="72257"/>
                                  <a:pt x="22685" y="76067"/>
                                </a:cubicBezTo>
                                <a:cubicBezTo>
                                  <a:pt x="20780" y="77972"/>
                                  <a:pt x="19827" y="78925"/>
                                  <a:pt x="18875" y="79878"/>
                                </a:cubicBezTo>
                                <a:cubicBezTo>
                                  <a:pt x="18875" y="80830"/>
                                  <a:pt x="17922" y="80830"/>
                                  <a:pt x="17922" y="80830"/>
                                </a:cubicBezTo>
                                <a:cubicBezTo>
                                  <a:pt x="17922" y="80830"/>
                                  <a:pt x="17922" y="80830"/>
                                  <a:pt x="17922" y="81782"/>
                                </a:cubicBezTo>
                                <a:cubicBezTo>
                                  <a:pt x="17922" y="81782"/>
                                  <a:pt x="17922" y="81782"/>
                                  <a:pt x="17922" y="81782"/>
                                </a:cubicBezTo>
                                <a:lnTo>
                                  <a:pt x="17922" y="81782"/>
                                </a:lnTo>
                                <a:cubicBezTo>
                                  <a:pt x="16970" y="82735"/>
                                  <a:pt x="16017" y="83687"/>
                                  <a:pt x="16017" y="84640"/>
                                </a:cubicBezTo>
                                <a:cubicBezTo>
                                  <a:pt x="777" y="106547"/>
                                  <a:pt x="5540" y="137980"/>
                                  <a:pt x="27447" y="153220"/>
                                </a:cubicBezTo>
                                <a:cubicBezTo>
                                  <a:pt x="49355" y="168460"/>
                                  <a:pt x="79835" y="162745"/>
                                  <a:pt x="95075" y="140837"/>
                                </a:cubicBezTo>
                                <a:cubicBezTo>
                                  <a:pt x="96980" y="137980"/>
                                  <a:pt x="98885" y="135122"/>
                                  <a:pt x="99837" y="132265"/>
                                </a:cubicBezTo>
                                <a:cubicBezTo>
                                  <a:pt x="100790" y="130360"/>
                                  <a:pt x="101742" y="128455"/>
                                  <a:pt x="103647" y="125597"/>
                                </a:cubicBezTo>
                                <a:cubicBezTo>
                                  <a:pt x="109362" y="117978"/>
                                  <a:pt x="117935" y="106547"/>
                                  <a:pt x="130317" y="96070"/>
                                </a:cubicBezTo>
                                <a:cubicBezTo>
                                  <a:pt x="142700" y="85592"/>
                                  <a:pt x="158892" y="77020"/>
                                  <a:pt x="178895" y="74162"/>
                                </a:cubicBezTo>
                                <a:cubicBezTo>
                                  <a:pt x="188420" y="72257"/>
                                  <a:pt x="199850" y="72257"/>
                                  <a:pt x="211280" y="74162"/>
                                </a:cubicBezTo>
                                <a:lnTo>
                                  <a:pt x="215090" y="75115"/>
                                </a:lnTo>
                                <a:lnTo>
                                  <a:pt x="219852" y="76067"/>
                                </a:lnTo>
                                <a:cubicBezTo>
                                  <a:pt x="223662" y="77020"/>
                                  <a:pt x="226520" y="77972"/>
                                  <a:pt x="229377" y="77972"/>
                                </a:cubicBezTo>
                                <a:cubicBezTo>
                                  <a:pt x="232235" y="78925"/>
                                  <a:pt x="236045" y="79878"/>
                                  <a:pt x="238902" y="80830"/>
                                </a:cubicBezTo>
                                <a:cubicBezTo>
                                  <a:pt x="241760" y="81782"/>
                                  <a:pt x="245570" y="82735"/>
                                  <a:pt x="248427" y="83687"/>
                                </a:cubicBezTo>
                                <a:cubicBezTo>
                                  <a:pt x="260810" y="87497"/>
                                  <a:pt x="273192" y="93212"/>
                                  <a:pt x="285575" y="98928"/>
                                </a:cubicBezTo>
                                <a:cubicBezTo>
                                  <a:pt x="297957" y="104642"/>
                                  <a:pt x="309387" y="111310"/>
                                  <a:pt x="320817" y="117978"/>
                                </a:cubicBezTo>
                                <a:cubicBezTo>
                                  <a:pt x="343677" y="131312"/>
                                  <a:pt x="364632" y="144647"/>
                                  <a:pt x="382730" y="156078"/>
                                </a:cubicBezTo>
                                <a:cubicBezTo>
                                  <a:pt x="392255" y="161792"/>
                                  <a:pt x="400827" y="166555"/>
                                  <a:pt x="408447" y="170365"/>
                                </a:cubicBezTo>
                                <a:cubicBezTo>
                                  <a:pt x="416067" y="174175"/>
                                  <a:pt x="422735" y="177985"/>
                                  <a:pt x="428450" y="180842"/>
                                </a:cubicBezTo>
                                <a:cubicBezTo>
                                  <a:pt x="434165" y="183700"/>
                                  <a:pt x="438927" y="185605"/>
                                  <a:pt x="441785" y="186557"/>
                                </a:cubicBezTo>
                                <a:cubicBezTo>
                                  <a:pt x="444642" y="187510"/>
                                  <a:pt x="446547" y="188462"/>
                                  <a:pt x="446547" y="188462"/>
                                </a:cubicBezTo>
                                <a:cubicBezTo>
                                  <a:pt x="446547" y="188462"/>
                                  <a:pt x="444642" y="187510"/>
                                  <a:pt x="441785" y="185605"/>
                                </a:cubicBezTo>
                                <a:cubicBezTo>
                                  <a:pt x="438927" y="183700"/>
                                  <a:pt x="435117" y="180842"/>
                                  <a:pt x="430355" y="177032"/>
                                </a:cubicBezTo>
                                <a:cubicBezTo>
                                  <a:pt x="425592" y="173222"/>
                                  <a:pt x="419877" y="168460"/>
                                  <a:pt x="413210" y="162745"/>
                                </a:cubicBezTo>
                                <a:cubicBezTo>
                                  <a:pt x="406542" y="157030"/>
                                  <a:pt x="399875" y="150362"/>
                                  <a:pt x="391302" y="143695"/>
                                </a:cubicBezTo>
                                <a:cubicBezTo>
                                  <a:pt x="376062" y="129407"/>
                                  <a:pt x="357965" y="111310"/>
                                  <a:pt x="337962" y="93212"/>
                                </a:cubicBezTo>
                                <a:cubicBezTo>
                                  <a:pt x="327485" y="83687"/>
                                  <a:pt x="317007" y="75115"/>
                                  <a:pt x="305577" y="65590"/>
                                </a:cubicBezTo>
                                <a:cubicBezTo>
                                  <a:pt x="294147" y="57017"/>
                                  <a:pt x="281765" y="48445"/>
                                  <a:pt x="268430" y="39872"/>
                                </a:cubicBezTo>
                                <a:cubicBezTo>
                                  <a:pt x="264620" y="37967"/>
                                  <a:pt x="261762" y="36062"/>
                                  <a:pt x="257952" y="34157"/>
                                </a:cubicBezTo>
                                <a:cubicBezTo>
                                  <a:pt x="255095" y="32253"/>
                                  <a:pt x="252237" y="30347"/>
                                  <a:pt x="248427" y="2844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3002653" y="757568"/>
                            <a:ext cx="419100" cy="542925"/>
                          </a:xfrm>
                          <a:custGeom>
                            <a:avLst/>
                            <a:gdLst>
                              <a:gd name="connsiteX0" fmla="*/ 404917 w 419100"/>
                              <a:gd name="connsiteY0" fmla="*/ 540139 h 542925"/>
                              <a:gd name="connsiteX1" fmla="*/ 394439 w 419100"/>
                              <a:gd name="connsiteY1" fmla="*/ 539186 h 542925"/>
                              <a:gd name="connsiteX2" fmla="*/ 387771 w 419100"/>
                              <a:gd name="connsiteY2" fmla="*/ 538234 h 542925"/>
                              <a:gd name="connsiteX3" fmla="*/ 381104 w 419100"/>
                              <a:gd name="connsiteY3" fmla="*/ 537281 h 542925"/>
                              <a:gd name="connsiteX4" fmla="*/ 373484 w 419100"/>
                              <a:gd name="connsiteY4" fmla="*/ 536329 h 542925"/>
                              <a:gd name="connsiteX5" fmla="*/ 365864 w 419100"/>
                              <a:gd name="connsiteY5" fmla="*/ 535376 h 542925"/>
                              <a:gd name="connsiteX6" fmla="*/ 329669 w 419100"/>
                              <a:gd name="connsiteY6" fmla="*/ 527756 h 542925"/>
                              <a:gd name="connsiteX7" fmla="*/ 289664 w 419100"/>
                              <a:gd name="connsiteY7" fmla="*/ 513469 h 542925"/>
                              <a:gd name="connsiteX8" fmla="*/ 248707 w 419100"/>
                              <a:gd name="connsiteY8" fmla="*/ 491561 h 542925"/>
                              <a:gd name="connsiteX9" fmla="*/ 210607 w 419100"/>
                              <a:gd name="connsiteY9" fmla="*/ 460129 h 542925"/>
                              <a:gd name="connsiteX10" fmla="*/ 178221 w 419100"/>
                              <a:gd name="connsiteY10" fmla="*/ 422029 h 542925"/>
                              <a:gd name="connsiteX11" fmla="*/ 152504 w 419100"/>
                              <a:gd name="connsiteY11" fmla="*/ 379166 h 542925"/>
                              <a:gd name="connsiteX12" fmla="*/ 133454 w 419100"/>
                              <a:gd name="connsiteY12" fmla="*/ 334398 h 542925"/>
                              <a:gd name="connsiteX13" fmla="*/ 120119 w 419100"/>
                              <a:gd name="connsiteY13" fmla="*/ 290584 h 542925"/>
                              <a:gd name="connsiteX14" fmla="*/ 113451 w 419100"/>
                              <a:gd name="connsiteY14" fmla="*/ 262009 h 542925"/>
                              <a:gd name="connsiteX15" fmla="*/ 202034 w 419100"/>
                              <a:gd name="connsiteY15" fmla="*/ 98179 h 542925"/>
                              <a:gd name="connsiteX16" fmla="*/ 57254 w 419100"/>
                              <a:gd name="connsiteY16" fmla="*/ 25789 h 542925"/>
                              <a:gd name="connsiteX17" fmla="*/ 8676 w 419100"/>
                              <a:gd name="connsiteY17" fmla="*/ 174379 h 542925"/>
                              <a:gd name="connsiteX18" fmla="*/ 10582 w 419100"/>
                              <a:gd name="connsiteY18" fmla="*/ 190571 h 542925"/>
                              <a:gd name="connsiteX19" fmla="*/ 12486 w 419100"/>
                              <a:gd name="connsiteY19" fmla="*/ 202001 h 542925"/>
                              <a:gd name="connsiteX20" fmla="*/ 31536 w 419100"/>
                              <a:gd name="connsiteY20" fmla="*/ 270581 h 542925"/>
                              <a:gd name="connsiteX21" fmla="*/ 48682 w 419100"/>
                              <a:gd name="connsiteY21" fmla="*/ 314396 h 542925"/>
                              <a:gd name="connsiteX22" fmla="*/ 72494 w 419100"/>
                              <a:gd name="connsiteY22" fmla="*/ 361069 h 542925"/>
                              <a:gd name="connsiteX23" fmla="*/ 102974 w 419100"/>
                              <a:gd name="connsiteY23" fmla="*/ 408694 h 542925"/>
                              <a:gd name="connsiteX24" fmla="*/ 141074 w 419100"/>
                              <a:gd name="connsiteY24" fmla="*/ 452509 h 542925"/>
                              <a:gd name="connsiteX25" fmla="*/ 185842 w 419100"/>
                              <a:gd name="connsiteY25" fmla="*/ 489656 h 542925"/>
                              <a:gd name="connsiteX26" fmla="*/ 234419 w 419100"/>
                              <a:gd name="connsiteY26" fmla="*/ 517279 h 542925"/>
                              <a:gd name="connsiteX27" fmla="*/ 282996 w 419100"/>
                              <a:gd name="connsiteY27" fmla="*/ 534423 h 542925"/>
                              <a:gd name="connsiteX28" fmla="*/ 327764 w 419100"/>
                              <a:gd name="connsiteY28" fmla="*/ 542044 h 542925"/>
                              <a:gd name="connsiteX29" fmla="*/ 365864 w 419100"/>
                              <a:gd name="connsiteY29" fmla="*/ 543948 h 542925"/>
                              <a:gd name="connsiteX30" fmla="*/ 374436 w 419100"/>
                              <a:gd name="connsiteY30" fmla="*/ 543948 h 542925"/>
                              <a:gd name="connsiteX31" fmla="*/ 382057 w 419100"/>
                              <a:gd name="connsiteY31" fmla="*/ 543948 h 542925"/>
                              <a:gd name="connsiteX32" fmla="*/ 388724 w 419100"/>
                              <a:gd name="connsiteY32" fmla="*/ 543948 h 542925"/>
                              <a:gd name="connsiteX33" fmla="*/ 395392 w 419100"/>
                              <a:gd name="connsiteY33" fmla="*/ 542996 h 542925"/>
                              <a:gd name="connsiteX34" fmla="*/ 405869 w 419100"/>
                              <a:gd name="connsiteY34" fmla="*/ 542044 h 542925"/>
                              <a:gd name="connsiteX35" fmla="*/ 413489 w 419100"/>
                              <a:gd name="connsiteY35" fmla="*/ 541091 h 542925"/>
                              <a:gd name="connsiteX36" fmla="*/ 420157 w 419100"/>
                              <a:gd name="connsiteY36" fmla="*/ 540139 h 542925"/>
                              <a:gd name="connsiteX37" fmla="*/ 413489 w 419100"/>
                              <a:gd name="connsiteY37" fmla="*/ 540139 h 542925"/>
                              <a:gd name="connsiteX38" fmla="*/ 404917 w 419100"/>
                              <a:gd name="connsiteY38" fmla="*/ 540139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404917" y="540139"/>
                                </a:moveTo>
                                <a:cubicBezTo>
                                  <a:pt x="402059" y="540139"/>
                                  <a:pt x="398249" y="539186"/>
                                  <a:pt x="394439" y="539186"/>
                                </a:cubicBezTo>
                                <a:cubicBezTo>
                                  <a:pt x="392534" y="539186"/>
                                  <a:pt x="390629" y="539186"/>
                                  <a:pt x="387771" y="538234"/>
                                </a:cubicBezTo>
                                <a:cubicBezTo>
                                  <a:pt x="385867" y="538234"/>
                                  <a:pt x="383009" y="537281"/>
                                  <a:pt x="381104" y="537281"/>
                                </a:cubicBezTo>
                                <a:cubicBezTo>
                                  <a:pt x="379199" y="537281"/>
                                  <a:pt x="376342" y="536329"/>
                                  <a:pt x="373484" y="536329"/>
                                </a:cubicBezTo>
                                <a:cubicBezTo>
                                  <a:pt x="370626" y="536329"/>
                                  <a:pt x="368721" y="535376"/>
                                  <a:pt x="365864" y="535376"/>
                                </a:cubicBezTo>
                                <a:cubicBezTo>
                                  <a:pt x="355386" y="533471"/>
                                  <a:pt x="343004" y="531566"/>
                                  <a:pt x="329669" y="527756"/>
                                </a:cubicBezTo>
                                <a:cubicBezTo>
                                  <a:pt x="316334" y="523946"/>
                                  <a:pt x="302999" y="519184"/>
                                  <a:pt x="289664" y="513469"/>
                                </a:cubicBezTo>
                                <a:cubicBezTo>
                                  <a:pt x="276329" y="507754"/>
                                  <a:pt x="262042" y="500134"/>
                                  <a:pt x="248707" y="491561"/>
                                </a:cubicBezTo>
                                <a:cubicBezTo>
                                  <a:pt x="235371" y="482989"/>
                                  <a:pt x="222036" y="472511"/>
                                  <a:pt x="210607" y="460129"/>
                                </a:cubicBezTo>
                                <a:cubicBezTo>
                                  <a:pt x="198224" y="448698"/>
                                  <a:pt x="187746" y="435364"/>
                                  <a:pt x="178221" y="422029"/>
                                </a:cubicBezTo>
                                <a:cubicBezTo>
                                  <a:pt x="168696" y="408694"/>
                                  <a:pt x="160124" y="393454"/>
                                  <a:pt x="152504" y="379166"/>
                                </a:cubicBezTo>
                                <a:cubicBezTo>
                                  <a:pt x="144884" y="363926"/>
                                  <a:pt x="139169" y="349639"/>
                                  <a:pt x="133454" y="334398"/>
                                </a:cubicBezTo>
                                <a:cubicBezTo>
                                  <a:pt x="127739" y="319159"/>
                                  <a:pt x="123929" y="304871"/>
                                  <a:pt x="120119" y="290584"/>
                                </a:cubicBezTo>
                                <a:cubicBezTo>
                                  <a:pt x="117261" y="281059"/>
                                  <a:pt x="115357" y="270581"/>
                                  <a:pt x="113451" y="262009"/>
                                </a:cubicBezTo>
                                <a:cubicBezTo>
                                  <a:pt x="94401" y="141041"/>
                                  <a:pt x="194414" y="164854"/>
                                  <a:pt x="202034" y="98179"/>
                                </a:cubicBezTo>
                                <a:cubicBezTo>
                                  <a:pt x="210607" y="19121"/>
                                  <a:pt x="119167" y="-18027"/>
                                  <a:pt x="57254" y="25789"/>
                                </a:cubicBezTo>
                                <a:cubicBezTo>
                                  <a:pt x="7724" y="61031"/>
                                  <a:pt x="3914" y="130564"/>
                                  <a:pt x="8676" y="174379"/>
                                </a:cubicBezTo>
                                <a:cubicBezTo>
                                  <a:pt x="8676" y="174379"/>
                                  <a:pt x="10582" y="187714"/>
                                  <a:pt x="10582" y="190571"/>
                                </a:cubicBezTo>
                                <a:cubicBezTo>
                                  <a:pt x="11534" y="195334"/>
                                  <a:pt x="12486" y="199144"/>
                                  <a:pt x="12486" y="202001"/>
                                </a:cubicBezTo>
                                <a:cubicBezTo>
                                  <a:pt x="16296" y="219146"/>
                                  <a:pt x="22011" y="242959"/>
                                  <a:pt x="31536" y="270581"/>
                                </a:cubicBezTo>
                                <a:cubicBezTo>
                                  <a:pt x="36299" y="284869"/>
                                  <a:pt x="42014" y="299156"/>
                                  <a:pt x="48682" y="314396"/>
                                </a:cubicBezTo>
                                <a:cubicBezTo>
                                  <a:pt x="55349" y="329636"/>
                                  <a:pt x="62969" y="345829"/>
                                  <a:pt x="72494" y="361069"/>
                                </a:cubicBezTo>
                                <a:cubicBezTo>
                                  <a:pt x="81067" y="377261"/>
                                  <a:pt x="91544" y="393454"/>
                                  <a:pt x="102974" y="408694"/>
                                </a:cubicBezTo>
                                <a:cubicBezTo>
                                  <a:pt x="114404" y="423934"/>
                                  <a:pt x="126786" y="439173"/>
                                  <a:pt x="141074" y="452509"/>
                                </a:cubicBezTo>
                                <a:cubicBezTo>
                                  <a:pt x="154409" y="466796"/>
                                  <a:pt x="169649" y="479179"/>
                                  <a:pt x="185842" y="489656"/>
                                </a:cubicBezTo>
                                <a:cubicBezTo>
                                  <a:pt x="201082" y="500134"/>
                                  <a:pt x="218226" y="509659"/>
                                  <a:pt x="234419" y="517279"/>
                                </a:cubicBezTo>
                                <a:cubicBezTo>
                                  <a:pt x="250611" y="524898"/>
                                  <a:pt x="266804" y="529661"/>
                                  <a:pt x="282996" y="534423"/>
                                </a:cubicBezTo>
                                <a:cubicBezTo>
                                  <a:pt x="299189" y="538234"/>
                                  <a:pt x="313476" y="541091"/>
                                  <a:pt x="327764" y="542044"/>
                                </a:cubicBezTo>
                                <a:cubicBezTo>
                                  <a:pt x="342051" y="542996"/>
                                  <a:pt x="354434" y="543948"/>
                                  <a:pt x="365864" y="543948"/>
                                </a:cubicBezTo>
                                <a:cubicBezTo>
                                  <a:pt x="368721" y="543948"/>
                                  <a:pt x="371579" y="543948"/>
                                  <a:pt x="374436" y="543948"/>
                                </a:cubicBezTo>
                                <a:cubicBezTo>
                                  <a:pt x="377294" y="543948"/>
                                  <a:pt x="379199" y="543948"/>
                                  <a:pt x="382057" y="543948"/>
                                </a:cubicBezTo>
                                <a:cubicBezTo>
                                  <a:pt x="384914" y="543948"/>
                                  <a:pt x="386819" y="543948"/>
                                  <a:pt x="388724" y="543948"/>
                                </a:cubicBezTo>
                                <a:cubicBezTo>
                                  <a:pt x="390629" y="543948"/>
                                  <a:pt x="393486" y="543948"/>
                                  <a:pt x="395392" y="542996"/>
                                </a:cubicBezTo>
                                <a:cubicBezTo>
                                  <a:pt x="399201" y="542996"/>
                                  <a:pt x="403011" y="542044"/>
                                  <a:pt x="405869" y="542044"/>
                                </a:cubicBezTo>
                                <a:cubicBezTo>
                                  <a:pt x="408726" y="542044"/>
                                  <a:pt x="411584" y="541091"/>
                                  <a:pt x="413489" y="541091"/>
                                </a:cubicBezTo>
                                <a:cubicBezTo>
                                  <a:pt x="417299" y="540139"/>
                                  <a:pt x="420157" y="540139"/>
                                  <a:pt x="420157" y="540139"/>
                                </a:cubicBezTo>
                                <a:cubicBezTo>
                                  <a:pt x="420157" y="540139"/>
                                  <a:pt x="418251" y="540139"/>
                                  <a:pt x="413489" y="540139"/>
                                </a:cubicBezTo>
                                <a:cubicBezTo>
                                  <a:pt x="410632" y="541091"/>
                                  <a:pt x="407774" y="541091"/>
                                  <a:pt x="404917" y="54013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2504965" y="1150545"/>
                            <a:ext cx="247650" cy="104775"/>
                          </a:xfrm>
                          <a:custGeom>
                            <a:avLst/>
                            <a:gdLst>
                              <a:gd name="connsiteX0" fmla="*/ 230139 w 247650"/>
                              <a:gd name="connsiteY0" fmla="*/ 51911 h 104775"/>
                              <a:gd name="connsiteX1" fmla="*/ 225377 w 247650"/>
                              <a:gd name="connsiteY1" fmla="*/ 47149 h 104775"/>
                              <a:gd name="connsiteX2" fmla="*/ 219661 w 247650"/>
                              <a:gd name="connsiteY2" fmla="*/ 42386 h 104775"/>
                              <a:gd name="connsiteX3" fmla="*/ 216804 w 247650"/>
                              <a:gd name="connsiteY3" fmla="*/ 39529 h 104775"/>
                              <a:gd name="connsiteX4" fmla="*/ 212994 w 247650"/>
                              <a:gd name="connsiteY4" fmla="*/ 36671 h 104775"/>
                              <a:gd name="connsiteX5" fmla="*/ 205374 w 247650"/>
                              <a:gd name="connsiteY5" fmla="*/ 30956 h 104775"/>
                              <a:gd name="connsiteX6" fmla="*/ 196802 w 247650"/>
                              <a:gd name="connsiteY6" fmla="*/ 26194 h 104775"/>
                              <a:gd name="connsiteX7" fmla="*/ 188229 w 247650"/>
                              <a:gd name="connsiteY7" fmla="*/ 21431 h 104775"/>
                              <a:gd name="connsiteX8" fmla="*/ 178704 w 247650"/>
                              <a:gd name="connsiteY8" fmla="*/ 16669 h 104775"/>
                              <a:gd name="connsiteX9" fmla="*/ 168227 w 247650"/>
                              <a:gd name="connsiteY9" fmla="*/ 12859 h 104775"/>
                              <a:gd name="connsiteX10" fmla="*/ 146319 w 247650"/>
                              <a:gd name="connsiteY10" fmla="*/ 8096 h 104775"/>
                              <a:gd name="connsiteX11" fmla="*/ 123459 w 247650"/>
                              <a:gd name="connsiteY11" fmla="*/ 7144 h 104775"/>
                              <a:gd name="connsiteX12" fmla="*/ 100599 w 247650"/>
                              <a:gd name="connsiteY12" fmla="*/ 10001 h 104775"/>
                              <a:gd name="connsiteX13" fmla="*/ 79644 w 247650"/>
                              <a:gd name="connsiteY13" fmla="*/ 15716 h 104775"/>
                              <a:gd name="connsiteX14" fmla="*/ 61546 w 247650"/>
                              <a:gd name="connsiteY14" fmla="*/ 23336 h 104775"/>
                              <a:gd name="connsiteX15" fmla="*/ 47259 w 247650"/>
                              <a:gd name="connsiteY15" fmla="*/ 30956 h 104775"/>
                              <a:gd name="connsiteX16" fmla="*/ 36782 w 247650"/>
                              <a:gd name="connsiteY16" fmla="*/ 37624 h 104775"/>
                              <a:gd name="connsiteX17" fmla="*/ 30114 w 247650"/>
                              <a:gd name="connsiteY17" fmla="*/ 43339 h 104775"/>
                              <a:gd name="connsiteX18" fmla="*/ 29161 w 247650"/>
                              <a:gd name="connsiteY18" fmla="*/ 44291 h 104775"/>
                              <a:gd name="connsiteX19" fmla="*/ 28209 w 247650"/>
                              <a:gd name="connsiteY19" fmla="*/ 45244 h 104775"/>
                              <a:gd name="connsiteX20" fmla="*/ 27257 w 247650"/>
                              <a:gd name="connsiteY20" fmla="*/ 46196 h 104775"/>
                              <a:gd name="connsiteX21" fmla="*/ 12969 w 247650"/>
                              <a:gd name="connsiteY21" fmla="*/ 96679 h 104775"/>
                              <a:gd name="connsiteX22" fmla="*/ 62499 w 247650"/>
                              <a:gd name="connsiteY22" fmla="*/ 79534 h 104775"/>
                              <a:gd name="connsiteX23" fmla="*/ 64404 w 247650"/>
                              <a:gd name="connsiteY23" fmla="*/ 77629 h 104775"/>
                              <a:gd name="connsiteX24" fmla="*/ 67261 w 247650"/>
                              <a:gd name="connsiteY24" fmla="*/ 73819 h 104775"/>
                              <a:gd name="connsiteX25" fmla="*/ 73929 w 247650"/>
                              <a:gd name="connsiteY25" fmla="*/ 67151 h 104775"/>
                              <a:gd name="connsiteX26" fmla="*/ 83454 w 247650"/>
                              <a:gd name="connsiteY26" fmla="*/ 58579 h 104775"/>
                              <a:gd name="connsiteX27" fmla="*/ 110124 w 247650"/>
                              <a:gd name="connsiteY27" fmla="*/ 42386 h 104775"/>
                              <a:gd name="connsiteX28" fmla="*/ 127269 w 247650"/>
                              <a:gd name="connsiteY28" fmla="*/ 36671 h 104775"/>
                              <a:gd name="connsiteX29" fmla="*/ 145367 w 247650"/>
                              <a:gd name="connsiteY29" fmla="*/ 33814 h 104775"/>
                              <a:gd name="connsiteX30" fmla="*/ 164417 w 247650"/>
                              <a:gd name="connsiteY30" fmla="*/ 33814 h 104775"/>
                              <a:gd name="connsiteX31" fmla="*/ 173942 w 247650"/>
                              <a:gd name="connsiteY31" fmla="*/ 34766 h 104775"/>
                              <a:gd name="connsiteX32" fmla="*/ 183467 w 247650"/>
                              <a:gd name="connsiteY32" fmla="*/ 36671 h 104775"/>
                              <a:gd name="connsiteX33" fmla="*/ 192039 w 247650"/>
                              <a:gd name="connsiteY33" fmla="*/ 39529 h 104775"/>
                              <a:gd name="connsiteX34" fmla="*/ 200611 w 247650"/>
                              <a:gd name="connsiteY34" fmla="*/ 42386 h 104775"/>
                              <a:gd name="connsiteX35" fmla="*/ 208232 w 247650"/>
                              <a:gd name="connsiteY35" fmla="*/ 46196 h 104775"/>
                              <a:gd name="connsiteX36" fmla="*/ 212042 w 247650"/>
                              <a:gd name="connsiteY36" fmla="*/ 48101 h 104775"/>
                              <a:gd name="connsiteX37" fmla="*/ 215852 w 247650"/>
                              <a:gd name="connsiteY37" fmla="*/ 50006 h 104775"/>
                              <a:gd name="connsiteX38" fmla="*/ 222519 w 247650"/>
                              <a:gd name="connsiteY38" fmla="*/ 53816 h 104775"/>
                              <a:gd name="connsiteX39" fmla="*/ 228234 w 247650"/>
                              <a:gd name="connsiteY39" fmla="*/ 57626 h 104775"/>
                              <a:gd name="connsiteX40" fmla="*/ 237759 w 247650"/>
                              <a:gd name="connsiteY40" fmla="*/ 63341 h 104775"/>
                              <a:gd name="connsiteX41" fmla="*/ 245379 w 247650"/>
                              <a:gd name="connsiteY41" fmla="*/ 69056 h 104775"/>
                              <a:gd name="connsiteX42" fmla="*/ 238711 w 247650"/>
                              <a:gd name="connsiteY42" fmla="*/ 62389 h 104775"/>
                              <a:gd name="connsiteX43" fmla="*/ 230139 w 247650"/>
                              <a:gd name="connsiteY43" fmla="*/ 51911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30139" y="51911"/>
                                </a:moveTo>
                                <a:cubicBezTo>
                                  <a:pt x="228234" y="50006"/>
                                  <a:pt x="227282" y="49054"/>
                                  <a:pt x="225377" y="47149"/>
                                </a:cubicBezTo>
                                <a:cubicBezTo>
                                  <a:pt x="223471" y="45244"/>
                                  <a:pt x="221567" y="44291"/>
                                  <a:pt x="219661" y="42386"/>
                                </a:cubicBezTo>
                                <a:cubicBezTo>
                                  <a:pt x="218709" y="41434"/>
                                  <a:pt x="217757" y="40481"/>
                                  <a:pt x="216804" y="39529"/>
                                </a:cubicBezTo>
                                <a:cubicBezTo>
                                  <a:pt x="215852" y="38576"/>
                                  <a:pt x="214899" y="37624"/>
                                  <a:pt x="212994" y="36671"/>
                                </a:cubicBezTo>
                                <a:cubicBezTo>
                                  <a:pt x="211089" y="34766"/>
                                  <a:pt x="208232" y="32861"/>
                                  <a:pt x="205374" y="30956"/>
                                </a:cubicBezTo>
                                <a:cubicBezTo>
                                  <a:pt x="202517" y="29051"/>
                                  <a:pt x="199659" y="27146"/>
                                  <a:pt x="196802" y="26194"/>
                                </a:cubicBezTo>
                                <a:cubicBezTo>
                                  <a:pt x="193944" y="24289"/>
                                  <a:pt x="191086" y="23336"/>
                                  <a:pt x="188229" y="21431"/>
                                </a:cubicBezTo>
                                <a:cubicBezTo>
                                  <a:pt x="185371" y="19526"/>
                                  <a:pt x="181561" y="18574"/>
                                  <a:pt x="178704" y="16669"/>
                                </a:cubicBezTo>
                                <a:cubicBezTo>
                                  <a:pt x="174894" y="15716"/>
                                  <a:pt x="172036" y="13811"/>
                                  <a:pt x="168227" y="12859"/>
                                </a:cubicBezTo>
                                <a:cubicBezTo>
                                  <a:pt x="161559" y="10954"/>
                                  <a:pt x="153939" y="9049"/>
                                  <a:pt x="146319" y="8096"/>
                                </a:cubicBezTo>
                                <a:cubicBezTo>
                                  <a:pt x="138699" y="7144"/>
                                  <a:pt x="131079" y="7144"/>
                                  <a:pt x="123459" y="7144"/>
                                </a:cubicBezTo>
                                <a:cubicBezTo>
                                  <a:pt x="115839" y="7144"/>
                                  <a:pt x="108219" y="8096"/>
                                  <a:pt x="100599" y="10001"/>
                                </a:cubicBezTo>
                                <a:cubicBezTo>
                                  <a:pt x="92979" y="11906"/>
                                  <a:pt x="86311" y="13811"/>
                                  <a:pt x="79644" y="15716"/>
                                </a:cubicBezTo>
                                <a:cubicBezTo>
                                  <a:pt x="72976" y="17621"/>
                                  <a:pt x="67261" y="20479"/>
                                  <a:pt x="61546" y="23336"/>
                                </a:cubicBezTo>
                                <a:cubicBezTo>
                                  <a:pt x="55832" y="26194"/>
                                  <a:pt x="51069" y="29051"/>
                                  <a:pt x="47259" y="30956"/>
                                </a:cubicBezTo>
                                <a:cubicBezTo>
                                  <a:pt x="43449" y="33814"/>
                                  <a:pt x="39639" y="35719"/>
                                  <a:pt x="36782" y="37624"/>
                                </a:cubicBezTo>
                                <a:cubicBezTo>
                                  <a:pt x="33924" y="39529"/>
                                  <a:pt x="32019" y="41434"/>
                                  <a:pt x="30114" y="43339"/>
                                </a:cubicBezTo>
                                <a:cubicBezTo>
                                  <a:pt x="30114" y="43339"/>
                                  <a:pt x="29161" y="44291"/>
                                  <a:pt x="29161" y="44291"/>
                                </a:cubicBezTo>
                                <a:cubicBezTo>
                                  <a:pt x="29161" y="44291"/>
                                  <a:pt x="28209" y="45244"/>
                                  <a:pt x="28209" y="45244"/>
                                </a:cubicBezTo>
                                <a:cubicBezTo>
                                  <a:pt x="28209" y="45244"/>
                                  <a:pt x="27257" y="46196"/>
                                  <a:pt x="27257" y="46196"/>
                                </a:cubicBezTo>
                                <a:cubicBezTo>
                                  <a:pt x="9159" y="59531"/>
                                  <a:pt x="586" y="86201"/>
                                  <a:pt x="12969" y="96679"/>
                                </a:cubicBezTo>
                                <a:cubicBezTo>
                                  <a:pt x="27257" y="109061"/>
                                  <a:pt x="47259" y="97631"/>
                                  <a:pt x="62499" y="79534"/>
                                </a:cubicBezTo>
                                <a:cubicBezTo>
                                  <a:pt x="63451" y="78581"/>
                                  <a:pt x="63451" y="77629"/>
                                  <a:pt x="64404" y="77629"/>
                                </a:cubicBezTo>
                                <a:cubicBezTo>
                                  <a:pt x="65357" y="76676"/>
                                  <a:pt x="66309" y="75724"/>
                                  <a:pt x="67261" y="73819"/>
                                </a:cubicBezTo>
                                <a:cubicBezTo>
                                  <a:pt x="69167" y="71914"/>
                                  <a:pt x="71071" y="70009"/>
                                  <a:pt x="73929" y="67151"/>
                                </a:cubicBezTo>
                                <a:cubicBezTo>
                                  <a:pt x="76786" y="64294"/>
                                  <a:pt x="79644" y="61436"/>
                                  <a:pt x="83454" y="58579"/>
                                </a:cubicBezTo>
                                <a:cubicBezTo>
                                  <a:pt x="90121" y="52864"/>
                                  <a:pt x="99646" y="47149"/>
                                  <a:pt x="110124" y="42386"/>
                                </a:cubicBezTo>
                                <a:cubicBezTo>
                                  <a:pt x="114886" y="39529"/>
                                  <a:pt x="120601" y="38576"/>
                                  <a:pt x="127269" y="36671"/>
                                </a:cubicBezTo>
                                <a:cubicBezTo>
                                  <a:pt x="132984" y="35719"/>
                                  <a:pt x="139652" y="33814"/>
                                  <a:pt x="145367" y="33814"/>
                                </a:cubicBezTo>
                                <a:cubicBezTo>
                                  <a:pt x="152034" y="32861"/>
                                  <a:pt x="157749" y="33814"/>
                                  <a:pt x="164417" y="33814"/>
                                </a:cubicBezTo>
                                <a:cubicBezTo>
                                  <a:pt x="167274" y="33814"/>
                                  <a:pt x="171084" y="34766"/>
                                  <a:pt x="173942" y="34766"/>
                                </a:cubicBezTo>
                                <a:cubicBezTo>
                                  <a:pt x="176799" y="35719"/>
                                  <a:pt x="179657" y="35719"/>
                                  <a:pt x="183467" y="36671"/>
                                </a:cubicBezTo>
                                <a:cubicBezTo>
                                  <a:pt x="186324" y="37624"/>
                                  <a:pt x="189182" y="38576"/>
                                  <a:pt x="192039" y="39529"/>
                                </a:cubicBezTo>
                                <a:cubicBezTo>
                                  <a:pt x="194896" y="40481"/>
                                  <a:pt x="197754" y="41434"/>
                                  <a:pt x="200611" y="42386"/>
                                </a:cubicBezTo>
                                <a:cubicBezTo>
                                  <a:pt x="203469" y="43339"/>
                                  <a:pt x="206327" y="44291"/>
                                  <a:pt x="208232" y="46196"/>
                                </a:cubicBezTo>
                                <a:cubicBezTo>
                                  <a:pt x="209184" y="47149"/>
                                  <a:pt x="211089" y="47149"/>
                                  <a:pt x="212042" y="48101"/>
                                </a:cubicBezTo>
                                <a:cubicBezTo>
                                  <a:pt x="212994" y="49054"/>
                                  <a:pt x="213946" y="49054"/>
                                  <a:pt x="215852" y="50006"/>
                                </a:cubicBezTo>
                                <a:cubicBezTo>
                                  <a:pt x="217757" y="50959"/>
                                  <a:pt x="220614" y="51911"/>
                                  <a:pt x="222519" y="53816"/>
                                </a:cubicBezTo>
                                <a:cubicBezTo>
                                  <a:pt x="224424" y="54769"/>
                                  <a:pt x="226329" y="55721"/>
                                  <a:pt x="228234" y="57626"/>
                                </a:cubicBezTo>
                                <a:cubicBezTo>
                                  <a:pt x="232044" y="59531"/>
                                  <a:pt x="234902" y="61436"/>
                                  <a:pt x="237759" y="63341"/>
                                </a:cubicBezTo>
                                <a:cubicBezTo>
                                  <a:pt x="242521" y="67151"/>
                                  <a:pt x="245379" y="69056"/>
                                  <a:pt x="245379" y="69056"/>
                                </a:cubicBezTo>
                                <a:cubicBezTo>
                                  <a:pt x="245379" y="69056"/>
                                  <a:pt x="242521" y="66199"/>
                                  <a:pt x="238711" y="62389"/>
                                </a:cubicBezTo>
                                <a:cubicBezTo>
                                  <a:pt x="235854" y="57626"/>
                                  <a:pt x="232996" y="54769"/>
                                  <a:pt x="230139" y="519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3465860" y="617008"/>
                            <a:ext cx="200025" cy="161925"/>
                          </a:xfrm>
                          <a:custGeom>
                            <a:avLst/>
                            <a:gdLst>
                              <a:gd name="connsiteX0" fmla="*/ 156021 w 200025"/>
                              <a:gd name="connsiteY0" fmla="*/ 157776 h 161925"/>
                              <a:gd name="connsiteX1" fmla="*/ 159831 w 200025"/>
                              <a:gd name="connsiteY1" fmla="*/ 157776 h 161925"/>
                              <a:gd name="connsiteX2" fmla="*/ 167451 w 200025"/>
                              <a:gd name="connsiteY2" fmla="*/ 156824 h 161925"/>
                              <a:gd name="connsiteX3" fmla="*/ 174119 w 200025"/>
                              <a:gd name="connsiteY3" fmla="*/ 155871 h 161925"/>
                              <a:gd name="connsiteX4" fmla="*/ 184596 w 200025"/>
                              <a:gd name="connsiteY4" fmla="*/ 153967 h 161925"/>
                              <a:gd name="connsiteX5" fmla="*/ 193169 w 200025"/>
                              <a:gd name="connsiteY5" fmla="*/ 152062 h 161925"/>
                              <a:gd name="connsiteX6" fmla="*/ 183644 w 200025"/>
                              <a:gd name="connsiteY6" fmla="*/ 152062 h 161925"/>
                              <a:gd name="connsiteX7" fmla="*/ 173166 w 200025"/>
                              <a:gd name="connsiteY7" fmla="*/ 152062 h 161925"/>
                              <a:gd name="connsiteX8" fmla="*/ 166499 w 200025"/>
                              <a:gd name="connsiteY8" fmla="*/ 152062 h 161925"/>
                              <a:gd name="connsiteX9" fmla="*/ 159831 w 200025"/>
                              <a:gd name="connsiteY9" fmla="*/ 151109 h 161925"/>
                              <a:gd name="connsiteX10" fmla="*/ 156021 w 200025"/>
                              <a:gd name="connsiteY10" fmla="*/ 151109 h 161925"/>
                              <a:gd name="connsiteX11" fmla="*/ 152211 w 200025"/>
                              <a:gd name="connsiteY11" fmla="*/ 150156 h 161925"/>
                              <a:gd name="connsiteX12" fmla="*/ 144591 w 200025"/>
                              <a:gd name="connsiteY12" fmla="*/ 148251 h 161925"/>
                              <a:gd name="connsiteX13" fmla="*/ 136019 w 200025"/>
                              <a:gd name="connsiteY13" fmla="*/ 146346 h 161925"/>
                              <a:gd name="connsiteX14" fmla="*/ 127446 w 200025"/>
                              <a:gd name="connsiteY14" fmla="*/ 143489 h 161925"/>
                              <a:gd name="connsiteX15" fmla="*/ 118874 w 200025"/>
                              <a:gd name="connsiteY15" fmla="*/ 140631 h 161925"/>
                              <a:gd name="connsiteX16" fmla="*/ 110301 w 200025"/>
                              <a:gd name="connsiteY16" fmla="*/ 136821 h 161925"/>
                              <a:gd name="connsiteX17" fmla="*/ 95061 w 200025"/>
                              <a:gd name="connsiteY17" fmla="*/ 126344 h 161925"/>
                              <a:gd name="connsiteX18" fmla="*/ 82679 w 200025"/>
                              <a:gd name="connsiteY18" fmla="*/ 113962 h 161925"/>
                              <a:gd name="connsiteX19" fmla="*/ 72201 w 200025"/>
                              <a:gd name="connsiteY19" fmla="*/ 100626 h 161925"/>
                              <a:gd name="connsiteX20" fmla="*/ 59819 w 200025"/>
                              <a:gd name="connsiteY20" fmla="*/ 73956 h 161925"/>
                              <a:gd name="connsiteX21" fmla="*/ 56961 w 200025"/>
                              <a:gd name="connsiteY21" fmla="*/ 62526 h 161925"/>
                              <a:gd name="connsiteX22" fmla="*/ 55056 w 200025"/>
                              <a:gd name="connsiteY22" fmla="*/ 53954 h 161925"/>
                              <a:gd name="connsiteX23" fmla="*/ 55056 w 200025"/>
                              <a:gd name="connsiteY23" fmla="*/ 50144 h 161925"/>
                              <a:gd name="connsiteX24" fmla="*/ 55056 w 200025"/>
                              <a:gd name="connsiteY24" fmla="*/ 47287 h 161925"/>
                              <a:gd name="connsiteX25" fmla="*/ 25529 w 200025"/>
                              <a:gd name="connsiteY25" fmla="*/ 7281 h 161925"/>
                              <a:gd name="connsiteX26" fmla="*/ 10289 w 200025"/>
                              <a:gd name="connsiteY26" fmla="*/ 54906 h 161925"/>
                              <a:gd name="connsiteX27" fmla="*/ 10289 w 200025"/>
                              <a:gd name="connsiteY27" fmla="*/ 55859 h 161925"/>
                              <a:gd name="connsiteX28" fmla="*/ 10289 w 200025"/>
                              <a:gd name="connsiteY28" fmla="*/ 56812 h 161925"/>
                              <a:gd name="connsiteX29" fmla="*/ 10289 w 200025"/>
                              <a:gd name="connsiteY29" fmla="*/ 57764 h 161925"/>
                              <a:gd name="connsiteX30" fmla="*/ 13146 w 200025"/>
                              <a:gd name="connsiteY30" fmla="*/ 65384 h 161925"/>
                              <a:gd name="connsiteX31" fmla="*/ 17909 w 200025"/>
                              <a:gd name="connsiteY31" fmla="*/ 76814 h 161925"/>
                              <a:gd name="connsiteX32" fmla="*/ 25529 w 200025"/>
                              <a:gd name="connsiteY32" fmla="*/ 90149 h 161925"/>
                              <a:gd name="connsiteX33" fmla="*/ 36006 w 200025"/>
                              <a:gd name="connsiteY33" fmla="*/ 105389 h 161925"/>
                              <a:gd name="connsiteX34" fmla="*/ 49341 w 200025"/>
                              <a:gd name="connsiteY34" fmla="*/ 120629 h 161925"/>
                              <a:gd name="connsiteX35" fmla="*/ 65534 w 200025"/>
                              <a:gd name="connsiteY35" fmla="*/ 134917 h 161925"/>
                              <a:gd name="connsiteX36" fmla="*/ 84584 w 200025"/>
                              <a:gd name="connsiteY36" fmla="*/ 146346 h 161925"/>
                              <a:gd name="connsiteX37" fmla="*/ 104586 w 200025"/>
                              <a:gd name="connsiteY37" fmla="*/ 153967 h 161925"/>
                              <a:gd name="connsiteX38" fmla="*/ 115064 w 200025"/>
                              <a:gd name="connsiteY38" fmla="*/ 156824 h 161925"/>
                              <a:gd name="connsiteX39" fmla="*/ 124589 w 200025"/>
                              <a:gd name="connsiteY39" fmla="*/ 158729 h 161925"/>
                              <a:gd name="connsiteX40" fmla="*/ 134114 w 200025"/>
                              <a:gd name="connsiteY40" fmla="*/ 159681 h 161925"/>
                              <a:gd name="connsiteX41" fmla="*/ 143639 w 200025"/>
                              <a:gd name="connsiteY41" fmla="*/ 159681 h 161925"/>
                              <a:gd name="connsiteX42" fmla="*/ 152211 w 200025"/>
                              <a:gd name="connsiteY42" fmla="*/ 159681 h 161925"/>
                              <a:gd name="connsiteX43" fmla="*/ 156021 w 200025"/>
                              <a:gd name="connsiteY43" fmla="*/ 157776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156021" y="157776"/>
                                </a:moveTo>
                                <a:cubicBezTo>
                                  <a:pt x="156974" y="157776"/>
                                  <a:pt x="158879" y="157776"/>
                                  <a:pt x="159831" y="157776"/>
                                </a:cubicBezTo>
                                <a:cubicBezTo>
                                  <a:pt x="162689" y="157776"/>
                                  <a:pt x="164594" y="156824"/>
                                  <a:pt x="167451" y="156824"/>
                                </a:cubicBezTo>
                                <a:cubicBezTo>
                                  <a:pt x="169356" y="156824"/>
                                  <a:pt x="172214" y="155871"/>
                                  <a:pt x="174119" y="155871"/>
                                </a:cubicBezTo>
                                <a:cubicBezTo>
                                  <a:pt x="177929" y="154919"/>
                                  <a:pt x="181739" y="154919"/>
                                  <a:pt x="184596" y="153967"/>
                                </a:cubicBezTo>
                                <a:cubicBezTo>
                                  <a:pt x="190311" y="153014"/>
                                  <a:pt x="193169" y="152062"/>
                                  <a:pt x="193169" y="152062"/>
                                </a:cubicBezTo>
                                <a:cubicBezTo>
                                  <a:pt x="193169" y="152062"/>
                                  <a:pt x="189359" y="152062"/>
                                  <a:pt x="183644" y="152062"/>
                                </a:cubicBezTo>
                                <a:cubicBezTo>
                                  <a:pt x="180786" y="152062"/>
                                  <a:pt x="176976" y="152062"/>
                                  <a:pt x="173166" y="152062"/>
                                </a:cubicBezTo>
                                <a:cubicBezTo>
                                  <a:pt x="171261" y="152062"/>
                                  <a:pt x="169356" y="152062"/>
                                  <a:pt x="166499" y="152062"/>
                                </a:cubicBezTo>
                                <a:cubicBezTo>
                                  <a:pt x="164594" y="152062"/>
                                  <a:pt x="161736" y="151109"/>
                                  <a:pt x="159831" y="151109"/>
                                </a:cubicBezTo>
                                <a:cubicBezTo>
                                  <a:pt x="158879" y="151109"/>
                                  <a:pt x="156974" y="151109"/>
                                  <a:pt x="156021" y="151109"/>
                                </a:cubicBezTo>
                                <a:cubicBezTo>
                                  <a:pt x="155069" y="151109"/>
                                  <a:pt x="153164" y="151109"/>
                                  <a:pt x="152211" y="150156"/>
                                </a:cubicBezTo>
                                <a:cubicBezTo>
                                  <a:pt x="149354" y="149204"/>
                                  <a:pt x="146496" y="149204"/>
                                  <a:pt x="144591" y="148251"/>
                                </a:cubicBezTo>
                                <a:cubicBezTo>
                                  <a:pt x="141734" y="147299"/>
                                  <a:pt x="138876" y="147299"/>
                                  <a:pt x="136019" y="146346"/>
                                </a:cubicBezTo>
                                <a:cubicBezTo>
                                  <a:pt x="133161" y="145394"/>
                                  <a:pt x="130304" y="144442"/>
                                  <a:pt x="127446" y="143489"/>
                                </a:cubicBezTo>
                                <a:cubicBezTo>
                                  <a:pt x="124589" y="142537"/>
                                  <a:pt x="121731" y="141584"/>
                                  <a:pt x="118874" y="140631"/>
                                </a:cubicBezTo>
                                <a:cubicBezTo>
                                  <a:pt x="116016" y="139679"/>
                                  <a:pt x="113159" y="137774"/>
                                  <a:pt x="110301" y="136821"/>
                                </a:cubicBezTo>
                                <a:cubicBezTo>
                                  <a:pt x="104586" y="133964"/>
                                  <a:pt x="99824" y="130154"/>
                                  <a:pt x="95061" y="126344"/>
                                </a:cubicBezTo>
                                <a:cubicBezTo>
                                  <a:pt x="90299" y="122534"/>
                                  <a:pt x="86489" y="118724"/>
                                  <a:pt x="82679" y="113962"/>
                                </a:cubicBezTo>
                                <a:cubicBezTo>
                                  <a:pt x="78869" y="109199"/>
                                  <a:pt x="75059" y="105389"/>
                                  <a:pt x="72201" y="100626"/>
                                </a:cubicBezTo>
                                <a:cubicBezTo>
                                  <a:pt x="66486" y="91101"/>
                                  <a:pt x="62676" y="81576"/>
                                  <a:pt x="59819" y="73956"/>
                                </a:cubicBezTo>
                                <a:cubicBezTo>
                                  <a:pt x="58866" y="70146"/>
                                  <a:pt x="57914" y="66337"/>
                                  <a:pt x="56961" y="62526"/>
                                </a:cubicBezTo>
                                <a:cubicBezTo>
                                  <a:pt x="56009" y="58717"/>
                                  <a:pt x="56009" y="55859"/>
                                  <a:pt x="55056" y="53954"/>
                                </a:cubicBezTo>
                                <a:cubicBezTo>
                                  <a:pt x="55056" y="52049"/>
                                  <a:pt x="55056" y="51096"/>
                                  <a:pt x="55056" y="50144"/>
                                </a:cubicBezTo>
                                <a:cubicBezTo>
                                  <a:pt x="55056" y="49192"/>
                                  <a:pt x="55056" y="48239"/>
                                  <a:pt x="55056" y="47287"/>
                                </a:cubicBezTo>
                                <a:cubicBezTo>
                                  <a:pt x="53151" y="23474"/>
                                  <a:pt x="43626" y="5376"/>
                                  <a:pt x="25529" y="7281"/>
                                </a:cubicBezTo>
                                <a:cubicBezTo>
                                  <a:pt x="9336" y="9187"/>
                                  <a:pt x="2669" y="34904"/>
                                  <a:pt x="10289" y="54906"/>
                                </a:cubicBezTo>
                                <a:cubicBezTo>
                                  <a:pt x="10289" y="54906"/>
                                  <a:pt x="10289" y="54906"/>
                                  <a:pt x="10289" y="55859"/>
                                </a:cubicBezTo>
                                <a:cubicBezTo>
                                  <a:pt x="10289" y="55859"/>
                                  <a:pt x="10289" y="56812"/>
                                  <a:pt x="10289" y="56812"/>
                                </a:cubicBezTo>
                                <a:cubicBezTo>
                                  <a:pt x="10289" y="56812"/>
                                  <a:pt x="10289" y="57764"/>
                                  <a:pt x="10289" y="57764"/>
                                </a:cubicBezTo>
                                <a:cubicBezTo>
                                  <a:pt x="11241" y="59669"/>
                                  <a:pt x="11241" y="62526"/>
                                  <a:pt x="13146" y="65384"/>
                                </a:cubicBezTo>
                                <a:cubicBezTo>
                                  <a:pt x="14099" y="68242"/>
                                  <a:pt x="16004" y="72051"/>
                                  <a:pt x="17909" y="76814"/>
                                </a:cubicBezTo>
                                <a:cubicBezTo>
                                  <a:pt x="19814" y="80624"/>
                                  <a:pt x="21719" y="85387"/>
                                  <a:pt x="25529" y="90149"/>
                                </a:cubicBezTo>
                                <a:cubicBezTo>
                                  <a:pt x="28386" y="94912"/>
                                  <a:pt x="31244" y="100626"/>
                                  <a:pt x="36006" y="105389"/>
                                </a:cubicBezTo>
                                <a:cubicBezTo>
                                  <a:pt x="39816" y="111104"/>
                                  <a:pt x="44579" y="115867"/>
                                  <a:pt x="49341" y="120629"/>
                                </a:cubicBezTo>
                                <a:cubicBezTo>
                                  <a:pt x="54104" y="125392"/>
                                  <a:pt x="59819" y="130154"/>
                                  <a:pt x="65534" y="134917"/>
                                </a:cubicBezTo>
                                <a:cubicBezTo>
                                  <a:pt x="71249" y="138726"/>
                                  <a:pt x="77916" y="143489"/>
                                  <a:pt x="84584" y="146346"/>
                                </a:cubicBezTo>
                                <a:cubicBezTo>
                                  <a:pt x="91251" y="149204"/>
                                  <a:pt x="97919" y="152062"/>
                                  <a:pt x="104586" y="153967"/>
                                </a:cubicBezTo>
                                <a:cubicBezTo>
                                  <a:pt x="108396" y="154919"/>
                                  <a:pt x="111254" y="155871"/>
                                  <a:pt x="115064" y="156824"/>
                                </a:cubicBezTo>
                                <a:cubicBezTo>
                                  <a:pt x="118874" y="157776"/>
                                  <a:pt x="121731" y="157776"/>
                                  <a:pt x="124589" y="158729"/>
                                </a:cubicBezTo>
                                <a:cubicBezTo>
                                  <a:pt x="127446" y="158729"/>
                                  <a:pt x="131256" y="159681"/>
                                  <a:pt x="134114" y="159681"/>
                                </a:cubicBezTo>
                                <a:cubicBezTo>
                                  <a:pt x="136971" y="159681"/>
                                  <a:pt x="140781" y="159681"/>
                                  <a:pt x="143639" y="159681"/>
                                </a:cubicBezTo>
                                <a:cubicBezTo>
                                  <a:pt x="146496" y="159681"/>
                                  <a:pt x="149354" y="159681"/>
                                  <a:pt x="152211" y="159681"/>
                                </a:cubicBezTo>
                                <a:cubicBezTo>
                                  <a:pt x="154116" y="157776"/>
                                  <a:pt x="155069" y="157776"/>
                                  <a:pt x="156021" y="15777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459330" y="782880"/>
                            <a:ext cx="161925" cy="133350"/>
                          </a:xfrm>
                          <a:custGeom>
                            <a:avLst/>
                            <a:gdLst>
                              <a:gd name="connsiteX0" fmla="*/ 138739 w 161925"/>
                              <a:gd name="connsiteY0" fmla="*/ 8096 h 133350"/>
                              <a:gd name="connsiteX1" fmla="*/ 133024 w 161925"/>
                              <a:gd name="connsiteY1" fmla="*/ 7144 h 133350"/>
                              <a:gd name="connsiteX2" fmla="*/ 127309 w 161925"/>
                              <a:gd name="connsiteY2" fmla="*/ 7144 h 133350"/>
                              <a:gd name="connsiteX3" fmla="*/ 124451 w 161925"/>
                              <a:gd name="connsiteY3" fmla="*/ 7144 h 133350"/>
                              <a:gd name="connsiteX4" fmla="*/ 121593 w 161925"/>
                              <a:gd name="connsiteY4" fmla="*/ 7144 h 133350"/>
                              <a:gd name="connsiteX5" fmla="*/ 114926 w 161925"/>
                              <a:gd name="connsiteY5" fmla="*/ 7144 h 133350"/>
                              <a:gd name="connsiteX6" fmla="*/ 107306 w 161925"/>
                              <a:gd name="connsiteY6" fmla="*/ 7144 h 133350"/>
                              <a:gd name="connsiteX7" fmla="*/ 99686 w 161925"/>
                              <a:gd name="connsiteY7" fmla="*/ 8096 h 133350"/>
                              <a:gd name="connsiteX8" fmla="*/ 92066 w 161925"/>
                              <a:gd name="connsiteY8" fmla="*/ 10001 h 133350"/>
                              <a:gd name="connsiteX9" fmla="*/ 83493 w 161925"/>
                              <a:gd name="connsiteY9" fmla="*/ 11906 h 133350"/>
                              <a:gd name="connsiteX10" fmla="*/ 67301 w 161925"/>
                              <a:gd name="connsiteY10" fmla="*/ 18573 h 133350"/>
                              <a:gd name="connsiteX11" fmla="*/ 52061 w 161925"/>
                              <a:gd name="connsiteY11" fmla="*/ 28098 h 133350"/>
                              <a:gd name="connsiteX12" fmla="*/ 38726 w 161925"/>
                              <a:gd name="connsiteY12" fmla="*/ 40481 h 133350"/>
                              <a:gd name="connsiteX13" fmla="*/ 28249 w 161925"/>
                              <a:gd name="connsiteY13" fmla="*/ 53816 h 133350"/>
                              <a:gd name="connsiteX14" fmla="*/ 20629 w 161925"/>
                              <a:gd name="connsiteY14" fmla="*/ 66198 h 133350"/>
                              <a:gd name="connsiteX15" fmla="*/ 14914 w 161925"/>
                              <a:gd name="connsiteY15" fmla="*/ 77628 h 133350"/>
                              <a:gd name="connsiteX16" fmla="*/ 11104 w 161925"/>
                              <a:gd name="connsiteY16" fmla="*/ 87153 h 133350"/>
                              <a:gd name="connsiteX17" fmla="*/ 9199 w 161925"/>
                              <a:gd name="connsiteY17" fmla="*/ 93821 h 133350"/>
                              <a:gd name="connsiteX18" fmla="*/ 9199 w 161925"/>
                              <a:gd name="connsiteY18" fmla="*/ 94773 h 133350"/>
                              <a:gd name="connsiteX19" fmla="*/ 9199 w 161925"/>
                              <a:gd name="connsiteY19" fmla="*/ 95726 h 133350"/>
                              <a:gd name="connsiteX20" fmla="*/ 9199 w 161925"/>
                              <a:gd name="connsiteY20" fmla="*/ 96678 h 133350"/>
                              <a:gd name="connsiteX21" fmla="*/ 23486 w 161925"/>
                              <a:gd name="connsiteY21" fmla="*/ 134778 h 133350"/>
                              <a:gd name="connsiteX22" fmla="*/ 47299 w 161925"/>
                              <a:gd name="connsiteY22" fmla="*/ 101441 h 133350"/>
                              <a:gd name="connsiteX23" fmla="*/ 47299 w 161925"/>
                              <a:gd name="connsiteY23" fmla="*/ 99536 h 133350"/>
                              <a:gd name="connsiteX24" fmla="*/ 47299 w 161925"/>
                              <a:gd name="connsiteY24" fmla="*/ 95726 h 133350"/>
                              <a:gd name="connsiteX25" fmla="*/ 48251 w 161925"/>
                              <a:gd name="connsiteY25" fmla="*/ 88106 h 133350"/>
                              <a:gd name="connsiteX26" fmla="*/ 50156 w 161925"/>
                              <a:gd name="connsiteY26" fmla="*/ 78581 h 133350"/>
                              <a:gd name="connsiteX27" fmla="*/ 59681 w 161925"/>
                              <a:gd name="connsiteY27" fmla="*/ 56673 h 133350"/>
                              <a:gd name="connsiteX28" fmla="*/ 67301 w 161925"/>
                              <a:gd name="connsiteY28" fmla="*/ 45244 h 133350"/>
                              <a:gd name="connsiteX29" fmla="*/ 77779 w 161925"/>
                              <a:gd name="connsiteY29" fmla="*/ 34766 h 133350"/>
                              <a:gd name="connsiteX30" fmla="*/ 90161 w 161925"/>
                              <a:gd name="connsiteY30" fmla="*/ 26194 h 133350"/>
                              <a:gd name="connsiteX31" fmla="*/ 96829 w 161925"/>
                              <a:gd name="connsiteY31" fmla="*/ 22384 h 133350"/>
                              <a:gd name="connsiteX32" fmla="*/ 103496 w 161925"/>
                              <a:gd name="connsiteY32" fmla="*/ 19526 h 133350"/>
                              <a:gd name="connsiteX33" fmla="*/ 110164 w 161925"/>
                              <a:gd name="connsiteY33" fmla="*/ 16669 h 133350"/>
                              <a:gd name="connsiteX34" fmla="*/ 116831 w 161925"/>
                              <a:gd name="connsiteY34" fmla="*/ 14764 h 133350"/>
                              <a:gd name="connsiteX35" fmla="*/ 123499 w 161925"/>
                              <a:gd name="connsiteY35" fmla="*/ 13811 h 133350"/>
                              <a:gd name="connsiteX36" fmla="*/ 126356 w 161925"/>
                              <a:gd name="connsiteY36" fmla="*/ 12859 h 133350"/>
                              <a:gd name="connsiteX37" fmla="*/ 129214 w 161925"/>
                              <a:gd name="connsiteY37" fmla="*/ 12859 h 133350"/>
                              <a:gd name="connsiteX38" fmla="*/ 134929 w 161925"/>
                              <a:gd name="connsiteY38" fmla="*/ 11906 h 133350"/>
                              <a:gd name="connsiteX39" fmla="*/ 139691 w 161925"/>
                              <a:gd name="connsiteY39" fmla="*/ 11906 h 133350"/>
                              <a:gd name="connsiteX40" fmla="*/ 148264 w 161925"/>
                              <a:gd name="connsiteY40" fmla="*/ 11906 h 133350"/>
                              <a:gd name="connsiteX41" fmla="*/ 155884 w 161925"/>
                              <a:gd name="connsiteY41" fmla="*/ 11906 h 133350"/>
                              <a:gd name="connsiteX42" fmla="*/ 148264 w 161925"/>
                              <a:gd name="connsiteY42" fmla="*/ 10001 h 133350"/>
                              <a:gd name="connsiteX43" fmla="*/ 138739 w 161925"/>
                              <a:gd name="connsiteY43" fmla="*/ 809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61925" h="133350">
                                <a:moveTo>
                                  <a:pt x="138739" y="8096"/>
                                </a:moveTo>
                                <a:cubicBezTo>
                                  <a:pt x="136834" y="8096"/>
                                  <a:pt x="134929" y="7144"/>
                                  <a:pt x="133024" y="7144"/>
                                </a:cubicBezTo>
                                <a:cubicBezTo>
                                  <a:pt x="131118" y="7144"/>
                                  <a:pt x="129214" y="7144"/>
                                  <a:pt x="127309" y="7144"/>
                                </a:cubicBezTo>
                                <a:cubicBezTo>
                                  <a:pt x="126356" y="7144"/>
                                  <a:pt x="125404" y="7144"/>
                                  <a:pt x="124451" y="7144"/>
                                </a:cubicBezTo>
                                <a:cubicBezTo>
                                  <a:pt x="123499" y="7144"/>
                                  <a:pt x="122546" y="7144"/>
                                  <a:pt x="121593" y="7144"/>
                                </a:cubicBezTo>
                                <a:cubicBezTo>
                                  <a:pt x="119689" y="7144"/>
                                  <a:pt x="116831" y="7144"/>
                                  <a:pt x="114926" y="7144"/>
                                </a:cubicBezTo>
                                <a:cubicBezTo>
                                  <a:pt x="112068" y="7144"/>
                                  <a:pt x="110164" y="7144"/>
                                  <a:pt x="107306" y="7144"/>
                                </a:cubicBezTo>
                                <a:cubicBezTo>
                                  <a:pt x="104449" y="7144"/>
                                  <a:pt x="102543" y="8096"/>
                                  <a:pt x="99686" y="8096"/>
                                </a:cubicBezTo>
                                <a:cubicBezTo>
                                  <a:pt x="96829" y="8096"/>
                                  <a:pt x="93971" y="9048"/>
                                  <a:pt x="92066" y="10001"/>
                                </a:cubicBezTo>
                                <a:cubicBezTo>
                                  <a:pt x="89209" y="10953"/>
                                  <a:pt x="86351" y="11906"/>
                                  <a:pt x="83493" y="11906"/>
                                </a:cubicBezTo>
                                <a:cubicBezTo>
                                  <a:pt x="77779" y="13811"/>
                                  <a:pt x="72064" y="15716"/>
                                  <a:pt x="67301" y="18573"/>
                                </a:cubicBezTo>
                                <a:cubicBezTo>
                                  <a:pt x="61586" y="21431"/>
                                  <a:pt x="56824" y="24289"/>
                                  <a:pt x="52061" y="28098"/>
                                </a:cubicBezTo>
                                <a:cubicBezTo>
                                  <a:pt x="47299" y="31909"/>
                                  <a:pt x="42536" y="35719"/>
                                  <a:pt x="38726" y="40481"/>
                                </a:cubicBezTo>
                                <a:cubicBezTo>
                                  <a:pt x="34916" y="44291"/>
                                  <a:pt x="31106" y="49053"/>
                                  <a:pt x="28249" y="53816"/>
                                </a:cubicBezTo>
                                <a:cubicBezTo>
                                  <a:pt x="25391" y="58578"/>
                                  <a:pt x="22534" y="62389"/>
                                  <a:pt x="20629" y="66198"/>
                                </a:cubicBezTo>
                                <a:cubicBezTo>
                                  <a:pt x="18724" y="70009"/>
                                  <a:pt x="16818" y="73819"/>
                                  <a:pt x="14914" y="77628"/>
                                </a:cubicBezTo>
                                <a:cubicBezTo>
                                  <a:pt x="13009" y="81439"/>
                                  <a:pt x="12056" y="84296"/>
                                  <a:pt x="11104" y="87153"/>
                                </a:cubicBezTo>
                                <a:cubicBezTo>
                                  <a:pt x="10151" y="90011"/>
                                  <a:pt x="9199" y="91916"/>
                                  <a:pt x="9199" y="93821"/>
                                </a:cubicBezTo>
                                <a:cubicBezTo>
                                  <a:pt x="9199" y="93821"/>
                                  <a:pt x="9199" y="94773"/>
                                  <a:pt x="9199" y="94773"/>
                                </a:cubicBezTo>
                                <a:cubicBezTo>
                                  <a:pt x="9199" y="94773"/>
                                  <a:pt x="9199" y="95726"/>
                                  <a:pt x="9199" y="95726"/>
                                </a:cubicBezTo>
                                <a:cubicBezTo>
                                  <a:pt x="9199" y="95726"/>
                                  <a:pt x="9199" y="96678"/>
                                  <a:pt x="9199" y="96678"/>
                                </a:cubicBezTo>
                                <a:cubicBezTo>
                                  <a:pt x="3484" y="112871"/>
                                  <a:pt x="10151" y="133826"/>
                                  <a:pt x="23486" y="134778"/>
                                </a:cubicBezTo>
                                <a:cubicBezTo>
                                  <a:pt x="38726" y="135731"/>
                                  <a:pt x="45393" y="120491"/>
                                  <a:pt x="47299" y="101441"/>
                                </a:cubicBezTo>
                                <a:cubicBezTo>
                                  <a:pt x="47299" y="100489"/>
                                  <a:pt x="47299" y="99536"/>
                                  <a:pt x="47299" y="99536"/>
                                </a:cubicBezTo>
                                <a:cubicBezTo>
                                  <a:pt x="47299" y="98584"/>
                                  <a:pt x="47299" y="97631"/>
                                  <a:pt x="47299" y="95726"/>
                                </a:cubicBezTo>
                                <a:cubicBezTo>
                                  <a:pt x="47299" y="93821"/>
                                  <a:pt x="48251" y="90964"/>
                                  <a:pt x="48251" y="88106"/>
                                </a:cubicBezTo>
                                <a:cubicBezTo>
                                  <a:pt x="49204" y="85248"/>
                                  <a:pt x="49204" y="82391"/>
                                  <a:pt x="50156" y="78581"/>
                                </a:cubicBezTo>
                                <a:cubicBezTo>
                                  <a:pt x="52061" y="71914"/>
                                  <a:pt x="54918" y="64294"/>
                                  <a:pt x="59681" y="56673"/>
                                </a:cubicBezTo>
                                <a:cubicBezTo>
                                  <a:pt x="61586" y="52864"/>
                                  <a:pt x="64443" y="49053"/>
                                  <a:pt x="67301" y="45244"/>
                                </a:cubicBezTo>
                                <a:cubicBezTo>
                                  <a:pt x="70159" y="41434"/>
                                  <a:pt x="73968" y="37623"/>
                                  <a:pt x="77779" y="34766"/>
                                </a:cubicBezTo>
                                <a:cubicBezTo>
                                  <a:pt x="81589" y="31909"/>
                                  <a:pt x="85399" y="29051"/>
                                  <a:pt x="90161" y="26194"/>
                                </a:cubicBezTo>
                                <a:cubicBezTo>
                                  <a:pt x="92066" y="25241"/>
                                  <a:pt x="94924" y="24289"/>
                                  <a:pt x="96829" y="22384"/>
                                </a:cubicBezTo>
                                <a:cubicBezTo>
                                  <a:pt x="98734" y="21431"/>
                                  <a:pt x="101591" y="20478"/>
                                  <a:pt x="103496" y="19526"/>
                                </a:cubicBezTo>
                                <a:cubicBezTo>
                                  <a:pt x="105401" y="18573"/>
                                  <a:pt x="108259" y="17621"/>
                                  <a:pt x="110164" y="16669"/>
                                </a:cubicBezTo>
                                <a:cubicBezTo>
                                  <a:pt x="112068" y="15716"/>
                                  <a:pt x="114926" y="15716"/>
                                  <a:pt x="116831" y="14764"/>
                                </a:cubicBezTo>
                                <a:cubicBezTo>
                                  <a:pt x="118736" y="13811"/>
                                  <a:pt x="121593" y="13811"/>
                                  <a:pt x="123499" y="13811"/>
                                </a:cubicBezTo>
                                <a:cubicBezTo>
                                  <a:pt x="124451" y="13811"/>
                                  <a:pt x="125404" y="13811"/>
                                  <a:pt x="126356" y="12859"/>
                                </a:cubicBezTo>
                                <a:cubicBezTo>
                                  <a:pt x="127309" y="12859"/>
                                  <a:pt x="128261" y="12859"/>
                                  <a:pt x="129214" y="12859"/>
                                </a:cubicBezTo>
                                <a:cubicBezTo>
                                  <a:pt x="131118" y="12859"/>
                                  <a:pt x="133024" y="11906"/>
                                  <a:pt x="134929" y="11906"/>
                                </a:cubicBezTo>
                                <a:cubicBezTo>
                                  <a:pt x="136834" y="11906"/>
                                  <a:pt x="138739" y="11906"/>
                                  <a:pt x="139691" y="11906"/>
                                </a:cubicBezTo>
                                <a:cubicBezTo>
                                  <a:pt x="142549" y="11906"/>
                                  <a:pt x="145406" y="10953"/>
                                  <a:pt x="148264" y="11906"/>
                                </a:cubicBezTo>
                                <a:cubicBezTo>
                                  <a:pt x="153026" y="11906"/>
                                  <a:pt x="155884" y="11906"/>
                                  <a:pt x="155884" y="11906"/>
                                </a:cubicBezTo>
                                <a:cubicBezTo>
                                  <a:pt x="155884" y="11906"/>
                                  <a:pt x="153026" y="10953"/>
                                  <a:pt x="148264" y="10001"/>
                                </a:cubicBezTo>
                                <a:cubicBezTo>
                                  <a:pt x="144454" y="8096"/>
                                  <a:pt x="141596" y="8096"/>
                                  <a:pt x="138739" y="80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634884" y="45285"/>
                            <a:ext cx="152400" cy="257175"/>
                          </a:xfrm>
                          <a:custGeom>
                            <a:avLst/>
                            <a:gdLst>
                              <a:gd name="connsiteX0" fmla="*/ 140350 w 152400"/>
                              <a:gd name="connsiteY0" fmla="*/ 105611 h 257175"/>
                              <a:gd name="connsiteX1" fmla="*/ 129872 w 152400"/>
                              <a:gd name="connsiteY1" fmla="*/ 82751 h 257175"/>
                              <a:gd name="connsiteX2" fmla="*/ 116537 w 152400"/>
                              <a:gd name="connsiteY2" fmla="*/ 62749 h 257175"/>
                              <a:gd name="connsiteX3" fmla="*/ 102250 w 152400"/>
                              <a:gd name="connsiteY3" fmla="*/ 46556 h 257175"/>
                              <a:gd name="connsiteX4" fmla="*/ 88915 w 152400"/>
                              <a:gd name="connsiteY4" fmla="*/ 34174 h 257175"/>
                              <a:gd name="connsiteX5" fmla="*/ 77485 w 152400"/>
                              <a:gd name="connsiteY5" fmla="*/ 25601 h 257175"/>
                              <a:gd name="connsiteX6" fmla="*/ 69865 w 152400"/>
                              <a:gd name="connsiteY6" fmla="*/ 19886 h 257175"/>
                              <a:gd name="connsiteX7" fmla="*/ 68912 w 152400"/>
                              <a:gd name="connsiteY7" fmla="*/ 18934 h 257175"/>
                              <a:gd name="connsiteX8" fmla="*/ 67960 w 152400"/>
                              <a:gd name="connsiteY8" fmla="*/ 17981 h 257175"/>
                              <a:gd name="connsiteX9" fmla="*/ 67007 w 152400"/>
                              <a:gd name="connsiteY9" fmla="*/ 17981 h 257175"/>
                              <a:gd name="connsiteX10" fmla="*/ 8905 w 152400"/>
                              <a:gd name="connsiteY10" fmla="*/ 19886 h 257175"/>
                              <a:gd name="connsiteX11" fmla="*/ 44147 w 152400"/>
                              <a:gd name="connsiteY11" fmla="*/ 66559 h 257175"/>
                              <a:gd name="connsiteX12" fmla="*/ 47005 w 152400"/>
                              <a:gd name="connsiteY12" fmla="*/ 67511 h 257175"/>
                              <a:gd name="connsiteX13" fmla="*/ 51767 w 152400"/>
                              <a:gd name="connsiteY13" fmla="*/ 69416 h 257175"/>
                              <a:gd name="connsiteX14" fmla="*/ 61292 w 152400"/>
                              <a:gd name="connsiteY14" fmla="*/ 74179 h 257175"/>
                              <a:gd name="connsiteX15" fmla="*/ 72722 w 152400"/>
                              <a:gd name="connsiteY15" fmla="*/ 80846 h 257175"/>
                              <a:gd name="connsiteX16" fmla="*/ 99392 w 152400"/>
                              <a:gd name="connsiteY16" fmla="*/ 103706 h 257175"/>
                              <a:gd name="connsiteX17" fmla="*/ 111775 w 152400"/>
                              <a:gd name="connsiteY17" fmla="*/ 118946 h 257175"/>
                              <a:gd name="connsiteX18" fmla="*/ 121300 w 152400"/>
                              <a:gd name="connsiteY18" fmla="*/ 137044 h 257175"/>
                              <a:gd name="connsiteX19" fmla="*/ 127967 w 152400"/>
                              <a:gd name="connsiteY19" fmla="*/ 157046 h 257175"/>
                              <a:gd name="connsiteX20" fmla="*/ 129872 w 152400"/>
                              <a:gd name="connsiteY20" fmla="*/ 167524 h 257175"/>
                              <a:gd name="connsiteX21" fmla="*/ 130825 w 152400"/>
                              <a:gd name="connsiteY21" fmla="*/ 178001 h 257175"/>
                              <a:gd name="connsiteX22" fmla="*/ 130825 w 152400"/>
                              <a:gd name="connsiteY22" fmla="*/ 188479 h 257175"/>
                              <a:gd name="connsiteX23" fmla="*/ 130825 w 152400"/>
                              <a:gd name="connsiteY23" fmla="*/ 198004 h 257175"/>
                              <a:gd name="connsiteX24" fmla="*/ 129872 w 152400"/>
                              <a:gd name="connsiteY24" fmla="*/ 207529 h 257175"/>
                              <a:gd name="connsiteX25" fmla="*/ 129872 w 152400"/>
                              <a:gd name="connsiteY25" fmla="*/ 212291 h 257175"/>
                              <a:gd name="connsiteX26" fmla="*/ 128920 w 152400"/>
                              <a:gd name="connsiteY26" fmla="*/ 217054 h 257175"/>
                              <a:gd name="connsiteX27" fmla="*/ 127967 w 152400"/>
                              <a:gd name="connsiteY27" fmla="*/ 225626 h 257175"/>
                              <a:gd name="connsiteX28" fmla="*/ 126062 w 152400"/>
                              <a:gd name="connsiteY28" fmla="*/ 233246 h 257175"/>
                              <a:gd name="connsiteX29" fmla="*/ 123205 w 152400"/>
                              <a:gd name="connsiteY29" fmla="*/ 244676 h 257175"/>
                              <a:gd name="connsiteX30" fmla="*/ 120347 w 152400"/>
                              <a:gd name="connsiteY30" fmla="*/ 255154 h 257175"/>
                              <a:gd name="connsiteX31" fmla="*/ 125110 w 152400"/>
                              <a:gd name="connsiteY31" fmla="*/ 245629 h 257175"/>
                              <a:gd name="connsiteX32" fmla="*/ 130825 w 152400"/>
                              <a:gd name="connsiteY32" fmla="*/ 234199 h 257175"/>
                              <a:gd name="connsiteX33" fmla="*/ 133682 w 152400"/>
                              <a:gd name="connsiteY33" fmla="*/ 227531 h 257175"/>
                              <a:gd name="connsiteX34" fmla="*/ 136540 w 152400"/>
                              <a:gd name="connsiteY34" fmla="*/ 219911 h 257175"/>
                              <a:gd name="connsiteX35" fmla="*/ 138445 w 152400"/>
                              <a:gd name="connsiteY35" fmla="*/ 216101 h 257175"/>
                              <a:gd name="connsiteX36" fmla="*/ 140350 w 152400"/>
                              <a:gd name="connsiteY36" fmla="*/ 211339 h 257175"/>
                              <a:gd name="connsiteX37" fmla="*/ 143207 w 152400"/>
                              <a:gd name="connsiteY37" fmla="*/ 201814 h 257175"/>
                              <a:gd name="connsiteX38" fmla="*/ 146065 w 152400"/>
                              <a:gd name="connsiteY38" fmla="*/ 191336 h 257175"/>
                              <a:gd name="connsiteX39" fmla="*/ 147970 w 152400"/>
                              <a:gd name="connsiteY39" fmla="*/ 179906 h 257175"/>
                              <a:gd name="connsiteX40" fmla="*/ 148922 w 152400"/>
                              <a:gd name="connsiteY40" fmla="*/ 168476 h 257175"/>
                              <a:gd name="connsiteX41" fmla="*/ 148922 w 152400"/>
                              <a:gd name="connsiteY41" fmla="*/ 156094 h 257175"/>
                              <a:gd name="connsiteX42" fmla="*/ 147017 w 152400"/>
                              <a:gd name="connsiteY42" fmla="*/ 131329 h 257175"/>
                              <a:gd name="connsiteX43" fmla="*/ 140350 w 152400"/>
                              <a:gd name="connsiteY43" fmla="*/ 1056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140350" y="105611"/>
                                </a:moveTo>
                                <a:cubicBezTo>
                                  <a:pt x="137492" y="97991"/>
                                  <a:pt x="133682" y="89419"/>
                                  <a:pt x="129872" y="82751"/>
                                </a:cubicBezTo>
                                <a:cubicBezTo>
                                  <a:pt x="126062" y="76084"/>
                                  <a:pt x="121300" y="69416"/>
                                  <a:pt x="116537" y="62749"/>
                                </a:cubicBezTo>
                                <a:cubicBezTo>
                                  <a:pt x="111775" y="57034"/>
                                  <a:pt x="107012" y="51319"/>
                                  <a:pt x="102250" y="46556"/>
                                </a:cubicBezTo>
                                <a:cubicBezTo>
                                  <a:pt x="97487" y="41794"/>
                                  <a:pt x="92725" y="37984"/>
                                  <a:pt x="88915" y="34174"/>
                                </a:cubicBezTo>
                                <a:cubicBezTo>
                                  <a:pt x="85105" y="30364"/>
                                  <a:pt x="81295" y="27506"/>
                                  <a:pt x="77485" y="25601"/>
                                </a:cubicBezTo>
                                <a:cubicBezTo>
                                  <a:pt x="74627" y="23696"/>
                                  <a:pt x="71770" y="21791"/>
                                  <a:pt x="69865" y="19886"/>
                                </a:cubicBezTo>
                                <a:cubicBezTo>
                                  <a:pt x="68912" y="19886"/>
                                  <a:pt x="68912" y="18934"/>
                                  <a:pt x="68912" y="18934"/>
                                </a:cubicBezTo>
                                <a:cubicBezTo>
                                  <a:pt x="67960" y="18934"/>
                                  <a:pt x="67960" y="17981"/>
                                  <a:pt x="67960" y="17981"/>
                                </a:cubicBezTo>
                                <a:cubicBezTo>
                                  <a:pt x="67007" y="17981"/>
                                  <a:pt x="67007" y="17981"/>
                                  <a:pt x="67007" y="17981"/>
                                </a:cubicBezTo>
                                <a:cubicBezTo>
                                  <a:pt x="47005" y="3694"/>
                                  <a:pt x="15572" y="2741"/>
                                  <a:pt x="8905" y="19886"/>
                                </a:cubicBezTo>
                                <a:cubicBezTo>
                                  <a:pt x="1285" y="39889"/>
                                  <a:pt x="19382" y="56081"/>
                                  <a:pt x="44147" y="66559"/>
                                </a:cubicBezTo>
                                <a:cubicBezTo>
                                  <a:pt x="45100" y="66559"/>
                                  <a:pt x="46052" y="67511"/>
                                  <a:pt x="47005" y="67511"/>
                                </a:cubicBezTo>
                                <a:cubicBezTo>
                                  <a:pt x="47957" y="67511"/>
                                  <a:pt x="49862" y="68464"/>
                                  <a:pt x="51767" y="69416"/>
                                </a:cubicBezTo>
                                <a:cubicBezTo>
                                  <a:pt x="54625" y="70369"/>
                                  <a:pt x="57482" y="72274"/>
                                  <a:pt x="61292" y="74179"/>
                                </a:cubicBezTo>
                                <a:cubicBezTo>
                                  <a:pt x="65102" y="76084"/>
                                  <a:pt x="68912" y="77989"/>
                                  <a:pt x="72722" y="80846"/>
                                </a:cubicBezTo>
                                <a:cubicBezTo>
                                  <a:pt x="81295" y="86561"/>
                                  <a:pt x="90820" y="94181"/>
                                  <a:pt x="99392" y="103706"/>
                                </a:cubicBezTo>
                                <a:cubicBezTo>
                                  <a:pt x="104155" y="108469"/>
                                  <a:pt x="107965" y="113231"/>
                                  <a:pt x="111775" y="118946"/>
                                </a:cubicBezTo>
                                <a:cubicBezTo>
                                  <a:pt x="115585" y="124661"/>
                                  <a:pt x="118442" y="130376"/>
                                  <a:pt x="121300" y="137044"/>
                                </a:cubicBezTo>
                                <a:cubicBezTo>
                                  <a:pt x="124157" y="143711"/>
                                  <a:pt x="126062" y="150379"/>
                                  <a:pt x="127967" y="157046"/>
                                </a:cubicBezTo>
                                <a:cubicBezTo>
                                  <a:pt x="128920" y="160856"/>
                                  <a:pt x="128920" y="163714"/>
                                  <a:pt x="129872" y="167524"/>
                                </a:cubicBezTo>
                                <a:cubicBezTo>
                                  <a:pt x="129872" y="171334"/>
                                  <a:pt x="130825" y="174191"/>
                                  <a:pt x="130825" y="178001"/>
                                </a:cubicBezTo>
                                <a:cubicBezTo>
                                  <a:pt x="130825" y="181811"/>
                                  <a:pt x="130825" y="184669"/>
                                  <a:pt x="130825" y="188479"/>
                                </a:cubicBezTo>
                                <a:cubicBezTo>
                                  <a:pt x="130825" y="192289"/>
                                  <a:pt x="130825" y="195146"/>
                                  <a:pt x="130825" y="198004"/>
                                </a:cubicBezTo>
                                <a:cubicBezTo>
                                  <a:pt x="130825" y="200861"/>
                                  <a:pt x="129872" y="204671"/>
                                  <a:pt x="129872" y="207529"/>
                                </a:cubicBezTo>
                                <a:cubicBezTo>
                                  <a:pt x="129872" y="209434"/>
                                  <a:pt x="129872" y="210386"/>
                                  <a:pt x="129872" y="212291"/>
                                </a:cubicBezTo>
                                <a:cubicBezTo>
                                  <a:pt x="129872" y="214196"/>
                                  <a:pt x="128920" y="215149"/>
                                  <a:pt x="128920" y="217054"/>
                                </a:cubicBezTo>
                                <a:cubicBezTo>
                                  <a:pt x="127967" y="219911"/>
                                  <a:pt x="127967" y="222769"/>
                                  <a:pt x="127967" y="225626"/>
                                </a:cubicBezTo>
                                <a:cubicBezTo>
                                  <a:pt x="127967" y="228484"/>
                                  <a:pt x="127015" y="230389"/>
                                  <a:pt x="126062" y="233246"/>
                                </a:cubicBezTo>
                                <a:cubicBezTo>
                                  <a:pt x="125110" y="238009"/>
                                  <a:pt x="124157" y="241819"/>
                                  <a:pt x="123205" y="244676"/>
                                </a:cubicBezTo>
                                <a:cubicBezTo>
                                  <a:pt x="121300" y="251344"/>
                                  <a:pt x="120347" y="255154"/>
                                  <a:pt x="120347" y="255154"/>
                                </a:cubicBezTo>
                                <a:cubicBezTo>
                                  <a:pt x="120347" y="255154"/>
                                  <a:pt x="122252" y="251344"/>
                                  <a:pt x="125110" y="245629"/>
                                </a:cubicBezTo>
                                <a:cubicBezTo>
                                  <a:pt x="127015" y="242771"/>
                                  <a:pt x="128920" y="238961"/>
                                  <a:pt x="130825" y="234199"/>
                                </a:cubicBezTo>
                                <a:cubicBezTo>
                                  <a:pt x="131777" y="232294"/>
                                  <a:pt x="132730" y="229436"/>
                                  <a:pt x="133682" y="227531"/>
                                </a:cubicBezTo>
                                <a:cubicBezTo>
                                  <a:pt x="134635" y="224674"/>
                                  <a:pt x="135587" y="222769"/>
                                  <a:pt x="136540" y="219911"/>
                                </a:cubicBezTo>
                                <a:cubicBezTo>
                                  <a:pt x="137492" y="218959"/>
                                  <a:pt x="137492" y="217054"/>
                                  <a:pt x="138445" y="216101"/>
                                </a:cubicBezTo>
                                <a:cubicBezTo>
                                  <a:pt x="139397" y="214196"/>
                                  <a:pt x="139397" y="213244"/>
                                  <a:pt x="140350" y="211339"/>
                                </a:cubicBezTo>
                                <a:cubicBezTo>
                                  <a:pt x="141302" y="208481"/>
                                  <a:pt x="142255" y="204671"/>
                                  <a:pt x="143207" y="201814"/>
                                </a:cubicBezTo>
                                <a:cubicBezTo>
                                  <a:pt x="144160" y="198004"/>
                                  <a:pt x="145112" y="195146"/>
                                  <a:pt x="146065" y="191336"/>
                                </a:cubicBezTo>
                                <a:cubicBezTo>
                                  <a:pt x="147017" y="187526"/>
                                  <a:pt x="147017" y="183716"/>
                                  <a:pt x="147970" y="179906"/>
                                </a:cubicBezTo>
                                <a:cubicBezTo>
                                  <a:pt x="148922" y="176096"/>
                                  <a:pt x="148922" y="172286"/>
                                  <a:pt x="148922" y="168476"/>
                                </a:cubicBezTo>
                                <a:cubicBezTo>
                                  <a:pt x="148922" y="164666"/>
                                  <a:pt x="148922" y="160856"/>
                                  <a:pt x="148922" y="156094"/>
                                </a:cubicBezTo>
                                <a:cubicBezTo>
                                  <a:pt x="148922" y="147521"/>
                                  <a:pt x="147970" y="138949"/>
                                  <a:pt x="147017" y="131329"/>
                                </a:cubicBezTo>
                                <a:cubicBezTo>
                                  <a:pt x="145112" y="121804"/>
                                  <a:pt x="143207" y="114184"/>
                                  <a:pt x="140350" y="1056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791903" y="0"/>
                            <a:ext cx="190500" cy="219075"/>
                          </a:xfrm>
                          <a:custGeom>
                            <a:avLst/>
                            <a:gdLst>
                              <a:gd name="connsiteX0" fmla="*/ 8096 w 190500"/>
                              <a:gd name="connsiteY0" fmla="*/ 176614 h 219075"/>
                              <a:gd name="connsiteX1" fmla="*/ 8096 w 190500"/>
                              <a:gd name="connsiteY1" fmla="*/ 181377 h 219075"/>
                              <a:gd name="connsiteX2" fmla="*/ 9049 w 190500"/>
                              <a:gd name="connsiteY2" fmla="*/ 189949 h 219075"/>
                              <a:gd name="connsiteX3" fmla="*/ 10001 w 190500"/>
                              <a:gd name="connsiteY3" fmla="*/ 197570 h 219075"/>
                              <a:gd name="connsiteX4" fmla="*/ 11906 w 190500"/>
                              <a:gd name="connsiteY4" fmla="*/ 209952 h 219075"/>
                              <a:gd name="connsiteX5" fmla="*/ 13811 w 190500"/>
                              <a:gd name="connsiteY5" fmla="*/ 220430 h 219075"/>
                              <a:gd name="connsiteX6" fmla="*/ 13811 w 190500"/>
                              <a:gd name="connsiteY6" fmla="*/ 209952 h 219075"/>
                              <a:gd name="connsiteX7" fmla="*/ 14764 w 190500"/>
                              <a:gd name="connsiteY7" fmla="*/ 197570 h 219075"/>
                              <a:gd name="connsiteX8" fmla="*/ 15716 w 190500"/>
                              <a:gd name="connsiteY8" fmla="*/ 189949 h 219075"/>
                              <a:gd name="connsiteX9" fmla="*/ 16669 w 190500"/>
                              <a:gd name="connsiteY9" fmla="*/ 181377 h 219075"/>
                              <a:gd name="connsiteX10" fmla="*/ 17621 w 190500"/>
                              <a:gd name="connsiteY10" fmla="*/ 176614 h 219075"/>
                              <a:gd name="connsiteX11" fmla="*/ 18574 w 190500"/>
                              <a:gd name="connsiteY11" fmla="*/ 171852 h 219075"/>
                              <a:gd name="connsiteX12" fmla="*/ 20479 w 190500"/>
                              <a:gd name="connsiteY12" fmla="*/ 162327 h 219075"/>
                              <a:gd name="connsiteX13" fmla="*/ 23336 w 190500"/>
                              <a:gd name="connsiteY13" fmla="*/ 152802 h 219075"/>
                              <a:gd name="connsiteX14" fmla="*/ 26194 w 190500"/>
                              <a:gd name="connsiteY14" fmla="*/ 143277 h 219075"/>
                              <a:gd name="connsiteX15" fmla="*/ 30004 w 190500"/>
                              <a:gd name="connsiteY15" fmla="*/ 133752 h 219075"/>
                              <a:gd name="connsiteX16" fmla="*/ 34766 w 190500"/>
                              <a:gd name="connsiteY16" fmla="*/ 124227 h 219075"/>
                              <a:gd name="connsiteX17" fmla="*/ 47149 w 190500"/>
                              <a:gd name="connsiteY17" fmla="*/ 107082 h 219075"/>
                              <a:gd name="connsiteX18" fmla="*/ 61436 w 190500"/>
                              <a:gd name="connsiteY18" fmla="*/ 92795 h 219075"/>
                              <a:gd name="connsiteX19" fmla="*/ 77629 w 190500"/>
                              <a:gd name="connsiteY19" fmla="*/ 81364 h 219075"/>
                              <a:gd name="connsiteX20" fmla="*/ 109061 w 190500"/>
                              <a:gd name="connsiteY20" fmla="*/ 68030 h 219075"/>
                              <a:gd name="connsiteX21" fmla="*/ 122396 w 190500"/>
                              <a:gd name="connsiteY21" fmla="*/ 65172 h 219075"/>
                              <a:gd name="connsiteX22" fmla="*/ 132874 w 190500"/>
                              <a:gd name="connsiteY22" fmla="*/ 63267 h 219075"/>
                              <a:gd name="connsiteX23" fmla="*/ 137636 w 190500"/>
                              <a:gd name="connsiteY23" fmla="*/ 63267 h 219075"/>
                              <a:gd name="connsiteX24" fmla="*/ 140494 w 190500"/>
                              <a:gd name="connsiteY24" fmla="*/ 63267 h 219075"/>
                              <a:gd name="connsiteX25" fmla="*/ 188119 w 190500"/>
                              <a:gd name="connsiteY25" fmla="*/ 28977 h 219075"/>
                              <a:gd name="connsiteX26" fmla="*/ 132874 w 190500"/>
                              <a:gd name="connsiteY26" fmla="*/ 9927 h 219075"/>
                              <a:gd name="connsiteX27" fmla="*/ 131921 w 190500"/>
                              <a:gd name="connsiteY27" fmla="*/ 9927 h 219075"/>
                              <a:gd name="connsiteX28" fmla="*/ 130969 w 190500"/>
                              <a:gd name="connsiteY28" fmla="*/ 9927 h 219075"/>
                              <a:gd name="connsiteX29" fmla="*/ 129064 w 190500"/>
                              <a:gd name="connsiteY29" fmla="*/ 9927 h 219075"/>
                              <a:gd name="connsiteX30" fmla="*/ 119539 w 190500"/>
                              <a:gd name="connsiteY30" fmla="*/ 12784 h 219075"/>
                              <a:gd name="connsiteX31" fmla="*/ 106204 w 190500"/>
                              <a:gd name="connsiteY31" fmla="*/ 17547 h 219075"/>
                              <a:gd name="connsiteX32" fmla="*/ 90011 w 190500"/>
                              <a:gd name="connsiteY32" fmla="*/ 25167 h 219075"/>
                              <a:gd name="connsiteX33" fmla="*/ 71914 w 190500"/>
                              <a:gd name="connsiteY33" fmla="*/ 36597 h 219075"/>
                              <a:gd name="connsiteX34" fmla="*/ 53816 w 190500"/>
                              <a:gd name="connsiteY34" fmla="*/ 51837 h 219075"/>
                              <a:gd name="connsiteX35" fmla="*/ 36671 w 190500"/>
                              <a:gd name="connsiteY35" fmla="*/ 70887 h 219075"/>
                              <a:gd name="connsiteX36" fmla="*/ 23336 w 190500"/>
                              <a:gd name="connsiteY36" fmla="*/ 92795 h 219075"/>
                              <a:gd name="connsiteX37" fmla="*/ 13811 w 190500"/>
                              <a:gd name="connsiteY37" fmla="*/ 116607 h 219075"/>
                              <a:gd name="connsiteX38" fmla="*/ 10954 w 190500"/>
                              <a:gd name="connsiteY38" fmla="*/ 128037 h 219075"/>
                              <a:gd name="connsiteX39" fmla="*/ 9049 w 190500"/>
                              <a:gd name="connsiteY39" fmla="*/ 139467 h 219075"/>
                              <a:gd name="connsiteX40" fmla="*/ 8096 w 190500"/>
                              <a:gd name="connsiteY40" fmla="*/ 150897 h 219075"/>
                              <a:gd name="connsiteX41" fmla="*/ 7144 w 190500"/>
                              <a:gd name="connsiteY41" fmla="*/ 161374 h 219075"/>
                              <a:gd name="connsiteX42" fmla="*/ 7144 w 190500"/>
                              <a:gd name="connsiteY42" fmla="*/ 171852 h 219075"/>
                              <a:gd name="connsiteX43" fmla="*/ 8096 w 190500"/>
                              <a:gd name="connsiteY43" fmla="*/ 17661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8096" y="176614"/>
                                </a:moveTo>
                                <a:cubicBezTo>
                                  <a:pt x="8096" y="178520"/>
                                  <a:pt x="8096" y="179472"/>
                                  <a:pt x="8096" y="181377"/>
                                </a:cubicBezTo>
                                <a:cubicBezTo>
                                  <a:pt x="8096" y="184234"/>
                                  <a:pt x="9049" y="187092"/>
                                  <a:pt x="9049" y="189949"/>
                                </a:cubicBezTo>
                                <a:cubicBezTo>
                                  <a:pt x="9049" y="192807"/>
                                  <a:pt x="10001" y="194712"/>
                                  <a:pt x="10001" y="197570"/>
                                </a:cubicBezTo>
                                <a:cubicBezTo>
                                  <a:pt x="10954" y="202332"/>
                                  <a:pt x="10954" y="206142"/>
                                  <a:pt x="11906" y="209952"/>
                                </a:cubicBezTo>
                                <a:cubicBezTo>
                                  <a:pt x="12859" y="216620"/>
                                  <a:pt x="13811" y="220430"/>
                                  <a:pt x="13811" y="220430"/>
                                </a:cubicBezTo>
                                <a:cubicBezTo>
                                  <a:pt x="13811" y="220430"/>
                                  <a:pt x="13811" y="216620"/>
                                  <a:pt x="13811" y="209952"/>
                                </a:cubicBezTo>
                                <a:cubicBezTo>
                                  <a:pt x="13811" y="206142"/>
                                  <a:pt x="13811" y="202332"/>
                                  <a:pt x="14764" y="197570"/>
                                </a:cubicBezTo>
                                <a:cubicBezTo>
                                  <a:pt x="14764" y="195664"/>
                                  <a:pt x="14764" y="192807"/>
                                  <a:pt x="15716" y="189949"/>
                                </a:cubicBezTo>
                                <a:cubicBezTo>
                                  <a:pt x="15716" y="187092"/>
                                  <a:pt x="16669" y="184234"/>
                                  <a:pt x="16669" y="181377"/>
                                </a:cubicBezTo>
                                <a:cubicBezTo>
                                  <a:pt x="16669" y="180424"/>
                                  <a:pt x="16669" y="178520"/>
                                  <a:pt x="17621" y="176614"/>
                                </a:cubicBezTo>
                                <a:cubicBezTo>
                                  <a:pt x="17621" y="174709"/>
                                  <a:pt x="18574" y="173757"/>
                                  <a:pt x="18574" y="171852"/>
                                </a:cubicBezTo>
                                <a:cubicBezTo>
                                  <a:pt x="19526" y="168995"/>
                                  <a:pt x="19526" y="166137"/>
                                  <a:pt x="20479" y="162327"/>
                                </a:cubicBezTo>
                                <a:cubicBezTo>
                                  <a:pt x="21431" y="159470"/>
                                  <a:pt x="22384" y="155659"/>
                                  <a:pt x="23336" y="152802"/>
                                </a:cubicBezTo>
                                <a:cubicBezTo>
                                  <a:pt x="24289" y="149945"/>
                                  <a:pt x="25241" y="146134"/>
                                  <a:pt x="26194" y="143277"/>
                                </a:cubicBezTo>
                                <a:cubicBezTo>
                                  <a:pt x="27146" y="140420"/>
                                  <a:pt x="29051" y="136609"/>
                                  <a:pt x="30004" y="133752"/>
                                </a:cubicBezTo>
                                <a:cubicBezTo>
                                  <a:pt x="31909" y="130895"/>
                                  <a:pt x="32861" y="127084"/>
                                  <a:pt x="34766" y="124227"/>
                                </a:cubicBezTo>
                                <a:cubicBezTo>
                                  <a:pt x="38576" y="118512"/>
                                  <a:pt x="42386" y="111845"/>
                                  <a:pt x="47149" y="107082"/>
                                </a:cubicBezTo>
                                <a:cubicBezTo>
                                  <a:pt x="51911" y="101367"/>
                                  <a:pt x="56674" y="96605"/>
                                  <a:pt x="61436" y="92795"/>
                                </a:cubicBezTo>
                                <a:cubicBezTo>
                                  <a:pt x="67151" y="88984"/>
                                  <a:pt x="71914" y="84222"/>
                                  <a:pt x="77629" y="81364"/>
                                </a:cubicBezTo>
                                <a:cubicBezTo>
                                  <a:pt x="88106" y="74697"/>
                                  <a:pt x="99536" y="69934"/>
                                  <a:pt x="109061" y="68030"/>
                                </a:cubicBezTo>
                                <a:cubicBezTo>
                                  <a:pt x="113824" y="66124"/>
                                  <a:pt x="118586" y="65172"/>
                                  <a:pt x="122396" y="65172"/>
                                </a:cubicBezTo>
                                <a:cubicBezTo>
                                  <a:pt x="126206" y="64220"/>
                                  <a:pt x="130016" y="64220"/>
                                  <a:pt x="132874" y="63267"/>
                                </a:cubicBezTo>
                                <a:cubicBezTo>
                                  <a:pt x="134779" y="63267"/>
                                  <a:pt x="136684" y="63267"/>
                                  <a:pt x="137636" y="63267"/>
                                </a:cubicBezTo>
                                <a:cubicBezTo>
                                  <a:pt x="138589" y="63267"/>
                                  <a:pt x="139541" y="63267"/>
                                  <a:pt x="140494" y="63267"/>
                                </a:cubicBezTo>
                                <a:cubicBezTo>
                                  <a:pt x="168116" y="61362"/>
                                  <a:pt x="190024" y="50884"/>
                                  <a:pt x="188119" y="28977"/>
                                </a:cubicBezTo>
                                <a:cubicBezTo>
                                  <a:pt x="186214" y="10880"/>
                                  <a:pt x="156686" y="2307"/>
                                  <a:pt x="132874" y="9927"/>
                                </a:cubicBezTo>
                                <a:cubicBezTo>
                                  <a:pt x="132874" y="9927"/>
                                  <a:pt x="132874" y="9927"/>
                                  <a:pt x="131921" y="9927"/>
                                </a:cubicBezTo>
                                <a:cubicBezTo>
                                  <a:pt x="131921" y="9927"/>
                                  <a:pt x="130969" y="9927"/>
                                  <a:pt x="130969" y="9927"/>
                                </a:cubicBezTo>
                                <a:cubicBezTo>
                                  <a:pt x="130969" y="9927"/>
                                  <a:pt x="130016" y="9927"/>
                                  <a:pt x="129064" y="9927"/>
                                </a:cubicBezTo>
                                <a:cubicBezTo>
                                  <a:pt x="127159" y="10880"/>
                                  <a:pt x="123349" y="11832"/>
                                  <a:pt x="119539" y="12784"/>
                                </a:cubicBezTo>
                                <a:cubicBezTo>
                                  <a:pt x="115729" y="13737"/>
                                  <a:pt x="110966" y="15642"/>
                                  <a:pt x="106204" y="17547"/>
                                </a:cubicBezTo>
                                <a:cubicBezTo>
                                  <a:pt x="101441" y="19452"/>
                                  <a:pt x="95726" y="22309"/>
                                  <a:pt x="90011" y="25167"/>
                                </a:cubicBezTo>
                                <a:cubicBezTo>
                                  <a:pt x="84296" y="28024"/>
                                  <a:pt x="78581" y="31834"/>
                                  <a:pt x="71914" y="36597"/>
                                </a:cubicBezTo>
                                <a:cubicBezTo>
                                  <a:pt x="66199" y="41359"/>
                                  <a:pt x="59531" y="46122"/>
                                  <a:pt x="53816" y="51837"/>
                                </a:cubicBezTo>
                                <a:cubicBezTo>
                                  <a:pt x="48101" y="57552"/>
                                  <a:pt x="42386" y="64220"/>
                                  <a:pt x="36671" y="70887"/>
                                </a:cubicBezTo>
                                <a:cubicBezTo>
                                  <a:pt x="31909" y="77555"/>
                                  <a:pt x="27146" y="85174"/>
                                  <a:pt x="23336" y="92795"/>
                                </a:cubicBezTo>
                                <a:cubicBezTo>
                                  <a:pt x="19526" y="100414"/>
                                  <a:pt x="16669" y="108034"/>
                                  <a:pt x="13811" y="116607"/>
                                </a:cubicBezTo>
                                <a:cubicBezTo>
                                  <a:pt x="12859" y="120417"/>
                                  <a:pt x="11906" y="124227"/>
                                  <a:pt x="10954" y="128037"/>
                                </a:cubicBezTo>
                                <a:cubicBezTo>
                                  <a:pt x="10001" y="131847"/>
                                  <a:pt x="9049" y="135657"/>
                                  <a:pt x="9049" y="139467"/>
                                </a:cubicBezTo>
                                <a:cubicBezTo>
                                  <a:pt x="9049" y="143277"/>
                                  <a:pt x="8096" y="147087"/>
                                  <a:pt x="8096" y="150897"/>
                                </a:cubicBezTo>
                                <a:cubicBezTo>
                                  <a:pt x="8096" y="154707"/>
                                  <a:pt x="8096" y="158517"/>
                                  <a:pt x="7144" y="161374"/>
                                </a:cubicBezTo>
                                <a:cubicBezTo>
                                  <a:pt x="7144" y="165184"/>
                                  <a:pt x="7144" y="168042"/>
                                  <a:pt x="7144" y="171852"/>
                                </a:cubicBezTo>
                                <a:cubicBezTo>
                                  <a:pt x="8096" y="173757"/>
                                  <a:pt x="8096" y="174709"/>
                                  <a:pt x="8096" y="17661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2697480" y="883698"/>
                            <a:ext cx="219075" cy="409575"/>
                          </a:xfrm>
                          <a:custGeom>
                            <a:avLst/>
                            <a:gdLst>
                              <a:gd name="connsiteX0" fmla="*/ 145256 w 219075"/>
                              <a:gd name="connsiteY0" fmla="*/ 347333 h 409575"/>
                              <a:gd name="connsiteX1" fmla="*/ 125254 w 219075"/>
                              <a:gd name="connsiteY1" fmla="*/ 321616 h 409575"/>
                              <a:gd name="connsiteX2" fmla="*/ 123349 w 219075"/>
                              <a:gd name="connsiteY2" fmla="*/ 317805 h 409575"/>
                              <a:gd name="connsiteX3" fmla="*/ 121444 w 219075"/>
                              <a:gd name="connsiteY3" fmla="*/ 313996 h 409575"/>
                              <a:gd name="connsiteX4" fmla="*/ 116681 w 219075"/>
                              <a:gd name="connsiteY4" fmla="*/ 306376 h 409575"/>
                              <a:gd name="connsiteX5" fmla="*/ 112871 w 219075"/>
                              <a:gd name="connsiteY5" fmla="*/ 298755 h 409575"/>
                              <a:gd name="connsiteX6" fmla="*/ 109061 w 219075"/>
                              <a:gd name="connsiteY6" fmla="*/ 291135 h 409575"/>
                              <a:gd name="connsiteX7" fmla="*/ 105251 w 219075"/>
                              <a:gd name="connsiteY7" fmla="*/ 283516 h 409575"/>
                              <a:gd name="connsiteX8" fmla="*/ 102394 w 219075"/>
                              <a:gd name="connsiteY8" fmla="*/ 275896 h 409575"/>
                              <a:gd name="connsiteX9" fmla="*/ 96679 w 219075"/>
                              <a:gd name="connsiteY9" fmla="*/ 259703 h 409575"/>
                              <a:gd name="connsiteX10" fmla="*/ 94774 w 219075"/>
                              <a:gd name="connsiteY10" fmla="*/ 251130 h 409575"/>
                              <a:gd name="connsiteX11" fmla="*/ 92869 w 219075"/>
                              <a:gd name="connsiteY11" fmla="*/ 242558 h 409575"/>
                              <a:gd name="connsiteX12" fmla="*/ 91916 w 219075"/>
                              <a:gd name="connsiteY12" fmla="*/ 238748 h 409575"/>
                              <a:gd name="connsiteX13" fmla="*/ 90964 w 219075"/>
                              <a:gd name="connsiteY13" fmla="*/ 234938 h 409575"/>
                              <a:gd name="connsiteX14" fmla="*/ 90011 w 219075"/>
                              <a:gd name="connsiteY14" fmla="*/ 226366 h 409575"/>
                              <a:gd name="connsiteX15" fmla="*/ 87154 w 219075"/>
                              <a:gd name="connsiteY15" fmla="*/ 193028 h 409575"/>
                              <a:gd name="connsiteX16" fmla="*/ 88106 w 219075"/>
                              <a:gd name="connsiteY16" fmla="*/ 161596 h 409575"/>
                              <a:gd name="connsiteX17" fmla="*/ 110966 w 219075"/>
                              <a:gd name="connsiteY17" fmla="*/ 65393 h 409575"/>
                              <a:gd name="connsiteX18" fmla="*/ 69056 w 219075"/>
                              <a:gd name="connsiteY18" fmla="*/ 8243 h 409575"/>
                              <a:gd name="connsiteX19" fmla="*/ 9049 w 219075"/>
                              <a:gd name="connsiteY19" fmla="*/ 46343 h 409575"/>
                              <a:gd name="connsiteX20" fmla="*/ 7144 w 219075"/>
                              <a:gd name="connsiteY20" fmla="*/ 82538 h 409575"/>
                              <a:gd name="connsiteX21" fmla="*/ 7144 w 219075"/>
                              <a:gd name="connsiteY21" fmla="*/ 105398 h 409575"/>
                              <a:gd name="connsiteX22" fmla="*/ 9049 w 219075"/>
                              <a:gd name="connsiteY22" fmla="*/ 133973 h 409575"/>
                              <a:gd name="connsiteX23" fmla="*/ 13811 w 219075"/>
                              <a:gd name="connsiteY23" fmla="*/ 167310 h 409575"/>
                              <a:gd name="connsiteX24" fmla="*/ 22384 w 219075"/>
                              <a:gd name="connsiteY24" fmla="*/ 204458 h 409575"/>
                              <a:gd name="connsiteX25" fmla="*/ 35719 w 219075"/>
                              <a:gd name="connsiteY25" fmla="*/ 242558 h 409575"/>
                              <a:gd name="connsiteX26" fmla="*/ 39529 w 219075"/>
                              <a:gd name="connsiteY26" fmla="*/ 252083 h 409575"/>
                              <a:gd name="connsiteX27" fmla="*/ 41434 w 219075"/>
                              <a:gd name="connsiteY27" fmla="*/ 256846 h 409575"/>
                              <a:gd name="connsiteX28" fmla="*/ 43339 w 219075"/>
                              <a:gd name="connsiteY28" fmla="*/ 261608 h 409575"/>
                              <a:gd name="connsiteX29" fmla="*/ 48101 w 219075"/>
                              <a:gd name="connsiteY29" fmla="*/ 271133 h 409575"/>
                              <a:gd name="connsiteX30" fmla="*/ 52864 w 219075"/>
                              <a:gd name="connsiteY30" fmla="*/ 280658 h 409575"/>
                              <a:gd name="connsiteX31" fmla="*/ 64294 w 219075"/>
                              <a:gd name="connsiteY31" fmla="*/ 297803 h 409575"/>
                              <a:gd name="connsiteX32" fmla="*/ 70009 w 219075"/>
                              <a:gd name="connsiteY32" fmla="*/ 306376 h 409575"/>
                              <a:gd name="connsiteX33" fmla="*/ 75724 w 219075"/>
                              <a:gd name="connsiteY33" fmla="*/ 314948 h 409575"/>
                              <a:gd name="connsiteX34" fmla="*/ 82391 w 219075"/>
                              <a:gd name="connsiteY34" fmla="*/ 322568 h 409575"/>
                              <a:gd name="connsiteX35" fmla="*/ 89059 w 219075"/>
                              <a:gd name="connsiteY35" fmla="*/ 330188 h 409575"/>
                              <a:gd name="connsiteX36" fmla="*/ 95726 w 219075"/>
                              <a:gd name="connsiteY36" fmla="*/ 336855 h 409575"/>
                              <a:gd name="connsiteX37" fmla="*/ 99536 w 219075"/>
                              <a:gd name="connsiteY37" fmla="*/ 340666 h 409575"/>
                              <a:gd name="connsiteX38" fmla="*/ 103346 w 219075"/>
                              <a:gd name="connsiteY38" fmla="*/ 343523 h 409575"/>
                              <a:gd name="connsiteX39" fmla="*/ 131921 w 219075"/>
                              <a:gd name="connsiteY39" fmla="*/ 366383 h 409575"/>
                              <a:gd name="connsiteX40" fmla="*/ 146209 w 219075"/>
                              <a:gd name="connsiteY40" fmla="*/ 374955 h 409575"/>
                              <a:gd name="connsiteX41" fmla="*/ 159544 w 219075"/>
                              <a:gd name="connsiteY41" fmla="*/ 382576 h 409575"/>
                              <a:gd name="connsiteX42" fmla="*/ 171926 w 219075"/>
                              <a:gd name="connsiteY42" fmla="*/ 388291 h 409575"/>
                              <a:gd name="connsiteX43" fmla="*/ 183356 w 219075"/>
                              <a:gd name="connsiteY43" fmla="*/ 393053 h 409575"/>
                              <a:gd name="connsiteX44" fmla="*/ 193834 w 219075"/>
                              <a:gd name="connsiteY44" fmla="*/ 396863 h 409575"/>
                              <a:gd name="connsiteX45" fmla="*/ 198596 w 219075"/>
                              <a:gd name="connsiteY45" fmla="*/ 398768 h 409575"/>
                              <a:gd name="connsiteX46" fmla="*/ 202406 w 219075"/>
                              <a:gd name="connsiteY46" fmla="*/ 399721 h 409575"/>
                              <a:gd name="connsiteX47" fmla="*/ 219551 w 219075"/>
                              <a:gd name="connsiteY47" fmla="*/ 404483 h 409575"/>
                              <a:gd name="connsiteX48" fmla="*/ 204311 w 219075"/>
                              <a:gd name="connsiteY48" fmla="*/ 395910 h 409575"/>
                              <a:gd name="connsiteX49" fmla="*/ 200501 w 219075"/>
                              <a:gd name="connsiteY49" fmla="*/ 394005 h 409575"/>
                              <a:gd name="connsiteX50" fmla="*/ 196691 w 219075"/>
                              <a:gd name="connsiteY50" fmla="*/ 391148 h 409575"/>
                              <a:gd name="connsiteX51" fmla="*/ 188119 w 219075"/>
                              <a:gd name="connsiteY51" fmla="*/ 385433 h 409575"/>
                              <a:gd name="connsiteX52" fmla="*/ 178594 w 219075"/>
                              <a:gd name="connsiteY52" fmla="*/ 377813 h 409575"/>
                              <a:gd name="connsiteX53" fmla="*/ 168116 w 219075"/>
                              <a:gd name="connsiteY53" fmla="*/ 369241 h 409575"/>
                              <a:gd name="connsiteX54" fmla="*/ 157639 w 219075"/>
                              <a:gd name="connsiteY54" fmla="*/ 359716 h 409575"/>
                              <a:gd name="connsiteX55" fmla="*/ 145256 w 219075"/>
                              <a:gd name="connsiteY55" fmla="*/ 34733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45256" y="347333"/>
                                </a:moveTo>
                                <a:cubicBezTo>
                                  <a:pt x="138589" y="339713"/>
                                  <a:pt x="131921" y="331141"/>
                                  <a:pt x="125254" y="321616"/>
                                </a:cubicBezTo>
                                <a:cubicBezTo>
                                  <a:pt x="124301" y="320663"/>
                                  <a:pt x="123349" y="319710"/>
                                  <a:pt x="123349" y="317805"/>
                                </a:cubicBezTo>
                                <a:cubicBezTo>
                                  <a:pt x="122396" y="316853"/>
                                  <a:pt x="121444" y="314948"/>
                                  <a:pt x="121444" y="313996"/>
                                </a:cubicBezTo>
                                <a:cubicBezTo>
                                  <a:pt x="120491" y="311138"/>
                                  <a:pt x="118586" y="309233"/>
                                  <a:pt x="116681" y="306376"/>
                                </a:cubicBezTo>
                                <a:cubicBezTo>
                                  <a:pt x="114776" y="304471"/>
                                  <a:pt x="113824" y="301613"/>
                                  <a:pt x="112871" y="298755"/>
                                </a:cubicBezTo>
                                <a:cubicBezTo>
                                  <a:pt x="111919" y="295898"/>
                                  <a:pt x="110014" y="293993"/>
                                  <a:pt x="109061" y="291135"/>
                                </a:cubicBezTo>
                                <a:cubicBezTo>
                                  <a:pt x="108109" y="288278"/>
                                  <a:pt x="107156" y="285421"/>
                                  <a:pt x="105251" y="283516"/>
                                </a:cubicBezTo>
                                <a:cubicBezTo>
                                  <a:pt x="104299" y="280658"/>
                                  <a:pt x="103346" y="277801"/>
                                  <a:pt x="102394" y="275896"/>
                                </a:cubicBezTo>
                                <a:cubicBezTo>
                                  <a:pt x="100489" y="270180"/>
                                  <a:pt x="98584" y="265418"/>
                                  <a:pt x="96679" y="259703"/>
                                </a:cubicBezTo>
                                <a:lnTo>
                                  <a:pt x="94774" y="251130"/>
                                </a:lnTo>
                                <a:cubicBezTo>
                                  <a:pt x="93821" y="248273"/>
                                  <a:pt x="93821" y="245416"/>
                                  <a:pt x="92869" y="242558"/>
                                </a:cubicBezTo>
                                <a:lnTo>
                                  <a:pt x="91916" y="238748"/>
                                </a:lnTo>
                                <a:lnTo>
                                  <a:pt x="90964" y="234938"/>
                                </a:lnTo>
                                <a:cubicBezTo>
                                  <a:pt x="90964" y="232080"/>
                                  <a:pt x="90011" y="229223"/>
                                  <a:pt x="90011" y="226366"/>
                                </a:cubicBezTo>
                                <a:cubicBezTo>
                                  <a:pt x="88106" y="214935"/>
                                  <a:pt x="87154" y="204458"/>
                                  <a:pt x="87154" y="193028"/>
                                </a:cubicBezTo>
                                <a:cubicBezTo>
                                  <a:pt x="87154" y="182551"/>
                                  <a:pt x="87154" y="172073"/>
                                  <a:pt x="88106" y="161596"/>
                                </a:cubicBezTo>
                                <a:cubicBezTo>
                                  <a:pt x="89059" y="116828"/>
                                  <a:pt x="110014" y="72060"/>
                                  <a:pt x="110966" y="65393"/>
                                </a:cubicBezTo>
                                <a:cubicBezTo>
                                  <a:pt x="115729" y="39676"/>
                                  <a:pt x="96679" y="13958"/>
                                  <a:pt x="69056" y="8243"/>
                                </a:cubicBezTo>
                                <a:cubicBezTo>
                                  <a:pt x="40481" y="2528"/>
                                  <a:pt x="13811" y="19673"/>
                                  <a:pt x="9049" y="46343"/>
                                </a:cubicBezTo>
                                <a:cubicBezTo>
                                  <a:pt x="8096" y="52058"/>
                                  <a:pt x="8096" y="75871"/>
                                  <a:pt x="7144" y="82538"/>
                                </a:cubicBezTo>
                                <a:cubicBezTo>
                                  <a:pt x="7144" y="89205"/>
                                  <a:pt x="7144" y="96826"/>
                                  <a:pt x="7144" y="105398"/>
                                </a:cubicBezTo>
                                <a:cubicBezTo>
                                  <a:pt x="7144" y="113971"/>
                                  <a:pt x="8096" y="123496"/>
                                  <a:pt x="9049" y="133973"/>
                                </a:cubicBezTo>
                                <a:cubicBezTo>
                                  <a:pt x="10001" y="144451"/>
                                  <a:pt x="11906" y="155880"/>
                                  <a:pt x="13811" y="167310"/>
                                </a:cubicBezTo>
                                <a:cubicBezTo>
                                  <a:pt x="15716" y="178741"/>
                                  <a:pt x="18574" y="191123"/>
                                  <a:pt x="22384" y="204458"/>
                                </a:cubicBezTo>
                                <a:cubicBezTo>
                                  <a:pt x="26194" y="216841"/>
                                  <a:pt x="30004" y="230176"/>
                                  <a:pt x="35719" y="242558"/>
                                </a:cubicBezTo>
                                <a:cubicBezTo>
                                  <a:pt x="36671" y="245416"/>
                                  <a:pt x="38576" y="249226"/>
                                  <a:pt x="39529" y="252083"/>
                                </a:cubicBezTo>
                                <a:lnTo>
                                  <a:pt x="41434" y="256846"/>
                                </a:lnTo>
                                <a:lnTo>
                                  <a:pt x="43339" y="261608"/>
                                </a:lnTo>
                                <a:cubicBezTo>
                                  <a:pt x="45244" y="264466"/>
                                  <a:pt x="46196" y="268276"/>
                                  <a:pt x="48101" y="271133"/>
                                </a:cubicBezTo>
                                <a:lnTo>
                                  <a:pt x="52864" y="280658"/>
                                </a:lnTo>
                                <a:cubicBezTo>
                                  <a:pt x="55721" y="286373"/>
                                  <a:pt x="60484" y="292088"/>
                                  <a:pt x="64294" y="297803"/>
                                </a:cubicBezTo>
                                <a:cubicBezTo>
                                  <a:pt x="66199" y="300660"/>
                                  <a:pt x="68104" y="303518"/>
                                  <a:pt x="70009" y="306376"/>
                                </a:cubicBezTo>
                                <a:cubicBezTo>
                                  <a:pt x="71914" y="309233"/>
                                  <a:pt x="73819" y="312091"/>
                                  <a:pt x="75724" y="314948"/>
                                </a:cubicBezTo>
                                <a:cubicBezTo>
                                  <a:pt x="77629" y="317805"/>
                                  <a:pt x="80486" y="319710"/>
                                  <a:pt x="82391" y="322568"/>
                                </a:cubicBezTo>
                                <a:cubicBezTo>
                                  <a:pt x="84296" y="325426"/>
                                  <a:pt x="86201" y="327330"/>
                                  <a:pt x="89059" y="330188"/>
                                </a:cubicBezTo>
                                <a:cubicBezTo>
                                  <a:pt x="90964" y="332093"/>
                                  <a:pt x="93821" y="334951"/>
                                  <a:pt x="95726" y="336855"/>
                                </a:cubicBezTo>
                                <a:cubicBezTo>
                                  <a:pt x="96679" y="337808"/>
                                  <a:pt x="97631" y="338760"/>
                                  <a:pt x="99536" y="340666"/>
                                </a:cubicBezTo>
                                <a:cubicBezTo>
                                  <a:pt x="100489" y="341618"/>
                                  <a:pt x="102394" y="342571"/>
                                  <a:pt x="103346" y="343523"/>
                                </a:cubicBezTo>
                                <a:cubicBezTo>
                                  <a:pt x="112871" y="352096"/>
                                  <a:pt x="122396" y="359716"/>
                                  <a:pt x="131921" y="366383"/>
                                </a:cubicBezTo>
                                <a:cubicBezTo>
                                  <a:pt x="136684" y="369241"/>
                                  <a:pt x="141446" y="373051"/>
                                  <a:pt x="146209" y="374955"/>
                                </a:cubicBezTo>
                                <a:cubicBezTo>
                                  <a:pt x="150971" y="377813"/>
                                  <a:pt x="155734" y="379718"/>
                                  <a:pt x="159544" y="382576"/>
                                </a:cubicBezTo>
                                <a:cubicBezTo>
                                  <a:pt x="164306" y="384480"/>
                                  <a:pt x="168116" y="386385"/>
                                  <a:pt x="171926" y="388291"/>
                                </a:cubicBezTo>
                                <a:cubicBezTo>
                                  <a:pt x="175736" y="390196"/>
                                  <a:pt x="179546" y="392101"/>
                                  <a:pt x="183356" y="393053"/>
                                </a:cubicBezTo>
                                <a:cubicBezTo>
                                  <a:pt x="187166" y="394005"/>
                                  <a:pt x="190024" y="395910"/>
                                  <a:pt x="193834" y="396863"/>
                                </a:cubicBezTo>
                                <a:cubicBezTo>
                                  <a:pt x="195739" y="397816"/>
                                  <a:pt x="196691" y="397816"/>
                                  <a:pt x="198596" y="398768"/>
                                </a:cubicBezTo>
                                <a:cubicBezTo>
                                  <a:pt x="200501" y="399721"/>
                                  <a:pt x="201454" y="399721"/>
                                  <a:pt x="202406" y="399721"/>
                                </a:cubicBezTo>
                                <a:cubicBezTo>
                                  <a:pt x="212884" y="402578"/>
                                  <a:pt x="219551" y="404483"/>
                                  <a:pt x="219551" y="404483"/>
                                </a:cubicBezTo>
                                <a:cubicBezTo>
                                  <a:pt x="219551" y="404483"/>
                                  <a:pt x="213836" y="401626"/>
                                  <a:pt x="204311" y="395910"/>
                                </a:cubicBezTo>
                                <a:cubicBezTo>
                                  <a:pt x="203359" y="394958"/>
                                  <a:pt x="201454" y="394958"/>
                                  <a:pt x="200501" y="394005"/>
                                </a:cubicBezTo>
                                <a:cubicBezTo>
                                  <a:pt x="199549" y="393053"/>
                                  <a:pt x="197644" y="392101"/>
                                  <a:pt x="196691" y="391148"/>
                                </a:cubicBezTo>
                                <a:cubicBezTo>
                                  <a:pt x="193834" y="389243"/>
                                  <a:pt x="190976" y="387338"/>
                                  <a:pt x="188119" y="385433"/>
                                </a:cubicBezTo>
                                <a:cubicBezTo>
                                  <a:pt x="185261" y="383528"/>
                                  <a:pt x="181451" y="380671"/>
                                  <a:pt x="178594" y="377813"/>
                                </a:cubicBezTo>
                                <a:cubicBezTo>
                                  <a:pt x="175736" y="374955"/>
                                  <a:pt x="171926" y="372098"/>
                                  <a:pt x="168116" y="369241"/>
                                </a:cubicBezTo>
                                <a:cubicBezTo>
                                  <a:pt x="164306" y="366383"/>
                                  <a:pt x="161449" y="362573"/>
                                  <a:pt x="157639" y="359716"/>
                                </a:cubicBezTo>
                                <a:cubicBezTo>
                                  <a:pt x="151924" y="354953"/>
                                  <a:pt x="149066" y="350191"/>
                                  <a:pt x="145256" y="3473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3840319" y="921945"/>
                            <a:ext cx="257175" cy="161925"/>
                          </a:xfrm>
                          <a:custGeom>
                            <a:avLst/>
                            <a:gdLst>
                              <a:gd name="connsiteX0" fmla="*/ 241620 w 257175"/>
                              <a:gd name="connsiteY0" fmla="*/ 103346 h 161925"/>
                              <a:gd name="connsiteX1" fmla="*/ 239715 w 257175"/>
                              <a:gd name="connsiteY1" fmla="*/ 100489 h 161925"/>
                              <a:gd name="connsiteX2" fmla="*/ 237810 w 257175"/>
                              <a:gd name="connsiteY2" fmla="*/ 97631 h 161925"/>
                              <a:gd name="connsiteX3" fmla="*/ 233047 w 257175"/>
                              <a:gd name="connsiteY3" fmla="*/ 91916 h 161925"/>
                              <a:gd name="connsiteX4" fmla="*/ 228285 w 257175"/>
                              <a:gd name="connsiteY4" fmla="*/ 86201 h 161925"/>
                              <a:gd name="connsiteX5" fmla="*/ 223522 w 257175"/>
                              <a:gd name="connsiteY5" fmla="*/ 80486 h 161925"/>
                              <a:gd name="connsiteX6" fmla="*/ 218760 w 257175"/>
                              <a:gd name="connsiteY6" fmla="*/ 75724 h 161925"/>
                              <a:gd name="connsiteX7" fmla="*/ 213045 w 257175"/>
                              <a:gd name="connsiteY7" fmla="*/ 70961 h 161925"/>
                              <a:gd name="connsiteX8" fmla="*/ 201615 w 257175"/>
                              <a:gd name="connsiteY8" fmla="*/ 61436 h 161925"/>
                              <a:gd name="connsiteX9" fmla="*/ 195900 w 257175"/>
                              <a:gd name="connsiteY9" fmla="*/ 56674 h 161925"/>
                              <a:gd name="connsiteX10" fmla="*/ 189232 w 257175"/>
                              <a:gd name="connsiteY10" fmla="*/ 52864 h 161925"/>
                              <a:gd name="connsiteX11" fmla="*/ 186375 w 257175"/>
                              <a:gd name="connsiteY11" fmla="*/ 50959 h 161925"/>
                              <a:gd name="connsiteX12" fmla="*/ 183517 w 257175"/>
                              <a:gd name="connsiteY12" fmla="*/ 49054 h 161925"/>
                              <a:gd name="connsiteX13" fmla="*/ 176850 w 257175"/>
                              <a:gd name="connsiteY13" fmla="*/ 45244 h 161925"/>
                              <a:gd name="connsiteX14" fmla="*/ 151132 w 257175"/>
                              <a:gd name="connsiteY14" fmla="*/ 31909 h 161925"/>
                              <a:gd name="connsiteX15" fmla="*/ 125415 w 257175"/>
                              <a:gd name="connsiteY15" fmla="*/ 22384 h 161925"/>
                              <a:gd name="connsiteX16" fmla="*/ 101603 w 257175"/>
                              <a:gd name="connsiteY16" fmla="*/ 15716 h 161925"/>
                              <a:gd name="connsiteX17" fmla="*/ 81600 w 257175"/>
                              <a:gd name="connsiteY17" fmla="*/ 11906 h 161925"/>
                              <a:gd name="connsiteX18" fmla="*/ 65407 w 257175"/>
                              <a:gd name="connsiteY18" fmla="*/ 10001 h 161925"/>
                              <a:gd name="connsiteX19" fmla="*/ 39690 w 257175"/>
                              <a:gd name="connsiteY19" fmla="*/ 7144 h 161925"/>
                              <a:gd name="connsiteX20" fmla="*/ 7305 w 257175"/>
                              <a:gd name="connsiteY20" fmla="*/ 46196 h 161925"/>
                              <a:gd name="connsiteX21" fmla="*/ 43500 w 257175"/>
                              <a:gd name="connsiteY21" fmla="*/ 81439 h 161925"/>
                              <a:gd name="connsiteX22" fmla="*/ 114938 w 257175"/>
                              <a:gd name="connsiteY22" fmla="*/ 74771 h 161925"/>
                              <a:gd name="connsiteX23" fmla="*/ 136845 w 257175"/>
                              <a:gd name="connsiteY23" fmla="*/ 77629 h 161925"/>
                              <a:gd name="connsiteX24" fmla="*/ 160657 w 257175"/>
                              <a:gd name="connsiteY24" fmla="*/ 83344 h 161925"/>
                              <a:gd name="connsiteX25" fmla="*/ 166372 w 257175"/>
                              <a:gd name="connsiteY25" fmla="*/ 85249 h 161925"/>
                              <a:gd name="connsiteX26" fmla="*/ 169230 w 257175"/>
                              <a:gd name="connsiteY26" fmla="*/ 86201 h 161925"/>
                              <a:gd name="connsiteX27" fmla="*/ 172088 w 257175"/>
                              <a:gd name="connsiteY27" fmla="*/ 87154 h 161925"/>
                              <a:gd name="connsiteX28" fmla="*/ 177803 w 257175"/>
                              <a:gd name="connsiteY28" fmla="*/ 89059 h 161925"/>
                              <a:gd name="connsiteX29" fmla="*/ 183517 w 257175"/>
                              <a:gd name="connsiteY29" fmla="*/ 91916 h 161925"/>
                              <a:gd name="connsiteX30" fmla="*/ 194947 w 257175"/>
                              <a:gd name="connsiteY30" fmla="*/ 97631 h 161925"/>
                              <a:gd name="connsiteX31" fmla="*/ 200663 w 257175"/>
                              <a:gd name="connsiteY31" fmla="*/ 100489 h 161925"/>
                              <a:gd name="connsiteX32" fmla="*/ 206378 w 257175"/>
                              <a:gd name="connsiteY32" fmla="*/ 103346 h 161925"/>
                              <a:gd name="connsiteX33" fmla="*/ 211140 w 257175"/>
                              <a:gd name="connsiteY33" fmla="*/ 107156 h 161925"/>
                              <a:gd name="connsiteX34" fmla="*/ 215903 w 257175"/>
                              <a:gd name="connsiteY34" fmla="*/ 110966 h 161925"/>
                              <a:gd name="connsiteX35" fmla="*/ 220665 w 257175"/>
                              <a:gd name="connsiteY35" fmla="*/ 114776 h 161925"/>
                              <a:gd name="connsiteX36" fmla="*/ 223522 w 257175"/>
                              <a:gd name="connsiteY36" fmla="*/ 116681 h 161925"/>
                              <a:gd name="connsiteX37" fmla="*/ 225428 w 257175"/>
                              <a:gd name="connsiteY37" fmla="*/ 118586 h 161925"/>
                              <a:gd name="connsiteX38" fmla="*/ 241620 w 257175"/>
                              <a:gd name="connsiteY38" fmla="*/ 135731 h 161925"/>
                              <a:gd name="connsiteX39" fmla="*/ 248288 w 257175"/>
                              <a:gd name="connsiteY39" fmla="*/ 144304 h 161925"/>
                              <a:gd name="connsiteX40" fmla="*/ 254003 w 257175"/>
                              <a:gd name="connsiteY40" fmla="*/ 152876 h 161925"/>
                              <a:gd name="connsiteX41" fmla="*/ 255907 w 257175"/>
                              <a:gd name="connsiteY41" fmla="*/ 155734 h 161925"/>
                              <a:gd name="connsiteX42" fmla="*/ 255907 w 257175"/>
                              <a:gd name="connsiteY42" fmla="*/ 129064 h 161925"/>
                              <a:gd name="connsiteX43" fmla="*/ 254955 w 257175"/>
                              <a:gd name="connsiteY43" fmla="*/ 127159 h 161925"/>
                              <a:gd name="connsiteX44" fmla="*/ 241620 w 257175"/>
                              <a:gd name="connsiteY44" fmla="*/ 103346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241620" y="103346"/>
                                </a:moveTo>
                                <a:cubicBezTo>
                                  <a:pt x="240667" y="102394"/>
                                  <a:pt x="240667" y="101441"/>
                                  <a:pt x="239715" y="100489"/>
                                </a:cubicBezTo>
                                <a:cubicBezTo>
                                  <a:pt x="238763" y="99536"/>
                                  <a:pt x="238763" y="98584"/>
                                  <a:pt x="237810" y="97631"/>
                                </a:cubicBezTo>
                                <a:cubicBezTo>
                                  <a:pt x="236857" y="95726"/>
                                  <a:pt x="234953" y="93821"/>
                                  <a:pt x="233047" y="91916"/>
                                </a:cubicBezTo>
                                <a:cubicBezTo>
                                  <a:pt x="232095" y="90011"/>
                                  <a:pt x="230190" y="88106"/>
                                  <a:pt x="228285" y="86201"/>
                                </a:cubicBezTo>
                                <a:cubicBezTo>
                                  <a:pt x="226380" y="84296"/>
                                  <a:pt x="225428" y="82391"/>
                                  <a:pt x="223522" y="80486"/>
                                </a:cubicBezTo>
                                <a:cubicBezTo>
                                  <a:pt x="221617" y="78581"/>
                                  <a:pt x="219713" y="76676"/>
                                  <a:pt x="218760" y="75724"/>
                                </a:cubicBezTo>
                                <a:cubicBezTo>
                                  <a:pt x="216855" y="73819"/>
                                  <a:pt x="214950" y="71914"/>
                                  <a:pt x="213045" y="70961"/>
                                </a:cubicBezTo>
                                <a:cubicBezTo>
                                  <a:pt x="209235" y="68104"/>
                                  <a:pt x="205425" y="64294"/>
                                  <a:pt x="201615" y="61436"/>
                                </a:cubicBezTo>
                                <a:lnTo>
                                  <a:pt x="195900" y="56674"/>
                                </a:lnTo>
                                <a:cubicBezTo>
                                  <a:pt x="193995" y="55721"/>
                                  <a:pt x="192090" y="53816"/>
                                  <a:pt x="189232" y="52864"/>
                                </a:cubicBezTo>
                                <a:lnTo>
                                  <a:pt x="186375" y="50959"/>
                                </a:lnTo>
                                <a:lnTo>
                                  <a:pt x="183517" y="49054"/>
                                </a:lnTo>
                                <a:cubicBezTo>
                                  <a:pt x="181613" y="48101"/>
                                  <a:pt x="179707" y="46196"/>
                                  <a:pt x="176850" y="45244"/>
                                </a:cubicBezTo>
                                <a:cubicBezTo>
                                  <a:pt x="168278" y="40481"/>
                                  <a:pt x="159705" y="35719"/>
                                  <a:pt x="151132" y="31909"/>
                                </a:cubicBezTo>
                                <a:cubicBezTo>
                                  <a:pt x="142560" y="28099"/>
                                  <a:pt x="133988" y="25241"/>
                                  <a:pt x="125415" y="22384"/>
                                </a:cubicBezTo>
                                <a:cubicBezTo>
                                  <a:pt x="116842" y="19526"/>
                                  <a:pt x="109222" y="17621"/>
                                  <a:pt x="101603" y="15716"/>
                                </a:cubicBezTo>
                                <a:cubicBezTo>
                                  <a:pt x="93982" y="13811"/>
                                  <a:pt x="87315" y="12859"/>
                                  <a:pt x="81600" y="11906"/>
                                </a:cubicBezTo>
                                <a:cubicBezTo>
                                  <a:pt x="75885" y="10954"/>
                                  <a:pt x="70170" y="10001"/>
                                  <a:pt x="65407" y="10001"/>
                                </a:cubicBezTo>
                                <a:cubicBezTo>
                                  <a:pt x="60645" y="10001"/>
                                  <a:pt x="43500" y="7144"/>
                                  <a:pt x="39690" y="7144"/>
                                </a:cubicBezTo>
                                <a:cubicBezTo>
                                  <a:pt x="20640" y="8096"/>
                                  <a:pt x="5400" y="25241"/>
                                  <a:pt x="7305" y="46196"/>
                                </a:cubicBezTo>
                                <a:cubicBezTo>
                                  <a:pt x="8257" y="67151"/>
                                  <a:pt x="24450" y="82391"/>
                                  <a:pt x="43500" y="81439"/>
                                </a:cubicBezTo>
                                <a:cubicBezTo>
                                  <a:pt x="49215" y="81439"/>
                                  <a:pt x="82553" y="70961"/>
                                  <a:pt x="114938" y="74771"/>
                                </a:cubicBezTo>
                                <a:cubicBezTo>
                                  <a:pt x="121605" y="75724"/>
                                  <a:pt x="129225" y="75724"/>
                                  <a:pt x="136845" y="77629"/>
                                </a:cubicBezTo>
                                <a:cubicBezTo>
                                  <a:pt x="144465" y="78581"/>
                                  <a:pt x="152085" y="80486"/>
                                  <a:pt x="160657" y="83344"/>
                                </a:cubicBezTo>
                                <a:cubicBezTo>
                                  <a:pt x="162563" y="84296"/>
                                  <a:pt x="164467" y="84296"/>
                                  <a:pt x="166372" y="85249"/>
                                </a:cubicBezTo>
                                <a:lnTo>
                                  <a:pt x="169230" y="86201"/>
                                </a:lnTo>
                                <a:lnTo>
                                  <a:pt x="172088" y="87154"/>
                                </a:lnTo>
                                <a:cubicBezTo>
                                  <a:pt x="173992" y="88106"/>
                                  <a:pt x="175897" y="89059"/>
                                  <a:pt x="177803" y="89059"/>
                                </a:cubicBezTo>
                                <a:lnTo>
                                  <a:pt x="183517" y="91916"/>
                                </a:lnTo>
                                <a:cubicBezTo>
                                  <a:pt x="187328" y="93821"/>
                                  <a:pt x="191138" y="95726"/>
                                  <a:pt x="194947" y="97631"/>
                                </a:cubicBezTo>
                                <a:cubicBezTo>
                                  <a:pt x="196853" y="98584"/>
                                  <a:pt x="198757" y="99536"/>
                                  <a:pt x="200663" y="100489"/>
                                </a:cubicBezTo>
                                <a:cubicBezTo>
                                  <a:pt x="202567" y="101441"/>
                                  <a:pt x="204472" y="102394"/>
                                  <a:pt x="206378" y="103346"/>
                                </a:cubicBezTo>
                                <a:cubicBezTo>
                                  <a:pt x="208282" y="104299"/>
                                  <a:pt x="210188" y="105251"/>
                                  <a:pt x="211140" y="107156"/>
                                </a:cubicBezTo>
                                <a:cubicBezTo>
                                  <a:pt x="213045" y="108109"/>
                                  <a:pt x="214950" y="109061"/>
                                  <a:pt x="215903" y="110966"/>
                                </a:cubicBezTo>
                                <a:cubicBezTo>
                                  <a:pt x="217807" y="111919"/>
                                  <a:pt x="218760" y="113824"/>
                                  <a:pt x="220665" y="114776"/>
                                </a:cubicBezTo>
                                <a:cubicBezTo>
                                  <a:pt x="221617" y="115729"/>
                                  <a:pt x="222570" y="115729"/>
                                  <a:pt x="223522" y="116681"/>
                                </a:cubicBezTo>
                                <a:cubicBezTo>
                                  <a:pt x="224475" y="117634"/>
                                  <a:pt x="225428" y="117634"/>
                                  <a:pt x="225428" y="118586"/>
                                </a:cubicBezTo>
                                <a:cubicBezTo>
                                  <a:pt x="231142" y="124301"/>
                                  <a:pt x="236857" y="130016"/>
                                  <a:pt x="241620" y="135731"/>
                                </a:cubicBezTo>
                                <a:cubicBezTo>
                                  <a:pt x="243525" y="138589"/>
                                  <a:pt x="246382" y="141446"/>
                                  <a:pt x="248288" y="144304"/>
                                </a:cubicBezTo>
                                <a:cubicBezTo>
                                  <a:pt x="250192" y="147161"/>
                                  <a:pt x="252097" y="150019"/>
                                  <a:pt x="254003" y="152876"/>
                                </a:cubicBezTo>
                                <a:cubicBezTo>
                                  <a:pt x="254955" y="153829"/>
                                  <a:pt x="254955" y="154781"/>
                                  <a:pt x="255907" y="155734"/>
                                </a:cubicBezTo>
                                <a:lnTo>
                                  <a:pt x="255907" y="129064"/>
                                </a:lnTo>
                                <a:cubicBezTo>
                                  <a:pt x="255907" y="128111"/>
                                  <a:pt x="254955" y="127159"/>
                                  <a:pt x="254955" y="127159"/>
                                </a:cubicBezTo>
                                <a:cubicBezTo>
                                  <a:pt x="251145" y="118586"/>
                                  <a:pt x="246382" y="110966"/>
                                  <a:pt x="241620" y="10334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3566274" y="227573"/>
                            <a:ext cx="85725" cy="180975"/>
                          </a:xfrm>
                          <a:custGeom>
                            <a:avLst/>
                            <a:gdLst>
                              <a:gd name="connsiteX0" fmla="*/ 67990 w 85725"/>
                              <a:gd name="connsiteY0" fmla="*/ 56674 h 180975"/>
                              <a:gd name="connsiteX1" fmla="*/ 67990 w 85725"/>
                              <a:gd name="connsiteY1" fmla="*/ 60484 h 180975"/>
                              <a:gd name="connsiteX2" fmla="*/ 67990 w 85725"/>
                              <a:gd name="connsiteY2" fmla="*/ 64294 h 180975"/>
                              <a:gd name="connsiteX3" fmla="*/ 67037 w 85725"/>
                              <a:gd name="connsiteY3" fmla="*/ 68104 h 180975"/>
                              <a:gd name="connsiteX4" fmla="*/ 66085 w 85725"/>
                              <a:gd name="connsiteY4" fmla="*/ 71914 h 180975"/>
                              <a:gd name="connsiteX5" fmla="*/ 65133 w 85725"/>
                              <a:gd name="connsiteY5" fmla="*/ 75724 h 180975"/>
                              <a:gd name="connsiteX6" fmla="*/ 63227 w 85725"/>
                              <a:gd name="connsiteY6" fmla="*/ 82391 h 180975"/>
                              <a:gd name="connsiteX7" fmla="*/ 62275 w 85725"/>
                              <a:gd name="connsiteY7" fmla="*/ 86201 h 180975"/>
                              <a:gd name="connsiteX8" fmla="*/ 61323 w 85725"/>
                              <a:gd name="connsiteY8" fmla="*/ 89059 h 180975"/>
                              <a:gd name="connsiteX9" fmla="*/ 60370 w 85725"/>
                              <a:gd name="connsiteY9" fmla="*/ 90964 h 180975"/>
                              <a:gd name="connsiteX10" fmla="*/ 59418 w 85725"/>
                              <a:gd name="connsiteY10" fmla="*/ 92869 h 180975"/>
                              <a:gd name="connsiteX11" fmla="*/ 57512 w 85725"/>
                              <a:gd name="connsiteY11" fmla="*/ 95726 h 180975"/>
                              <a:gd name="connsiteX12" fmla="*/ 50845 w 85725"/>
                              <a:gd name="connsiteY12" fmla="*/ 107156 h 180975"/>
                              <a:gd name="connsiteX13" fmla="*/ 43225 w 85725"/>
                              <a:gd name="connsiteY13" fmla="*/ 117634 h 180975"/>
                              <a:gd name="connsiteX14" fmla="*/ 12745 w 85725"/>
                              <a:gd name="connsiteY14" fmla="*/ 145256 h 180975"/>
                              <a:gd name="connsiteX15" fmla="*/ 13698 w 85725"/>
                              <a:gd name="connsiteY15" fmla="*/ 174784 h 180975"/>
                              <a:gd name="connsiteX16" fmla="*/ 43225 w 85725"/>
                              <a:gd name="connsiteY16" fmla="*/ 175736 h 180975"/>
                              <a:gd name="connsiteX17" fmla="*/ 51798 w 85725"/>
                              <a:gd name="connsiteY17" fmla="*/ 164306 h 180975"/>
                              <a:gd name="connsiteX18" fmla="*/ 57512 w 85725"/>
                              <a:gd name="connsiteY18" fmla="*/ 156686 h 180975"/>
                              <a:gd name="connsiteX19" fmla="*/ 64180 w 85725"/>
                              <a:gd name="connsiteY19" fmla="*/ 146209 h 180975"/>
                              <a:gd name="connsiteX20" fmla="*/ 70848 w 85725"/>
                              <a:gd name="connsiteY20" fmla="*/ 133826 h 180975"/>
                              <a:gd name="connsiteX21" fmla="*/ 76562 w 85725"/>
                              <a:gd name="connsiteY21" fmla="*/ 119539 h 180975"/>
                              <a:gd name="connsiteX22" fmla="*/ 81325 w 85725"/>
                              <a:gd name="connsiteY22" fmla="*/ 103346 h 180975"/>
                              <a:gd name="connsiteX23" fmla="*/ 82277 w 85725"/>
                              <a:gd name="connsiteY23" fmla="*/ 99536 h 180975"/>
                              <a:gd name="connsiteX24" fmla="*/ 82277 w 85725"/>
                              <a:gd name="connsiteY24" fmla="*/ 97631 h 180975"/>
                              <a:gd name="connsiteX25" fmla="*/ 82277 w 85725"/>
                              <a:gd name="connsiteY25" fmla="*/ 95726 h 180975"/>
                              <a:gd name="connsiteX26" fmla="*/ 83230 w 85725"/>
                              <a:gd name="connsiteY26" fmla="*/ 91916 h 180975"/>
                              <a:gd name="connsiteX27" fmla="*/ 83230 w 85725"/>
                              <a:gd name="connsiteY27" fmla="*/ 88106 h 180975"/>
                              <a:gd name="connsiteX28" fmla="*/ 83230 w 85725"/>
                              <a:gd name="connsiteY28" fmla="*/ 79534 h 180975"/>
                              <a:gd name="connsiteX29" fmla="*/ 83230 w 85725"/>
                              <a:gd name="connsiteY29" fmla="*/ 75724 h 180975"/>
                              <a:gd name="connsiteX30" fmla="*/ 83230 w 85725"/>
                              <a:gd name="connsiteY30" fmla="*/ 71914 h 180975"/>
                              <a:gd name="connsiteX31" fmla="*/ 83230 w 85725"/>
                              <a:gd name="connsiteY31" fmla="*/ 68104 h 180975"/>
                              <a:gd name="connsiteX32" fmla="*/ 83230 w 85725"/>
                              <a:gd name="connsiteY32" fmla="*/ 64294 h 180975"/>
                              <a:gd name="connsiteX33" fmla="*/ 82277 w 85725"/>
                              <a:gd name="connsiteY33" fmla="*/ 60484 h 180975"/>
                              <a:gd name="connsiteX34" fmla="*/ 82277 w 85725"/>
                              <a:gd name="connsiteY34" fmla="*/ 58579 h 180975"/>
                              <a:gd name="connsiteX35" fmla="*/ 82277 w 85725"/>
                              <a:gd name="connsiteY35" fmla="*/ 56674 h 180975"/>
                              <a:gd name="connsiteX36" fmla="*/ 78468 w 85725"/>
                              <a:gd name="connsiteY36" fmla="*/ 42386 h 180975"/>
                              <a:gd name="connsiteX37" fmla="*/ 75610 w 85725"/>
                              <a:gd name="connsiteY37" fmla="*/ 35719 h 180975"/>
                              <a:gd name="connsiteX38" fmla="*/ 72752 w 85725"/>
                              <a:gd name="connsiteY38" fmla="*/ 30004 h 180975"/>
                              <a:gd name="connsiteX39" fmla="*/ 69895 w 85725"/>
                              <a:gd name="connsiteY39" fmla="*/ 25241 h 180975"/>
                              <a:gd name="connsiteX40" fmla="*/ 67037 w 85725"/>
                              <a:gd name="connsiteY40" fmla="*/ 20479 h 180975"/>
                              <a:gd name="connsiteX41" fmla="*/ 64180 w 85725"/>
                              <a:gd name="connsiteY41" fmla="*/ 16669 h 180975"/>
                              <a:gd name="connsiteX42" fmla="*/ 63227 w 85725"/>
                              <a:gd name="connsiteY42" fmla="*/ 14764 h 180975"/>
                              <a:gd name="connsiteX43" fmla="*/ 62275 w 85725"/>
                              <a:gd name="connsiteY43" fmla="*/ 12859 h 180975"/>
                              <a:gd name="connsiteX44" fmla="*/ 57512 w 85725"/>
                              <a:gd name="connsiteY44" fmla="*/ 7144 h 180975"/>
                              <a:gd name="connsiteX45" fmla="*/ 60370 w 85725"/>
                              <a:gd name="connsiteY45" fmla="*/ 13811 h 180975"/>
                              <a:gd name="connsiteX46" fmla="*/ 61323 w 85725"/>
                              <a:gd name="connsiteY46" fmla="*/ 15716 h 180975"/>
                              <a:gd name="connsiteX47" fmla="*/ 62275 w 85725"/>
                              <a:gd name="connsiteY47" fmla="*/ 17621 h 180975"/>
                              <a:gd name="connsiteX48" fmla="*/ 64180 w 85725"/>
                              <a:gd name="connsiteY48" fmla="*/ 21431 h 180975"/>
                              <a:gd name="connsiteX49" fmla="*/ 66085 w 85725"/>
                              <a:gd name="connsiteY49" fmla="*/ 26194 h 180975"/>
                              <a:gd name="connsiteX50" fmla="*/ 67990 w 85725"/>
                              <a:gd name="connsiteY50" fmla="*/ 31909 h 180975"/>
                              <a:gd name="connsiteX51" fmla="*/ 68943 w 85725"/>
                              <a:gd name="connsiteY51" fmla="*/ 37624 h 180975"/>
                              <a:gd name="connsiteX52" fmla="*/ 69895 w 85725"/>
                              <a:gd name="connsiteY52" fmla="*/ 44291 h 180975"/>
                              <a:gd name="connsiteX53" fmla="*/ 70848 w 85725"/>
                              <a:gd name="connsiteY53" fmla="*/ 57626 h 180975"/>
                              <a:gd name="connsiteX54" fmla="*/ 70848 w 85725"/>
                              <a:gd name="connsiteY54" fmla="*/ 59531 h 180975"/>
                              <a:gd name="connsiteX55" fmla="*/ 67990 w 85725"/>
                              <a:gd name="connsiteY55" fmla="*/ 5667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67990" y="56674"/>
                                </a:moveTo>
                                <a:cubicBezTo>
                                  <a:pt x="67990" y="57626"/>
                                  <a:pt x="67990" y="58579"/>
                                  <a:pt x="67990" y="60484"/>
                                </a:cubicBezTo>
                                <a:cubicBezTo>
                                  <a:pt x="67990" y="61436"/>
                                  <a:pt x="67990" y="62389"/>
                                  <a:pt x="67990" y="64294"/>
                                </a:cubicBezTo>
                                <a:cubicBezTo>
                                  <a:pt x="67990" y="65246"/>
                                  <a:pt x="67990" y="66199"/>
                                  <a:pt x="67037" y="68104"/>
                                </a:cubicBezTo>
                                <a:cubicBezTo>
                                  <a:pt x="67037" y="69056"/>
                                  <a:pt x="66085" y="70009"/>
                                  <a:pt x="66085" y="71914"/>
                                </a:cubicBezTo>
                                <a:cubicBezTo>
                                  <a:pt x="66085" y="72866"/>
                                  <a:pt x="66085" y="73819"/>
                                  <a:pt x="65133" y="75724"/>
                                </a:cubicBezTo>
                                <a:cubicBezTo>
                                  <a:pt x="64180" y="77629"/>
                                  <a:pt x="64180" y="80486"/>
                                  <a:pt x="63227" y="82391"/>
                                </a:cubicBezTo>
                                <a:lnTo>
                                  <a:pt x="62275" y="86201"/>
                                </a:lnTo>
                                <a:cubicBezTo>
                                  <a:pt x="62275" y="87154"/>
                                  <a:pt x="61323" y="88106"/>
                                  <a:pt x="61323" y="89059"/>
                                </a:cubicBezTo>
                                <a:lnTo>
                                  <a:pt x="60370" y="90964"/>
                                </a:lnTo>
                                <a:lnTo>
                                  <a:pt x="59418" y="92869"/>
                                </a:lnTo>
                                <a:cubicBezTo>
                                  <a:pt x="58465" y="93821"/>
                                  <a:pt x="58465" y="94774"/>
                                  <a:pt x="57512" y="95726"/>
                                </a:cubicBezTo>
                                <a:cubicBezTo>
                                  <a:pt x="55608" y="99536"/>
                                  <a:pt x="52750" y="104299"/>
                                  <a:pt x="50845" y="107156"/>
                                </a:cubicBezTo>
                                <a:cubicBezTo>
                                  <a:pt x="47987" y="110966"/>
                                  <a:pt x="46083" y="113824"/>
                                  <a:pt x="43225" y="117634"/>
                                </a:cubicBezTo>
                                <a:cubicBezTo>
                                  <a:pt x="31795" y="132874"/>
                                  <a:pt x="14650" y="142399"/>
                                  <a:pt x="12745" y="145256"/>
                                </a:cubicBezTo>
                                <a:cubicBezTo>
                                  <a:pt x="5125" y="152876"/>
                                  <a:pt x="5125" y="166211"/>
                                  <a:pt x="13698" y="174784"/>
                                </a:cubicBezTo>
                                <a:cubicBezTo>
                                  <a:pt x="22270" y="183356"/>
                                  <a:pt x="34652" y="183356"/>
                                  <a:pt x="43225" y="175736"/>
                                </a:cubicBezTo>
                                <a:cubicBezTo>
                                  <a:pt x="45130" y="173831"/>
                                  <a:pt x="50845" y="166211"/>
                                  <a:pt x="51798" y="164306"/>
                                </a:cubicBezTo>
                                <a:cubicBezTo>
                                  <a:pt x="53702" y="162401"/>
                                  <a:pt x="55608" y="159544"/>
                                  <a:pt x="57512" y="156686"/>
                                </a:cubicBezTo>
                                <a:cubicBezTo>
                                  <a:pt x="59418" y="153829"/>
                                  <a:pt x="61323" y="150019"/>
                                  <a:pt x="64180" y="146209"/>
                                </a:cubicBezTo>
                                <a:cubicBezTo>
                                  <a:pt x="66085" y="142399"/>
                                  <a:pt x="67990" y="138589"/>
                                  <a:pt x="70848" y="133826"/>
                                </a:cubicBezTo>
                                <a:cubicBezTo>
                                  <a:pt x="72752" y="129064"/>
                                  <a:pt x="74658" y="124301"/>
                                  <a:pt x="76562" y="119539"/>
                                </a:cubicBezTo>
                                <a:cubicBezTo>
                                  <a:pt x="78468" y="114776"/>
                                  <a:pt x="79420" y="109061"/>
                                  <a:pt x="81325" y="103346"/>
                                </a:cubicBezTo>
                                <a:cubicBezTo>
                                  <a:pt x="81325" y="102394"/>
                                  <a:pt x="82277" y="100489"/>
                                  <a:pt x="82277" y="99536"/>
                                </a:cubicBezTo>
                                <a:lnTo>
                                  <a:pt x="82277" y="97631"/>
                                </a:lnTo>
                                <a:lnTo>
                                  <a:pt x="82277" y="95726"/>
                                </a:lnTo>
                                <a:cubicBezTo>
                                  <a:pt x="82277" y="94774"/>
                                  <a:pt x="82277" y="92869"/>
                                  <a:pt x="83230" y="91916"/>
                                </a:cubicBezTo>
                                <a:lnTo>
                                  <a:pt x="83230" y="88106"/>
                                </a:lnTo>
                                <a:cubicBezTo>
                                  <a:pt x="83230" y="85249"/>
                                  <a:pt x="83230" y="82391"/>
                                  <a:pt x="83230" y="79534"/>
                                </a:cubicBezTo>
                                <a:cubicBezTo>
                                  <a:pt x="83230" y="78581"/>
                                  <a:pt x="83230" y="76676"/>
                                  <a:pt x="83230" y="75724"/>
                                </a:cubicBezTo>
                                <a:cubicBezTo>
                                  <a:pt x="83230" y="74771"/>
                                  <a:pt x="83230" y="72866"/>
                                  <a:pt x="83230" y="71914"/>
                                </a:cubicBezTo>
                                <a:cubicBezTo>
                                  <a:pt x="83230" y="70961"/>
                                  <a:pt x="83230" y="69056"/>
                                  <a:pt x="83230" y="68104"/>
                                </a:cubicBezTo>
                                <a:cubicBezTo>
                                  <a:pt x="83230" y="67151"/>
                                  <a:pt x="83230" y="65246"/>
                                  <a:pt x="83230" y="64294"/>
                                </a:cubicBezTo>
                                <a:cubicBezTo>
                                  <a:pt x="83230" y="63341"/>
                                  <a:pt x="83230" y="61436"/>
                                  <a:pt x="82277" y="60484"/>
                                </a:cubicBezTo>
                                <a:cubicBezTo>
                                  <a:pt x="82277" y="59531"/>
                                  <a:pt x="82277" y="59531"/>
                                  <a:pt x="82277" y="58579"/>
                                </a:cubicBezTo>
                                <a:cubicBezTo>
                                  <a:pt x="82277" y="57626"/>
                                  <a:pt x="82277" y="57626"/>
                                  <a:pt x="82277" y="56674"/>
                                </a:cubicBezTo>
                                <a:cubicBezTo>
                                  <a:pt x="81325" y="51911"/>
                                  <a:pt x="79420" y="47149"/>
                                  <a:pt x="78468" y="42386"/>
                                </a:cubicBezTo>
                                <a:cubicBezTo>
                                  <a:pt x="77515" y="40481"/>
                                  <a:pt x="76562" y="37624"/>
                                  <a:pt x="75610" y="35719"/>
                                </a:cubicBezTo>
                                <a:cubicBezTo>
                                  <a:pt x="74658" y="33814"/>
                                  <a:pt x="73705" y="31909"/>
                                  <a:pt x="72752" y="30004"/>
                                </a:cubicBezTo>
                                <a:cubicBezTo>
                                  <a:pt x="71800" y="28099"/>
                                  <a:pt x="70848" y="26194"/>
                                  <a:pt x="69895" y="25241"/>
                                </a:cubicBezTo>
                                <a:cubicBezTo>
                                  <a:pt x="68943" y="23336"/>
                                  <a:pt x="67990" y="22384"/>
                                  <a:pt x="67037" y="20479"/>
                                </a:cubicBezTo>
                                <a:cubicBezTo>
                                  <a:pt x="66085" y="19526"/>
                                  <a:pt x="65133" y="17621"/>
                                  <a:pt x="64180" y="16669"/>
                                </a:cubicBezTo>
                                <a:cubicBezTo>
                                  <a:pt x="64180" y="15716"/>
                                  <a:pt x="63227" y="15716"/>
                                  <a:pt x="63227" y="14764"/>
                                </a:cubicBezTo>
                                <a:cubicBezTo>
                                  <a:pt x="63227" y="13811"/>
                                  <a:pt x="62275" y="13811"/>
                                  <a:pt x="62275" y="12859"/>
                                </a:cubicBezTo>
                                <a:cubicBezTo>
                                  <a:pt x="59418" y="9049"/>
                                  <a:pt x="57512" y="7144"/>
                                  <a:pt x="57512" y="7144"/>
                                </a:cubicBezTo>
                                <a:cubicBezTo>
                                  <a:pt x="57512" y="7144"/>
                                  <a:pt x="58465" y="9049"/>
                                  <a:pt x="60370" y="13811"/>
                                </a:cubicBezTo>
                                <a:cubicBezTo>
                                  <a:pt x="60370" y="14764"/>
                                  <a:pt x="61323" y="14764"/>
                                  <a:pt x="61323" y="15716"/>
                                </a:cubicBezTo>
                                <a:cubicBezTo>
                                  <a:pt x="61323" y="16669"/>
                                  <a:pt x="61323" y="16669"/>
                                  <a:pt x="62275" y="17621"/>
                                </a:cubicBezTo>
                                <a:cubicBezTo>
                                  <a:pt x="63227" y="18574"/>
                                  <a:pt x="63227" y="20479"/>
                                  <a:pt x="64180" y="21431"/>
                                </a:cubicBezTo>
                                <a:cubicBezTo>
                                  <a:pt x="65133" y="23336"/>
                                  <a:pt x="65133" y="24289"/>
                                  <a:pt x="66085" y="26194"/>
                                </a:cubicBezTo>
                                <a:cubicBezTo>
                                  <a:pt x="67037" y="28099"/>
                                  <a:pt x="67037" y="30004"/>
                                  <a:pt x="67990" y="31909"/>
                                </a:cubicBezTo>
                                <a:cubicBezTo>
                                  <a:pt x="67990" y="33814"/>
                                  <a:pt x="68943" y="35719"/>
                                  <a:pt x="68943" y="37624"/>
                                </a:cubicBezTo>
                                <a:cubicBezTo>
                                  <a:pt x="68943" y="39529"/>
                                  <a:pt x="69895" y="41434"/>
                                  <a:pt x="69895" y="44291"/>
                                </a:cubicBezTo>
                                <a:cubicBezTo>
                                  <a:pt x="70848" y="48101"/>
                                  <a:pt x="70848" y="52864"/>
                                  <a:pt x="70848" y="57626"/>
                                </a:cubicBezTo>
                                <a:cubicBezTo>
                                  <a:pt x="70848" y="58579"/>
                                  <a:pt x="70848" y="58579"/>
                                  <a:pt x="70848" y="59531"/>
                                </a:cubicBezTo>
                                <a:cubicBezTo>
                                  <a:pt x="67990" y="55721"/>
                                  <a:pt x="67990" y="56674"/>
                                  <a:pt x="67990" y="5667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3390496" y="287091"/>
                            <a:ext cx="180975" cy="76200"/>
                          </a:xfrm>
                          <a:custGeom>
                            <a:avLst/>
                            <a:gdLst>
                              <a:gd name="connsiteX0" fmla="*/ 178998 w 180975"/>
                              <a:gd name="connsiteY0" fmla="*/ 44780 h 76200"/>
                              <a:gd name="connsiteX1" fmla="*/ 177093 w 180975"/>
                              <a:gd name="connsiteY1" fmla="*/ 45733 h 76200"/>
                              <a:gd name="connsiteX2" fmla="*/ 173283 w 180975"/>
                              <a:gd name="connsiteY2" fmla="*/ 47638 h 76200"/>
                              <a:gd name="connsiteX3" fmla="*/ 168521 w 180975"/>
                              <a:gd name="connsiteY3" fmla="*/ 49542 h 76200"/>
                              <a:gd name="connsiteX4" fmla="*/ 163758 w 180975"/>
                              <a:gd name="connsiteY4" fmla="*/ 51448 h 76200"/>
                              <a:gd name="connsiteX5" fmla="*/ 158043 w 180975"/>
                              <a:gd name="connsiteY5" fmla="*/ 53353 h 76200"/>
                              <a:gd name="connsiteX6" fmla="*/ 152328 w 180975"/>
                              <a:gd name="connsiteY6" fmla="*/ 55258 h 76200"/>
                              <a:gd name="connsiteX7" fmla="*/ 138993 w 180975"/>
                              <a:gd name="connsiteY7" fmla="*/ 57163 h 76200"/>
                              <a:gd name="connsiteX8" fmla="*/ 137088 w 180975"/>
                              <a:gd name="connsiteY8" fmla="*/ 57163 h 76200"/>
                              <a:gd name="connsiteX9" fmla="*/ 135183 w 180975"/>
                              <a:gd name="connsiteY9" fmla="*/ 57163 h 76200"/>
                              <a:gd name="connsiteX10" fmla="*/ 131373 w 180975"/>
                              <a:gd name="connsiteY10" fmla="*/ 57163 h 76200"/>
                              <a:gd name="connsiteX11" fmla="*/ 127563 w 180975"/>
                              <a:gd name="connsiteY11" fmla="*/ 57163 h 76200"/>
                              <a:gd name="connsiteX12" fmla="*/ 123753 w 180975"/>
                              <a:gd name="connsiteY12" fmla="*/ 57163 h 76200"/>
                              <a:gd name="connsiteX13" fmla="*/ 119943 w 180975"/>
                              <a:gd name="connsiteY13" fmla="*/ 57163 h 76200"/>
                              <a:gd name="connsiteX14" fmla="*/ 116133 w 180975"/>
                              <a:gd name="connsiteY14" fmla="*/ 57163 h 76200"/>
                              <a:gd name="connsiteX15" fmla="*/ 109466 w 180975"/>
                              <a:gd name="connsiteY15" fmla="*/ 56210 h 76200"/>
                              <a:gd name="connsiteX16" fmla="*/ 105656 w 180975"/>
                              <a:gd name="connsiteY16" fmla="*/ 55258 h 76200"/>
                              <a:gd name="connsiteX17" fmla="*/ 101846 w 180975"/>
                              <a:gd name="connsiteY17" fmla="*/ 54305 h 76200"/>
                              <a:gd name="connsiteX18" fmla="*/ 99941 w 180975"/>
                              <a:gd name="connsiteY18" fmla="*/ 53353 h 76200"/>
                              <a:gd name="connsiteX19" fmla="*/ 98036 w 180975"/>
                              <a:gd name="connsiteY19" fmla="*/ 52400 h 76200"/>
                              <a:gd name="connsiteX20" fmla="*/ 95178 w 180975"/>
                              <a:gd name="connsiteY20" fmla="*/ 51448 h 76200"/>
                              <a:gd name="connsiteX21" fmla="*/ 82796 w 180975"/>
                              <a:gd name="connsiteY21" fmla="*/ 45733 h 76200"/>
                              <a:gd name="connsiteX22" fmla="*/ 71366 w 180975"/>
                              <a:gd name="connsiteY22" fmla="*/ 39065 h 76200"/>
                              <a:gd name="connsiteX23" fmla="*/ 40886 w 180975"/>
                              <a:gd name="connsiteY23" fmla="*/ 11442 h 76200"/>
                              <a:gd name="connsiteX24" fmla="*/ 12311 w 180975"/>
                              <a:gd name="connsiteY24" fmla="*/ 15253 h 76200"/>
                              <a:gd name="connsiteX25" fmla="*/ 14216 w 180975"/>
                              <a:gd name="connsiteY25" fmla="*/ 44780 h 76200"/>
                              <a:gd name="connsiteX26" fmla="*/ 26598 w 180975"/>
                              <a:gd name="connsiteY26" fmla="*/ 52400 h 76200"/>
                              <a:gd name="connsiteX27" fmla="*/ 35171 w 180975"/>
                              <a:gd name="connsiteY27" fmla="*/ 57163 h 76200"/>
                              <a:gd name="connsiteX28" fmla="*/ 45648 w 180975"/>
                              <a:gd name="connsiteY28" fmla="*/ 61925 h 76200"/>
                              <a:gd name="connsiteX29" fmla="*/ 58983 w 180975"/>
                              <a:gd name="connsiteY29" fmla="*/ 66688 h 76200"/>
                              <a:gd name="connsiteX30" fmla="*/ 74223 w 180975"/>
                              <a:gd name="connsiteY30" fmla="*/ 71450 h 76200"/>
                              <a:gd name="connsiteX31" fmla="*/ 90416 w 180975"/>
                              <a:gd name="connsiteY31" fmla="*/ 74308 h 76200"/>
                              <a:gd name="connsiteX32" fmla="*/ 94226 w 180975"/>
                              <a:gd name="connsiteY32" fmla="*/ 74308 h 76200"/>
                              <a:gd name="connsiteX33" fmla="*/ 96131 w 180975"/>
                              <a:gd name="connsiteY33" fmla="*/ 74308 h 76200"/>
                              <a:gd name="connsiteX34" fmla="*/ 98036 w 180975"/>
                              <a:gd name="connsiteY34" fmla="*/ 74308 h 76200"/>
                              <a:gd name="connsiteX35" fmla="*/ 102798 w 180975"/>
                              <a:gd name="connsiteY35" fmla="*/ 74308 h 76200"/>
                              <a:gd name="connsiteX36" fmla="*/ 106608 w 180975"/>
                              <a:gd name="connsiteY36" fmla="*/ 74308 h 76200"/>
                              <a:gd name="connsiteX37" fmla="*/ 115181 w 180975"/>
                              <a:gd name="connsiteY37" fmla="*/ 74308 h 76200"/>
                              <a:gd name="connsiteX38" fmla="*/ 118991 w 180975"/>
                              <a:gd name="connsiteY38" fmla="*/ 74308 h 76200"/>
                              <a:gd name="connsiteX39" fmla="*/ 122801 w 180975"/>
                              <a:gd name="connsiteY39" fmla="*/ 73355 h 76200"/>
                              <a:gd name="connsiteX40" fmla="*/ 126611 w 180975"/>
                              <a:gd name="connsiteY40" fmla="*/ 72403 h 76200"/>
                              <a:gd name="connsiteX41" fmla="*/ 130421 w 180975"/>
                              <a:gd name="connsiteY41" fmla="*/ 71450 h 76200"/>
                              <a:gd name="connsiteX42" fmla="*/ 134231 w 180975"/>
                              <a:gd name="connsiteY42" fmla="*/ 70498 h 76200"/>
                              <a:gd name="connsiteX43" fmla="*/ 136136 w 180975"/>
                              <a:gd name="connsiteY43" fmla="*/ 69545 h 76200"/>
                              <a:gd name="connsiteX44" fmla="*/ 138041 w 180975"/>
                              <a:gd name="connsiteY44" fmla="*/ 68592 h 76200"/>
                              <a:gd name="connsiteX45" fmla="*/ 151376 w 180975"/>
                              <a:gd name="connsiteY45" fmla="*/ 62878 h 76200"/>
                              <a:gd name="connsiteX46" fmla="*/ 157091 w 180975"/>
                              <a:gd name="connsiteY46" fmla="*/ 60020 h 76200"/>
                              <a:gd name="connsiteX47" fmla="*/ 162806 w 180975"/>
                              <a:gd name="connsiteY47" fmla="*/ 56210 h 76200"/>
                              <a:gd name="connsiteX48" fmla="*/ 167568 w 180975"/>
                              <a:gd name="connsiteY48" fmla="*/ 52400 h 76200"/>
                              <a:gd name="connsiteX49" fmla="*/ 171378 w 180975"/>
                              <a:gd name="connsiteY49" fmla="*/ 49542 h 76200"/>
                              <a:gd name="connsiteX50" fmla="*/ 175188 w 180975"/>
                              <a:gd name="connsiteY50" fmla="*/ 46685 h 76200"/>
                              <a:gd name="connsiteX51" fmla="*/ 177093 w 180975"/>
                              <a:gd name="connsiteY51" fmla="*/ 45733 h 76200"/>
                              <a:gd name="connsiteX52" fmla="*/ 178046 w 180975"/>
                              <a:gd name="connsiteY52" fmla="*/ 44780 h 76200"/>
                              <a:gd name="connsiteX53" fmla="*/ 182808 w 180975"/>
                              <a:gd name="connsiteY53" fmla="*/ 40017 h 76200"/>
                              <a:gd name="connsiteX54" fmla="*/ 177093 w 180975"/>
                              <a:gd name="connsiteY54" fmla="*/ 43828 h 76200"/>
                              <a:gd name="connsiteX55" fmla="*/ 178998 w 180975"/>
                              <a:gd name="connsiteY55" fmla="*/ 44780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80975" h="76200">
                                <a:moveTo>
                                  <a:pt x="178998" y="44780"/>
                                </a:moveTo>
                                <a:cubicBezTo>
                                  <a:pt x="178046" y="44780"/>
                                  <a:pt x="178046" y="45733"/>
                                  <a:pt x="177093" y="45733"/>
                                </a:cubicBezTo>
                                <a:cubicBezTo>
                                  <a:pt x="176141" y="46685"/>
                                  <a:pt x="174236" y="46685"/>
                                  <a:pt x="173283" y="47638"/>
                                </a:cubicBezTo>
                                <a:cubicBezTo>
                                  <a:pt x="172331" y="48590"/>
                                  <a:pt x="170426" y="48590"/>
                                  <a:pt x="168521" y="49542"/>
                                </a:cubicBezTo>
                                <a:cubicBezTo>
                                  <a:pt x="166616" y="50495"/>
                                  <a:pt x="165663" y="50495"/>
                                  <a:pt x="163758" y="51448"/>
                                </a:cubicBezTo>
                                <a:cubicBezTo>
                                  <a:pt x="161853" y="52400"/>
                                  <a:pt x="159948" y="52400"/>
                                  <a:pt x="158043" y="53353"/>
                                </a:cubicBezTo>
                                <a:cubicBezTo>
                                  <a:pt x="156138" y="54305"/>
                                  <a:pt x="154233" y="54305"/>
                                  <a:pt x="152328" y="55258"/>
                                </a:cubicBezTo>
                                <a:cubicBezTo>
                                  <a:pt x="148518" y="56210"/>
                                  <a:pt x="143756" y="57163"/>
                                  <a:pt x="138993" y="57163"/>
                                </a:cubicBezTo>
                                <a:cubicBezTo>
                                  <a:pt x="138041" y="57163"/>
                                  <a:pt x="138041" y="57163"/>
                                  <a:pt x="137088" y="57163"/>
                                </a:cubicBezTo>
                                <a:cubicBezTo>
                                  <a:pt x="136136" y="57163"/>
                                  <a:pt x="136136" y="57163"/>
                                  <a:pt x="135183" y="57163"/>
                                </a:cubicBezTo>
                                <a:cubicBezTo>
                                  <a:pt x="134231" y="57163"/>
                                  <a:pt x="133278" y="57163"/>
                                  <a:pt x="131373" y="57163"/>
                                </a:cubicBezTo>
                                <a:cubicBezTo>
                                  <a:pt x="130421" y="57163"/>
                                  <a:pt x="129468" y="57163"/>
                                  <a:pt x="127563" y="57163"/>
                                </a:cubicBezTo>
                                <a:cubicBezTo>
                                  <a:pt x="126611" y="57163"/>
                                  <a:pt x="125658" y="57163"/>
                                  <a:pt x="123753" y="57163"/>
                                </a:cubicBezTo>
                                <a:cubicBezTo>
                                  <a:pt x="122801" y="57163"/>
                                  <a:pt x="121848" y="57163"/>
                                  <a:pt x="119943" y="57163"/>
                                </a:cubicBezTo>
                                <a:cubicBezTo>
                                  <a:pt x="118991" y="57163"/>
                                  <a:pt x="118038" y="57163"/>
                                  <a:pt x="116133" y="57163"/>
                                </a:cubicBezTo>
                                <a:cubicBezTo>
                                  <a:pt x="114228" y="57163"/>
                                  <a:pt x="111371" y="56210"/>
                                  <a:pt x="109466" y="56210"/>
                                </a:cubicBezTo>
                                <a:lnTo>
                                  <a:pt x="105656" y="55258"/>
                                </a:lnTo>
                                <a:cubicBezTo>
                                  <a:pt x="104703" y="55258"/>
                                  <a:pt x="103751" y="54305"/>
                                  <a:pt x="101846" y="54305"/>
                                </a:cubicBezTo>
                                <a:lnTo>
                                  <a:pt x="99941" y="53353"/>
                                </a:lnTo>
                                <a:lnTo>
                                  <a:pt x="98036" y="52400"/>
                                </a:lnTo>
                                <a:cubicBezTo>
                                  <a:pt x="97083" y="52400"/>
                                  <a:pt x="96131" y="51448"/>
                                  <a:pt x="95178" y="51448"/>
                                </a:cubicBezTo>
                                <a:cubicBezTo>
                                  <a:pt x="90416" y="49542"/>
                                  <a:pt x="86606" y="47638"/>
                                  <a:pt x="82796" y="45733"/>
                                </a:cubicBezTo>
                                <a:cubicBezTo>
                                  <a:pt x="78986" y="43828"/>
                                  <a:pt x="75176" y="40970"/>
                                  <a:pt x="71366" y="39065"/>
                                </a:cubicBezTo>
                                <a:cubicBezTo>
                                  <a:pt x="55173" y="29540"/>
                                  <a:pt x="43743" y="13348"/>
                                  <a:pt x="40886" y="11442"/>
                                </a:cubicBezTo>
                                <a:cubicBezTo>
                                  <a:pt x="32313" y="4775"/>
                                  <a:pt x="19931" y="5728"/>
                                  <a:pt x="12311" y="15253"/>
                                </a:cubicBezTo>
                                <a:cubicBezTo>
                                  <a:pt x="4691" y="24778"/>
                                  <a:pt x="5643" y="37160"/>
                                  <a:pt x="14216" y="44780"/>
                                </a:cubicBezTo>
                                <a:cubicBezTo>
                                  <a:pt x="16121" y="45733"/>
                                  <a:pt x="24693" y="51448"/>
                                  <a:pt x="26598" y="52400"/>
                                </a:cubicBezTo>
                                <a:cubicBezTo>
                                  <a:pt x="28503" y="53353"/>
                                  <a:pt x="31361" y="55258"/>
                                  <a:pt x="35171" y="57163"/>
                                </a:cubicBezTo>
                                <a:cubicBezTo>
                                  <a:pt x="38028" y="59067"/>
                                  <a:pt x="41838" y="60973"/>
                                  <a:pt x="45648" y="61925"/>
                                </a:cubicBezTo>
                                <a:cubicBezTo>
                                  <a:pt x="49458" y="63830"/>
                                  <a:pt x="54221" y="65735"/>
                                  <a:pt x="58983" y="66688"/>
                                </a:cubicBezTo>
                                <a:cubicBezTo>
                                  <a:pt x="63746" y="68592"/>
                                  <a:pt x="68508" y="69545"/>
                                  <a:pt x="74223" y="71450"/>
                                </a:cubicBezTo>
                                <a:cubicBezTo>
                                  <a:pt x="78986" y="72403"/>
                                  <a:pt x="84701" y="73355"/>
                                  <a:pt x="90416" y="74308"/>
                                </a:cubicBezTo>
                                <a:cubicBezTo>
                                  <a:pt x="91368" y="74308"/>
                                  <a:pt x="93273" y="74308"/>
                                  <a:pt x="94226" y="74308"/>
                                </a:cubicBezTo>
                                <a:lnTo>
                                  <a:pt x="96131" y="74308"/>
                                </a:lnTo>
                                <a:lnTo>
                                  <a:pt x="98036" y="74308"/>
                                </a:lnTo>
                                <a:cubicBezTo>
                                  <a:pt x="98988" y="74308"/>
                                  <a:pt x="100893" y="74308"/>
                                  <a:pt x="102798" y="74308"/>
                                </a:cubicBezTo>
                                <a:lnTo>
                                  <a:pt x="106608" y="74308"/>
                                </a:lnTo>
                                <a:cubicBezTo>
                                  <a:pt x="109466" y="74308"/>
                                  <a:pt x="112323" y="74308"/>
                                  <a:pt x="115181" y="74308"/>
                                </a:cubicBezTo>
                                <a:cubicBezTo>
                                  <a:pt x="116133" y="74308"/>
                                  <a:pt x="118038" y="74308"/>
                                  <a:pt x="118991" y="74308"/>
                                </a:cubicBezTo>
                                <a:cubicBezTo>
                                  <a:pt x="119943" y="74308"/>
                                  <a:pt x="121848" y="74308"/>
                                  <a:pt x="122801" y="73355"/>
                                </a:cubicBezTo>
                                <a:cubicBezTo>
                                  <a:pt x="123753" y="73355"/>
                                  <a:pt x="125658" y="72403"/>
                                  <a:pt x="126611" y="72403"/>
                                </a:cubicBezTo>
                                <a:cubicBezTo>
                                  <a:pt x="127563" y="72403"/>
                                  <a:pt x="129468" y="71450"/>
                                  <a:pt x="130421" y="71450"/>
                                </a:cubicBezTo>
                                <a:cubicBezTo>
                                  <a:pt x="131373" y="71450"/>
                                  <a:pt x="133278" y="70498"/>
                                  <a:pt x="134231" y="70498"/>
                                </a:cubicBezTo>
                                <a:cubicBezTo>
                                  <a:pt x="135183" y="70498"/>
                                  <a:pt x="135183" y="70498"/>
                                  <a:pt x="136136" y="69545"/>
                                </a:cubicBezTo>
                                <a:cubicBezTo>
                                  <a:pt x="137088" y="69545"/>
                                  <a:pt x="137088" y="69545"/>
                                  <a:pt x="138041" y="68592"/>
                                </a:cubicBezTo>
                                <a:cubicBezTo>
                                  <a:pt x="142803" y="66688"/>
                                  <a:pt x="147566" y="64783"/>
                                  <a:pt x="151376" y="62878"/>
                                </a:cubicBezTo>
                                <a:cubicBezTo>
                                  <a:pt x="153281" y="61925"/>
                                  <a:pt x="155186" y="60973"/>
                                  <a:pt x="157091" y="60020"/>
                                </a:cubicBezTo>
                                <a:cubicBezTo>
                                  <a:pt x="158996" y="59067"/>
                                  <a:pt x="160901" y="58115"/>
                                  <a:pt x="162806" y="56210"/>
                                </a:cubicBezTo>
                                <a:cubicBezTo>
                                  <a:pt x="164711" y="55258"/>
                                  <a:pt x="165663" y="54305"/>
                                  <a:pt x="167568" y="52400"/>
                                </a:cubicBezTo>
                                <a:cubicBezTo>
                                  <a:pt x="169473" y="51448"/>
                                  <a:pt x="170426" y="50495"/>
                                  <a:pt x="171378" y="49542"/>
                                </a:cubicBezTo>
                                <a:cubicBezTo>
                                  <a:pt x="172331" y="48590"/>
                                  <a:pt x="173283" y="47638"/>
                                  <a:pt x="175188" y="46685"/>
                                </a:cubicBezTo>
                                <a:cubicBezTo>
                                  <a:pt x="176141" y="46685"/>
                                  <a:pt x="176141" y="45733"/>
                                  <a:pt x="177093" y="45733"/>
                                </a:cubicBezTo>
                                <a:cubicBezTo>
                                  <a:pt x="178046" y="45733"/>
                                  <a:pt x="178046" y="44780"/>
                                  <a:pt x="178046" y="44780"/>
                                </a:cubicBezTo>
                                <a:cubicBezTo>
                                  <a:pt x="180903" y="41923"/>
                                  <a:pt x="182808" y="40017"/>
                                  <a:pt x="182808" y="40017"/>
                                </a:cubicBezTo>
                                <a:cubicBezTo>
                                  <a:pt x="182808" y="40017"/>
                                  <a:pt x="180903" y="40970"/>
                                  <a:pt x="177093" y="43828"/>
                                </a:cubicBezTo>
                                <a:cubicBezTo>
                                  <a:pt x="179951" y="44780"/>
                                  <a:pt x="178998" y="44780"/>
                                  <a:pt x="178998" y="447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3414713" y="124757"/>
                            <a:ext cx="76200" cy="180975"/>
                          </a:xfrm>
                          <a:custGeom>
                            <a:avLst/>
                            <a:gdLst>
                              <a:gd name="connsiteX0" fmla="*/ 9049 w 76200"/>
                              <a:gd name="connsiteY0" fmla="*/ 85194 h 180975"/>
                              <a:gd name="connsiteX1" fmla="*/ 10954 w 76200"/>
                              <a:gd name="connsiteY1" fmla="*/ 101387 h 180975"/>
                              <a:gd name="connsiteX2" fmla="*/ 11906 w 76200"/>
                              <a:gd name="connsiteY2" fmla="*/ 105197 h 180975"/>
                              <a:gd name="connsiteX3" fmla="*/ 11906 w 76200"/>
                              <a:gd name="connsiteY3" fmla="*/ 107102 h 180975"/>
                              <a:gd name="connsiteX4" fmla="*/ 12859 w 76200"/>
                              <a:gd name="connsiteY4" fmla="*/ 109007 h 180975"/>
                              <a:gd name="connsiteX5" fmla="*/ 13811 w 76200"/>
                              <a:gd name="connsiteY5" fmla="*/ 112817 h 180975"/>
                              <a:gd name="connsiteX6" fmla="*/ 14764 w 76200"/>
                              <a:gd name="connsiteY6" fmla="*/ 116627 h 180975"/>
                              <a:gd name="connsiteX7" fmla="*/ 17621 w 76200"/>
                              <a:gd name="connsiteY7" fmla="*/ 124247 h 180975"/>
                              <a:gd name="connsiteX8" fmla="*/ 19526 w 76200"/>
                              <a:gd name="connsiteY8" fmla="*/ 128057 h 180975"/>
                              <a:gd name="connsiteX9" fmla="*/ 21431 w 76200"/>
                              <a:gd name="connsiteY9" fmla="*/ 131867 h 180975"/>
                              <a:gd name="connsiteX10" fmla="*/ 23336 w 76200"/>
                              <a:gd name="connsiteY10" fmla="*/ 135677 h 180975"/>
                              <a:gd name="connsiteX11" fmla="*/ 25241 w 76200"/>
                              <a:gd name="connsiteY11" fmla="*/ 139487 h 180975"/>
                              <a:gd name="connsiteX12" fmla="*/ 27146 w 76200"/>
                              <a:gd name="connsiteY12" fmla="*/ 143297 h 180975"/>
                              <a:gd name="connsiteX13" fmla="*/ 28099 w 76200"/>
                              <a:gd name="connsiteY13" fmla="*/ 145202 h 180975"/>
                              <a:gd name="connsiteX14" fmla="*/ 29051 w 76200"/>
                              <a:gd name="connsiteY14" fmla="*/ 147107 h 180975"/>
                              <a:gd name="connsiteX15" fmla="*/ 38576 w 76200"/>
                              <a:gd name="connsiteY15" fmla="*/ 158537 h 180975"/>
                              <a:gd name="connsiteX16" fmla="*/ 43339 w 76200"/>
                              <a:gd name="connsiteY16" fmla="*/ 163299 h 180975"/>
                              <a:gd name="connsiteX17" fmla="*/ 48101 w 76200"/>
                              <a:gd name="connsiteY17" fmla="*/ 167109 h 180975"/>
                              <a:gd name="connsiteX18" fmla="*/ 52864 w 76200"/>
                              <a:gd name="connsiteY18" fmla="*/ 170919 h 180975"/>
                              <a:gd name="connsiteX19" fmla="*/ 56674 w 76200"/>
                              <a:gd name="connsiteY19" fmla="*/ 173777 h 180975"/>
                              <a:gd name="connsiteX20" fmla="*/ 60484 w 76200"/>
                              <a:gd name="connsiteY20" fmla="*/ 176634 h 180975"/>
                              <a:gd name="connsiteX21" fmla="*/ 62389 w 76200"/>
                              <a:gd name="connsiteY21" fmla="*/ 177587 h 180975"/>
                              <a:gd name="connsiteX22" fmla="*/ 64294 w 76200"/>
                              <a:gd name="connsiteY22" fmla="*/ 178539 h 180975"/>
                              <a:gd name="connsiteX23" fmla="*/ 70961 w 76200"/>
                              <a:gd name="connsiteY23" fmla="*/ 182349 h 180975"/>
                              <a:gd name="connsiteX24" fmla="*/ 65246 w 76200"/>
                              <a:gd name="connsiteY24" fmla="*/ 177587 h 180975"/>
                              <a:gd name="connsiteX25" fmla="*/ 64294 w 76200"/>
                              <a:gd name="connsiteY25" fmla="*/ 176634 h 180975"/>
                              <a:gd name="connsiteX26" fmla="*/ 63341 w 76200"/>
                              <a:gd name="connsiteY26" fmla="*/ 175682 h 180975"/>
                              <a:gd name="connsiteX27" fmla="*/ 60484 w 76200"/>
                              <a:gd name="connsiteY27" fmla="*/ 172824 h 180975"/>
                              <a:gd name="connsiteX28" fmla="*/ 57626 w 76200"/>
                              <a:gd name="connsiteY28" fmla="*/ 169014 h 180975"/>
                              <a:gd name="connsiteX29" fmla="*/ 53816 w 76200"/>
                              <a:gd name="connsiteY29" fmla="*/ 165204 h 180975"/>
                              <a:gd name="connsiteX30" fmla="*/ 50006 w 76200"/>
                              <a:gd name="connsiteY30" fmla="*/ 160442 h 180975"/>
                              <a:gd name="connsiteX31" fmla="*/ 47149 w 76200"/>
                              <a:gd name="connsiteY31" fmla="*/ 154727 h 180975"/>
                              <a:gd name="connsiteX32" fmla="*/ 41434 w 76200"/>
                              <a:gd name="connsiteY32" fmla="*/ 142344 h 180975"/>
                              <a:gd name="connsiteX33" fmla="*/ 40481 w 76200"/>
                              <a:gd name="connsiteY33" fmla="*/ 140439 h 180975"/>
                              <a:gd name="connsiteX34" fmla="*/ 39529 w 76200"/>
                              <a:gd name="connsiteY34" fmla="*/ 138534 h 180975"/>
                              <a:gd name="connsiteX35" fmla="*/ 38576 w 76200"/>
                              <a:gd name="connsiteY35" fmla="*/ 135677 h 180975"/>
                              <a:gd name="connsiteX36" fmla="*/ 37624 w 76200"/>
                              <a:gd name="connsiteY36" fmla="*/ 131867 h 180975"/>
                              <a:gd name="connsiteX37" fmla="*/ 36671 w 76200"/>
                              <a:gd name="connsiteY37" fmla="*/ 128057 h 180975"/>
                              <a:gd name="connsiteX38" fmla="*/ 35719 w 76200"/>
                              <a:gd name="connsiteY38" fmla="*/ 124247 h 180975"/>
                              <a:gd name="connsiteX39" fmla="*/ 34766 w 76200"/>
                              <a:gd name="connsiteY39" fmla="*/ 120437 h 180975"/>
                              <a:gd name="connsiteX40" fmla="*/ 33814 w 76200"/>
                              <a:gd name="connsiteY40" fmla="*/ 113769 h 180975"/>
                              <a:gd name="connsiteX41" fmla="*/ 33814 w 76200"/>
                              <a:gd name="connsiteY41" fmla="*/ 109959 h 180975"/>
                              <a:gd name="connsiteX42" fmla="*/ 33814 w 76200"/>
                              <a:gd name="connsiteY42" fmla="*/ 106149 h 180975"/>
                              <a:gd name="connsiteX43" fmla="*/ 33814 w 76200"/>
                              <a:gd name="connsiteY43" fmla="*/ 104244 h 180975"/>
                              <a:gd name="connsiteX44" fmla="*/ 33814 w 76200"/>
                              <a:gd name="connsiteY44" fmla="*/ 102339 h 180975"/>
                              <a:gd name="connsiteX45" fmla="*/ 33814 w 76200"/>
                              <a:gd name="connsiteY45" fmla="*/ 98529 h 180975"/>
                              <a:gd name="connsiteX46" fmla="*/ 35719 w 76200"/>
                              <a:gd name="connsiteY46" fmla="*/ 85194 h 180975"/>
                              <a:gd name="connsiteX47" fmla="*/ 38576 w 76200"/>
                              <a:gd name="connsiteY47" fmla="*/ 72812 h 180975"/>
                              <a:gd name="connsiteX48" fmla="*/ 55721 w 76200"/>
                              <a:gd name="connsiteY48" fmla="*/ 35664 h 180975"/>
                              <a:gd name="connsiteX49" fmla="*/ 43339 w 76200"/>
                              <a:gd name="connsiteY49" fmla="*/ 8994 h 180975"/>
                              <a:gd name="connsiteX50" fmla="*/ 15716 w 76200"/>
                              <a:gd name="connsiteY50" fmla="*/ 19472 h 180975"/>
                              <a:gd name="connsiteX51" fmla="*/ 11906 w 76200"/>
                              <a:gd name="connsiteY51" fmla="*/ 33759 h 180975"/>
                              <a:gd name="connsiteX52" fmla="*/ 10001 w 76200"/>
                              <a:gd name="connsiteY52" fmla="*/ 43284 h 180975"/>
                              <a:gd name="connsiteX53" fmla="*/ 8096 w 76200"/>
                              <a:gd name="connsiteY53" fmla="*/ 54714 h 180975"/>
                              <a:gd name="connsiteX54" fmla="*/ 7144 w 76200"/>
                              <a:gd name="connsiteY54" fmla="*/ 69002 h 180975"/>
                              <a:gd name="connsiteX55" fmla="*/ 9049 w 76200"/>
                              <a:gd name="connsiteY55" fmla="*/ 8519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9049" y="85194"/>
                                </a:moveTo>
                                <a:cubicBezTo>
                                  <a:pt x="9049" y="90909"/>
                                  <a:pt x="10001" y="95672"/>
                                  <a:pt x="10954" y="101387"/>
                                </a:cubicBezTo>
                                <a:cubicBezTo>
                                  <a:pt x="10954" y="102339"/>
                                  <a:pt x="11906" y="104244"/>
                                  <a:pt x="11906" y="105197"/>
                                </a:cubicBezTo>
                                <a:lnTo>
                                  <a:pt x="11906" y="107102"/>
                                </a:lnTo>
                                <a:lnTo>
                                  <a:pt x="12859" y="109007"/>
                                </a:lnTo>
                                <a:cubicBezTo>
                                  <a:pt x="12859" y="109959"/>
                                  <a:pt x="13811" y="111864"/>
                                  <a:pt x="13811" y="112817"/>
                                </a:cubicBezTo>
                                <a:lnTo>
                                  <a:pt x="14764" y="116627"/>
                                </a:lnTo>
                                <a:cubicBezTo>
                                  <a:pt x="15716" y="119484"/>
                                  <a:pt x="16669" y="122342"/>
                                  <a:pt x="17621" y="124247"/>
                                </a:cubicBezTo>
                                <a:cubicBezTo>
                                  <a:pt x="17621" y="125199"/>
                                  <a:pt x="18574" y="127104"/>
                                  <a:pt x="19526" y="128057"/>
                                </a:cubicBezTo>
                                <a:cubicBezTo>
                                  <a:pt x="20479" y="129009"/>
                                  <a:pt x="20479" y="130914"/>
                                  <a:pt x="21431" y="131867"/>
                                </a:cubicBezTo>
                                <a:cubicBezTo>
                                  <a:pt x="22384" y="132819"/>
                                  <a:pt x="22384" y="134724"/>
                                  <a:pt x="23336" y="135677"/>
                                </a:cubicBezTo>
                                <a:cubicBezTo>
                                  <a:pt x="24289" y="136629"/>
                                  <a:pt x="24289" y="138534"/>
                                  <a:pt x="25241" y="139487"/>
                                </a:cubicBezTo>
                                <a:cubicBezTo>
                                  <a:pt x="26194" y="140439"/>
                                  <a:pt x="27146" y="141392"/>
                                  <a:pt x="27146" y="143297"/>
                                </a:cubicBezTo>
                                <a:cubicBezTo>
                                  <a:pt x="27146" y="144249"/>
                                  <a:pt x="28099" y="144249"/>
                                  <a:pt x="28099" y="145202"/>
                                </a:cubicBezTo>
                                <a:cubicBezTo>
                                  <a:pt x="28099" y="146154"/>
                                  <a:pt x="29051" y="146154"/>
                                  <a:pt x="29051" y="147107"/>
                                </a:cubicBezTo>
                                <a:cubicBezTo>
                                  <a:pt x="31909" y="150917"/>
                                  <a:pt x="35719" y="155679"/>
                                  <a:pt x="38576" y="158537"/>
                                </a:cubicBezTo>
                                <a:cubicBezTo>
                                  <a:pt x="40481" y="160442"/>
                                  <a:pt x="41434" y="161394"/>
                                  <a:pt x="43339" y="163299"/>
                                </a:cubicBezTo>
                                <a:cubicBezTo>
                                  <a:pt x="45244" y="164252"/>
                                  <a:pt x="46196" y="166157"/>
                                  <a:pt x="48101" y="167109"/>
                                </a:cubicBezTo>
                                <a:cubicBezTo>
                                  <a:pt x="50006" y="168062"/>
                                  <a:pt x="50959" y="169014"/>
                                  <a:pt x="52864" y="170919"/>
                                </a:cubicBezTo>
                                <a:cubicBezTo>
                                  <a:pt x="54769" y="171872"/>
                                  <a:pt x="55721" y="172824"/>
                                  <a:pt x="56674" y="173777"/>
                                </a:cubicBezTo>
                                <a:cubicBezTo>
                                  <a:pt x="57626" y="174729"/>
                                  <a:pt x="59531" y="175682"/>
                                  <a:pt x="60484" y="176634"/>
                                </a:cubicBezTo>
                                <a:cubicBezTo>
                                  <a:pt x="61436" y="176634"/>
                                  <a:pt x="61436" y="177587"/>
                                  <a:pt x="62389" y="177587"/>
                                </a:cubicBezTo>
                                <a:cubicBezTo>
                                  <a:pt x="63341" y="177587"/>
                                  <a:pt x="63341" y="178539"/>
                                  <a:pt x="64294" y="178539"/>
                                </a:cubicBezTo>
                                <a:cubicBezTo>
                                  <a:pt x="68104" y="180444"/>
                                  <a:pt x="70961" y="182349"/>
                                  <a:pt x="70961" y="182349"/>
                                </a:cubicBezTo>
                                <a:cubicBezTo>
                                  <a:pt x="70961" y="182349"/>
                                  <a:pt x="69056" y="180444"/>
                                  <a:pt x="65246" y="177587"/>
                                </a:cubicBezTo>
                                <a:cubicBezTo>
                                  <a:pt x="65246" y="177587"/>
                                  <a:pt x="64294" y="176634"/>
                                  <a:pt x="64294" y="176634"/>
                                </a:cubicBezTo>
                                <a:cubicBezTo>
                                  <a:pt x="64294" y="176634"/>
                                  <a:pt x="63341" y="175682"/>
                                  <a:pt x="63341" y="175682"/>
                                </a:cubicBezTo>
                                <a:cubicBezTo>
                                  <a:pt x="62389" y="174729"/>
                                  <a:pt x="61436" y="173777"/>
                                  <a:pt x="60484" y="172824"/>
                                </a:cubicBezTo>
                                <a:cubicBezTo>
                                  <a:pt x="59531" y="171872"/>
                                  <a:pt x="58579" y="169967"/>
                                  <a:pt x="57626" y="169014"/>
                                </a:cubicBezTo>
                                <a:cubicBezTo>
                                  <a:pt x="56674" y="168062"/>
                                  <a:pt x="55721" y="166157"/>
                                  <a:pt x="53816" y="165204"/>
                                </a:cubicBezTo>
                                <a:cubicBezTo>
                                  <a:pt x="52864" y="163299"/>
                                  <a:pt x="51911" y="162347"/>
                                  <a:pt x="50006" y="160442"/>
                                </a:cubicBezTo>
                                <a:cubicBezTo>
                                  <a:pt x="49054" y="158537"/>
                                  <a:pt x="48101" y="156632"/>
                                  <a:pt x="47149" y="154727"/>
                                </a:cubicBezTo>
                                <a:cubicBezTo>
                                  <a:pt x="45244" y="150917"/>
                                  <a:pt x="43339" y="147107"/>
                                  <a:pt x="41434" y="142344"/>
                                </a:cubicBezTo>
                                <a:cubicBezTo>
                                  <a:pt x="41434" y="141392"/>
                                  <a:pt x="41434" y="141392"/>
                                  <a:pt x="40481" y="140439"/>
                                </a:cubicBezTo>
                                <a:cubicBezTo>
                                  <a:pt x="40481" y="139487"/>
                                  <a:pt x="40481" y="139487"/>
                                  <a:pt x="39529" y="138534"/>
                                </a:cubicBezTo>
                                <a:cubicBezTo>
                                  <a:pt x="39529" y="137582"/>
                                  <a:pt x="38576" y="136629"/>
                                  <a:pt x="38576" y="135677"/>
                                </a:cubicBezTo>
                                <a:cubicBezTo>
                                  <a:pt x="38576" y="134724"/>
                                  <a:pt x="37624" y="133772"/>
                                  <a:pt x="37624" y="131867"/>
                                </a:cubicBezTo>
                                <a:cubicBezTo>
                                  <a:pt x="37624" y="130914"/>
                                  <a:pt x="36671" y="129962"/>
                                  <a:pt x="36671" y="128057"/>
                                </a:cubicBezTo>
                                <a:cubicBezTo>
                                  <a:pt x="36671" y="127104"/>
                                  <a:pt x="36671" y="126152"/>
                                  <a:pt x="35719" y="124247"/>
                                </a:cubicBezTo>
                                <a:cubicBezTo>
                                  <a:pt x="35719" y="123294"/>
                                  <a:pt x="34766" y="122342"/>
                                  <a:pt x="34766" y="120437"/>
                                </a:cubicBezTo>
                                <a:cubicBezTo>
                                  <a:pt x="34766" y="118532"/>
                                  <a:pt x="33814" y="115674"/>
                                  <a:pt x="33814" y="113769"/>
                                </a:cubicBezTo>
                                <a:lnTo>
                                  <a:pt x="33814" y="109959"/>
                                </a:lnTo>
                                <a:cubicBezTo>
                                  <a:pt x="33814" y="109007"/>
                                  <a:pt x="33814" y="108054"/>
                                  <a:pt x="33814" y="106149"/>
                                </a:cubicBezTo>
                                <a:lnTo>
                                  <a:pt x="33814" y="104244"/>
                                </a:lnTo>
                                <a:lnTo>
                                  <a:pt x="33814" y="102339"/>
                                </a:lnTo>
                                <a:cubicBezTo>
                                  <a:pt x="33814" y="101387"/>
                                  <a:pt x="33814" y="100434"/>
                                  <a:pt x="33814" y="98529"/>
                                </a:cubicBezTo>
                                <a:cubicBezTo>
                                  <a:pt x="33814" y="93767"/>
                                  <a:pt x="34766" y="89004"/>
                                  <a:pt x="35719" y="85194"/>
                                </a:cubicBezTo>
                                <a:cubicBezTo>
                                  <a:pt x="36671" y="80432"/>
                                  <a:pt x="37624" y="76622"/>
                                  <a:pt x="38576" y="72812"/>
                                </a:cubicBezTo>
                                <a:cubicBezTo>
                                  <a:pt x="43339" y="54714"/>
                                  <a:pt x="54769" y="38522"/>
                                  <a:pt x="55721" y="35664"/>
                                </a:cubicBezTo>
                                <a:cubicBezTo>
                                  <a:pt x="59531" y="25187"/>
                                  <a:pt x="54769" y="13757"/>
                                  <a:pt x="43339" y="8994"/>
                                </a:cubicBezTo>
                                <a:cubicBezTo>
                                  <a:pt x="32861" y="4232"/>
                                  <a:pt x="20479" y="8994"/>
                                  <a:pt x="15716" y="19472"/>
                                </a:cubicBezTo>
                                <a:cubicBezTo>
                                  <a:pt x="14764" y="21377"/>
                                  <a:pt x="12859" y="30902"/>
                                  <a:pt x="11906" y="33759"/>
                                </a:cubicBezTo>
                                <a:cubicBezTo>
                                  <a:pt x="10954" y="36617"/>
                                  <a:pt x="10954" y="39474"/>
                                  <a:pt x="10001" y="43284"/>
                                </a:cubicBezTo>
                                <a:cubicBezTo>
                                  <a:pt x="9049" y="47094"/>
                                  <a:pt x="9049" y="50904"/>
                                  <a:pt x="8096" y="54714"/>
                                </a:cubicBezTo>
                                <a:cubicBezTo>
                                  <a:pt x="7144" y="59477"/>
                                  <a:pt x="7144" y="63287"/>
                                  <a:pt x="7144" y="69002"/>
                                </a:cubicBezTo>
                                <a:cubicBezTo>
                                  <a:pt x="9049" y="74717"/>
                                  <a:pt x="9049" y="79479"/>
                                  <a:pt x="9049" y="8519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2578418" y="1239128"/>
                            <a:ext cx="247650" cy="76200"/>
                          </a:xfrm>
                          <a:custGeom>
                            <a:avLst/>
                            <a:gdLst>
                              <a:gd name="connsiteX0" fmla="*/ 93821 w 247650"/>
                              <a:gd name="connsiteY0" fmla="*/ 59531 h 76200"/>
                              <a:gd name="connsiteX1" fmla="*/ 97631 w 247650"/>
                              <a:gd name="connsiteY1" fmla="*/ 55722 h 76200"/>
                              <a:gd name="connsiteX2" fmla="*/ 102394 w 247650"/>
                              <a:gd name="connsiteY2" fmla="*/ 52864 h 76200"/>
                              <a:gd name="connsiteX3" fmla="*/ 107156 w 247650"/>
                              <a:gd name="connsiteY3" fmla="*/ 50006 h 76200"/>
                              <a:gd name="connsiteX4" fmla="*/ 111919 w 247650"/>
                              <a:gd name="connsiteY4" fmla="*/ 47149 h 76200"/>
                              <a:gd name="connsiteX5" fmla="*/ 121444 w 247650"/>
                              <a:gd name="connsiteY5" fmla="*/ 41434 h 76200"/>
                              <a:gd name="connsiteX6" fmla="*/ 126206 w 247650"/>
                              <a:gd name="connsiteY6" fmla="*/ 39529 h 76200"/>
                              <a:gd name="connsiteX7" fmla="*/ 130969 w 247650"/>
                              <a:gd name="connsiteY7" fmla="*/ 37624 h 76200"/>
                              <a:gd name="connsiteX8" fmla="*/ 141446 w 247650"/>
                              <a:gd name="connsiteY8" fmla="*/ 33814 h 76200"/>
                              <a:gd name="connsiteX9" fmla="*/ 147161 w 247650"/>
                              <a:gd name="connsiteY9" fmla="*/ 31909 h 76200"/>
                              <a:gd name="connsiteX10" fmla="*/ 152876 w 247650"/>
                              <a:gd name="connsiteY10" fmla="*/ 30956 h 76200"/>
                              <a:gd name="connsiteX11" fmla="*/ 158591 w 247650"/>
                              <a:gd name="connsiteY11" fmla="*/ 30004 h 76200"/>
                              <a:gd name="connsiteX12" fmla="*/ 164306 w 247650"/>
                              <a:gd name="connsiteY12" fmla="*/ 29051 h 76200"/>
                              <a:gd name="connsiteX13" fmla="*/ 170021 w 247650"/>
                              <a:gd name="connsiteY13" fmla="*/ 28099 h 76200"/>
                              <a:gd name="connsiteX14" fmla="*/ 175736 w 247650"/>
                              <a:gd name="connsiteY14" fmla="*/ 28099 h 76200"/>
                              <a:gd name="connsiteX15" fmla="*/ 181451 w 247650"/>
                              <a:gd name="connsiteY15" fmla="*/ 28099 h 76200"/>
                              <a:gd name="connsiteX16" fmla="*/ 186214 w 247650"/>
                              <a:gd name="connsiteY16" fmla="*/ 28099 h 76200"/>
                              <a:gd name="connsiteX17" fmla="*/ 190976 w 247650"/>
                              <a:gd name="connsiteY17" fmla="*/ 28099 h 76200"/>
                              <a:gd name="connsiteX18" fmla="*/ 195739 w 247650"/>
                              <a:gd name="connsiteY18" fmla="*/ 29051 h 76200"/>
                              <a:gd name="connsiteX19" fmla="*/ 205264 w 247650"/>
                              <a:gd name="connsiteY19" fmla="*/ 30004 h 76200"/>
                              <a:gd name="connsiteX20" fmla="*/ 221456 w 247650"/>
                              <a:gd name="connsiteY20" fmla="*/ 33814 h 76200"/>
                              <a:gd name="connsiteX21" fmla="*/ 233839 w 247650"/>
                              <a:gd name="connsiteY21" fmla="*/ 37624 h 76200"/>
                              <a:gd name="connsiteX22" fmla="*/ 244316 w 247650"/>
                              <a:gd name="connsiteY22" fmla="*/ 41434 h 76200"/>
                              <a:gd name="connsiteX23" fmla="*/ 234791 w 247650"/>
                              <a:gd name="connsiteY23" fmla="*/ 34766 h 76200"/>
                              <a:gd name="connsiteX24" fmla="*/ 223361 w 247650"/>
                              <a:gd name="connsiteY24" fmla="*/ 28099 h 76200"/>
                              <a:gd name="connsiteX25" fmla="*/ 208121 w 247650"/>
                              <a:gd name="connsiteY25" fmla="*/ 20479 h 76200"/>
                              <a:gd name="connsiteX26" fmla="*/ 198596 w 247650"/>
                              <a:gd name="connsiteY26" fmla="*/ 16669 h 76200"/>
                              <a:gd name="connsiteX27" fmla="*/ 193834 w 247650"/>
                              <a:gd name="connsiteY27" fmla="*/ 14764 h 76200"/>
                              <a:gd name="connsiteX28" fmla="*/ 188119 w 247650"/>
                              <a:gd name="connsiteY28" fmla="*/ 12859 h 76200"/>
                              <a:gd name="connsiteX29" fmla="*/ 182404 w 247650"/>
                              <a:gd name="connsiteY29" fmla="*/ 10954 h 76200"/>
                              <a:gd name="connsiteX30" fmla="*/ 176689 w 247650"/>
                              <a:gd name="connsiteY30" fmla="*/ 10001 h 76200"/>
                              <a:gd name="connsiteX31" fmla="*/ 170974 w 247650"/>
                              <a:gd name="connsiteY31" fmla="*/ 9049 h 76200"/>
                              <a:gd name="connsiteX32" fmla="*/ 165259 w 247650"/>
                              <a:gd name="connsiteY32" fmla="*/ 8097 h 76200"/>
                              <a:gd name="connsiteX33" fmla="*/ 158591 w 247650"/>
                              <a:gd name="connsiteY33" fmla="*/ 7144 h 76200"/>
                              <a:gd name="connsiteX34" fmla="*/ 151924 w 247650"/>
                              <a:gd name="connsiteY34" fmla="*/ 7144 h 76200"/>
                              <a:gd name="connsiteX35" fmla="*/ 145256 w 247650"/>
                              <a:gd name="connsiteY35" fmla="*/ 7144 h 76200"/>
                              <a:gd name="connsiteX36" fmla="*/ 138589 w 247650"/>
                              <a:gd name="connsiteY36" fmla="*/ 7144 h 76200"/>
                              <a:gd name="connsiteX37" fmla="*/ 125254 w 247650"/>
                              <a:gd name="connsiteY37" fmla="*/ 8097 h 76200"/>
                              <a:gd name="connsiteX38" fmla="*/ 118586 w 247650"/>
                              <a:gd name="connsiteY38" fmla="*/ 9049 h 76200"/>
                              <a:gd name="connsiteX39" fmla="*/ 111919 w 247650"/>
                              <a:gd name="connsiteY39" fmla="*/ 10001 h 76200"/>
                              <a:gd name="connsiteX40" fmla="*/ 98584 w 247650"/>
                              <a:gd name="connsiteY40" fmla="*/ 13811 h 76200"/>
                              <a:gd name="connsiteX41" fmla="*/ 91916 w 247650"/>
                              <a:gd name="connsiteY41" fmla="*/ 15716 h 76200"/>
                              <a:gd name="connsiteX42" fmla="*/ 85249 w 247650"/>
                              <a:gd name="connsiteY42" fmla="*/ 18574 h 76200"/>
                              <a:gd name="connsiteX43" fmla="*/ 78581 w 247650"/>
                              <a:gd name="connsiteY43" fmla="*/ 21431 h 76200"/>
                              <a:gd name="connsiteX44" fmla="*/ 71914 w 247650"/>
                              <a:gd name="connsiteY44" fmla="*/ 24289 h 76200"/>
                              <a:gd name="connsiteX45" fmla="*/ 60484 w 247650"/>
                              <a:gd name="connsiteY45" fmla="*/ 30956 h 76200"/>
                              <a:gd name="connsiteX46" fmla="*/ 39529 w 247650"/>
                              <a:gd name="connsiteY46" fmla="*/ 45244 h 76200"/>
                              <a:gd name="connsiteX47" fmla="*/ 22384 w 247650"/>
                              <a:gd name="connsiteY47" fmla="*/ 59531 h 76200"/>
                              <a:gd name="connsiteX48" fmla="*/ 9049 w 247650"/>
                              <a:gd name="connsiteY48" fmla="*/ 72866 h 76200"/>
                              <a:gd name="connsiteX49" fmla="*/ 7144 w 247650"/>
                              <a:gd name="connsiteY49" fmla="*/ 74772 h 76200"/>
                              <a:gd name="connsiteX50" fmla="*/ 7144 w 247650"/>
                              <a:gd name="connsiteY50" fmla="*/ 74772 h 76200"/>
                              <a:gd name="connsiteX51" fmla="*/ 79534 w 247650"/>
                              <a:gd name="connsiteY51" fmla="*/ 74772 h 76200"/>
                              <a:gd name="connsiteX52" fmla="*/ 88106 w 247650"/>
                              <a:gd name="connsiteY52" fmla="*/ 65247 h 76200"/>
                              <a:gd name="connsiteX53" fmla="*/ 93821 w 247650"/>
                              <a:gd name="connsiteY53" fmla="*/ 59531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93821" y="59531"/>
                                </a:moveTo>
                                <a:cubicBezTo>
                                  <a:pt x="94774" y="58579"/>
                                  <a:pt x="96679" y="57626"/>
                                  <a:pt x="97631" y="55722"/>
                                </a:cubicBezTo>
                                <a:cubicBezTo>
                                  <a:pt x="98584" y="54769"/>
                                  <a:pt x="100489" y="53816"/>
                                  <a:pt x="102394" y="52864"/>
                                </a:cubicBezTo>
                                <a:cubicBezTo>
                                  <a:pt x="104299" y="51911"/>
                                  <a:pt x="105251" y="50959"/>
                                  <a:pt x="107156" y="50006"/>
                                </a:cubicBezTo>
                                <a:cubicBezTo>
                                  <a:pt x="109061" y="49054"/>
                                  <a:pt x="110014" y="48101"/>
                                  <a:pt x="111919" y="47149"/>
                                </a:cubicBezTo>
                                <a:cubicBezTo>
                                  <a:pt x="114776" y="45244"/>
                                  <a:pt x="118586" y="43339"/>
                                  <a:pt x="121444" y="41434"/>
                                </a:cubicBezTo>
                                <a:cubicBezTo>
                                  <a:pt x="123349" y="40481"/>
                                  <a:pt x="125254" y="39529"/>
                                  <a:pt x="126206" y="39529"/>
                                </a:cubicBezTo>
                                <a:cubicBezTo>
                                  <a:pt x="128111" y="38576"/>
                                  <a:pt x="130016" y="37624"/>
                                  <a:pt x="130969" y="37624"/>
                                </a:cubicBezTo>
                                <a:cubicBezTo>
                                  <a:pt x="134779" y="36672"/>
                                  <a:pt x="137636" y="34766"/>
                                  <a:pt x="141446" y="33814"/>
                                </a:cubicBezTo>
                                <a:cubicBezTo>
                                  <a:pt x="143351" y="32861"/>
                                  <a:pt x="145256" y="32861"/>
                                  <a:pt x="147161" y="31909"/>
                                </a:cubicBezTo>
                                <a:cubicBezTo>
                                  <a:pt x="149066" y="31909"/>
                                  <a:pt x="150971" y="30956"/>
                                  <a:pt x="152876" y="30956"/>
                                </a:cubicBezTo>
                                <a:cubicBezTo>
                                  <a:pt x="154781" y="30956"/>
                                  <a:pt x="156686" y="30004"/>
                                  <a:pt x="158591" y="30004"/>
                                </a:cubicBezTo>
                                <a:cubicBezTo>
                                  <a:pt x="160496" y="30004"/>
                                  <a:pt x="162401" y="30004"/>
                                  <a:pt x="164306" y="29051"/>
                                </a:cubicBezTo>
                                <a:cubicBezTo>
                                  <a:pt x="166211" y="29051"/>
                                  <a:pt x="168116" y="29051"/>
                                  <a:pt x="170021" y="28099"/>
                                </a:cubicBezTo>
                                <a:cubicBezTo>
                                  <a:pt x="171926" y="28099"/>
                                  <a:pt x="173831" y="28099"/>
                                  <a:pt x="175736" y="28099"/>
                                </a:cubicBezTo>
                                <a:cubicBezTo>
                                  <a:pt x="177641" y="28099"/>
                                  <a:pt x="179546" y="28099"/>
                                  <a:pt x="181451" y="28099"/>
                                </a:cubicBezTo>
                                <a:cubicBezTo>
                                  <a:pt x="183356" y="28099"/>
                                  <a:pt x="185261" y="28099"/>
                                  <a:pt x="186214" y="28099"/>
                                </a:cubicBezTo>
                                <a:cubicBezTo>
                                  <a:pt x="188119" y="28099"/>
                                  <a:pt x="190024" y="28099"/>
                                  <a:pt x="190976" y="28099"/>
                                </a:cubicBezTo>
                                <a:cubicBezTo>
                                  <a:pt x="192881" y="28099"/>
                                  <a:pt x="193834" y="28099"/>
                                  <a:pt x="195739" y="29051"/>
                                </a:cubicBezTo>
                                <a:cubicBezTo>
                                  <a:pt x="198596" y="30004"/>
                                  <a:pt x="202406" y="30004"/>
                                  <a:pt x="205264" y="30004"/>
                                </a:cubicBezTo>
                                <a:cubicBezTo>
                                  <a:pt x="210979" y="30956"/>
                                  <a:pt x="216694" y="31909"/>
                                  <a:pt x="221456" y="33814"/>
                                </a:cubicBezTo>
                                <a:cubicBezTo>
                                  <a:pt x="226219" y="35719"/>
                                  <a:pt x="230981" y="36672"/>
                                  <a:pt x="233839" y="37624"/>
                                </a:cubicBezTo>
                                <a:cubicBezTo>
                                  <a:pt x="240506" y="40481"/>
                                  <a:pt x="244316" y="41434"/>
                                  <a:pt x="244316" y="41434"/>
                                </a:cubicBezTo>
                                <a:cubicBezTo>
                                  <a:pt x="244316" y="41434"/>
                                  <a:pt x="240506" y="39529"/>
                                  <a:pt x="234791" y="34766"/>
                                </a:cubicBezTo>
                                <a:cubicBezTo>
                                  <a:pt x="231934" y="32861"/>
                                  <a:pt x="228124" y="30004"/>
                                  <a:pt x="223361" y="28099"/>
                                </a:cubicBezTo>
                                <a:cubicBezTo>
                                  <a:pt x="218599" y="25241"/>
                                  <a:pt x="213836" y="23336"/>
                                  <a:pt x="208121" y="20479"/>
                                </a:cubicBezTo>
                                <a:cubicBezTo>
                                  <a:pt x="205264" y="19526"/>
                                  <a:pt x="202406" y="17622"/>
                                  <a:pt x="198596" y="16669"/>
                                </a:cubicBezTo>
                                <a:cubicBezTo>
                                  <a:pt x="196691" y="15716"/>
                                  <a:pt x="195739" y="15716"/>
                                  <a:pt x="193834" y="14764"/>
                                </a:cubicBezTo>
                                <a:cubicBezTo>
                                  <a:pt x="191929" y="13811"/>
                                  <a:pt x="190024" y="13811"/>
                                  <a:pt x="188119" y="12859"/>
                                </a:cubicBezTo>
                                <a:cubicBezTo>
                                  <a:pt x="186214" y="11906"/>
                                  <a:pt x="184309" y="11906"/>
                                  <a:pt x="182404" y="10954"/>
                                </a:cubicBezTo>
                                <a:cubicBezTo>
                                  <a:pt x="180499" y="10001"/>
                                  <a:pt x="178594" y="10001"/>
                                  <a:pt x="176689" y="10001"/>
                                </a:cubicBezTo>
                                <a:cubicBezTo>
                                  <a:pt x="174784" y="10001"/>
                                  <a:pt x="172879" y="9049"/>
                                  <a:pt x="170974" y="9049"/>
                                </a:cubicBezTo>
                                <a:cubicBezTo>
                                  <a:pt x="169069" y="9049"/>
                                  <a:pt x="167164" y="8097"/>
                                  <a:pt x="165259" y="8097"/>
                                </a:cubicBezTo>
                                <a:cubicBezTo>
                                  <a:pt x="163354" y="8097"/>
                                  <a:pt x="161449" y="7144"/>
                                  <a:pt x="158591" y="7144"/>
                                </a:cubicBezTo>
                                <a:cubicBezTo>
                                  <a:pt x="156686" y="7144"/>
                                  <a:pt x="153829" y="7144"/>
                                  <a:pt x="151924" y="7144"/>
                                </a:cubicBezTo>
                                <a:cubicBezTo>
                                  <a:pt x="150019" y="7144"/>
                                  <a:pt x="147161" y="7144"/>
                                  <a:pt x="145256" y="7144"/>
                                </a:cubicBezTo>
                                <a:cubicBezTo>
                                  <a:pt x="143351" y="7144"/>
                                  <a:pt x="140494" y="7144"/>
                                  <a:pt x="138589" y="7144"/>
                                </a:cubicBezTo>
                                <a:cubicBezTo>
                                  <a:pt x="133826" y="7144"/>
                                  <a:pt x="129064" y="8097"/>
                                  <a:pt x="125254" y="8097"/>
                                </a:cubicBezTo>
                                <a:cubicBezTo>
                                  <a:pt x="123349" y="8097"/>
                                  <a:pt x="120491" y="9049"/>
                                  <a:pt x="118586" y="9049"/>
                                </a:cubicBezTo>
                                <a:cubicBezTo>
                                  <a:pt x="116681" y="9049"/>
                                  <a:pt x="113824" y="10001"/>
                                  <a:pt x="111919" y="10001"/>
                                </a:cubicBezTo>
                                <a:cubicBezTo>
                                  <a:pt x="107156" y="10954"/>
                                  <a:pt x="102394" y="11906"/>
                                  <a:pt x="98584" y="13811"/>
                                </a:cubicBezTo>
                                <a:cubicBezTo>
                                  <a:pt x="96679" y="14764"/>
                                  <a:pt x="93821" y="14764"/>
                                  <a:pt x="91916" y="15716"/>
                                </a:cubicBezTo>
                                <a:cubicBezTo>
                                  <a:pt x="90011" y="16669"/>
                                  <a:pt x="87154" y="17622"/>
                                  <a:pt x="85249" y="18574"/>
                                </a:cubicBezTo>
                                <a:cubicBezTo>
                                  <a:pt x="83344" y="19526"/>
                                  <a:pt x="81439" y="20479"/>
                                  <a:pt x="78581" y="21431"/>
                                </a:cubicBezTo>
                                <a:cubicBezTo>
                                  <a:pt x="76676" y="22384"/>
                                  <a:pt x="74771" y="23336"/>
                                  <a:pt x="71914" y="24289"/>
                                </a:cubicBezTo>
                                <a:cubicBezTo>
                                  <a:pt x="68104" y="26194"/>
                                  <a:pt x="64294" y="28099"/>
                                  <a:pt x="60484" y="30956"/>
                                </a:cubicBezTo>
                                <a:cubicBezTo>
                                  <a:pt x="52864" y="35719"/>
                                  <a:pt x="46196" y="40481"/>
                                  <a:pt x="39529" y="45244"/>
                                </a:cubicBezTo>
                                <a:cubicBezTo>
                                  <a:pt x="32861" y="50006"/>
                                  <a:pt x="27146" y="54769"/>
                                  <a:pt x="22384" y="59531"/>
                                </a:cubicBezTo>
                                <a:cubicBezTo>
                                  <a:pt x="17621" y="64294"/>
                                  <a:pt x="12859" y="69056"/>
                                  <a:pt x="9049" y="72866"/>
                                </a:cubicBezTo>
                                <a:cubicBezTo>
                                  <a:pt x="8096" y="73819"/>
                                  <a:pt x="8096" y="74772"/>
                                  <a:pt x="7144" y="74772"/>
                                </a:cubicBezTo>
                                <a:cubicBezTo>
                                  <a:pt x="7144" y="74772"/>
                                  <a:pt x="7144" y="74772"/>
                                  <a:pt x="7144" y="74772"/>
                                </a:cubicBezTo>
                                <a:lnTo>
                                  <a:pt x="79534" y="74772"/>
                                </a:lnTo>
                                <a:cubicBezTo>
                                  <a:pt x="82391" y="71914"/>
                                  <a:pt x="85249" y="68104"/>
                                  <a:pt x="88106" y="65247"/>
                                </a:cubicBezTo>
                                <a:cubicBezTo>
                                  <a:pt x="89059" y="64294"/>
                                  <a:pt x="91916" y="62389"/>
                                  <a:pt x="93821" y="5953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3684270" y="1295325"/>
                            <a:ext cx="95250" cy="19050"/>
                          </a:xfrm>
                          <a:custGeom>
                            <a:avLst/>
                            <a:gdLst>
                              <a:gd name="connsiteX0" fmla="*/ 59531 w 95250"/>
                              <a:gd name="connsiteY0" fmla="*/ 15716 h 19050"/>
                              <a:gd name="connsiteX1" fmla="*/ 72866 w 95250"/>
                              <a:gd name="connsiteY1" fmla="*/ 11906 h 19050"/>
                              <a:gd name="connsiteX2" fmla="*/ 82391 w 95250"/>
                              <a:gd name="connsiteY2" fmla="*/ 9049 h 19050"/>
                              <a:gd name="connsiteX3" fmla="*/ 90011 w 95250"/>
                              <a:gd name="connsiteY3" fmla="*/ 7144 h 19050"/>
                              <a:gd name="connsiteX4" fmla="*/ 81439 w 95250"/>
                              <a:gd name="connsiteY4" fmla="*/ 8096 h 19050"/>
                              <a:gd name="connsiteX5" fmla="*/ 71914 w 95250"/>
                              <a:gd name="connsiteY5" fmla="*/ 9049 h 19050"/>
                              <a:gd name="connsiteX6" fmla="*/ 58579 w 95250"/>
                              <a:gd name="connsiteY6" fmla="*/ 10953 h 19050"/>
                              <a:gd name="connsiteX7" fmla="*/ 42386 w 95250"/>
                              <a:gd name="connsiteY7" fmla="*/ 12859 h 19050"/>
                              <a:gd name="connsiteX8" fmla="*/ 32861 w 95250"/>
                              <a:gd name="connsiteY8" fmla="*/ 14764 h 19050"/>
                              <a:gd name="connsiteX9" fmla="*/ 22384 w 95250"/>
                              <a:gd name="connsiteY9" fmla="*/ 16669 h 19050"/>
                              <a:gd name="connsiteX10" fmla="*/ 11906 w 95250"/>
                              <a:gd name="connsiteY10" fmla="*/ 18574 h 19050"/>
                              <a:gd name="connsiteX11" fmla="*/ 7144 w 95250"/>
                              <a:gd name="connsiteY11" fmla="*/ 19526 h 19050"/>
                              <a:gd name="connsiteX12" fmla="*/ 45244 w 95250"/>
                              <a:gd name="connsiteY12" fmla="*/ 19526 h 19050"/>
                              <a:gd name="connsiteX13" fmla="*/ 59531 w 95250"/>
                              <a:gd name="connsiteY13"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59531" y="15716"/>
                                </a:moveTo>
                                <a:cubicBezTo>
                                  <a:pt x="64294" y="13811"/>
                                  <a:pt x="69056" y="12859"/>
                                  <a:pt x="72866" y="11906"/>
                                </a:cubicBezTo>
                                <a:cubicBezTo>
                                  <a:pt x="76676" y="10953"/>
                                  <a:pt x="79534" y="10001"/>
                                  <a:pt x="82391" y="9049"/>
                                </a:cubicBezTo>
                                <a:cubicBezTo>
                                  <a:pt x="88106" y="8096"/>
                                  <a:pt x="90011" y="7144"/>
                                  <a:pt x="90011" y="7144"/>
                                </a:cubicBezTo>
                                <a:cubicBezTo>
                                  <a:pt x="90011" y="7144"/>
                                  <a:pt x="87154" y="7144"/>
                                  <a:pt x="81439" y="8096"/>
                                </a:cubicBezTo>
                                <a:cubicBezTo>
                                  <a:pt x="78581" y="8096"/>
                                  <a:pt x="75724" y="9049"/>
                                  <a:pt x="71914" y="9049"/>
                                </a:cubicBezTo>
                                <a:cubicBezTo>
                                  <a:pt x="68104" y="9049"/>
                                  <a:pt x="63341" y="10001"/>
                                  <a:pt x="58579" y="10953"/>
                                </a:cubicBezTo>
                                <a:cubicBezTo>
                                  <a:pt x="53816" y="11906"/>
                                  <a:pt x="48101" y="12859"/>
                                  <a:pt x="42386" y="12859"/>
                                </a:cubicBezTo>
                                <a:cubicBezTo>
                                  <a:pt x="39529" y="12859"/>
                                  <a:pt x="36671" y="13811"/>
                                  <a:pt x="32861" y="14764"/>
                                </a:cubicBezTo>
                                <a:cubicBezTo>
                                  <a:pt x="30004" y="15716"/>
                                  <a:pt x="26194" y="15716"/>
                                  <a:pt x="22384" y="16669"/>
                                </a:cubicBezTo>
                                <a:cubicBezTo>
                                  <a:pt x="18574" y="17621"/>
                                  <a:pt x="15716" y="17621"/>
                                  <a:pt x="11906" y="18574"/>
                                </a:cubicBezTo>
                                <a:cubicBezTo>
                                  <a:pt x="10001" y="18574"/>
                                  <a:pt x="9049" y="19526"/>
                                  <a:pt x="7144" y="19526"/>
                                </a:cubicBezTo>
                                <a:lnTo>
                                  <a:pt x="45244" y="19526"/>
                                </a:lnTo>
                                <a:cubicBezTo>
                                  <a:pt x="49054" y="18574"/>
                                  <a:pt x="54769" y="16669"/>
                                  <a:pt x="59531"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2766060" y="1297230"/>
                            <a:ext cx="161925" cy="19050"/>
                          </a:xfrm>
                          <a:custGeom>
                            <a:avLst/>
                            <a:gdLst>
                              <a:gd name="connsiteX0" fmla="*/ 149066 w 161925"/>
                              <a:gd name="connsiteY0" fmla="*/ 15716 h 19050"/>
                              <a:gd name="connsiteX1" fmla="*/ 84296 w 161925"/>
                              <a:gd name="connsiteY1" fmla="*/ 7144 h 19050"/>
                              <a:gd name="connsiteX2" fmla="*/ 67151 w 161925"/>
                              <a:gd name="connsiteY2" fmla="*/ 7144 h 19050"/>
                              <a:gd name="connsiteX3" fmla="*/ 49054 w 161925"/>
                              <a:gd name="connsiteY3" fmla="*/ 9048 h 19050"/>
                              <a:gd name="connsiteX4" fmla="*/ 30956 w 161925"/>
                              <a:gd name="connsiteY4" fmla="*/ 11906 h 19050"/>
                              <a:gd name="connsiteX5" fmla="*/ 21431 w 161925"/>
                              <a:gd name="connsiteY5" fmla="*/ 13811 h 19050"/>
                              <a:gd name="connsiteX6" fmla="*/ 16669 w 161925"/>
                              <a:gd name="connsiteY6" fmla="*/ 14764 h 19050"/>
                              <a:gd name="connsiteX7" fmla="*/ 11906 w 161925"/>
                              <a:gd name="connsiteY7" fmla="*/ 15716 h 19050"/>
                              <a:gd name="connsiteX8" fmla="*/ 7144 w 161925"/>
                              <a:gd name="connsiteY8" fmla="*/ 17621 h 19050"/>
                              <a:gd name="connsiteX9" fmla="*/ 159544 w 161925"/>
                              <a:gd name="connsiteY9" fmla="*/ 17621 h 19050"/>
                              <a:gd name="connsiteX10" fmla="*/ 156686 w 161925"/>
                              <a:gd name="connsiteY10" fmla="*/ 16669 h 19050"/>
                              <a:gd name="connsiteX11" fmla="*/ 149066 w 161925"/>
                              <a:gd name="connsiteY11" fmla="*/ 1571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49066" y="15716"/>
                                </a:moveTo>
                                <a:cubicBezTo>
                                  <a:pt x="129064" y="10953"/>
                                  <a:pt x="107156" y="8096"/>
                                  <a:pt x="84296" y="7144"/>
                                </a:cubicBezTo>
                                <a:cubicBezTo>
                                  <a:pt x="78581" y="7144"/>
                                  <a:pt x="72866" y="7144"/>
                                  <a:pt x="67151" y="7144"/>
                                </a:cubicBezTo>
                                <a:cubicBezTo>
                                  <a:pt x="61436" y="7144"/>
                                  <a:pt x="55721" y="8096"/>
                                  <a:pt x="49054" y="9048"/>
                                </a:cubicBezTo>
                                <a:cubicBezTo>
                                  <a:pt x="43339" y="10001"/>
                                  <a:pt x="36671" y="10953"/>
                                  <a:pt x="30956" y="11906"/>
                                </a:cubicBezTo>
                                <a:cubicBezTo>
                                  <a:pt x="28099" y="12859"/>
                                  <a:pt x="25241" y="12859"/>
                                  <a:pt x="21431" y="13811"/>
                                </a:cubicBezTo>
                                <a:cubicBezTo>
                                  <a:pt x="19526" y="13811"/>
                                  <a:pt x="18574" y="14764"/>
                                  <a:pt x="16669" y="14764"/>
                                </a:cubicBezTo>
                                <a:lnTo>
                                  <a:pt x="11906" y="15716"/>
                                </a:lnTo>
                                <a:cubicBezTo>
                                  <a:pt x="10001" y="16669"/>
                                  <a:pt x="8096" y="16669"/>
                                  <a:pt x="7144" y="17621"/>
                                </a:cubicBezTo>
                                <a:lnTo>
                                  <a:pt x="159544" y="17621"/>
                                </a:lnTo>
                                <a:cubicBezTo>
                                  <a:pt x="158591" y="17621"/>
                                  <a:pt x="157639" y="16669"/>
                                  <a:pt x="156686" y="16669"/>
                                </a:cubicBezTo>
                                <a:cubicBezTo>
                                  <a:pt x="153829" y="16669"/>
                                  <a:pt x="151924" y="16669"/>
                                  <a:pt x="149066" y="157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3870008" y="1043389"/>
                            <a:ext cx="228600" cy="219075"/>
                          </a:xfrm>
                          <a:custGeom>
                            <a:avLst/>
                            <a:gdLst>
                              <a:gd name="connsiteX0" fmla="*/ 217646 w 228600"/>
                              <a:gd name="connsiteY0" fmla="*/ 75248 h 219075"/>
                              <a:gd name="connsiteX1" fmla="*/ 213836 w 228600"/>
                              <a:gd name="connsiteY1" fmla="*/ 68580 h 219075"/>
                              <a:gd name="connsiteX2" fmla="*/ 211931 w 228600"/>
                              <a:gd name="connsiteY2" fmla="*/ 65723 h 219075"/>
                              <a:gd name="connsiteX3" fmla="*/ 210026 w 228600"/>
                              <a:gd name="connsiteY3" fmla="*/ 62865 h 219075"/>
                              <a:gd name="connsiteX4" fmla="*/ 205264 w 228600"/>
                              <a:gd name="connsiteY4" fmla="*/ 56198 h 219075"/>
                              <a:gd name="connsiteX5" fmla="*/ 199549 w 228600"/>
                              <a:gd name="connsiteY5" fmla="*/ 50482 h 219075"/>
                              <a:gd name="connsiteX6" fmla="*/ 196691 w 228600"/>
                              <a:gd name="connsiteY6" fmla="*/ 47625 h 219075"/>
                              <a:gd name="connsiteX7" fmla="*/ 193834 w 228600"/>
                              <a:gd name="connsiteY7" fmla="*/ 44767 h 219075"/>
                              <a:gd name="connsiteX8" fmla="*/ 188119 w 228600"/>
                              <a:gd name="connsiteY8" fmla="*/ 39052 h 219075"/>
                              <a:gd name="connsiteX9" fmla="*/ 160496 w 228600"/>
                              <a:gd name="connsiteY9" fmla="*/ 20002 h 219075"/>
                              <a:gd name="connsiteX10" fmla="*/ 127159 w 228600"/>
                              <a:gd name="connsiteY10" fmla="*/ 8573 h 219075"/>
                              <a:gd name="connsiteX11" fmla="*/ 90011 w 228600"/>
                              <a:gd name="connsiteY11" fmla="*/ 8573 h 219075"/>
                              <a:gd name="connsiteX12" fmla="*/ 85249 w 228600"/>
                              <a:gd name="connsiteY12" fmla="*/ 9525 h 219075"/>
                              <a:gd name="connsiteX13" fmla="*/ 80486 w 228600"/>
                              <a:gd name="connsiteY13" fmla="*/ 10477 h 219075"/>
                              <a:gd name="connsiteX14" fmla="*/ 75724 w 228600"/>
                              <a:gd name="connsiteY14" fmla="*/ 11430 h 219075"/>
                              <a:gd name="connsiteX15" fmla="*/ 70961 w 228600"/>
                              <a:gd name="connsiteY15" fmla="*/ 13335 h 219075"/>
                              <a:gd name="connsiteX16" fmla="*/ 66199 w 228600"/>
                              <a:gd name="connsiteY16" fmla="*/ 15240 h 219075"/>
                              <a:gd name="connsiteX17" fmla="*/ 64294 w 228600"/>
                              <a:gd name="connsiteY17" fmla="*/ 16192 h 219075"/>
                              <a:gd name="connsiteX18" fmla="*/ 62389 w 228600"/>
                              <a:gd name="connsiteY18" fmla="*/ 17145 h 219075"/>
                              <a:gd name="connsiteX19" fmla="*/ 57626 w 228600"/>
                              <a:gd name="connsiteY19" fmla="*/ 20002 h 219075"/>
                              <a:gd name="connsiteX20" fmla="*/ 55721 w 228600"/>
                              <a:gd name="connsiteY20" fmla="*/ 20955 h 219075"/>
                              <a:gd name="connsiteX21" fmla="*/ 54769 w 228600"/>
                              <a:gd name="connsiteY21" fmla="*/ 21907 h 219075"/>
                              <a:gd name="connsiteX22" fmla="*/ 53816 w 228600"/>
                              <a:gd name="connsiteY22" fmla="*/ 22860 h 219075"/>
                              <a:gd name="connsiteX23" fmla="*/ 48101 w 228600"/>
                              <a:gd name="connsiteY23" fmla="*/ 26670 h 219075"/>
                              <a:gd name="connsiteX24" fmla="*/ 48101 w 228600"/>
                              <a:gd name="connsiteY24" fmla="*/ 26670 h 219075"/>
                              <a:gd name="connsiteX25" fmla="*/ 47149 w 228600"/>
                              <a:gd name="connsiteY25" fmla="*/ 27623 h 219075"/>
                              <a:gd name="connsiteX26" fmla="*/ 47149 w 228600"/>
                              <a:gd name="connsiteY26" fmla="*/ 27623 h 219075"/>
                              <a:gd name="connsiteX27" fmla="*/ 46196 w 228600"/>
                              <a:gd name="connsiteY27" fmla="*/ 28575 h 219075"/>
                              <a:gd name="connsiteX28" fmla="*/ 44291 w 228600"/>
                              <a:gd name="connsiteY28" fmla="*/ 30480 h 219075"/>
                              <a:gd name="connsiteX29" fmla="*/ 40481 w 228600"/>
                              <a:gd name="connsiteY29" fmla="*/ 33337 h 219075"/>
                              <a:gd name="connsiteX30" fmla="*/ 33814 w 228600"/>
                              <a:gd name="connsiteY30" fmla="*/ 40005 h 219075"/>
                              <a:gd name="connsiteX31" fmla="*/ 30956 w 228600"/>
                              <a:gd name="connsiteY31" fmla="*/ 43815 h 219075"/>
                              <a:gd name="connsiteX32" fmla="*/ 28099 w 228600"/>
                              <a:gd name="connsiteY32" fmla="*/ 47625 h 219075"/>
                              <a:gd name="connsiteX33" fmla="*/ 10954 w 228600"/>
                              <a:gd name="connsiteY33" fmla="*/ 80962 h 219075"/>
                              <a:gd name="connsiteX34" fmla="*/ 8096 w 228600"/>
                              <a:gd name="connsiteY34" fmla="*/ 118110 h 219075"/>
                              <a:gd name="connsiteX35" fmla="*/ 17621 w 228600"/>
                              <a:gd name="connsiteY35" fmla="*/ 152400 h 219075"/>
                              <a:gd name="connsiteX36" fmla="*/ 35719 w 228600"/>
                              <a:gd name="connsiteY36" fmla="*/ 180023 h 219075"/>
                              <a:gd name="connsiteX37" fmla="*/ 59531 w 228600"/>
                              <a:gd name="connsiteY37" fmla="*/ 200025 h 219075"/>
                              <a:gd name="connsiteX38" fmla="*/ 87154 w 228600"/>
                              <a:gd name="connsiteY38" fmla="*/ 211455 h 219075"/>
                              <a:gd name="connsiteX39" fmla="*/ 198596 w 228600"/>
                              <a:gd name="connsiteY39" fmla="*/ 122873 h 219075"/>
                              <a:gd name="connsiteX40" fmla="*/ 122396 w 228600"/>
                              <a:gd name="connsiteY40" fmla="*/ 78105 h 219075"/>
                              <a:gd name="connsiteX41" fmla="*/ 90964 w 228600"/>
                              <a:gd name="connsiteY41" fmla="*/ 126682 h 219075"/>
                              <a:gd name="connsiteX42" fmla="*/ 90011 w 228600"/>
                              <a:gd name="connsiteY42" fmla="*/ 125730 h 219075"/>
                              <a:gd name="connsiteX43" fmla="*/ 82391 w 228600"/>
                              <a:gd name="connsiteY43" fmla="*/ 118110 h 219075"/>
                              <a:gd name="connsiteX44" fmla="*/ 76676 w 228600"/>
                              <a:gd name="connsiteY44" fmla="*/ 107632 h 219075"/>
                              <a:gd name="connsiteX45" fmla="*/ 79534 w 228600"/>
                              <a:gd name="connsiteY45" fmla="*/ 81915 h 219075"/>
                              <a:gd name="connsiteX46" fmla="*/ 80486 w 228600"/>
                              <a:gd name="connsiteY46" fmla="*/ 80010 h 219075"/>
                              <a:gd name="connsiteX47" fmla="*/ 81439 w 228600"/>
                              <a:gd name="connsiteY47" fmla="*/ 78105 h 219075"/>
                              <a:gd name="connsiteX48" fmla="*/ 84296 w 228600"/>
                              <a:gd name="connsiteY48" fmla="*/ 74295 h 219075"/>
                              <a:gd name="connsiteX49" fmla="*/ 85249 w 228600"/>
                              <a:gd name="connsiteY49" fmla="*/ 72390 h 219075"/>
                              <a:gd name="connsiteX50" fmla="*/ 86201 w 228600"/>
                              <a:gd name="connsiteY50" fmla="*/ 71437 h 219075"/>
                              <a:gd name="connsiteX51" fmla="*/ 86201 w 228600"/>
                              <a:gd name="connsiteY51" fmla="*/ 71437 h 219075"/>
                              <a:gd name="connsiteX52" fmla="*/ 86201 w 228600"/>
                              <a:gd name="connsiteY52" fmla="*/ 71437 h 219075"/>
                              <a:gd name="connsiteX53" fmla="*/ 85249 w 228600"/>
                              <a:gd name="connsiteY53" fmla="*/ 72390 h 219075"/>
                              <a:gd name="connsiteX54" fmla="*/ 85249 w 228600"/>
                              <a:gd name="connsiteY54" fmla="*/ 72390 h 219075"/>
                              <a:gd name="connsiteX55" fmla="*/ 90011 w 228600"/>
                              <a:gd name="connsiteY55" fmla="*/ 67627 h 219075"/>
                              <a:gd name="connsiteX56" fmla="*/ 90964 w 228600"/>
                              <a:gd name="connsiteY56" fmla="*/ 66675 h 219075"/>
                              <a:gd name="connsiteX57" fmla="*/ 90964 w 228600"/>
                              <a:gd name="connsiteY57" fmla="*/ 66675 h 219075"/>
                              <a:gd name="connsiteX58" fmla="*/ 91916 w 228600"/>
                              <a:gd name="connsiteY58" fmla="*/ 66675 h 219075"/>
                              <a:gd name="connsiteX59" fmla="*/ 92869 w 228600"/>
                              <a:gd name="connsiteY59" fmla="*/ 65723 h 219075"/>
                              <a:gd name="connsiteX60" fmla="*/ 93821 w 228600"/>
                              <a:gd name="connsiteY60" fmla="*/ 64770 h 219075"/>
                              <a:gd name="connsiteX61" fmla="*/ 94774 w 228600"/>
                              <a:gd name="connsiteY61" fmla="*/ 63817 h 219075"/>
                              <a:gd name="connsiteX62" fmla="*/ 96679 w 228600"/>
                              <a:gd name="connsiteY62" fmla="*/ 62865 h 219075"/>
                              <a:gd name="connsiteX63" fmla="*/ 98584 w 228600"/>
                              <a:gd name="connsiteY63" fmla="*/ 61912 h 219075"/>
                              <a:gd name="connsiteX64" fmla="*/ 100489 w 228600"/>
                              <a:gd name="connsiteY64" fmla="*/ 60960 h 219075"/>
                              <a:gd name="connsiteX65" fmla="*/ 102394 w 228600"/>
                              <a:gd name="connsiteY65" fmla="*/ 60007 h 219075"/>
                              <a:gd name="connsiteX66" fmla="*/ 104299 w 228600"/>
                              <a:gd name="connsiteY66" fmla="*/ 59055 h 219075"/>
                              <a:gd name="connsiteX67" fmla="*/ 122396 w 228600"/>
                              <a:gd name="connsiteY67" fmla="*/ 56198 h 219075"/>
                              <a:gd name="connsiteX68" fmla="*/ 143351 w 228600"/>
                              <a:gd name="connsiteY68" fmla="*/ 60007 h 219075"/>
                              <a:gd name="connsiteX69" fmla="*/ 164306 w 228600"/>
                              <a:gd name="connsiteY69" fmla="*/ 69532 h 219075"/>
                              <a:gd name="connsiteX70" fmla="*/ 169069 w 228600"/>
                              <a:gd name="connsiteY70" fmla="*/ 73342 h 219075"/>
                              <a:gd name="connsiteX71" fmla="*/ 171926 w 228600"/>
                              <a:gd name="connsiteY71" fmla="*/ 75248 h 219075"/>
                              <a:gd name="connsiteX72" fmla="*/ 173831 w 228600"/>
                              <a:gd name="connsiteY72" fmla="*/ 77152 h 219075"/>
                              <a:gd name="connsiteX73" fmla="*/ 178594 w 228600"/>
                              <a:gd name="connsiteY73" fmla="*/ 80962 h 219075"/>
                              <a:gd name="connsiteX74" fmla="*/ 183356 w 228600"/>
                              <a:gd name="connsiteY74" fmla="*/ 84773 h 219075"/>
                              <a:gd name="connsiteX75" fmla="*/ 185261 w 228600"/>
                              <a:gd name="connsiteY75" fmla="*/ 86677 h 219075"/>
                              <a:gd name="connsiteX76" fmla="*/ 187166 w 228600"/>
                              <a:gd name="connsiteY76" fmla="*/ 88582 h 219075"/>
                              <a:gd name="connsiteX77" fmla="*/ 190976 w 228600"/>
                              <a:gd name="connsiteY77" fmla="*/ 93345 h 219075"/>
                              <a:gd name="connsiteX78" fmla="*/ 198596 w 228600"/>
                              <a:gd name="connsiteY78" fmla="*/ 102870 h 219075"/>
                              <a:gd name="connsiteX79" fmla="*/ 205264 w 228600"/>
                              <a:gd name="connsiteY79" fmla="*/ 113348 h 219075"/>
                              <a:gd name="connsiteX80" fmla="*/ 210979 w 228600"/>
                              <a:gd name="connsiteY80" fmla="*/ 123825 h 219075"/>
                              <a:gd name="connsiteX81" fmla="*/ 227171 w 228600"/>
                              <a:gd name="connsiteY81" fmla="*/ 162877 h 219075"/>
                              <a:gd name="connsiteX82" fmla="*/ 227171 w 228600"/>
                              <a:gd name="connsiteY82" fmla="*/ 88582 h 219075"/>
                              <a:gd name="connsiteX83" fmla="*/ 225266 w 228600"/>
                              <a:gd name="connsiteY83" fmla="*/ 85725 h 219075"/>
                              <a:gd name="connsiteX84" fmla="*/ 217646 w 228600"/>
                              <a:gd name="connsiteY84" fmla="*/ 75248 h 219075"/>
                              <a:gd name="connsiteX85" fmla="*/ 84296 w 228600"/>
                              <a:gd name="connsiteY85" fmla="*/ 74295 h 219075"/>
                              <a:gd name="connsiteX86" fmla="*/ 84296 w 228600"/>
                              <a:gd name="connsiteY86" fmla="*/ 74295 h 219075"/>
                              <a:gd name="connsiteX87" fmla="*/ 84296 w 228600"/>
                              <a:gd name="connsiteY87" fmla="*/ 74295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17646" y="75248"/>
                                </a:moveTo>
                                <a:cubicBezTo>
                                  <a:pt x="216694" y="73342"/>
                                  <a:pt x="214789" y="71437"/>
                                  <a:pt x="213836" y="68580"/>
                                </a:cubicBezTo>
                                <a:cubicBezTo>
                                  <a:pt x="212884" y="67627"/>
                                  <a:pt x="212884" y="66675"/>
                                  <a:pt x="211931" y="65723"/>
                                </a:cubicBezTo>
                                <a:lnTo>
                                  <a:pt x="210026" y="62865"/>
                                </a:lnTo>
                                <a:cubicBezTo>
                                  <a:pt x="208121" y="60960"/>
                                  <a:pt x="207169" y="59055"/>
                                  <a:pt x="205264" y="56198"/>
                                </a:cubicBezTo>
                                <a:cubicBezTo>
                                  <a:pt x="203359" y="54292"/>
                                  <a:pt x="201454" y="52387"/>
                                  <a:pt x="199549" y="50482"/>
                                </a:cubicBezTo>
                                <a:lnTo>
                                  <a:pt x="196691" y="47625"/>
                                </a:lnTo>
                                <a:cubicBezTo>
                                  <a:pt x="195739" y="46673"/>
                                  <a:pt x="194786" y="45720"/>
                                  <a:pt x="193834" y="44767"/>
                                </a:cubicBezTo>
                                <a:lnTo>
                                  <a:pt x="188119" y="39052"/>
                                </a:lnTo>
                                <a:cubicBezTo>
                                  <a:pt x="179546" y="32385"/>
                                  <a:pt x="170974" y="25717"/>
                                  <a:pt x="160496" y="20002"/>
                                </a:cubicBezTo>
                                <a:cubicBezTo>
                                  <a:pt x="150019" y="15240"/>
                                  <a:pt x="139541" y="10477"/>
                                  <a:pt x="127159" y="8573"/>
                                </a:cubicBezTo>
                                <a:cubicBezTo>
                                  <a:pt x="115729" y="6667"/>
                                  <a:pt x="102394" y="6667"/>
                                  <a:pt x="90011" y="8573"/>
                                </a:cubicBezTo>
                                <a:cubicBezTo>
                                  <a:pt x="88106" y="8573"/>
                                  <a:pt x="87154" y="9525"/>
                                  <a:pt x="85249" y="9525"/>
                                </a:cubicBezTo>
                                <a:lnTo>
                                  <a:pt x="80486" y="10477"/>
                                </a:lnTo>
                                <a:lnTo>
                                  <a:pt x="75724" y="11430"/>
                                </a:lnTo>
                                <a:cubicBezTo>
                                  <a:pt x="73819" y="12382"/>
                                  <a:pt x="72866" y="12382"/>
                                  <a:pt x="70961" y="13335"/>
                                </a:cubicBezTo>
                                <a:lnTo>
                                  <a:pt x="66199" y="15240"/>
                                </a:lnTo>
                                <a:cubicBezTo>
                                  <a:pt x="65246" y="15240"/>
                                  <a:pt x="64294" y="16192"/>
                                  <a:pt x="64294" y="16192"/>
                                </a:cubicBezTo>
                                <a:lnTo>
                                  <a:pt x="62389" y="17145"/>
                                </a:lnTo>
                                <a:cubicBezTo>
                                  <a:pt x="60484" y="18098"/>
                                  <a:pt x="59531" y="19050"/>
                                  <a:pt x="57626" y="20002"/>
                                </a:cubicBezTo>
                                <a:lnTo>
                                  <a:pt x="55721" y="20955"/>
                                </a:lnTo>
                                <a:lnTo>
                                  <a:pt x="54769" y="21907"/>
                                </a:lnTo>
                                <a:lnTo>
                                  <a:pt x="53816" y="22860"/>
                                </a:lnTo>
                                <a:cubicBezTo>
                                  <a:pt x="51911" y="23812"/>
                                  <a:pt x="50006" y="25717"/>
                                  <a:pt x="48101" y="26670"/>
                                </a:cubicBezTo>
                                <a:lnTo>
                                  <a:pt x="48101" y="26670"/>
                                </a:lnTo>
                                <a:cubicBezTo>
                                  <a:pt x="47149" y="27623"/>
                                  <a:pt x="49054" y="25717"/>
                                  <a:pt x="47149" y="27623"/>
                                </a:cubicBezTo>
                                <a:lnTo>
                                  <a:pt x="47149" y="27623"/>
                                </a:lnTo>
                                <a:lnTo>
                                  <a:pt x="46196" y="28575"/>
                                </a:lnTo>
                                <a:lnTo>
                                  <a:pt x="44291" y="30480"/>
                                </a:lnTo>
                                <a:lnTo>
                                  <a:pt x="40481" y="33337"/>
                                </a:lnTo>
                                <a:cubicBezTo>
                                  <a:pt x="38576" y="35242"/>
                                  <a:pt x="35719" y="38100"/>
                                  <a:pt x="33814" y="40005"/>
                                </a:cubicBezTo>
                                <a:cubicBezTo>
                                  <a:pt x="32861" y="40957"/>
                                  <a:pt x="31909" y="41910"/>
                                  <a:pt x="30956" y="43815"/>
                                </a:cubicBezTo>
                                <a:lnTo>
                                  <a:pt x="28099" y="47625"/>
                                </a:lnTo>
                                <a:cubicBezTo>
                                  <a:pt x="20479" y="57150"/>
                                  <a:pt x="14764" y="68580"/>
                                  <a:pt x="10954" y="80962"/>
                                </a:cubicBezTo>
                                <a:cubicBezTo>
                                  <a:pt x="7144" y="93345"/>
                                  <a:pt x="6191" y="105727"/>
                                  <a:pt x="8096" y="118110"/>
                                </a:cubicBezTo>
                                <a:cubicBezTo>
                                  <a:pt x="9049" y="130492"/>
                                  <a:pt x="12859" y="141923"/>
                                  <a:pt x="17621" y="152400"/>
                                </a:cubicBezTo>
                                <a:cubicBezTo>
                                  <a:pt x="22384" y="162877"/>
                                  <a:pt x="28099" y="172402"/>
                                  <a:pt x="35719" y="180023"/>
                                </a:cubicBezTo>
                                <a:cubicBezTo>
                                  <a:pt x="43339" y="187642"/>
                                  <a:pt x="50959" y="195262"/>
                                  <a:pt x="59531" y="200025"/>
                                </a:cubicBezTo>
                                <a:cubicBezTo>
                                  <a:pt x="68104" y="205740"/>
                                  <a:pt x="77629" y="208598"/>
                                  <a:pt x="87154" y="211455"/>
                                </a:cubicBezTo>
                                <a:cubicBezTo>
                                  <a:pt x="171926" y="238125"/>
                                  <a:pt x="213836" y="169545"/>
                                  <a:pt x="198596" y="122873"/>
                                </a:cubicBezTo>
                                <a:cubicBezTo>
                                  <a:pt x="187166" y="88582"/>
                                  <a:pt x="148114" y="72390"/>
                                  <a:pt x="122396" y="78105"/>
                                </a:cubicBezTo>
                                <a:cubicBezTo>
                                  <a:pt x="92869" y="84773"/>
                                  <a:pt x="88106" y="113348"/>
                                  <a:pt x="90964" y="126682"/>
                                </a:cubicBezTo>
                                <a:cubicBezTo>
                                  <a:pt x="90964" y="126682"/>
                                  <a:pt x="90011" y="125730"/>
                                  <a:pt x="90011" y="125730"/>
                                </a:cubicBezTo>
                                <a:cubicBezTo>
                                  <a:pt x="87154" y="123825"/>
                                  <a:pt x="84296" y="120967"/>
                                  <a:pt x="82391" y="118110"/>
                                </a:cubicBezTo>
                                <a:cubicBezTo>
                                  <a:pt x="80486" y="115252"/>
                                  <a:pt x="78581" y="111442"/>
                                  <a:pt x="76676" y="107632"/>
                                </a:cubicBezTo>
                                <a:cubicBezTo>
                                  <a:pt x="74771" y="100012"/>
                                  <a:pt x="74771" y="91440"/>
                                  <a:pt x="79534" y="81915"/>
                                </a:cubicBezTo>
                                <a:lnTo>
                                  <a:pt x="80486" y="80010"/>
                                </a:lnTo>
                                <a:cubicBezTo>
                                  <a:pt x="80486" y="79057"/>
                                  <a:pt x="81439" y="79057"/>
                                  <a:pt x="81439" y="78105"/>
                                </a:cubicBezTo>
                                <a:cubicBezTo>
                                  <a:pt x="82391" y="77152"/>
                                  <a:pt x="82391" y="75248"/>
                                  <a:pt x="84296" y="74295"/>
                                </a:cubicBezTo>
                                <a:lnTo>
                                  <a:pt x="85249" y="72390"/>
                                </a:lnTo>
                                <a:lnTo>
                                  <a:pt x="86201" y="71437"/>
                                </a:lnTo>
                                <a:lnTo>
                                  <a:pt x="86201" y="71437"/>
                                </a:lnTo>
                                <a:lnTo>
                                  <a:pt x="86201" y="71437"/>
                                </a:lnTo>
                                <a:cubicBezTo>
                                  <a:pt x="85249" y="72390"/>
                                  <a:pt x="85249" y="72390"/>
                                  <a:pt x="85249" y="72390"/>
                                </a:cubicBezTo>
                                <a:lnTo>
                                  <a:pt x="85249" y="72390"/>
                                </a:lnTo>
                                <a:cubicBezTo>
                                  <a:pt x="87154" y="70485"/>
                                  <a:pt x="88106" y="69532"/>
                                  <a:pt x="90011" y="67627"/>
                                </a:cubicBezTo>
                                <a:lnTo>
                                  <a:pt x="90964" y="66675"/>
                                </a:lnTo>
                                <a:lnTo>
                                  <a:pt x="90964" y="66675"/>
                                </a:lnTo>
                                <a:lnTo>
                                  <a:pt x="91916" y="66675"/>
                                </a:lnTo>
                                <a:cubicBezTo>
                                  <a:pt x="91916" y="66675"/>
                                  <a:pt x="92869" y="65723"/>
                                  <a:pt x="92869" y="65723"/>
                                </a:cubicBezTo>
                                <a:lnTo>
                                  <a:pt x="93821" y="64770"/>
                                </a:lnTo>
                                <a:cubicBezTo>
                                  <a:pt x="93821" y="64770"/>
                                  <a:pt x="94774" y="64770"/>
                                  <a:pt x="94774" y="63817"/>
                                </a:cubicBezTo>
                                <a:lnTo>
                                  <a:pt x="96679" y="62865"/>
                                </a:lnTo>
                                <a:cubicBezTo>
                                  <a:pt x="97631" y="62865"/>
                                  <a:pt x="97631" y="61912"/>
                                  <a:pt x="98584" y="61912"/>
                                </a:cubicBezTo>
                                <a:lnTo>
                                  <a:pt x="100489" y="60960"/>
                                </a:lnTo>
                                <a:lnTo>
                                  <a:pt x="102394" y="60007"/>
                                </a:lnTo>
                                <a:cubicBezTo>
                                  <a:pt x="103346" y="60007"/>
                                  <a:pt x="103346" y="59055"/>
                                  <a:pt x="104299" y="59055"/>
                                </a:cubicBezTo>
                                <a:cubicBezTo>
                                  <a:pt x="110014" y="57150"/>
                                  <a:pt x="115729" y="55245"/>
                                  <a:pt x="122396" y="56198"/>
                                </a:cubicBezTo>
                                <a:cubicBezTo>
                                  <a:pt x="129064" y="56198"/>
                                  <a:pt x="135731" y="57150"/>
                                  <a:pt x="143351" y="60007"/>
                                </a:cubicBezTo>
                                <a:cubicBezTo>
                                  <a:pt x="150019" y="61912"/>
                                  <a:pt x="157639" y="65723"/>
                                  <a:pt x="164306" y="69532"/>
                                </a:cubicBezTo>
                                <a:lnTo>
                                  <a:pt x="169069" y="73342"/>
                                </a:lnTo>
                                <a:cubicBezTo>
                                  <a:pt x="170021" y="74295"/>
                                  <a:pt x="170974" y="74295"/>
                                  <a:pt x="171926" y="75248"/>
                                </a:cubicBezTo>
                                <a:lnTo>
                                  <a:pt x="173831" y="77152"/>
                                </a:lnTo>
                                <a:lnTo>
                                  <a:pt x="178594" y="80962"/>
                                </a:lnTo>
                                <a:lnTo>
                                  <a:pt x="183356" y="84773"/>
                                </a:lnTo>
                                <a:lnTo>
                                  <a:pt x="185261" y="86677"/>
                                </a:lnTo>
                                <a:cubicBezTo>
                                  <a:pt x="186214" y="87630"/>
                                  <a:pt x="186214" y="88582"/>
                                  <a:pt x="187166" y="88582"/>
                                </a:cubicBezTo>
                                <a:cubicBezTo>
                                  <a:pt x="188119" y="90487"/>
                                  <a:pt x="190024" y="91440"/>
                                  <a:pt x="190976" y="93345"/>
                                </a:cubicBezTo>
                                <a:cubicBezTo>
                                  <a:pt x="193834" y="96202"/>
                                  <a:pt x="195739" y="100012"/>
                                  <a:pt x="198596" y="102870"/>
                                </a:cubicBezTo>
                                <a:cubicBezTo>
                                  <a:pt x="200501" y="106680"/>
                                  <a:pt x="203359" y="109537"/>
                                  <a:pt x="205264" y="113348"/>
                                </a:cubicBezTo>
                                <a:cubicBezTo>
                                  <a:pt x="207169" y="117157"/>
                                  <a:pt x="209074" y="120015"/>
                                  <a:pt x="210979" y="123825"/>
                                </a:cubicBezTo>
                                <a:cubicBezTo>
                                  <a:pt x="217646" y="136207"/>
                                  <a:pt x="223361" y="149542"/>
                                  <a:pt x="227171" y="162877"/>
                                </a:cubicBezTo>
                                <a:lnTo>
                                  <a:pt x="227171" y="88582"/>
                                </a:lnTo>
                                <a:cubicBezTo>
                                  <a:pt x="226219" y="87630"/>
                                  <a:pt x="226219" y="86677"/>
                                  <a:pt x="225266" y="85725"/>
                                </a:cubicBezTo>
                                <a:cubicBezTo>
                                  <a:pt x="222409" y="83820"/>
                                  <a:pt x="219551" y="79057"/>
                                  <a:pt x="217646" y="75248"/>
                                </a:cubicBezTo>
                                <a:close/>
                                <a:moveTo>
                                  <a:pt x="84296" y="74295"/>
                                </a:moveTo>
                                <a:lnTo>
                                  <a:pt x="84296" y="74295"/>
                                </a:lnTo>
                                <a:cubicBezTo>
                                  <a:pt x="84296" y="73342"/>
                                  <a:pt x="84296" y="73342"/>
                                  <a:pt x="84296" y="7429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3600450" y="1305803"/>
                            <a:ext cx="28575" cy="9525"/>
                          </a:xfrm>
                          <a:custGeom>
                            <a:avLst/>
                            <a:gdLst>
                              <a:gd name="connsiteX0" fmla="*/ 21431 w 28575"/>
                              <a:gd name="connsiteY0" fmla="*/ 7144 h 9525"/>
                              <a:gd name="connsiteX1" fmla="*/ 15716 w 28575"/>
                              <a:gd name="connsiteY1" fmla="*/ 8097 h 9525"/>
                              <a:gd name="connsiteX2" fmla="*/ 7144 w 28575"/>
                              <a:gd name="connsiteY2" fmla="*/ 9049 h 9525"/>
                              <a:gd name="connsiteX3" fmla="*/ 14764 w 28575"/>
                              <a:gd name="connsiteY3" fmla="*/ 9049 h 9525"/>
                              <a:gd name="connsiteX4" fmla="*/ 15716 w 28575"/>
                              <a:gd name="connsiteY4" fmla="*/ 9049 h 9525"/>
                              <a:gd name="connsiteX5" fmla="*/ 21431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21431" y="7144"/>
                                </a:moveTo>
                                <a:cubicBezTo>
                                  <a:pt x="21431" y="7144"/>
                                  <a:pt x="19526" y="7144"/>
                                  <a:pt x="15716" y="8097"/>
                                </a:cubicBezTo>
                                <a:cubicBezTo>
                                  <a:pt x="13811" y="8097"/>
                                  <a:pt x="10954" y="9049"/>
                                  <a:pt x="7144" y="9049"/>
                                </a:cubicBezTo>
                                <a:lnTo>
                                  <a:pt x="14764" y="9049"/>
                                </a:lnTo>
                                <a:cubicBezTo>
                                  <a:pt x="14764" y="9049"/>
                                  <a:pt x="14764" y="9049"/>
                                  <a:pt x="15716" y="9049"/>
                                </a:cubicBezTo>
                                <a:cubicBezTo>
                                  <a:pt x="19526" y="8097"/>
                                  <a:pt x="21431" y="7144"/>
                                  <a:pt x="21431"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3784283" y="82793"/>
                            <a:ext cx="314325" cy="495300"/>
                          </a:xfrm>
                          <a:custGeom>
                            <a:avLst/>
                            <a:gdLst>
                              <a:gd name="connsiteX0" fmla="*/ 87154 w 314325"/>
                              <a:gd name="connsiteY0" fmla="*/ 127159 h 495300"/>
                              <a:gd name="connsiteX1" fmla="*/ 67151 w 314325"/>
                              <a:gd name="connsiteY1" fmla="*/ 149066 h 495300"/>
                              <a:gd name="connsiteX2" fmla="*/ 67151 w 314325"/>
                              <a:gd name="connsiteY2" fmla="*/ 149066 h 495300"/>
                              <a:gd name="connsiteX3" fmla="*/ 67151 w 314325"/>
                              <a:gd name="connsiteY3" fmla="*/ 149066 h 495300"/>
                              <a:gd name="connsiteX4" fmla="*/ 51911 w 314325"/>
                              <a:gd name="connsiteY4" fmla="*/ 169069 h 495300"/>
                              <a:gd name="connsiteX5" fmla="*/ 25241 w 314325"/>
                              <a:gd name="connsiteY5" fmla="*/ 218599 h 495300"/>
                              <a:gd name="connsiteX6" fmla="*/ 22384 w 314325"/>
                              <a:gd name="connsiteY6" fmla="*/ 225266 h 495300"/>
                              <a:gd name="connsiteX7" fmla="*/ 21431 w 314325"/>
                              <a:gd name="connsiteY7" fmla="*/ 228124 h 495300"/>
                              <a:gd name="connsiteX8" fmla="*/ 20479 w 314325"/>
                              <a:gd name="connsiteY8" fmla="*/ 231934 h 495300"/>
                              <a:gd name="connsiteX9" fmla="*/ 16669 w 314325"/>
                              <a:gd name="connsiteY9" fmla="*/ 245269 h 495300"/>
                              <a:gd name="connsiteX10" fmla="*/ 13811 w 314325"/>
                              <a:gd name="connsiteY10" fmla="*/ 258604 h 495300"/>
                              <a:gd name="connsiteX11" fmla="*/ 10954 w 314325"/>
                              <a:gd name="connsiteY11" fmla="*/ 271939 h 495300"/>
                              <a:gd name="connsiteX12" fmla="*/ 9049 w 314325"/>
                              <a:gd name="connsiteY12" fmla="*/ 285274 h 495300"/>
                              <a:gd name="connsiteX13" fmla="*/ 8096 w 314325"/>
                              <a:gd name="connsiteY13" fmla="*/ 298609 h 495300"/>
                              <a:gd name="connsiteX14" fmla="*/ 7144 w 314325"/>
                              <a:gd name="connsiteY14" fmla="*/ 311944 h 495300"/>
                              <a:gd name="connsiteX15" fmla="*/ 7144 w 314325"/>
                              <a:gd name="connsiteY15" fmla="*/ 324326 h 495300"/>
                              <a:gd name="connsiteX16" fmla="*/ 12859 w 314325"/>
                              <a:gd name="connsiteY16" fmla="*/ 371951 h 495300"/>
                              <a:gd name="connsiteX17" fmla="*/ 14764 w 314325"/>
                              <a:gd name="connsiteY17" fmla="*/ 382429 h 495300"/>
                              <a:gd name="connsiteX18" fmla="*/ 17621 w 314325"/>
                              <a:gd name="connsiteY18" fmla="*/ 392907 h 495300"/>
                              <a:gd name="connsiteX19" fmla="*/ 18574 w 314325"/>
                              <a:gd name="connsiteY19" fmla="*/ 397669 h 495300"/>
                              <a:gd name="connsiteX20" fmla="*/ 20479 w 314325"/>
                              <a:gd name="connsiteY20" fmla="*/ 402432 h 495300"/>
                              <a:gd name="connsiteX21" fmla="*/ 23336 w 314325"/>
                              <a:gd name="connsiteY21" fmla="*/ 411957 h 495300"/>
                              <a:gd name="connsiteX22" fmla="*/ 35719 w 314325"/>
                              <a:gd name="connsiteY22" fmla="*/ 445294 h 495300"/>
                              <a:gd name="connsiteX23" fmla="*/ 38576 w 314325"/>
                              <a:gd name="connsiteY23" fmla="*/ 451961 h 495300"/>
                              <a:gd name="connsiteX24" fmla="*/ 41434 w 314325"/>
                              <a:gd name="connsiteY24" fmla="*/ 458629 h 495300"/>
                              <a:gd name="connsiteX25" fmla="*/ 47149 w 314325"/>
                              <a:gd name="connsiteY25" fmla="*/ 470059 h 495300"/>
                              <a:gd name="connsiteX26" fmla="*/ 54769 w 314325"/>
                              <a:gd name="connsiteY26" fmla="*/ 485299 h 495300"/>
                              <a:gd name="connsiteX27" fmla="*/ 57626 w 314325"/>
                              <a:gd name="connsiteY27" fmla="*/ 491014 h 495300"/>
                              <a:gd name="connsiteX28" fmla="*/ 55721 w 314325"/>
                              <a:gd name="connsiteY28" fmla="*/ 485299 h 495300"/>
                              <a:gd name="connsiteX29" fmla="*/ 50959 w 314325"/>
                              <a:gd name="connsiteY29" fmla="*/ 469107 h 495300"/>
                              <a:gd name="connsiteX30" fmla="*/ 48101 w 314325"/>
                              <a:gd name="connsiteY30" fmla="*/ 457676 h 495300"/>
                              <a:gd name="connsiteX31" fmla="*/ 46196 w 314325"/>
                              <a:gd name="connsiteY31" fmla="*/ 451009 h 495300"/>
                              <a:gd name="connsiteX32" fmla="*/ 44291 w 314325"/>
                              <a:gd name="connsiteY32" fmla="*/ 443389 h 495300"/>
                              <a:gd name="connsiteX33" fmla="*/ 38576 w 314325"/>
                              <a:gd name="connsiteY33" fmla="*/ 410051 h 495300"/>
                              <a:gd name="connsiteX34" fmla="*/ 37624 w 314325"/>
                              <a:gd name="connsiteY34" fmla="*/ 400526 h 495300"/>
                              <a:gd name="connsiteX35" fmla="*/ 36671 w 314325"/>
                              <a:gd name="connsiteY35" fmla="*/ 395764 h 495300"/>
                              <a:gd name="connsiteX36" fmla="*/ 36671 w 314325"/>
                              <a:gd name="connsiteY36" fmla="*/ 391001 h 495300"/>
                              <a:gd name="connsiteX37" fmla="*/ 35719 w 314325"/>
                              <a:gd name="connsiteY37" fmla="*/ 380524 h 495300"/>
                              <a:gd name="connsiteX38" fmla="*/ 35719 w 314325"/>
                              <a:gd name="connsiteY38" fmla="*/ 370046 h 495300"/>
                              <a:gd name="connsiteX39" fmla="*/ 38576 w 314325"/>
                              <a:gd name="connsiteY39" fmla="*/ 326232 h 495300"/>
                              <a:gd name="connsiteX40" fmla="*/ 40481 w 314325"/>
                              <a:gd name="connsiteY40" fmla="*/ 314801 h 495300"/>
                              <a:gd name="connsiteX41" fmla="*/ 43339 w 314325"/>
                              <a:gd name="connsiteY41" fmla="*/ 303371 h 495300"/>
                              <a:gd name="connsiteX42" fmla="*/ 46196 w 314325"/>
                              <a:gd name="connsiteY42" fmla="*/ 291941 h 495300"/>
                              <a:gd name="connsiteX43" fmla="*/ 50006 w 314325"/>
                              <a:gd name="connsiteY43" fmla="*/ 280511 h 495300"/>
                              <a:gd name="connsiteX44" fmla="*/ 53816 w 314325"/>
                              <a:gd name="connsiteY44" fmla="*/ 270034 h 495300"/>
                              <a:gd name="connsiteX45" fmla="*/ 58579 w 314325"/>
                              <a:gd name="connsiteY45" fmla="*/ 259556 h 495300"/>
                              <a:gd name="connsiteX46" fmla="*/ 64294 w 314325"/>
                              <a:gd name="connsiteY46" fmla="*/ 249079 h 495300"/>
                              <a:gd name="connsiteX47" fmla="*/ 65246 w 314325"/>
                              <a:gd name="connsiteY47" fmla="*/ 246221 h 495300"/>
                              <a:gd name="connsiteX48" fmla="*/ 67151 w 314325"/>
                              <a:gd name="connsiteY48" fmla="*/ 243364 h 495300"/>
                              <a:gd name="connsiteX49" fmla="*/ 70009 w 314325"/>
                              <a:gd name="connsiteY49" fmla="*/ 238601 h 495300"/>
                              <a:gd name="connsiteX50" fmla="*/ 97631 w 314325"/>
                              <a:gd name="connsiteY50" fmla="*/ 203359 h 495300"/>
                              <a:gd name="connsiteX51" fmla="*/ 130969 w 314325"/>
                              <a:gd name="connsiteY51" fmla="*/ 175736 h 495300"/>
                              <a:gd name="connsiteX52" fmla="*/ 166211 w 314325"/>
                              <a:gd name="connsiteY52" fmla="*/ 155734 h 495300"/>
                              <a:gd name="connsiteX53" fmla="*/ 200501 w 314325"/>
                              <a:gd name="connsiteY53" fmla="*/ 142399 h 495300"/>
                              <a:gd name="connsiteX54" fmla="*/ 208121 w 314325"/>
                              <a:gd name="connsiteY54" fmla="*/ 139541 h 495300"/>
                              <a:gd name="connsiteX55" fmla="*/ 215741 w 314325"/>
                              <a:gd name="connsiteY55" fmla="*/ 137636 h 495300"/>
                              <a:gd name="connsiteX56" fmla="*/ 230029 w 314325"/>
                              <a:gd name="connsiteY56" fmla="*/ 133826 h 495300"/>
                              <a:gd name="connsiteX57" fmla="*/ 242411 w 314325"/>
                              <a:gd name="connsiteY57" fmla="*/ 130969 h 495300"/>
                              <a:gd name="connsiteX58" fmla="*/ 252889 w 314325"/>
                              <a:gd name="connsiteY58" fmla="*/ 129064 h 495300"/>
                              <a:gd name="connsiteX59" fmla="*/ 254794 w 314325"/>
                              <a:gd name="connsiteY59" fmla="*/ 129064 h 495300"/>
                              <a:gd name="connsiteX60" fmla="*/ 256699 w 314325"/>
                              <a:gd name="connsiteY60" fmla="*/ 129064 h 495300"/>
                              <a:gd name="connsiteX61" fmla="*/ 261461 w 314325"/>
                              <a:gd name="connsiteY61" fmla="*/ 128111 h 495300"/>
                              <a:gd name="connsiteX62" fmla="*/ 269081 w 314325"/>
                              <a:gd name="connsiteY62" fmla="*/ 127159 h 495300"/>
                              <a:gd name="connsiteX63" fmla="*/ 274796 w 314325"/>
                              <a:gd name="connsiteY63" fmla="*/ 126206 h 495300"/>
                              <a:gd name="connsiteX64" fmla="*/ 274796 w 314325"/>
                              <a:gd name="connsiteY64" fmla="*/ 125254 h 495300"/>
                              <a:gd name="connsiteX65" fmla="*/ 312896 w 314325"/>
                              <a:gd name="connsiteY65" fmla="*/ 121444 h 495300"/>
                              <a:gd name="connsiteX66" fmla="*/ 312896 w 314325"/>
                              <a:gd name="connsiteY66" fmla="*/ 7144 h 495300"/>
                              <a:gd name="connsiteX67" fmla="*/ 118586 w 314325"/>
                              <a:gd name="connsiteY67" fmla="*/ 99536 h 495300"/>
                              <a:gd name="connsiteX68" fmla="*/ 87154 w 314325"/>
                              <a:gd name="connsiteY68" fmla="*/ 127159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87154" y="127159"/>
                                </a:moveTo>
                                <a:cubicBezTo>
                                  <a:pt x="80486" y="133826"/>
                                  <a:pt x="73819" y="141446"/>
                                  <a:pt x="67151" y="149066"/>
                                </a:cubicBezTo>
                                <a:cubicBezTo>
                                  <a:pt x="67151" y="149066"/>
                                  <a:pt x="67151" y="149066"/>
                                  <a:pt x="67151" y="149066"/>
                                </a:cubicBezTo>
                                <a:lnTo>
                                  <a:pt x="67151" y="149066"/>
                                </a:lnTo>
                                <a:cubicBezTo>
                                  <a:pt x="61436" y="155734"/>
                                  <a:pt x="56674" y="162401"/>
                                  <a:pt x="51911" y="169069"/>
                                </a:cubicBezTo>
                                <a:cubicBezTo>
                                  <a:pt x="41434" y="184309"/>
                                  <a:pt x="31909" y="201454"/>
                                  <a:pt x="25241" y="218599"/>
                                </a:cubicBezTo>
                                <a:lnTo>
                                  <a:pt x="22384" y="225266"/>
                                </a:lnTo>
                                <a:lnTo>
                                  <a:pt x="21431" y="228124"/>
                                </a:lnTo>
                                <a:lnTo>
                                  <a:pt x="20479" y="231934"/>
                                </a:lnTo>
                                <a:cubicBezTo>
                                  <a:pt x="19526" y="236696"/>
                                  <a:pt x="17621" y="240506"/>
                                  <a:pt x="16669" y="245269"/>
                                </a:cubicBezTo>
                                <a:cubicBezTo>
                                  <a:pt x="15716" y="250031"/>
                                  <a:pt x="14764" y="253841"/>
                                  <a:pt x="13811" y="258604"/>
                                </a:cubicBezTo>
                                <a:cubicBezTo>
                                  <a:pt x="12859" y="263366"/>
                                  <a:pt x="11906" y="267176"/>
                                  <a:pt x="10954" y="271939"/>
                                </a:cubicBezTo>
                                <a:cubicBezTo>
                                  <a:pt x="10001" y="276701"/>
                                  <a:pt x="10001" y="280511"/>
                                  <a:pt x="9049" y="285274"/>
                                </a:cubicBezTo>
                                <a:cubicBezTo>
                                  <a:pt x="8096" y="290036"/>
                                  <a:pt x="8096" y="293846"/>
                                  <a:pt x="8096" y="298609"/>
                                </a:cubicBezTo>
                                <a:cubicBezTo>
                                  <a:pt x="8096" y="303371"/>
                                  <a:pt x="8096" y="307181"/>
                                  <a:pt x="7144" y="311944"/>
                                </a:cubicBezTo>
                                <a:cubicBezTo>
                                  <a:pt x="7144" y="316707"/>
                                  <a:pt x="7144" y="320516"/>
                                  <a:pt x="7144" y="324326"/>
                                </a:cubicBezTo>
                                <a:cubicBezTo>
                                  <a:pt x="8096" y="341471"/>
                                  <a:pt x="10001" y="357664"/>
                                  <a:pt x="12859" y="371951"/>
                                </a:cubicBezTo>
                                <a:cubicBezTo>
                                  <a:pt x="13811" y="375761"/>
                                  <a:pt x="13811" y="379571"/>
                                  <a:pt x="14764" y="382429"/>
                                </a:cubicBezTo>
                                <a:cubicBezTo>
                                  <a:pt x="15716" y="386239"/>
                                  <a:pt x="16669" y="389096"/>
                                  <a:pt x="17621" y="392907"/>
                                </a:cubicBezTo>
                                <a:cubicBezTo>
                                  <a:pt x="17621" y="394811"/>
                                  <a:pt x="18574" y="396716"/>
                                  <a:pt x="18574" y="397669"/>
                                </a:cubicBezTo>
                                <a:cubicBezTo>
                                  <a:pt x="18574" y="399574"/>
                                  <a:pt x="19526" y="400526"/>
                                  <a:pt x="20479" y="402432"/>
                                </a:cubicBezTo>
                                <a:cubicBezTo>
                                  <a:pt x="21431" y="405289"/>
                                  <a:pt x="22384" y="409099"/>
                                  <a:pt x="23336" y="411957"/>
                                </a:cubicBezTo>
                                <a:cubicBezTo>
                                  <a:pt x="27146" y="424339"/>
                                  <a:pt x="31909" y="435769"/>
                                  <a:pt x="35719" y="445294"/>
                                </a:cubicBezTo>
                                <a:cubicBezTo>
                                  <a:pt x="36671" y="448151"/>
                                  <a:pt x="37624" y="450057"/>
                                  <a:pt x="38576" y="451961"/>
                                </a:cubicBezTo>
                                <a:cubicBezTo>
                                  <a:pt x="39529" y="453866"/>
                                  <a:pt x="40481" y="456724"/>
                                  <a:pt x="41434" y="458629"/>
                                </a:cubicBezTo>
                                <a:cubicBezTo>
                                  <a:pt x="43339" y="462439"/>
                                  <a:pt x="45244" y="466249"/>
                                  <a:pt x="47149" y="470059"/>
                                </a:cubicBezTo>
                                <a:cubicBezTo>
                                  <a:pt x="50006" y="476726"/>
                                  <a:pt x="53816" y="481489"/>
                                  <a:pt x="54769" y="485299"/>
                                </a:cubicBezTo>
                                <a:cubicBezTo>
                                  <a:pt x="56674" y="489109"/>
                                  <a:pt x="57626" y="491014"/>
                                  <a:pt x="57626" y="491014"/>
                                </a:cubicBezTo>
                                <a:cubicBezTo>
                                  <a:pt x="57626" y="491014"/>
                                  <a:pt x="56674" y="489109"/>
                                  <a:pt x="55721" y="485299"/>
                                </a:cubicBezTo>
                                <a:cubicBezTo>
                                  <a:pt x="54769" y="481489"/>
                                  <a:pt x="52864" y="475774"/>
                                  <a:pt x="50959" y="469107"/>
                                </a:cubicBezTo>
                                <a:cubicBezTo>
                                  <a:pt x="50006" y="465296"/>
                                  <a:pt x="49054" y="461486"/>
                                  <a:pt x="48101" y="457676"/>
                                </a:cubicBezTo>
                                <a:cubicBezTo>
                                  <a:pt x="47149" y="455771"/>
                                  <a:pt x="47149" y="452914"/>
                                  <a:pt x="46196" y="451009"/>
                                </a:cubicBezTo>
                                <a:cubicBezTo>
                                  <a:pt x="45244" y="449104"/>
                                  <a:pt x="45244" y="446246"/>
                                  <a:pt x="44291" y="443389"/>
                                </a:cubicBezTo>
                                <a:cubicBezTo>
                                  <a:pt x="42386" y="433864"/>
                                  <a:pt x="39529" y="422434"/>
                                  <a:pt x="38576" y="410051"/>
                                </a:cubicBezTo>
                                <a:cubicBezTo>
                                  <a:pt x="38576" y="407194"/>
                                  <a:pt x="37624" y="403384"/>
                                  <a:pt x="37624" y="400526"/>
                                </a:cubicBezTo>
                                <a:cubicBezTo>
                                  <a:pt x="37624" y="398621"/>
                                  <a:pt x="37624" y="397669"/>
                                  <a:pt x="36671" y="395764"/>
                                </a:cubicBezTo>
                                <a:cubicBezTo>
                                  <a:pt x="36671" y="393859"/>
                                  <a:pt x="36671" y="392907"/>
                                  <a:pt x="36671" y="391001"/>
                                </a:cubicBezTo>
                                <a:cubicBezTo>
                                  <a:pt x="36671" y="388144"/>
                                  <a:pt x="36671" y="384334"/>
                                  <a:pt x="35719" y="380524"/>
                                </a:cubicBezTo>
                                <a:cubicBezTo>
                                  <a:pt x="35719" y="376714"/>
                                  <a:pt x="35719" y="373857"/>
                                  <a:pt x="35719" y="370046"/>
                                </a:cubicBezTo>
                                <a:cubicBezTo>
                                  <a:pt x="35719" y="355759"/>
                                  <a:pt x="36671" y="341471"/>
                                  <a:pt x="38576" y="326232"/>
                                </a:cubicBezTo>
                                <a:cubicBezTo>
                                  <a:pt x="39529" y="322421"/>
                                  <a:pt x="39529" y="318611"/>
                                  <a:pt x="40481" y="314801"/>
                                </a:cubicBezTo>
                                <a:cubicBezTo>
                                  <a:pt x="41434" y="310991"/>
                                  <a:pt x="42386" y="307181"/>
                                  <a:pt x="43339" y="303371"/>
                                </a:cubicBezTo>
                                <a:cubicBezTo>
                                  <a:pt x="44291" y="299561"/>
                                  <a:pt x="45244" y="295751"/>
                                  <a:pt x="46196" y="291941"/>
                                </a:cubicBezTo>
                                <a:cubicBezTo>
                                  <a:pt x="47149" y="288131"/>
                                  <a:pt x="48101" y="284321"/>
                                  <a:pt x="50006" y="280511"/>
                                </a:cubicBezTo>
                                <a:cubicBezTo>
                                  <a:pt x="50959" y="276701"/>
                                  <a:pt x="52864" y="272891"/>
                                  <a:pt x="53816" y="270034"/>
                                </a:cubicBezTo>
                                <a:cubicBezTo>
                                  <a:pt x="55721" y="266224"/>
                                  <a:pt x="56674" y="263366"/>
                                  <a:pt x="58579" y="259556"/>
                                </a:cubicBezTo>
                                <a:cubicBezTo>
                                  <a:pt x="60484" y="255746"/>
                                  <a:pt x="62389" y="252889"/>
                                  <a:pt x="64294" y="249079"/>
                                </a:cubicBezTo>
                                <a:lnTo>
                                  <a:pt x="65246" y="246221"/>
                                </a:lnTo>
                                <a:lnTo>
                                  <a:pt x="67151" y="243364"/>
                                </a:lnTo>
                                <a:lnTo>
                                  <a:pt x="70009" y="238601"/>
                                </a:lnTo>
                                <a:cubicBezTo>
                                  <a:pt x="78581" y="225266"/>
                                  <a:pt x="88106" y="213836"/>
                                  <a:pt x="97631" y="203359"/>
                                </a:cubicBezTo>
                                <a:cubicBezTo>
                                  <a:pt x="108109" y="192881"/>
                                  <a:pt x="119539" y="183356"/>
                                  <a:pt x="130969" y="175736"/>
                                </a:cubicBezTo>
                                <a:cubicBezTo>
                                  <a:pt x="142399" y="168116"/>
                                  <a:pt x="154781" y="161449"/>
                                  <a:pt x="166211" y="155734"/>
                                </a:cubicBezTo>
                                <a:cubicBezTo>
                                  <a:pt x="177641" y="150019"/>
                                  <a:pt x="189071" y="146209"/>
                                  <a:pt x="200501" y="142399"/>
                                </a:cubicBezTo>
                                <a:cubicBezTo>
                                  <a:pt x="203359" y="141446"/>
                                  <a:pt x="206216" y="140494"/>
                                  <a:pt x="208121" y="139541"/>
                                </a:cubicBezTo>
                                <a:cubicBezTo>
                                  <a:pt x="210979" y="138589"/>
                                  <a:pt x="212884" y="137636"/>
                                  <a:pt x="215741" y="137636"/>
                                </a:cubicBezTo>
                                <a:cubicBezTo>
                                  <a:pt x="220504" y="136684"/>
                                  <a:pt x="225266" y="134779"/>
                                  <a:pt x="230029" y="133826"/>
                                </a:cubicBezTo>
                                <a:cubicBezTo>
                                  <a:pt x="234791" y="132874"/>
                                  <a:pt x="238601" y="131921"/>
                                  <a:pt x="242411" y="130969"/>
                                </a:cubicBezTo>
                                <a:cubicBezTo>
                                  <a:pt x="246221" y="130016"/>
                                  <a:pt x="250031" y="130016"/>
                                  <a:pt x="252889" y="129064"/>
                                </a:cubicBezTo>
                                <a:cubicBezTo>
                                  <a:pt x="253841" y="129064"/>
                                  <a:pt x="254794" y="129064"/>
                                  <a:pt x="254794" y="129064"/>
                                </a:cubicBezTo>
                                <a:cubicBezTo>
                                  <a:pt x="255746" y="129064"/>
                                  <a:pt x="256699" y="129064"/>
                                  <a:pt x="256699" y="129064"/>
                                </a:cubicBezTo>
                                <a:cubicBezTo>
                                  <a:pt x="258604" y="129064"/>
                                  <a:pt x="259556" y="129064"/>
                                  <a:pt x="261461" y="128111"/>
                                </a:cubicBezTo>
                                <a:cubicBezTo>
                                  <a:pt x="264319" y="128111"/>
                                  <a:pt x="267176" y="127159"/>
                                  <a:pt x="269081" y="127159"/>
                                </a:cubicBezTo>
                                <a:cubicBezTo>
                                  <a:pt x="272891" y="126206"/>
                                  <a:pt x="274796" y="126206"/>
                                  <a:pt x="274796" y="126206"/>
                                </a:cubicBezTo>
                                <a:lnTo>
                                  <a:pt x="274796" y="125254"/>
                                </a:lnTo>
                                <a:cubicBezTo>
                                  <a:pt x="288131" y="123349"/>
                                  <a:pt x="300514" y="121444"/>
                                  <a:pt x="312896" y="121444"/>
                                </a:cubicBezTo>
                                <a:lnTo>
                                  <a:pt x="312896" y="7144"/>
                                </a:lnTo>
                                <a:cubicBezTo>
                                  <a:pt x="249079" y="12859"/>
                                  <a:pt x="176689" y="51911"/>
                                  <a:pt x="118586" y="99536"/>
                                </a:cubicBezTo>
                                <a:cubicBezTo>
                                  <a:pt x="107156" y="109061"/>
                                  <a:pt x="96679" y="117634"/>
                                  <a:pt x="87154" y="1271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3329912" y="500701"/>
                            <a:ext cx="228600" cy="285750"/>
                          </a:xfrm>
                          <a:custGeom>
                            <a:avLst/>
                            <a:gdLst>
                              <a:gd name="connsiteX0" fmla="*/ 28126 w 228600"/>
                              <a:gd name="connsiteY0" fmla="*/ 176927 h 285750"/>
                              <a:gd name="connsiteX1" fmla="*/ 37651 w 228600"/>
                              <a:gd name="connsiteY1" fmla="*/ 197882 h 285750"/>
                              <a:gd name="connsiteX2" fmla="*/ 46224 w 228600"/>
                              <a:gd name="connsiteY2" fmla="*/ 212170 h 285750"/>
                              <a:gd name="connsiteX3" fmla="*/ 46224 w 228600"/>
                              <a:gd name="connsiteY3" fmla="*/ 212170 h 285750"/>
                              <a:gd name="connsiteX4" fmla="*/ 46224 w 228600"/>
                              <a:gd name="connsiteY4" fmla="*/ 212170 h 285750"/>
                              <a:gd name="connsiteX5" fmla="*/ 54797 w 228600"/>
                              <a:gd name="connsiteY5" fmla="*/ 223600 h 285750"/>
                              <a:gd name="connsiteX6" fmla="*/ 77657 w 228600"/>
                              <a:gd name="connsiteY6" fmla="*/ 246460 h 285750"/>
                              <a:gd name="connsiteX7" fmla="*/ 80514 w 228600"/>
                              <a:gd name="connsiteY7" fmla="*/ 249318 h 285750"/>
                              <a:gd name="connsiteX8" fmla="*/ 82419 w 228600"/>
                              <a:gd name="connsiteY8" fmla="*/ 250270 h 285750"/>
                              <a:gd name="connsiteX9" fmla="*/ 84324 w 228600"/>
                              <a:gd name="connsiteY9" fmla="*/ 251223 h 285750"/>
                              <a:gd name="connsiteX10" fmla="*/ 90992 w 228600"/>
                              <a:gd name="connsiteY10" fmla="*/ 255985 h 285750"/>
                              <a:gd name="connsiteX11" fmla="*/ 97659 w 228600"/>
                              <a:gd name="connsiteY11" fmla="*/ 259795 h 285750"/>
                              <a:gd name="connsiteX12" fmla="*/ 104326 w 228600"/>
                              <a:gd name="connsiteY12" fmla="*/ 263605 h 285750"/>
                              <a:gd name="connsiteX13" fmla="*/ 110994 w 228600"/>
                              <a:gd name="connsiteY13" fmla="*/ 266463 h 285750"/>
                              <a:gd name="connsiteX14" fmla="*/ 117661 w 228600"/>
                              <a:gd name="connsiteY14" fmla="*/ 269320 h 285750"/>
                              <a:gd name="connsiteX15" fmla="*/ 124329 w 228600"/>
                              <a:gd name="connsiteY15" fmla="*/ 272177 h 285750"/>
                              <a:gd name="connsiteX16" fmla="*/ 130997 w 228600"/>
                              <a:gd name="connsiteY16" fmla="*/ 274082 h 285750"/>
                              <a:gd name="connsiteX17" fmla="*/ 157667 w 228600"/>
                              <a:gd name="connsiteY17" fmla="*/ 278845 h 285750"/>
                              <a:gd name="connsiteX18" fmla="*/ 164334 w 228600"/>
                              <a:gd name="connsiteY18" fmla="*/ 279798 h 285750"/>
                              <a:gd name="connsiteX19" fmla="*/ 170049 w 228600"/>
                              <a:gd name="connsiteY19" fmla="*/ 279798 h 285750"/>
                              <a:gd name="connsiteX20" fmla="*/ 172907 w 228600"/>
                              <a:gd name="connsiteY20" fmla="*/ 279798 h 285750"/>
                              <a:gd name="connsiteX21" fmla="*/ 175764 w 228600"/>
                              <a:gd name="connsiteY21" fmla="*/ 279798 h 285750"/>
                              <a:gd name="connsiteX22" fmla="*/ 181479 w 228600"/>
                              <a:gd name="connsiteY22" fmla="*/ 279798 h 285750"/>
                              <a:gd name="connsiteX23" fmla="*/ 201482 w 228600"/>
                              <a:gd name="connsiteY23" fmla="*/ 278845 h 285750"/>
                              <a:gd name="connsiteX24" fmla="*/ 205292 w 228600"/>
                              <a:gd name="connsiteY24" fmla="*/ 278845 h 285750"/>
                              <a:gd name="connsiteX25" fmla="*/ 209101 w 228600"/>
                              <a:gd name="connsiteY25" fmla="*/ 277893 h 285750"/>
                              <a:gd name="connsiteX26" fmla="*/ 215769 w 228600"/>
                              <a:gd name="connsiteY26" fmla="*/ 276940 h 285750"/>
                              <a:gd name="connsiteX27" fmla="*/ 225294 w 228600"/>
                              <a:gd name="connsiteY27" fmla="*/ 275035 h 285750"/>
                              <a:gd name="connsiteX28" fmla="*/ 229104 w 228600"/>
                              <a:gd name="connsiteY28" fmla="*/ 274082 h 285750"/>
                              <a:gd name="connsiteX29" fmla="*/ 225294 w 228600"/>
                              <a:gd name="connsiteY29" fmla="*/ 274082 h 285750"/>
                              <a:gd name="connsiteX30" fmla="*/ 215769 w 228600"/>
                              <a:gd name="connsiteY30" fmla="*/ 274082 h 285750"/>
                              <a:gd name="connsiteX31" fmla="*/ 209101 w 228600"/>
                              <a:gd name="connsiteY31" fmla="*/ 274082 h 285750"/>
                              <a:gd name="connsiteX32" fmla="*/ 205292 w 228600"/>
                              <a:gd name="connsiteY32" fmla="*/ 274082 h 285750"/>
                              <a:gd name="connsiteX33" fmla="*/ 201482 w 228600"/>
                              <a:gd name="connsiteY33" fmla="*/ 274082 h 285750"/>
                              <a:gd name="connsiteX34" fmla="*/ 182432 w 228600"/>
                              <a:gd name="connsiteY34" fmla="*/ 272177 h 285750"/>
                              <a:gd name="connsiteX35" fmla="*/ 176717 w 228600"/>
                              <a:gd name="connsiteY35" fmla="*/ 271225 h 285750"/>
                              <a:gd name="connsiteX36" fmla="*/ 173859 w 228600"/>
                              <a:gd name="connsiteY36" fmla="*/ 271225 h 285750"/>
                              <a:gd name="connsiteX37" fmla="*/ 171001 w 228600"/>
                              <a:gd name="connsiteY37" fmla="*/ 270273 h 285750"/>
                              <a:gd name="connsiteX38" fmla="*/ 165286 w 228600"/>
                              <a:gd name="connsiteY38" fmla="*/ 269320 h 285750"/>
                              <a:gd name="connsiteX39" fmla="*/ 159572 w 228600"/>
                              <a:gd name="connsiteY39" fmla="*/ 267415 h 285750"/>
                              <a:gd name="connsiteX40" fmla="*/ 135759 w 228600"/>
                              <a:gd name="connsiteY40" fmla="*/ 258843 h 285750"/>
                              <a:gd name="connsiteX41" fmla="*/ 130044 w 228600"/>
                              <a:gd name="connsiteY41" fmla="*/ 255985 h 285750"/>
                              <a:gd name="connsiteX42" fmla="*/ 124329 w 228600"/>
                              <a:gd name="connsiteY42" fmla="*/ 253127 h 285750"/>
                              <a:gd name="connsiteX43" fmla="*/ 118614 w 228600"/>
                              <a:gd name="connsiteY43" fmla="*/ 249318 h 285750"/>
                              <a:gd name="connsiteX44" fmla="*/ 112899 w 228600"/>
                              <a:gd name="connsiteY44" fmla="*/ 245507 h 285750"/>
                              <a:gd name="connsiteX45" fmla="*/ 108136 w 228600"/>
                              <a:gd name="connsiteY45" fmla="*/ 241698 h 285750"/>
                              <a:gd name="connsiteX46" fmla="*/ 103374 w 228600"/>
                              <a:gd name="connsiteY46" fmla="*/ 237888 h 285750"/>
                              <a:gd name="connsiteX47" fmla="*/ 98611 w 228600"/>
                              <a:gd name="connsiteY47" fmla="*/ 233125 h 285750"/>
                              <a:gd name="connsiteX48" fmla="*/ 97659 w 228600"/>
                              <a:gd name="connsiteY48" fmla="*/ 232173 h 285750"/>
                              <a:gd name="connsiteX49" fmla="*/ 96707 w 228600"/>
                              <a:gd name="connsiteY49" fmla="*/ 231220 h 285750"/>
                              <a:gd name="connsiteX50" fmla="*/ 94801 w 228600"/>
                              <a:gd name="connsiteY50" fmla="*/ 228363 h 285750"/>
                              <a:gd name="connsiteX51" fmla="*/ 80514 w 228600"/>
                              <a:gd name="connsiteY51" fmla="*/ 207407 h 285750"/>
                              <a:gd name="connsiteX52" fmla="*/ 70989 w 228600"/>
                              <a:gd name="connsiteY52" fmla="*/ 184548 h 285750"/>
                              <a:gd name="connsiteX53" fmla="*/ 66226 w 228600"/>
                              <a:gd name="connsiteY53" fmla="*/ 161688 h 285750"/>
                              <a:gd name="connsiteX54" fmla="*/ 64322 w 228600"/>
                              <a:gd name="connsiteY54" fmla="*/ 140732 h 285750"/>
                              <a:gd name="connsiteX55" fmla="*/ 64322 w 228600"/>
                              <a:gd name="connsiteY55" fmla="*/ 135970 h 285750"/>
                              <a:gd name="connsiteX56" fmla="*/ 64322 w 228600"/>
                              <a:gd name="connsiteY56" fmla="*/ 131207 h 285750"/>
                              <a:gd name="connsiteX57" fmla="*/ 64322 w 228600"/>
                              <a:gd name="connsiteY57" fmla="*/ 122635 h 285750"/>
                              <a:gd name="connsiteX58" fmla="*/ 65274 w 228600"/>
                              <a:gd name="connsiteY58" fmla="*/ 115015 h 285750"/>
                              <a:gd name="connsiteX59" fmla="*/ 66226 w 228600"/>
                              <a:gd name="connsiteY59" fmla="*/ 109300 h 285750"/>
                              <a:gd name="connsiteX60" fmla="*/ 66226 w 228600"/>
                              <a:gd name="connsiteY60" fmla="*/ 108348 h 285750"/>
                              <a:gd name="connsiteX61" fmla="*/ 66226 w 228600"/>
                              <a:gd name="connsiteY61" fmla="*/ 107395 h 285750"/>
                              <a:gd name="connsiteX62" fmla="*/ 66226 w 228600"/>
                              <a:gd name="connsiteY62" fmla="*/ 104538 h 285750"/>
                              <a:gd name="connsiteX63" fmla="*/ 67179 w 228600"/>
                              <a:gd name="connsiteY63" fmla="*/ 100727 h 285750"/>
                              <a:gd name="connsiteX64" fmla="*/ 68132 w 228600"/>
                              <a:gd name="connsiteY64" fmla="*/ 96918 h 285750"/>
                              <a:gd name="connsiteX65" fmla="*/ 68132 w 228600"/>
                              <a:gd name="connsiteY65" fmla="*/ 96918 h 285750"/>
                              <a:gd name="connsiteX66" fmla="*/ 83372 w 228600"/>
                              <a:gd name="connsiteY66" fmla="*/ 48340 h 285750"/>
                              <a:gd name="connsiteX67" fmla="*/ 23364 w 228600"/>
                              <a:gd name="connsiteY67" fmla="*/ 24527 h 285750"/>
                              <a:gd name="connsiteX68" fmla="*/ 28126 w 228600"/>
                              <a:gd name="connsiteY68" fmla="*/ 176927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28126" y="176927"/>
                                </a:moveTo>
                                <a:cubicBezTo>
                                  <a:pt x="30984" y="183595"/>
                                  <a:pt x="33842" y="190263"/>
                                  <a:pt x="37651" y="197882"/>
                                </a:cubicBezTo>
                                <a:cubicBezTo>
                                  <a:pt x="40509" y="202645"/>
                                  <a:pt x="43367" y="207407"/>
                                  <a:pt x="46224" y="212170"/>
                                </a:cubicBezTo>
                                <a:cubicBezTo>
                                  <a:pt x="46224" y="212170"/>
                                  <a:pt x="46224" y="212170"/>
                                  <a:pt x="46224" y="212170"/>
                                </a:cubicBezTo>
                                <a:lnTo>
                                  <a:pt x="46224" y="212170"/>
                                </a:lnTo>
                                <a:cubicBezTo>
                                  <a:pt x="49082" y="215980"/>
                                  <a:pt x="51939" y="219790"/>
                                  <a:pt x="54797" y="223600"/>
                                </a:cubicBezTo>
                                <a:cubicBezTo>
                                  <a:pt x="61464" y="232173"/>
                                  <a:pt x="69084" y="239793"/>
                                  <a:pt x="77657" y="246460"/>
                                </a:cubicBezTo>
                                <a:lnTo>
                                  <a:pt x="80514" y="249318"/>
                                </a:lnTo>
                                <a:lnTo>
                                  <a:pt x="82419" y="250270"/>
                                </a:lnTo>
                                <a:lnTo>
                                  <a:pt x="84324" y="251223"/>
                                </a:lnTo>
                                <a:cubicBezTo>
                                  <a:pt x="86229" y="253127"/>
                                  <a:pt x="89086" y="254080"/>
                                  <a:pt x="90992" y="255985"/>
                                </a:cubicBezTo>
                                <a:cubicBezTo>
                                  <a:pt x="92897" y="256938"/>
                                  <a:pt x="95754" y="258843"/>
                                  <a:pt x="97659" y="259795"/>
                                </a:cubicBezTo>
                                <a:cubicBezTo>
                                  <a:pt x="99564" y="260748"/>
                                  <a:pt x="102422" y="261700"/>
                                  <a:pt x="104326" y="263605"/>
                                </a:cubicBezTo>
                                <a:cubicBezTo>
                                  <a:pt x="106232" y="264557"/>
                                  <a:pt x="109089" y="265510"/>
                                  <a:pt x="110994" y="266463"/>
                                </a:cubicBezTo>
                                <a:cubicBezTo>
                                  <a:pt x="112899" y="267415"/>
                                  <a:pt x="115757" y="268368"/>
                                  <a:pt x="117661" y="269320"/>
                                </a:cubicBezTo>
                                <a:cubicBezTo>
                                  <a:pt x="119567" y="270273"/>
                                  <a:pt x="122424" y="271225"/>
                                  <a:pt x="124329" y="272177"/>
                                </a:cubicBezTo>
                                <a:cubicBezTo>
                                  <a:pt x="126234" y="273130"/>
                                  <a:pt x="129092" y="273130"/>
                                  <a:pt x="130997" y="274082"/>
                                </a:cubicBezTo>
                                <a:cubicBezTo>
                                  <a:pt x="140522" y="275988"/>
                                  <a:pt x="149094" y="277893"/>
                                  <a:pt x="157667" y="278845"/>
                                </a:cubicBezTo>
                                <a:cubicBezTo>
                                  <a:pt x="159572" y="278845"/>
                                  <a:pt x="161476" y="278845"/>
                                  <a:pt x="164334" y="279798"/>
                                </a:cubicBezTo>
                                <a:cubicBezTo>
                                  <a:pt x="166239" y="279798"/>
                                  <a:pt x="168144" y="279798"/>
                                  <a:pt x="170049" y="279798"/>
                                </a:cubicBezTo>
                                <a:cubicBezTo>
                                  <a:pt x="171001" y="279798"/>
                                  <a:pt x="171954" y="279798"/>
                                  <a:pt x="172907" y="279798"/>
                                </a:cubicBezTo>
                                <a:cubicBezTo>
                                  <a:pt x="173859" y="279798"/>
                                  <a:pt x="174811" y="279798"/>
                                  <a:pt x="175764" y="279798"/>
                                </a:cubicBezTo>
                                <a:cubicBezTo>
                                  <a:pt x="177669" y="279798"/>
                                  <a:pt x="179574" y="279798"/>
                                  <a:pt x="181479" y="279798"/>
                                </a:cubicBezTo>
                                <a:cubicBezTo>
                                  <a:pt x="189099" y="279798"/>
                                  <a:pt x="195767" y="278845"/>
                                  <a:pt x="201482" y="278845"/>
                                </a:cubicBezTo>
                                <a:cubicBezTo>
                                  <a:pt x="203386" y="278845"/>
                                  <a:pt x="204339" y="278845"/>
                                  <a:pt x="205292" y="278845"/>
                                </a:cubicBezTo>
                                <a:cubicBezTo>
                                  <a:pt x="206244" y="278845"/>
                                  <a:pt x="208149" y="278845"/>
                                  <a:pt x="209101" y="277893"/>
                                </a:cubicBezTo>
                                <a:cubicBezTo>
                                  <a:pt x="211959" y="277893"/>
                                  <a:pt x="213864" y="276940"/>
                                  <a:pt x="215769" y="276940"/>
                                </a:cubicBezTo>
                                <a:cubicBezTo>
                                  <a:pt x="219579" y="275988"/>
                                  <a:pt x="223389" y="275035"/>
                                  <a:pt x="225294" y="275035"/>
                                </a:cubicBezTo>
                                <a:cubicBezTo>
                                  <a:pt x="227199" y="275035"/>
                                  <a:pt x="229104" y="274082"/>
                                  <a:pt x="229104" y="274082"/>
                                </a:cubicBezTo>
                                <a:cubicBezTo>
                                  <a:pt x="229104" y="274082"/>
                                  <a:pt x="228151" y="274082"/>
                                  <a:pt x="225294" y="274082"/>
                                </a:cubicBezTo>
                                <a:cubicBezTo>
                                  <a:pt x="223389" y="274082"/>
                                  <a:pt x="219579" y="274082"/>
                                  <a:pt x="215769" y="274082"/>
                                </a:cubicBezTo>
                                <a:cubicBezTo>
                                  <a:pt x="213864" y="274082"/>
                                  <a:pt x="211007" y="274082"/>
                                  <a:pt x="209101" y="274082"/>
                                </a:cubicBezTo>
                                <a:cubicBezTo>
                                  <a:pt x="208149" y="274082"/>
                                  <a:pt x="206244" y="274082"/>
                                  <a:pt x="205292" y="274082"/>
                                </a:cubicBezTo>
                                <a:cubicBezTo>
                                  <a:pt x="204339" y="274082"/>
                                  <a:pt x="202434" y="274082"/>
                                  <a:pt x="201482" y="274082"/>
                                </a:cubicBezTo>
                                <a:cubicBezTo>
                                  <a:pt x="195767" y="274082"/>
                                  <a:pt x="189099" y="273130"/>
                                  <a:pt x="182432" y="272177"/>
                                </a:cubicBezTo>
                                <a:cubicBezTo>
                                  <a:pt x="180526" y="272177"/>
                                  <a:pt x="178622" y="271225"/>
                                  <a:pt x="176717" y="271225"/>
                                </a:cubicBezTo>
                                <a:cubicBezTo>
                                  <a:pt x="175764" y="271225"/>
                                  <a:pt x="174811" y="271225"/>
                                  <a:pt x="173859" y="271225"/>
                                </a:cubicBezTo>
                                <a:cubicBezTo>
                                  <a:pt x="172907" y="271225"/>
                                  <a:pt x="171954" y="271225"/>
                                  <a:pt x="171001" y="270273"/>
                                </a:cubicBezTo>
                                <a:cubicBezTo>
                                  <a:pt x="169097" y="270273"/>
                                  <a:pt x="167192" y="269320"/>
                                  <a:pt x="165286" y="269320"/>
                                </a:cubicBezTo>
                                <a:cubicBezTo>
                                  <a:pt x="163382" y="269320"/>
                                  <a:pt x="161476" y="268368"/>
                                  <a:pt x="159572" y="267415"/>
                                </a:cubicBezTo>
                                <a:cubicBezTo>
                                  <a:pt x="151951" y="265510"/>
                                  <a:pt x="144332" y="262652"/>
                                  <a:pt x="135759" y="258843"/>
                                </a:cubicBezTo>
                                <a:cubicBezTo>
                                  <a:pt x="133854" y="257890"/>
                                  <a:pt x="131949" y="256938"/>
                                  <a:pt x="130044" y="255985"/>
                                </a:cubicBezTo>
                                <a:cubicBezTo>
                                  <a:pt x="128139" y="255032"/>
                                  <a:pt x="126234" y="254080"/>
                                  <a:pt x="124329" y="253127"/>
                                </a:cubicBezTo>
                                <a:cubicBezTo>
                                  <a:pt x="122424" y="252175"/>
                                  <a:pt x="120519" y="251223"/>
                                  <a:pt x="118614" y="249318"/>
                                </a:cubicBezTo>
                                <a:cubicBezTo>
                                  <a:pt x="116709" y="248365"/>
                                  <a:pt x="114804" y="247413"/>
                                  <a:pt x="112899" y="245507"/>
                                </a:cubicBezTo>
                                <a:cubicBezTo>
                                  <a:pt x="110994" y="244555"/>
                                  <a:pt x="109089" y="242650"/>
                                  <a:pt x="108136" y="241698"/>
                                </a:cubicBezTo>
                                <a:cubicBezTo>
                                  <a:pt x="106232" y="240745"/>
                                  <a:pt x="105279" y="238840"/>
                                  <a:pt x="103374" y="237888"/>
                                </a:cubicBezTo>
                                <a:cubicBezTo>
                                  <a:pt x="101469" y="235982"/>
                                  <a:pt x="100517" y="235030"/>
                                  <a:pt x="98611" y="233125"/>
                                </a:cubicBezTo>
                                <a:lnTo>
                                  <a:pt x="97659" y="232173"/>
                                </a:lnTo>
                                <a:lnTo>
                                  <a:pt x="96707" y="231220"/>
                                </a:lnTo>
                                <a:lnTo>
                                  <a:pt x="94801" y="228363"/>
                                </a:lnTo>
                                <a:cubicBezTo>
                                  <a:pt x="89086" y="221695"/>
                                  <a:pt x="84324" y="215027"/>
                                  <a:pt x="80514" y="207407"/>
                                </a:cubicBezTo>
                                <a:cubicBezTo>
                                  <a:pt x="76704" y="199788"/>
                                  <a:pt x="73847" y="192168"/>
                                  <a:pt x="70989" y="184548"/>
                                </a:cubicBezTo>
                                <a:cubicBezTo>
                                  <a:pt x="68132" y="176927"/>
                                  <a:pt x="67179" y="169307"/>
                                  <a:pt x="66226" y="161688"/>
                                </a:cubicBezTo>
                                <a:cubicBezTo>
                                  <a:pt x="65274" y="154068"/>
                                  <a:pt x="64322" y="147400"/>
                                  <a:pt x="64322" y="140732"/>
                                </a:cubicBezTo>
                                <a:cubicBezTo>
                                  <a:pt x="64322" y="138827"/>
                                  <a:pt x="64322" y="137875"/>
                                  <a:pt x="64322" y="135970"/>
                                </a:cubicBezTo>
                                <a:cubicBezTo>
                                  <a:pt x="64322" y="134065"/>
                                  <a:pt x="64322" y="133113"/>
                                  <a:pt x="64322" y="131207"/>
                                </a:cubicBezTo>
                                <a:cubicBezTo>
                                  <a:pt x="64322" y="128350"/>
                                  <a:pt x="64322" y="125493"/>
                                  <a:pt x="64322" y="122635"/>
                                </a:cubicBezTo>
                                <a:cubicBezTo>
                                  <a:pt x="64322" y="119777"/>
                                  <a:pt x="64322" y="117873"/>
                                  <a:pt x="65274" y="115015"/>
                                </a:cubicBezTo>
                                <a:cubicBezTo>
                                  <a:pt x="65274" y="113110"/>
                                  <a:pt x="65274" y="111205"/>
                                  <a:pt x="66226" y="109300"/>
                                </a:cubicBezTo>
                                <a:cubicBezTo>
                                  <a:pt x="66226" y="109300"/>
                                  <a:pt x="66226" y="108348"/>
                                  <a:pt x="66226" y="108348"/>
                                </a:cubicBezTo>
                                <a:cubicBezTo>
                                  <a:pt x="66226" y="108348"/>
                                  <a:pt x="66226" y="107395"/>
                                  <a:pt x="66226" y="107395"/>
                                </a:cubicBezTo>
                                <a:cubicBezTo>
                                  <a:pt x="66226" y="106443"/>
                                  <a:pt x="66226" y="105490"/>
                                  <a:pt x="66226" y="104538"/>
                                </a:cubicBezTo>
                                <a:cubicBezTo>
                                  <a:pt x="66226" y="102632"/>
                                  <a:pt x="66226" y="101680"/>
                                  <a:pt x="67179" y="100727"/>
                                </a:cubicBezTo>
                                <a:cubicBezTo>
                                  <a:pt x="67179" y="98823"/>
                                  <a:pt x="68132" y="96918"/>
                                  <a:pt x="68132" y="96918"/>
                                </a:cubicBezTo>
                                <a:lnTo>
                                  <a:pt x="68132" y="96918"/>
                                </a:lnTo>
                                <a:cubicBezTo>
                                  <a:pt x="70989" y="77868"/>
                                  <a:pt x="74799" y="60723"/>
                                  <a:pt x="83372" y="48340"/>
                                </a:cubicBezTo>
                                <a:cubicBezTo>
                                  <a:pt x="101469" y="22623"/>
                                  <a:pt x="51939" y="-15477"/>
                                  <a:pt x="23364" y="24527"/>
                                </a:cubicBezTo>
                                <a:cubicBezTo>
                                  <a:pt x="-3306" y="60723"/>
                                  <a:pt x="6219" y="124540"/>
                                  <a:pt x="28126" y="17692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3607594" y="949380"/>
                            <a:ext cx="266700" cy="295275"/>
                          </a:xfrm>
                          <a:custGeom>
                            <a:avLst/>
                            <a:gdLst>
                              <a:gd name="connsiteX0" fmla="*/ 216217 w 266700"/>
                              <a:gd name="connsiteY0" fmla="*/ 246409 h 295275"/>
                              <a:gd name="connsiteX1" fmla="*/ 190500 w 266700"/>
                              <a:gd name="connsiteY1" fmla="*/ 231170 h 295275"/>
                              <a:gd name="connsiteX2" fmla="*/ 160973 w 266700"/>
                              <a:gd name="connsiteY2" fmla="*/ 214977 h 295275"/>
                              <a:gd name="connsiteX3" fmla="*/ 129540 w 266700"/>
                              <a:gd name="connsiteY3" fmla="*/ 198784 h 295275"/>
                              <a:gd name="connsiteX4" fmla="*/ 113348 w 266700"/>
                              <a:gd name="connsiteY4" fmla="*/ 191165 h 295275"/>
                              <a:gd name="connsiteX5" fmla="*/ 109538 w 266700"/>
                              <a:gd name="connsiteY5" fmla="*/ 189259 h 295275"/>
                              <a:gd name="connsiteX6" fmla="*/ 105728 w 266700"/>
                              <a:gd name="connsiteY6" fmla="*/ 187354 h 295275"/>
                              <a:gd name="connsiteX7" fmla="*/ 99060 w 266700"/>
                              <a:gd name="connsiteY7" fmla="*/ 183545 h 295275"/>
                              <a:gd name="connsiteX8" fmla="*/ 75248 w 266700"/>
                              <a:gd name="connsiteY8" fmla="*/ 163542 h 295275"/>
                              <a:gd name="connsiteX9" fmla="*/ 60960 w 266700"/>
                              <a:gd name="connsiteY9" fmla="*/ 139729 h 295275"/>
                              <a:gd name="connsiteX10" fmla="*/ 56198 w 266700"/>
                              <a:gd name="connsiteY10" fmla="*/ 115917 h 295275"/>
                              <a:gd name="connsiteX11" fmla="*/ 60008 w 266700"/>
                              <a:gd name="connsiteY11" fmla="*/ 95915 h 295275"/>
                              <a:gd name="connsiteX12" fmla="*/ 135255 w 266700"/>
                              <a:gd name="connsiteY12" fmla="*/ 120679 h 295275"/>
                              <a:gd name="connsiteX13" fmla="*/ 143828 w 266700"/>
                              <a:gd name="connsiteY13" fmla="*/ 20667 h 295275"/>
                              <a:gd name="connsiteX14" fmla="*/ 39053 w 266700"/>
                              <a:gd name="connsiteY14" fmla="*/ 29240 h 295275"/>
                              <a:gd name="connsiteX15" fmla="*/ 34290 w 266700"/>
                              <a:gd name="connsiteY15" fmla="*/ 34002 h 295275"/>
                              <a:gd name="connsiteX16" fmla="*/ 34290 w 266700"/>
                              <a:gd name="connsiteY16" fmla="*/ 34002 h 295275"/>
                              <a:gd name="connsiteX17" fmla="*/ 20955 w 266700"/>
                              <a:gd name="connsiteY17" fmla="*/ 50195 h 295275"/>
                              <a:gd name="connsiteX18" fmla="*/ 8573 w 266700"/>
                              <a:gd name="connsiteY18" fmla="*/ 83532 h 295275"/>
                              <a:gd name="connsiteX19" fmla="*/ 8573 w 266700"/>
                              <a:gd name="connsiteY19" fmla="*/ 122584 h 295275"/>
                              <a:gd name="connsiteX20" fmla="*/ 22860 w 266700"/>
                              <a:gd name="connsiteY20" fmla="*/ 160684 h 295275"/>
                              <a:gd name="connsiteX21" fmla="*/ 50483 w 266700"/>
                              <a:gd name="connsiteY21" fmla="*/ 192117 h 295275"/>
                              <a:gd name="connsiteX22" fmla="*/ 86678 w 266700"/>
                              <a:gd name="connsiteY22" fmla="*/ 213072 h 295275"/>
                              <a:gd name="connsiteX23" fmla="*/ 96203 w 266700"/>
                              <a:gd name="connsiteY23" fmla="*/ 216882 h 295275"/>
                              <a:gd name="connsiteX24" fmla="*/ 100965 w 266700"/>
                              <a:gd name="connsiteY24" fmla="*/ 218787 h 295275"/>
                              <a:gd name="connsiteX25" fmla="*/ 105728 w 266700"/>
                              <a:gd name="connsiteY25" fmla="*/ 219740 h 295275"/>
                              <a:gd name="connsiteX26" fmla="*/ 122873 w 266700"/>
                              <a:gd name="connsiteY26" fmla="*/ 225454 h 295275"/>
                              <a:gd name="connsiteX27" fmla="*/ 156210 w 266700"/>
                              <a:gd name="connsiteY27" fmla="*/ 235932 h 295275"/>
                              <a:gd name="connsiteX28" fmla="*/ 186690 w 266700"/>
                              <a:gd name="connsiteY28" fmla="*/ 246409 h 295275"/>
                              <a:gd name="connsiteX29" fmla="*/ 213360 w 266700"/>
                              <a:gd name="connsiteY29" fmla="*/ 256887 h 295275"/>
                              <a:gd name="connsiteX30" fmla="*/ 235267 w 266700"/>
                              <a:gd name="connsiteY30" fmla="*/ 268317 h 295275"/>
                              <a:gd name="connsiteX31" fmla="*/ 240030 w 266700"/>
                              <a:gd name="connsiteY31" fmla="*/ 271174 h 295275"/>
                              <a:gd name="connsiteX32" fmla="*/ 243840 w 266700"/>
                              <a:gd name="connsiteY32" fmla="*/ 274032 h 295275"/>
                              <a:gd name="connsiteX33" fmla="*/ 250508 w 266700"/>
                              <a:gd name="connsiteY33" fmla="*/ 279747 h 295275"/>
                              <a:gd name="connsiteX34" fmla="*/ 253365 w 266700"/>
                              <a:gd name="connsiteY34" fmla="*/ 282604 h 295275"/>
                              <a:gd name="connsiteX35" fmla="*/ 255270 w 266700"/>
                              <a:gd name="connsiteY35" fmla="*/ 285462 h 295275"/>
                              <a:gd name="connsiteX36" fmla="*/ 258128 w 266700"/>
                              <a:gd name="connsiteY36" fmla="*/ 289272 h 295275"/>
                              <a:gd name="connsiteX37" fmla="*/ 260033 w 266700"/>
                              <a:gd name="connsiteY37" fmla="*/ 293082 h 295275"/>
                              <a:gd name="connsiteX38" fmla="*/ 258128 w 266700"/>
                              <a:gd name="connsiteY38" fmla="*/ 289272 h 295275"/>
                              <a:gd name="connsiteX39" fmla="*/ 256223 w 266700"/>
                              <a:gd name="connsiteY39" fmla="*/ 284509 h 295275"/>
                              <a:gd name="connsiteX40" fmla="*/ 254317 w 266700"/>
                              <a:gd name="connsiteY40" fmla="*/ 281652 h 295275"/>
                              <a:gd name="connsiteX41" fmla="*/ 252413 w 266700"/>
                              <a:gd name="connsiteY41" fmla="*/ 278795 h 295275"/>
                              <a:gd name="connsiteX42" fmla="*/ 246698 w 266700"/>
                              <a:gd name="connsiteY42" fmla="*/ 272127 h 295275"/>
                              <a:gd name="connsiteX43" fmla="*/ 242888 w 266700"/>
                              <a:gd name="connsiteY43" fmla="*/ 268317 h 295275"/>
                              <a:gd name="connsiteX44" fmla="*/ 239078 w 266700"/>
                              <a:gd name="connsiteY44" fmla="*/ 264507 h 295275"/>
                              <a:gd name="connsiteX45" fmla="*/ 216217 w 266700"/>
                              <a:gd name="connsiteY45" fmla="*/ 246409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66700" h="295275">
                                <a:moveTo>
                                  <a:pt x="216217" y="246409"/>
                                </a:moveTo>
                                <a:cubicBezTo>
                                  <a:pt x="208598" y="241647"/>
                                  <a:pt x="200025" y="235932"/>
                                  <a:pt x="190500" y="231170"/>
                                </a:cubicBezTo>
                                <a:cubicBezTo>
                                  <a:pt x="180975" y="225454"/>
                                  <a:pt x="171450" y="220692"/>
                                  <a:pt x="160973" y="214977"/>
                                </a:cubicBezTo>
                                <a:cubicBezTo>
                                  <a:pt x="150495" y="209262"/>
                                  <a:pt x="140017" y="204499"/>
                                  <a:pt x="129540" y="198784"/>
                                </a:cubicBezTo>
                                <a:cubicBezTo>
                                  <a:pt x="123825" y="195927"/>
                                  <a:pt x="119063" y="193070"/>
                                  <a:pt x="113348" y="191165"/>
                                </a:cubicBezTo>
                                <a:lnTo>
                                  <a:pt x="109538" y="189259"/>
                                </a:lnTo>
                                <a:lnTo>
                                  <a:pt x="105728" y="187354"/>
                                </a:lnTo>
                                <a:cubicBezTo>
                                  <a:pt x="102870" y="186402"/>
                                  <a:pt x="100965" y="184497"/>
                                  <a:pt x="99060" y="183545"/>
                                </a:cubicBezTo>
                                <a:cubicBezTo>
                                  <a:pt x="89535" y="177829"/>
                                  <a:pt x="81915" y="171162"/>
                                  <a:pt x="75248" y="163542"/>
                                </a:cubicBezTo>
                                <a:cubicBezTo>
                                  <a:pt x="68580" y="155922"/>
                                  <a:pt x="63817" y="148302"/>
                                  <a:pt x="60960" y="139729"/>
                                </a:cubicBezTo>
                                <a:cubicBezTo>
                                  <a:pt x="58103" y="131157"/>
                                  <a:pt x="56198" y="123537"/>
                                  <a:pt x="56198" y="115917"/>
                                </a:cubicBezTo>
                                <a:cubicBezTo>
                                  <a:pt x="56198" y="108297"/>
                                  <a:pt x="57150" y="101629"/>
                                  <a:pt x="60008" y="95915"/>
                                </a:cubicBezTo>
                                <a:cubicBezTo>
                                  <a:pt x="84773" y="56862"/>
                                  <a:pt x="92392" y="123537"/>
                                  <a:pt x="135255" y="120679"/>
                                </a:cubicBezTo>
                                <a:cubicBezTo>
                                  <a:pt x="177165" y="117822"/>
                                  <a:pt x="193358" y="54004"/>
                                  <a:pt x="143828" y="20667"/>
                                </a:cubicBezTo>
                                <a:cubicBezTo>
                                  <a:pt x="113348" y="-288"/>
                                  <a:pt x="70485" y="3522"/>
                                  <a:pt x="39053" y="29240"/>
                                </a:cubicBezTo>
                                <a:cubicBezTo>
                                  <a:pt x="37148" y="30192"/>
                                  <a:pt x="35242" y="32097"/>
                                  <a:pt x="34290" y="34002"/>
                                </a:cubicBezTo>
                                <a:cubicBezTo>
                                  <a:pt x="34290" y="34002"/>
                                  <a:pt x="34290" y="34002"/>
                                  <a:pt x="34290" y="34002"/>
                                </a:cubicBezTo>
                                <a:cubicBezTo>
                                  <a:pt x="29528" y="38765"/>
                                  <a:pt x="24765" y="43527"/>
                                  <a:pt x="20955" y="50195"/>
                                </a:cubicBezTo>
                                <a:cubicBezTo>
                                  <a:pt x="15240" y="59720"/>
                                  <a:pt x="10478" y="71149"/>
                                  <a:pt x="8573" y="83532"/>
                                </a:cubicBezTo>
                                <a:cubicBezTo>
                                  <a:pt x="6667" y="95915"/>
                                  <a:pt x="6667" y="109249"/>
                                  <a:pt x="8573" y="122584"/>
                                </a:cubicBezTo>
                                <a:cubicBezTo>
                                  <a:pt x="10478" y="135920"/>
                                  <a:pt x="16192" y="149254"/>
                                  <a:pt x="22860" y="160684"/>
                                </a:cubicBezTo>
                                <a:cubicBezTo>
                                  <a:pt x="30480" y="173067"/>
                                  <a:pt x="40005" y="183545"/>
                                  <a:pt x="50483" y="192117"/>
                                </a:cubicBezTo>
                                <a:cubicBezTo>
                                  <a:pt x="61913" y="200690"/>
                                  <a:pt x="73342" y="207357"/>
                                  <a:pt x="86678" y="213072"/>
                                </a:cubicBezTo>
                                <a:cubicBezTo>
                                  <a:pt x="89535" y="214024"/>
                                  <a:pt x="93345" y="215929"/>
                                  <a:pt x="96203" y="216882"/>
                                </a:cubicBezTo>
                                <a:lnTo>
                                  <a:pt x="100965" y="218787"/>
                                </a:lnTo>
                                <a:lnTo>
                                  <a:pt x="105728" y="219740"/>
                                </a:lnTo>
                                <a:cubicBezTo>
                                  <a:pt x="111442" y="221645"/>
                                  <a:pt x="117158" y="223549"/>
                                  <a:pt x="122873" y="225454"/>
                                </a:cubicBezTo>
                                <a:cubicBezTo>
                                  <a:pt x="134303" y="229265"/>
                                  <a:pt x="145733" y="232122"/>
                                  <a:pt x="156210" y="235932"/>
                                </a:cubicBezTo>
                                <a:cubicBezTo>
                                  <a:pt x="166688" y="239742"/>
                                  <a:pt x="177165" y="242599"/>
                                  <a:pt x="186690" y="246409"/>
                                </a:cubicBezTo>
                                <a:cubicBezTo>
                                  <a:pt x="196215" y="250220"/>
                                  <a:pt x="205740" y="253077"/>
                                  <a:pt x="213360" y="256887"/>
                                </a:cubicBezTo>
                                <a:cubicBezTo>
                                  <a:pt x="221933" y="260697"/>
                                  <a:pt x="228600" y="264507"/>
                                  <a:pt x="235267" y="268317"/>
                                </a:cubicBezTo>
                                <a:cubicBezTo>
                                  <a:pt x="237173" y="269270"/>
                                  <a:pt x="238125" y="270222"/>
                                  <a:pt x="240030" y="271174"/>
                                </a:cubicBezTo>
                                <a:cubicBezTo>
                                  <a:pt x="240983" y="272127"/>
                                  <a:pt x="242888" y="273079"/>
                                  <a:pt x="243840" y="274032"/>
                                </a:cubicBezTo>
                                <a:cubicBezTo>
                                  <a:pt x="245745" y="275937"/>
                                  <a:pt x="248603" y="277842"/>
                                  <a:pt x="250508" y="279747"/>
                                </a:cubicBezTo>
                                <a:cubicBezTo>
                                  <a:pt x="251460" y="280699"/>
                                  <a:pt x="252413" y="281652"/>
                                  <a:pt x="253365" y="282604"/>
                                </a:cubicBezTo>
                                <a:cubicBezTo>
                                  <a:pt x="254317" y="283557"/>
                                  <a:pt x="254317" y="284509"/>
                                  <a:pt x="255270" y="285462"/>
                                </a:cubicBezTo>
                                <a:cubicBezTo>
                                  <a:pt x="256223" y="287367"/>
                                  <a:pt x="257175" y="288320"/>
                                  <a:pt x="258128" y="289272"/>
                                </a:cubicBezTo>
                                <a:cubicBezTo>
                                  <a:pt x="260033" y="292129"/>
                                  <a:pt x="260033" y="293082"/>
                                  <a:pt x="260033" y="293082"/>
                                </a:cubicBezTo>
                                <a:cubicBezTo>
                                  <a:pt x="260033" y="293082"/>
                                  <a:pt x="259080" y="292129"/>
                                  <a:pt x="258128" y="289272"/>
                                </a:cubicBezTo>
                                <a:cubicBezTo>
                                  <a:pt x="257175" y="288320"/>
                                  <a:pt x="257175" y="286415"/>
                                  <a:pt x="256223" y="284509"/>
                                </a:cubicBezTo>
                                <a:cubicBezTo>
                                  <a:pt x="255270" y="283557"/>
                                  <a:pt x="255270" y="282604"/>
                                  <a:pt x="254317" y="281652"/>
                                </a:cubicBezTo>
                                <a:cubicBezTo>
                                  <a:pt x="253365" y="280699"/>
                                  <a:pt x="253365" y="279747"/>
                                  <a:pt x="252413" y="278795"/>
                                </a:cubicBezTo>
                                <a:cubicBezTo>
                                  <a:pt x="250508" y="276890"/>
                                  <a:pt x="248603" y="274032"/>
                                  <a:pt x="246698" y="272127"/>
                                </a:cubicBezTo>
                                <a:cubicBezTo>
                                  <a:pt x="245745" y="271174"/>
                                  <a:pt x="244792" y="269270"/>
                                  <a:pt x="242888" y="268317"/>
                                </a:cubicBezTo>
                                <a:cubicBezTo>
                                  <a:pt x="241935" y="267365"/>
                                  <a:pt x="240030" y="265459"/>
                                  <a:pt x="239078" y="264507"/>
                                </a:cubicBezTo>
                                <a:cubicBezTo>
                                  <a:pt x="230505" y="256887"/>
                                  <a:pt x="223838" y="251172"/>
                                  <a:pt x="216217" y="2464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3487350" y="119210"/>
                            <a:ext cx="247650" cy="409575"/>
                          </a:xfrm>
                          <a:custGeom>
                            <a:avLst/>
                            <a:gdLst>
                              <a:gd name="connsiteX0" fmla="*/ 231687 w 247650"/>
                              <a:gd name="connsiteY0" fmla="*/ 72644 h 409575"/>
                              <a:gd name="connsiteX1" fmla="*/ 197397 w 247650"/>
                              <a:gd name="connsiteY1" fmla="*/ 34544 h 409575"/>
                              <a:gd name="connsiteX2" fmla="*/ 154535 w 247650"/>
                              <a:gd name="connsiteY2" fmla="*/ 12636 h 409575"/>
                              <a:gd name="connsiteX3" fmla="*/ 110719 w 247650"/>
                              <a:gd name="connsiteY3" fmla="*/ 7874 h 409575"/>
                              <a:gd name="connsiteX4" fmla="*/ 85002 w 247650"/>
                              <a:gd name="connsiteY4" fmla="*/ 13589 h 409575"/>
                              <a:gd name="connsiteX5" fmla="*/ 85002 w 247650"/>
                              <a:gd name="connsiteY5" fmla="*/ 13589 h 409575"/>
                              <a:gd name="connsiteX6" fmla="*/ 77382 w 247650"/>
                              <a:gd name="connsiteY6" fmla="*/ 16446 h 409575"/>
                              <a:gd name="connsiteX7" fmla="*/ 7849 w 247650"/>
                              <a:gd name="connsiteY7" fmla="*/ 127889 h 409575"/>
                              <a:gd name="connsiteX8" fmla="*/ 122149 w 247650"/>
                              <a:gd name="connsiteY8" fmla="*/ 176466 h 409575"/>
                              <a:gd name="connsiteX9" fmla="*/ 138342 w 247650"/>
                              <a:gd name="connsiteY9" fmla="*/ 79311 h 409575"/>
                              <a:gd name="connsiteX10" fmla="*/ 162154 w 247650"/>
                              <a:gd name="connsiteY10" fmla="*/ 86931 h 409575"/>
                              <a:gd name="connsiteX11" fmla="*/ 185967 w 247650"/>
                              <a:gd name="connsiteY11" fmla="*/ 105981 h 409575"/>
                              <a:gd name="connsiteX12" fmla="*/ 204064 w 247650"/>
                              <a:gd name="connsiteY12" fmla="*/ 135509 h 409575"/>
                              <a:gd name="connsiteX13" fmla="*/ 211685 w 247650"/>
                              <a:gd name="connsiteY13" fmla="*/ 173609 h 409575"/>
                              <a:gd name="connsiteX14" fmla="*/ 211685 w 247650"/>
                              <a:gd name="connsiteY14" fmla="*/ 184086 h 409575"/>
                              <a:gd name="connsiteX15" fmla="*/ 211685 w 247650"/>
                              <a:gd name="connsiteY15" fmla="*/ 188849 h 409575"/>
                              <a:gd name="connsiteX16" fmla="*/ 211685 w 247650"/>
                              <a:gd name="connsiteY16" fmla="*/ 194564 h 409575"/>
                              <a:gd name="connsiteX17" fmla="*/ 210732 w 247650"/>
                              <a:gd name="connsiteY17" fmla="*/ 217424 h 409575"/>
                              <a:gd name="connsiteX18" fmla="*/ 209779 w 247650"/>
                              <a:gd name="connsiteY18" fmla="*/ 261239 h 409575"/>
                              <a:gd name="connsiteX19" fmla="*/ 209779 w 247650"/>
                              <a:gd name="connsiteY19" fmla="*/ 302196 h 409575"/>
                              <a:gd name="connsiteX20" fmla="*/ 211685 w 247650"/>
                              <a:gd name="connsiteY20" fmla="*/ 339344 h 409575"/>
                              <a:gd name="connsiteX21" fmla="*/ 217399 w 247650"/>
                              <a:gd name="connsiteY21" fmla="*/ 370777 h 409575"/>
                              <a:gd name="connsiteX22" fmla="*/ 219304 w 247650"/>
                              <a:gd name="connsiteY22" fmla="*/ 377444 h 409575"/>
                              <a:gd name="connsiteX23" fmla="*/ 221210 w 247650"/>
                              <a:gd name="connsiteY23" fmla="*/ 383159 h 409575"/>
                              <a:gd name="connsiteX24" fmla="*/ 225972 w 247650"/>
                              <a:gd name="connsiteY24" fmla="*/ 393636 h 409575"/>
                              <a:gd name="connsiteX25" fmla="*/ 227877 w 247650"/>
                              <a:gd name="connsiteY25" fmla="*/ 397446 h 409575"/>
                              <a:gd name="connsiteX26" fmla="*/ 229782 w 247650"/>
                              <a:gd name="connsiteY26" fmla="*/ 401256 h 409575"/>
                              <a:gd name="connsiteX27" fmla="*/ 233592 w 247650"/>
                              <a:gd name="connsiteY27" fmla="*/ 406971 h 409575"/>
                              <a:gd name="connsiteX28" fmla="*/ 237402 w 247650"/>
                              <a:gd name="connsiteY28" fmla="*/ 410781 h 409575"/>
                              <a:gd name="connsiteX29" fmla="*/ 234544 w 247650"/>
                              <a:gd name="connsiteY29" fmla="*/ 406019 h 409575"/>
                              <a:gd name="connsiteX30" fmla="*/ 231687 w 247650"/>
                              <a:gd name="connsiteY30" fmla="*/ 400304 h 409575"/>
                              <a:gd name="connsiteX31" fmla="*/ 229782 w 247650"/>
                              <a:gd name="connsiteY31" fmla="*/ 396494 h 409575"/>
                              <a:gd name="connsiteX32" fmla="*/ 227877 w 247650"/>
                              <a:gd name="connsiteY32" fmla="*/ 391731 h 409575"/>
                              <a:gd name="connsiteX33" fmla="*/ 225019 w 247650"/>
                              <a:gd name="connsiteY33" fmla="*/ 381254 h 409575"/>
                              <a:gd name="connsiteX34" fmla="*/ 224067 w 247650"/>
                              <a:gd name="connsiteY34" fmla="*/ 375539 h 409575"/>
                              <a:gd name="connsiteX35" fmla="*/ 223114 w 247650"/>
                              <a:gd name="connsiteY35" fmla="*/ 368871 h 409575"/>
                              <a:gd name="connsiteX36" fmla="*/ 223114 w 247650"/>
                              <a:gd name="connsiteY36" fmla="*/ 338391 h 409575"/>
                              <a:gd name="connsiteX37" fmla="*/ 226924 w 247650"/>
                              <a:gd name="connsiteY37" fmla="*/ 302196 h 409575"/>
                              <a:gd name="connsiteX38" fmla="*/ 233592 w 247650"/>
                              <a:gd name="connsiteY38" fmla="*/ 262191 h 409575"/>
                              <a:gd name="connsiteX39" fmla="*/ 241212 w 247650"/>
                              <a:gd name="connsiteY39" fmla="*/ 219329 h 409575"/>
                              <a:gd name="connsiteX40" fmla="*/ 245022 w 247650"/>
                              <a:gd name="connsiteY40" fmla="*/ 197421 h 409575"/>
                              <a:gd name="connsiteX41" fmla="*/ 245974 w 247650"/>
                              <a:gd name="connsiteY41" fmla="*/ 191706 h 409575"/>
                              <a:gd name="connsiteX42" fmla="*/ 246927 w 247650"/>
                              <a:gd name="connsiteY42" fmla="*/ 185991 h 409575"/>
                              <a:gd name="connsiteX43" fmla="*/ 248832 w 247650"/>
                              <a:gd name="connsiteY43" fmla="*/ 173609 h 409575"/>
                              <a:gd name="connsiteX44" fmla="*/ 246927 w 247650"/>
                              <a:gd name="connsiteY44" fmla="*/ 122174 h 409575"/>
                              <a:gd name="connsiteX45" fmla="*/ 231687 w 247650"/>
                              <a:gd name="connsiteY45" fmla="*/ 726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47650" h="409575">
                                <a:moveTo>
                                  <a:pt x="231687" y="72644"/>
                                </a:moveTo>
                                <a:cubicBezTo>
                                  <a:pt x="222162" y="57404"/>
                                  <a:pt x="210732" y="44069"/>
                                  <a:pt x="197397" y="34544"/>
                                </a:cubicBezTo>
                                <a:cubicBezTo>
                                  <a:pt x="184062" y="24066"/>
                                  <a:pt x="169774" y="16446"/>
                                  <a:pt x="154535" y="12636"/>
                                </a:cubicBezTo>
                                <a:cubicBezTo>
                                  <a:pt x="140247" y="7874"/>
                                  <a:pt x="125007" y="5969"/>
                                  <a:pt x="110719" y="7874"/>
                                </a:cubicBezTo>
                                <a:cubicBezTo>
                                  <a:pt x="101194" y="8826"/>
                                  <a:pt x="92622" y="10731"/>
                                  <a:pt x="85002" y="13589"/>
                                </a:cubicBezTo>
                                <a:cubicBezTo>
                                  <a:pt x="85002" y="13589"/>
                                  <a:pt x="85002" y="13589"/>
                                  <a:pt x="85002" y="13589"/>
                                </a:cubicBezTo>
                                <a:cubicBezTo>
                                  <a:pt x="82144" y="14541"/>
                                  <a:pt x="79287" y="15494"/>
                                  <a:pt x="77382" y="16446"/>
                                </a:cubicBezTo>
                                <a:cubicBezTo>
                                  <a:pt x="31662" y="36449"/>
                                  <a:pt x="2135" y="82169"/>
                                  <a:pt x="7849" y="127889"/>
                                </a:cubicBezTo>
                                <a:cubicBezTo>
                                  <a:pt x="16422" y="201231"/>
                                  <a:pt x="94527" y="221234"/>
                                  <a:pt x="122149" y="176466"/>
                                </a:cubicBezTo>
                                <a:cubicBezTo>
                                  <a:pt x="149772" y="131699"/>
                                  <a:pt x="81192" y="84074"/>
                                  <a:pt x="138342" y="79311"/>
                                </a:cubicBezTo>
                                <a:cubicBezTo>
                                  <a:pt x="145962" y="80264"/>
                                  <a:pt x="153582" y="82169"/>
                                  <a:pt x="162154" y="86931"/>
                                </a:cubicBezTo>
                                <a:cubicBezTo>
                                  <a:pt x="170727" y="91694"/>
                                  <a:pt x="178347" y="97409"/>
                                  <a:pt x="185967" y="105981"/>
                                </a:cubicBezTo>
                                <a:cubicBezTo>
                                  <a:pt x="193587" y="114554"/>
                                  <a:pt x="199302" y="124079"/>
                                  <a:pt x="204064" y="135509"/>
                                </a:cubicBezTo>
                                <a:cubicBezTo>
                                  <a:pt x="208827" y="146939"/>
                                  <a:pt x="210732" y="160274"/>
                                  <a:pt x="211685" y="173609"/>
                                </a:cubicBezTo>
                                <a:cubicBezTo>
                                  <a:pt x="211685" y="177419"/>
                                  <a:pt x="211685" y="180276"/>
                                  <a:pt x="211685" y="184086"/>
                                </a:cubicBezTo>
                                <a:lnTo>
                                  <a:pt x="211685" y="188849"/>
                                </a:lnTo>
                                <a:lnTo>
                                  <a:pt x="211685" y="194564"/>
                                </a:lnTo>
                                <a:cubicBezTo>
                                  <a:pt x="211685" y="202184"/>
                                  <a:pt x="211685" y="209804"/>
                                  <a:pt x="210732" y="217424"/>
                                </a:cubicBezTo>
                                <a:cubicBezTo>
                                  <a:pt x="210732" y="232664"/>
                                  <a:pt x="209779" y="246951"/>
                                  <a:pt x="209779" y="261239"/>
                                </a:cubicBezTo>
                                <a:cubicBezTo>
                                  <a:pt x="209779" y="275526"/>
                                  <a:pt x="209779" y="289814"/>
                                  <a:pt x="209779" y="302196"/>
                                </a:cubicBezTo>
                                <a:cubicBezTo>
                                  <a:pt x="209779" y="315531"/>
                                  <a:pt x="210732" y="327914"/>
                                  <a:pt x="211685" y="339344"/>
                                </a:cubicBezTo>
                                <a:cubicBezTo>
                                  <a:pt x="212637" y="350774"/>
                                  <a:pt x="214542" y="361252"/>
                                  <a:pt x="217399" y="370777"/>
                                </a:cubicBezTo>
                                <a:cubicBezTo>
                                  <a:pt x="217399" y="372681"/>
                                  <a:pt x="218352" y="375539"/>
                                  <a:pt x="219304" y="377444"/>
                                </a:cubicBezTo>
                                <a:cubicBezTo>
                                  <a:pt x="220257" y="379349"/>
                                  <a:pt x="220257" y="381254"/>
                                  <a:pt x="221210" y="383159"/>
                                </a:cubicBezTo>
                                <a:cubicBezTo>
                                  <a:pt x="223114" y="386969"/>
                                  <a:pt x="224067" y="390779"/>
                                  <a:pt x="225972" y="393636"/>
                                </a:cubicBezTo>
                                <a:cubicBezTo>
                                  <a:pt x="226924" y="395541"/>
                                  <a:pt x="227877" y="396494"/>
                                  <a:pt x="227877" y="397446"/>
                                </a:cubicBezTo>
                                <a:cubicBezTo>
                                  <a:pt x="228829" y="398399"/>
                                  <a:pt x="229782" y="400304"/>
                                  <a:pt x="229782" y="401256"/>
                                </a:cubicBezTo>
                                <a:cubicBezTo>
                                  <a:pt x="231687" y="403161"/>
                                  <a:pt x="232639" y="405066"/>
                                  <a:pt x="233592" y="406971"/>
                                </a:cubicBezTo>
                                <a:cubicBezTo>
                                  <a:pt x="235497" y="409829"/>
                                  <a:pt x="237402" y="410781"/>
                                  <a:pt x="237402" y="410781"/>
                                </a:cubicBezTo>
                                <a:cubicBezTo>
                                  <a:pt x="237402" y="410781"/>
                                  <a:pt x="236449" y="408877"/>
                                  <a:pt x="234544" y="406019"/>
                                </a:cubicBezTo>
                                <a:cubicBezTo>
                                  <a:pt x="233592" y="404114"/>
                                  <a:pt x="232639" y="402209"/>
                                  <a:pt x="231687" y="400304"/>
                                </a:cubicBezTo>
                                <a:cubicBezTo>
                                  <a:pt x="230735" y="399352"/>
                                  <a:pt x="230735" y="397446"/>
                                  <a:pt x="229782" y="396494"/>
                                </a:cubicBezTo>
                                <a:cubicBezTo>
                                  <a:pt x="229782" y="395541"/>
                                  <a:pt x="228829" y="393636"/>
                                  <a:pt x="227877" y="391731"/>
                                </a:cubicBezTo>
                                <a:cubicBezTo>
                                  <a:pt x="226924" y="388874"/>
                                  <a:pt x="225972" y="385064"/>
                                  <a:pt x="225019" y="381254"/>
                                </a:cubicBezTo>
                                <a:cubicBezTo>
                                  <a:pt x="225019" y="379349"/>
                                  <a:pt x="224067" y="377444"/>
                                  <a:pt x="224067" y="375539"/>
                                </a:cubicBezTo>
                                <a:cubicBezTo>
                                  <a:pt x="224067" y="373634"/>
                                  <a:pt x="223114" y="371729"/>
                                  <a:pt x="223114" y="368871"/>
                                </a:cubicBezTo>
                                <a:cubicBezTo>
                                  <a:pt x="222162" y="360299"/>
                                  <a:pt x="222162" y="349821"/>
                                  <a:pt x="223114" y="338391"/>
                                </a:cubicBezTo>
                                <a:cubicBezTo>
                                  <a:pt x="224067" y="326961"/>
                                  <a:pt x="225019" y="315531"/>
                                  <a:pt x="226924" y="302196"/>
                                </a:cubicBezTo>
                                <a:cubicBezTo>
                                  <a:pt x="228829" y="289814"/>
                                  <a:pt x="230735" y="275526"/>
                                  <a:pt x="233592" y="262191"/>
                                </a:cubicBezTo>
                                <a:cubicBezTo>
                                  <a:pt x="236449" y="247904"/>
                                  <a:pt x="238354" y="233616"/>
                                  <a:pt x="241212" y="219329"/>
                                </a:cubicBezTo>
                                <a:cubicBezTo>
                                  <a:pt x="242164" y="211709"/>
                                  <a:pt x="244069" y="205041"/>
                                  <a:pt x="245022" y="197421"/>
                                </a:cubicBezTo>
                                <a:lnTo>
                                  <a:pt x="245974" y="191706"/>
                                </a:lnTo>
                                <a:lnTo>
                                  <a:pt x="246927" y="185991"/>
                                </a:lnTo>
                                <a:cubicBezTo>
                                  <a:pt x="247879" y="182181"/>
                                  <a:pt x="247879" y="177419"/>
                                  <a:pt x="248832" y="173609"/>
                                </a:cubicBezTo>
                                <a:cubicBezTo>
                                  <a:pt x="250737" y="156464"/>
                                  <a:pt x="249785" y="139319"/>
                                  <a:pt x="246927" y="122174"/>
                                </a:cubicBezTo>
                                <a:cubicBezTo>
                                  <a:pt x="246927" y="105029"/>
                                  <a:pt x="241212" y="87884"/>
                                  <a:pt x="231687" y="726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556260" y="554280"/>
                            <a:ext cx="285750" cy="228600"/>
                          </a:xfrm>
                          <a:custGeom>
                            <a:avLst/>
                            <a:gdLst>
                              <a:gd name="connsiteX0" fmla="*/ 160872 w 285750"/>
                              <a:gd name="connsiteY0" fmla="*/ 24289 h 228600"/>
                              <a:gd name="connsiteX1" fmla="*/ 101816 w 285750"/>
                              <a:gd name="connsiteY1" fmla="*/ 7144 h 228600"/>
                              <a:gd name="connsiteX2" fmla="*/ 41809 w 285750"/>
                              <a:gd name="connsiteY2" fmla="*/ 27146 h 228600"/>
                              <a:gd name="connsiteX3" fmla="*/ 18949 w 285750"/>
                              <a:gd name="connsiteY3" fmla="*/ 51911 h 228600"/>
                              <a:gd name="connsiteX4" fmla="*/ 15139 w 285750"/>
                              <a:gd name="connsiteY4" fmla="*/ 59531 h 228600"/>
                              <a:gd name="connsiteX5" fmla="*/ 11329 w 285750"/>
                              <a:gd name="connsiteY5" fmla="*/ 68103 h 228600"/>
                              <a:gd name="connsiteX6" fmla="*/ 10376 w 285750"/>
                              <a:gd name="connsiteY6" fmla="*/ 70009 h 228600"/>
                              <a:gd name="connsiteX7" fmla="*/ 10376 w 285750"/>
                              <a:gd name="connsiteY7" fmla="*/ 71914 h 228600"/>
                              <a:gd name="connsiteX8" fmla="*/ 9424 w 285750"/>
                              <a:gd name="connsiteY8" fmla="*/ 74771 h 228600"/>
                              <a:gd name="connsiteX9" fmla="*/ 9424 w 285750"/>
                              <a:gd name="connsiteY9" fmla="*/ 75723 h 228600"/>
                              <a:gd name="connsiteX10" fmla="*/ 9424 w 285750"/>
                              <a:gd name="connsiteY10" fmla="*/ 75723 h 228600"/>
                              <a:gd name="connsiteX11" fmla="*/ 9424 w 285750"/>
                              <a:gd name="connsiteY11" fmla="*/ 76676 h 228600"/>
                              <a:gd name="connsiteX12" fmla="*/ 9424 w 285750"/>
                              <a:gd name="connsiteY12" fmla="*/ 77628 h 228600"/>
                              <a:gd name="connsiteX13" fmla="*/ 9424 w 285750"/>
                              <a:gd name="connsiteY13" fmla="*/ 79534 h 228600"/>
                              <a:gd name="connsiteX14" fmla="*/ 8471 w 285750"/>
                              <a:gd name="connsiteY14" fmla="*/ 83344 h 228600"/>
                              <a:gd name="connsiteX15" fmla="*/ 9424 w 285750"/>
                              <a:gd name="connsiteY15" fmla="*/ 116681 h 228600"/>
                              <a:gd name="connsiteX16" fmla="*/ 21806 w 285750"/>
                              <a:gd name="connsiteY16" fmla="*/ 146209 h 228600"/>
                              <a:gd name="connsiteX17" fmla="*/ 65622 w 285750"/>
                              <a:gd name="connsiteY17" fmla="*/ 185261 h 228600"/>
                              <a:gd name="connsiteX18" fmla="*/ 93244 w 285750"/>
                              <a:gd name="connsiteY18" fmla="*/ 192881 h 228600"/>
                              <a:gd name="connsiteX19" fmla="*/ 121819 w 285750"/>
                              <a:gd name="connsiteY19" fmla="*/ 190976 h 228600"/>
                              <a:gd name="connsiteX20" fmla="*/ 128487 w 285750"/>
                              <a:gd name="connsiteY20" fmla="*/ 189071 h 228600"/>
                              <a:gd name="connsiteX21" fmla="*/ 134201 w 285750"/>
                              <a:gd name="connsiteY21" fmla="*/ 186214 h 228600"/>
                              <a:gd name="connsiteX22" fmla="*/ 139916 w 285750"/>
                              <a:gd name="connsiteY22" fmla="*/ 183356 h 228600"/>
                              <a:gd name="connsiteX23" fmla="*/ 144679 w 285750"/>
                              <a:gd name="connsiteY23" fmla="*/ 180498 h 228600"/>
                              <a:gd name="connsiteX24" fmla="*/ 153251 w 285750"/>
                              <a:gd name="connsiteY24" fmla="*/ 173831 h 228600"/>
                              <a:gd name="connsiteX25" fmla="*/ 157062 w 285750"/>
                              <a:gd name="connsiteY25" fmla="*/ 170021 h 228600"/>
                              <a:gd name="connsiteX26" fmla="*/ 159919 w 285750"/>
                              <a:gd name="connsiteY26" fmla="*/ 166211 h 228600"/>
                              <a:gd name="connsiteX27" fmla="*/ 165634 w 285750"/>
                              <a:gd name="connsiteY27" fmla="*/ 159544 h 228600"/>
                              <a:gd name="connsiteX28" fmla="*/ 168491 w 285750"/>
                              <a:gd name="connsiteY28" fmla="*/ 154781 h 228600"/>
                              <a:gd name="connsiteX29" fmla="*/ 168491 w 285750"/>
                              <a:gd name="connsiteY29" fmla="*/ 154781 h 228600"/>
                              <a:gd name="connsiteX30" fmla="*/ 172301 w 285750"/>
                              <a:gd name="connsiteY30" fmla="*/ 77628 h 228600"/>
                              <a:gd name="connsiteX31" fmla="*/ 102769 w 285750"/>
                              <a:gd name="connsiteY31" fmla="*/ 61436 h 228600"/>
                              <a:gd name="connsiteX32" fmla="*/ 100864 w 285750"/>
                              <a:gd name="connsiteY32" fmla="*/ 130969 h 228600"/>
                              <a:gd name="connsiteX33" fmla="*/ 96101 w 285750"/>
                              <a:gd name="connsiteY33" fmla="*/ 131921 h 228600"/>
                              <a:gd name="connsiteX34" fmla="*/ 92291 w 285750"/>
                              <a:gd name="connsiteY34" fmla="*/ 131921 h 228600"/>
                              <a:gd name="connsiteX35" fmla="*/ 85624 w 285750"/>
                              <a:gd name="connsiteY35" fmla="*/ 130969 h 228600"/>
                              <a:gd name="connsiteX36" fmla="*/ 64669 w 285750"/>
                              <a:gd name="connsiteY36" fmla="*/ 116681 h 228600"/>
                              <a:gd name="connsiteX37" fmla="*/ 55144 w 285750"/>
                              <a:gd name="connsiteY37" fmla="*/ 89059 h 228600"/>
                              <a:gd name="connsiteX38" fmla="*/ 55144 w 285750"/>
                              <a:gd name="connsiteY38" fmla="*/ 87153 h 228600"/>
                              <a:gd name="connsiteX39" fmla="*/ 55144 w 285750"/>
                              <a:gd name="connsiteY39" fmla="*/ 86201 h 228600"/>
                              <a:gd name="connsiteX40" fmla="*/ 55144 w 285750"/>
                              <a:gd name="connsiteY40" fmla="*/ 86201 h 228600"/>
                              <a:gd name="connsiteX41" fmla="*/ 55144 w 285750"/>
                              <a:gd name="connsiteY41" fmla="*/ 87153 h 228600"/>
                              <a:gd name="connsiteX42" fmla="*/ 55144 w 285750"/>
                              <a:gd name="connsiteY42" fmla="*/ 87153 h 228600"/>
                              <a:gd name="connsiteX43" fmla="*/ 55144 w 285750"/>
                              <a:gd name="connsiteY43" fmla="*/ 86201 h 228600"/>
                              <a:gd name="connsiteX44" fmla="*/ 56097 w 285750"/>
                              <a:gd name="connsiteY44" fmla="*/ 83344 h 228600"/>
                              <a:gd name="connsiteX45" fmla="*/ 56097 w 285750"/>
                              <a:gd name="connsiteY45" fmla="*/ 81439 h 228600"/>
                              <a:gd name="connsiteX46" fmla="*/ 56097 w 285750"/>
                              <a:gd name="connsiteY46" fmla="*/ 80486 h 228600"/>
                              <a:gd name="connsiteX47" fmla="*/ 58954 w 285750"/>
                              <a:gd name="connsiteY47" fmla="*/ 73819 h 228600"/>
                              <a:gd name="connsiteX48" fmla="*/ 69431 w 285750"/>
                              <a:gd name="connsiteY48" fmla="*/ 59531 h 228600"/>
                              <a:gd name="connsiteX49" fmla="*/ 106579 w 285750"/>
                              <a:gd name="connsiteY49" fmla="*/ 42386 h 228600"/>
                              <a:gd name="connsiteX50" fmla="*/ 149441 w 285750"/>
                              <a:gd name="connsiteY50" fmla="*/ 49053 h 228600"/>
                              <a:gd name="connsiteX51" fmla="*/ 167539 w 285750"/>
                              <a:gd name="connsiteY51" fmla="*/ 61436 h 228600"/>
                              <a:gd name="connsiteX52" fmla="*/ 181826 w 285750"/>
                              <a:gd name="connsiteY52" fmla="*/ 78581 h 228600"/>
                              <a:gd name="connsiteX53" fmla="*/ 188494 w 285750"/>
                              <a:gd name="connsiteY53" fmla="*/ 89059 h 228600"/>
                              <a:gd name="connsiteX54" fmla="*/ 194209 w 285750"/>
                              <a:gd name="connsiteY54" fmla="*/ 99536 h 228600"/>
                              <a:gd name="connsiteX55" fmla="*/ 199924 w 285750"/>
                              <a:gd name="connsiteY55" fmla="*/ 110014 h 228600"/>
                              <a:gd name="connsiteX56" fmla="*/ 204687 w 285750"/>
                              <a:gd name="connsiteY56" fmla="*/ 120491 h 228600"/>
                              <a:gd name="connsiteX57" fmla="*/ 222784 w 285750"/>
                              <a:gd name="connsiteY57" fmla="*/ 159544 h 228600"/>
                              <a:gd name="connsiteX58" fmla="*/ 241834 w 285750"/>
                              <a:gd name="connsiteY58" fmla="*/ 191928 h 228600"/>
                              <a:gd name="connsiteX59" fmla="*/ 262789 w 285750"/>
                              <a:gd name="connsiteY59" fmla="*/ 211931 h 228600"/>
                              <a:gd name="connsiteX60" fmla="*/ 271362 w 285750"/>
                              <a:gd name="connsiteY60" fmla="*/ 217646 h 228600"/>
                              <a:gd name="connsiteX61" fmla="*/ 278029 w 285750"/>
                              <a:gd name="connsiteY61" fmla="*/ 221456 h 228600"/>
                              <a:gd name="connsiteX62" fmla="*/ 283744 w 285750"/>
                              <a:gd name="connsiteY62" fmla="*/ 224314 h 228600"/>
                              <a:gd name="connsiteX63" fmla="*/ 278029 w 285750"/>
                              <a:gd name="connsiteY63" fmla="*/ 220503 h 228600"/>
                              <a:gd name="connsiteX64" fmla="*/ 271362 w 285750"/>
                              <a:gd name="connsiteY64" fmla="*/ 215741 h 228600"/>
                              <a:gd name="connsiteX65" fmla="*/ 263741 w 285750"/>
                              <a:gd name="connsiteY65" fmla="*/ 209073 h 228600"/>
                              <a:gd name="connsiteX66" fmla="*/ 246597 w 285750"/>
                              <a:gd name="connsiteY66" fmla="*/ 188119 h 228600"/>
                              <a:gd name="connsiteX67" fmla="*/ 232309 w 285750"/>
                              <a:gd name="connsiteY67" fmla="*/ 155734 h 228600"/>
                              <a:gd name="connsiteX68" fmla="*/ 218974 w 285750"/>
                              <a:gd name="connsiteY68" fmla="*/ 114776 h 228600"/>
                              <a:gd name="connsiteX69" fmla="*/ 215164 w 285750"/>
                              <a:gd name="connsiteY69" fmla="*/ 103346 h 228600"/>
                              <a:gd name="connsiteX70" fmla="*/ 210401 w 285750"/>
                              <a:gd name="connsiteY70" fmla="*/ 91916 h 228600"/>
                              <a:gd name="connsiteX71" fmla="*/ 205639 w 285750"/>
                              <a:gd name="connsiteY71" fmla="*/ 80486 h 228600"/>
                              <a:gd name="connsiteX72" fmla="*/ 199924 w 285750"/>
                              <a:gd name="connsiteY72" fmla="*/ 69056 h 228600"/>
                              <a:gd name="connsiteX73" fmla="*/ 184684 w 285750"/>
                              <a:gd name="connsiteY73" fmla="*/ 45244 h 228600"/>
                              <a:gd name="connsiteX74" fmla="*/ 160872 w 285750"/>
                              <a:gd name="connsiteY74" fmla="*/ 24289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60872" y="24289"/>
                                </a:moveTo>
                                <a:cubicBezTo>
                                  <a:pt x="143726" y="12859"/>
                                  <a:pt x="122772" y="7144"/>
                                  <a:pt x="101816" y="7144"/>
                                </a:cubicBezTo>
                                <a:cubicBezTo>
                                  <a:pt x="80862" y="8096"/>
                                  <a:pt x="58954" y="14764"/>
                                  <a:pt x="41809" y="27146"/>
                                </a:cubicBezTo>
                                <a:cubicBezTo>
                                  <a:pt x="33237" y="33814"/>
                                  <a:pt x="24664" y="42386"/>
                                  <a:pt x="18949" y="51911"/>
                                </a:cubicBezTo>
                                <a:cubicBezTo>
                                  <a:pt x="17044" y="54769"/>
                                  <a:pt x="16091" y="56673"/>
                                  <a:pt x="15139" y="59531"/>
                                </a:cubicBezTo>
                                <a:cubicBezTo>
                                  <a:pt x="14187" y="61436"/>
                                  <a:pt x="12281" y="65246"/>
                                  <a:pt x="11329" y="68103"/>
                                </a:cubicBezTo>
                                <a:lnTo>
                                  <a:pt x="10376" y="70009"/>
                                </a:lnTo>
                                <a:lnTo>
                                  <a:pt x="10376" y="71914"/>
                                </a:lnTo>
                                <a:lnTo>
                                  <a:pt x="9424" y="74771"/>
                                </a:lnTo>
                                <a:lnTo>
                                  <a:pt x="9424" y="75723"/>
                                </a:lnTo>
                                <a:lnTo>
                                  <a:pt x="9424" y="75723"/>
                                </a:lnTo>
                                <a:lnTo>
                                  <a:pt x="9424" y="76676"/>
                                </a:lnTo>
                                <a:lnTo>
                                  <a:pt x="9424" y="77628"/>
                                </a:lnTo>
                                <a:lnTo>
                                  <a:pt x="9424" y="79534"/>
                                </a:lnTo>
                                <a:lnTo>
                                  <a:pt x="8471" y="83344"/>
                                </a:lnTo>
                                <a:cubicBezTo>
                                  <a:pt x="6566" y="94773"/>
                                  <a:pt x="6566" y="106203"/>
                                  <a:pt x="9424" y="116681"/>
                                </a:cubicBezTo>
                                <a:cubicBezTo>
                                  <a:pt x="11329" y="127159"/>
                                  <a:pt x="16091" y="137636"/>
                                  <a:pt x="21806" y="146209"/>
                                </a:cubicBezTo>
                                <a:cubicBezTo>
                                  <a:pt x="33237" y="164306"/>
                                  <a:pt x="48476" y="176689"/>
                                  <a:pt x="65622" y="185261"/>
                                </a:cubicBezTo>
                                <a:cubicBezTo>
                                  <a:pt x="74194" y="189071"/>
                                  <a:pt x="83719" y="191928"/>
                                  <a:pt x="93244" y="192881"/>
                                </a:cubicBezTo>
                                <a:cubicBezTo>
                                  <a:pt x="102769" y="193834"/>
                                  <a:pt x="112294" y="192881"/>
                                  <a:pt x="121819" y="190976"/>
                                </a:cubicBezTo>
                                <a:cubicBezTo>
                                  <a:pt x="123724" y="190023"/>
                                  <a:pt x="126581" y="190023"/>
                                  <a:pt x="128487" y="189071"/>
                                </a:cubicBezTo>
                                <a:cubicBezTo>
                                  <a:pt x="130391" y="188119"/>
                                  <a:pt x="132297" y="187166"/>
                                  <a:pt x="134201" y="186214"/>
                                </a:cubicBezTo>
                                <a:cubicBezTo>
                                  <a:pt x="136106" y="185261"/>
                                  <a:pt x="138012" y="184309"/>
                                  <a:pt x="139916" y="183356"/>
                                </a:cubicBezTo>
                                <a:cubicBezTo>
                                  <a:pt x="141822" y="182403"/>
                                  <a:pt x="143726" y="181451"/>
                                  <a:pt x="144679" y="180498"/>
                                </a:cubicBezTo>
                                <a:cubicBezTo>
                                  <a:pt x="147537" y="178594"/>
                                  <a:pt x="151347" y="175736"/>
                                  <a:pt x="153251" y="173831"/>
                                </a:cubicBezTo>
                                <a:cubicBezTo>
                                  <a:pt x="154204" y="172878"/>
                                  <a:pt x="156109" y="170973"/>
                                  <a:pt x="157062" y="170021"/>
                                </a:cubicBezTo>
                                <a:cubicBezTo>
                                  <a:pt x="158014" y="169069"/>
                                  <a:pt x="158966" y="167164"/>
                                  <a:pt x="159919" y="166211"/>
                                </a:cubicBezTo>
                                <a:cubicBezTo>
                                  <a:pt x="161824" y="164306"/>
                                  <a:pt x="163729" y="161448"/>
                                  <a:pt x="165634" y="159544"/>
                                </a:cubicBezTo>
                                <a:cubicBezTo>
                                  <a:pt x="166587" y="157639"/>
                                  <a:pt x="167539" y="156686"/>
                                  <a:pt x="168491" y="154781"/>
                                </a:cubicBezTo>
                                <a:lnTo>
                                  <a:pt x="168491" y="154781"/>
                                </a:lnTo>
                                <a:cubicBezTo>
                                  <a:pt x="181826" y="135731"/>
                                  <a:pt x="191351" y="108109"/>
                                  <a:pt x="172301" y="77628"/>
                                </a:cubicBezTo>
                                <a:cubicBezTo>
                                  <a:pt x="155156" y="51911"/>
                                  <a:pt x="118962" y="43339"/>
                                  <a:pt x="102769" y="61436"/>
                                </a:cubicBezTo>
                                <a:cubicBezTo>
                                  <a:pt x="82766" y="84296"/>
                                  <a:pt x="106579" y="122396"/>
                                  <a:pt x="100864" y="130969"/>
                                </a:cubicBezTo>
                                <a:cubicBezTo>
                                  <a:pt x="99912" y="131921"/>
                                  <a:pt x="98006" y="131921"/>
                                  <a:pt x="96101" y="131921"/>
                                </a:cubicBezTo>
                                <a:cubicBezTo>
                                  <a:pt x="95149" y="131921"/>
                                  <a:pt x="93244" y="131921"/>
                                  <a:pt x="92291" y="131921"/>
                                </a:cubicBezTo>
                                <a:cubicBezTo>
                                  <a:pt x="90387" y="130969"/>
                                  <a:pt x="87529" y="130969"/>
                                  <a:pt x="85624" y="130969"/>
                                </a:cubicBezTo>
                                <a:cubicBezTo>
                                  <a:pt x="78956" y="129064"/>
                                  <a:pt x="70384" y="123348"/>
                                  <a:pt x="64669" y="116681"/>
                                </a:cubicBezTo>
                                <a:cubicBezTo>
                                  <a:pt x="58001" y="109061"/>
                                  <a:pt x="54191" y="99536"/>
                                  <a:pt x="55144" y="89059"/>
                                </a:cubicBezTo>
                                <a:lnTo>
                                  <a:pt x="55144" y="87153"/>
                                </a:lnTo>
                                <a:lnTo>
                                  <a:pt x="55144" y="86201"/>
                                </a:lnTo>
                                <a:lnTo>
                                  <a:pt x="55144" y="86201"/>
                                </a:lnTo>
                                <a:cubicBezTo>
                                  <a:pt x="55144" y="86201"/>
                                  <a:pt x="55144" y="85248"/>
                                  <a:pt x="55144" y="87153"/>
                                </a:cubicBezTo>
                                <a:lnTo>
                                  <a:pt x="55144" y="87153"/>
                                </a:lnTo>
                                <a:lnTo>
                                  <a:pt x="55144" y="86201"/>
                                </a:lnTo>
                                <a:lnTo>
                                  <a:pt x="56097" y="83344"/>
                                </a:lnTo>
                                <a:lnTo>
                                  <a:pt x="56097" y="81439"/>
                                </a:lnTo>
                                <a:cubicBezTo>
                                  <a:pt x="56097" y="81439"/>
                                  <a:pt x="56097" y="80486"/>
                                  <a:pt x="56097" y="80486"/>
                                </a:cubicBezTo>
                                <a:cubicBezTo>
                                  <a:pt x="56097" y="78581"/>
                                  <a:pt x="57049" y="75723"/>
                                  <a:pt x="58954" y="73819"/>
                                </a:cubicBezTo>
                                <a:cubicBezTo>
                                  <a:pt x="60859" y="69056"/>
                                  <a:pt x="64669" y="63341"/>
                                  <a:pt x="69431" y="59531"/>
                                </a:cubicBezTo>
                                <a:cubicBezTo>
                                  <a:pt x="78956" y="50959"/>
                                  <a:pt x="92291" y="44291"/>
                                  <a:pt x="106579" y="42386"/>
                                </a:cubicBezTo>
                                <a:cubicBezTo>
                                  <a:pt x="120866" y="40481"/>
                                  <a:pt x="136106" y="42386"/>
                                  <a:pt x="149441" y="49053"/>
                                </a:cubicBezTo>
                                <a:cubicBezTo>
                                  <a:pt x="156109" y="51911"/>
                                  <a:pt x="161824" y="56673"/>
                                  <a:pt x="167539" y="61436"/>
                                </a:cubicBezTo>
                                <a:cubicBezTo>
                                  <a:pt x="173254" y="66198"/>
                                  <a:pt x="178016" y="72866"/>
                                  <a:pt x="181826" y="78581"/>
                                </a:cubicBezTo>
                                <a:cubicBezTo>
                                  <a:pt x="183731" y="82391"/>
                                  <a:pt x="186589" y="85248"/>
                                  <a:pt x="188494" y="89059"/>
                                </a:cubicBezTo>
                                <a:cubicBezTo>
                                  <a:pt x="190399" y="92869"/>
                                  <a:pt x="192304" y="95726"/>
                                  <a:pt x="194209" y="99536"/>
                                </a:cubicBezTo>
                                <a:cubicBezTo>
                                  <a:pt x="196114" y="102394"/>
                                  <a:pt x="198019" y="106203"/>
                                  <a:pt x="199924" y="110014"/>
                                </a:cubicBezTo>
                                <a:cubicBezTo>
                                  <a:pt x="201829" y="113823"/>
                                  <a:pt x="203734" y="116681"/>
                                  <a:pt x="204687" y="120491"/>
                                </a:cubicBezTo>
                                <a:cubicBezTo>
                                  <a:pt x="211354" y="133826"/>
                                  <a:pt x="217069" y="147161"/>
                                  <a:pt x="222784" y="159544"/>
                                </a:cubicBezTo>
                                <a:cubicBezTo>
                                  <a:pt x="228499" y="171926"/>
                                  <a:pt x="235166" y="182403"/>
                                  <a:pt x="241834" y="191928"/>
                                </a:cubicBezTo>
                                <a:cubicBezTo>
                                  <a:pt x="248501" y="200501"/>
                                  <a:pt x="256122" y="207169"/>
                                  <a:pt x="262789" y="211931"/>
                                </a:cubicBezTo>
                                <a:cubicBezTo>
                                  <a:pt x="265647" y="213836"/>
                                  <a:pt x="269456" y="215741"/>
                                  <a:pt x="271362" y="217646"/>
                                </a:cubicBezTo>
                                <a:cubicBezTo>
                                  <a:pt x="274219" y="219551"/>
                                  <a:pt x="276124" y="220503"/>
                                  <a:pt x="278029" y="221456"/>
                                </a:cubicBezTo>
                                <a:cubicBezTo>
                                  <a:pt x="281839" y="223361"/>
                                  <a:pt x="283744" y="224314"/>
                                  <a:pt x="283744" y="224314"/>
                                </a:cubicBezTo>
                                <a:cubicBezTo>
                                  <a:pt x="283744" y="224314"/>
                                  <a:pt x="281839" y="223361"/>
                                  <a:pt x="278029" y="220503"/>
                                </a:cubicBezTo>
                                <a:cubicBezTo>
                                  <a:pt x="276124" y="219551"/>
                                  <a:pt x="274219" y="217646"/>
                                  <a:pt x="271362" y="215741"/>
                                </a:cubicBezTo>
                                <a:cubicBezTo>
                                  <a:pt x="269456" y="213836"/>
                                  <a:pt x="266599" y="211931"/>
                                  <a:pt x="263741" y="209073"/>
                                </a:cubicBezTo>
                                <a:cubicBezTo>
                                  <a:pt x="258026" y="203359"/>
                                  <a:pt x="251359" y="196691"/>
                                  <a:pt x="246597" y="188119"/>
                                </a:cubicBezTo>
                                <a:cubicBezTo>
                                  <a:pt x="240881" y="179546"/>
                                  <a:pt x="236119" y="168116"/>
                                  <a:pt x="232309" y="155734"/>
                                </a:cubicBezTo>
                                <a:cubicBezTo>
                                  <a:pt x="228499" y="143351"/>
                                  <a:pt x="223737" y="129064"/>
                                  <a:pt x="218974" y="114776"/>
                                </a:cubicBezTo>
                                <a:cubicBezTo>
                                  <a:pt x="218022" y="110966"/>
                                  <a:pt x="216116" y="107156"/>
                                  <a:pt x="215164" y="103346"/>
                                </a:cubicBezTo>
                                <a:cubicBezTo>
                                  <a:pt x="213259" y="99536"/>
                                  <a:pt x="212306" y="95726"/>
                                  <a:pt x="210401" y="91916"/>
                                </a:cubicBezTo>
                                <a:cubicBezTo>
                                  <a:pt x="208497" y="88106"/>
                                  <a:pt x="207544" y="84296"/>
                                  <a:pt x="205639" y="80486"/>
                                </a:cubicBezTo>
                                <a:cubicBezTo>
                                  <a:pt x="203734" y="76676"/>
                                  <a:pt x="201829" y="72866"/>
                                  <a:pt x="199924" y="69056"/>
                                </a:cubicBezTo>
                                <a:cubicBezTo>
                                  <a:pt x="196114" y="60484"/>
                                  <a:pt x="191351" y="52864"/>
                                  <a:pt x="184684" y="45244"/>
                                </a:cubicBezTo>
                                <a:cubicBezTo>
                                  <a:pt x="177064" y="36671"/>
                                  <a:pt x="169444" y="30003"/>
                                  <a:pt x="160872" y="2428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2856023" y="1000983"/>
                            <a:ext cx="228600" cy="314325"/>
                          </a:xfrm>
                          <a:custGeom>
                            <a:avLst/>
                            <a:gdLst>
                              <a:gd name="connsiteX0" fmla="*/ 124825 w 228600"/>
                              <a:gd name="connsiteY0" fmla="*/ 254814 h 314325"/>
                              <a:gd name="connsiteX1" fmla="*/ 123873 w 228600"/>
                              <a:gd name="connsiteY1" fmla="*/ 253861 h 314325"/>
                              <a:gd name="connsiteX2" fmla="*/ 123873 w 228600"/>
                              <a:gd name="connsiteY2" fmla="*/ 253861 h 314325"/>
                              <a:gd name="connsiteX3" fmla="*/ 123873 w 228600"/>
                              <a:gd name="connsiteY3" fmla="*/ 253861 h 314325"/>
                              <a:gd name="connsiteX4" fmla="*/ 122921 w 228600"/>
                              <a:gd name="connsiteY4" fmla="*/ 252909 h 314325"/>
                              <a:gd name="connsiteX5" fmla="*/ 120063 w 228600"/>
                              <a:gd name="connsiteY5" fmla="*/ 251004 h 314325"/>
                              <a:gd name="connsiteX6" fmla="*/ 115300 w 228600"/>
                              <a:gd name="connsiteY6" fmla="*/ 247194 h 314325"/>
                              <a:gd name="connsiteX7" fmla="*/ 97203 w 228600"/>
                              <a:gd name="connsiteY7" fmla="*/ 231001 h 314325"/>
                              <a:gd name="connsiteX8" fmla="*/ 66723 w 228600"/>
                              <a:gd name="connsiteY8" fmla="*/ 194806 h 314325"/>
                              <a:gd name="connsiteX9" fmla="*/ 31481 w 228600"/>
                              <a:gd name="connsiteY9" fmla="*/ 128131 h 314325"/>
                              <a:gd name="connsiteX10" fmla="*/ 82915 w 228600"/>
                              <a:gd name="connsiteY10" fmla="*/ 160517 h 314325"/>
                              <a:gd name="connsiteX11" fmla="*/ 143875 w 228600"/>
                              <a:gd name="connsiteY11" fmla="*/ 82411 h 314325"/>
                              <a:gd name="connsiteX12" fmla="*/ 80058 w 228600"/>
                              <a:gd name="connsiteY12" fmla="*/ 7164 h 314325"/>
                              <a:gd name="connsiteX13" fmla="*/ 51483 w 228600"/>
                              <a:gd name="connsiteY13" fmla="*/ 16689 h 314325"/>
                              <a:gd name="connsiteX14" fmla="*/ 51483 w 228600"/>
                              <a:gd name="connsiteY14" fmla="*/ 16689 h 314325"/>
                              <a:gd name="connsiteX15" fmla="*/ 45768 w 228600"/>
                              <a:gd name="connsiteY15" fmla="*/ 20499 h 314325"/>
                              <a:gd name="connsiteX16" fmla="*/ 31481 w 228600"/>
                              <a:gd name="connsiteY16" fmla="*/ 32881 h 314325"/>
                              <a:gd name="connsiteX17" fmla="*/ 17193 w 228600"/>
                              <a:gd name="connsiteY17" fmla="*/ 54789 h 314325"/>
                              <a:gd name="connsiteX18" fmla="*/ 8621 w 228600"/>
                              <a:gd name="connsiteY18" fmla="*/ 125274 h 314325"/>
                              <a:gd name="connsiteX19" fmla="*/ 40053 w 228600"/>
                              <a:gd name="connsiteY19" fmla="*/ 211951 h 314325"/>
                              <a:gd name="connsiteX20" fmla="*/ 70533 w 228600"/>
                              <a:gd name="connsiteY20" fmla="*/ 254814 h 314325"/>
                              <a:gd name="connsiteX21" fmla="*/ 89583 w 228600"/>
                              <a:gd name="connsiteY21" fmla="*/ 275769 h 314325"/>
                              <a:gd name="connsiteX22" fmla="*/ 94346 w 228600"/>
                              <a:gd name="connsiteY22" fmla="*/ 280531 h 314325"/>
                              <a:gd name="connsiteX23" fmla="*/ 97203 w 228600"/>
                              <a:gd name="connsiteY23" fmla="*/ 282436 h 314325"/>
                              <a:gd name="connsiteX24" fmla="*/ 98156 w 228600"/>
                              <a:gd name="connsiteY24" fmla="*/ 283389 h 314325"/>
                              <a:gd name="connsiteX25" fmla="*/ 99108 w 228600"/>
                              <a:gd name="connsiteY25" fmla="*/ 284342 h 314325"/>
                              <a:gd name="connsiteX26" fmla="*/ 100061 w 228600"/>
                              <a:gd name="connsiteY26" fmla="*/ 285294 h 314325"/>
                              <a:gd name="connsiteX27" fmla="*/ 110538 w 228600"/>
                              <a:gd name="connsiteY27" fmla="*/ 294819 h 314325"/>
                              <a:gd name="connsiteX28" fmla="*/ 121968 w 228600"/>
                              <a:gd name="connsiteY28" fmla="*/ 304344 h 314325"/>
                              <a:gd name="connsiteX29" fmla="*/ 133398 w 228600"/>
                              <a:gd name="connsiteY29" fmla="*/ 313869 h 314325"/>
                              <a:gd name="connsiteX30" fmla="*/ 136256 w 228600"/>
                              <a:gd name="connsiteY30" fmla="*/ 315774 h 314325"/>
                              <a:gd name="connsiteX31" fmla="*/ 230553 w 228600"/>
                              <a:gd name="connsiteY31" fmla="*/ 315774 h 314325"/>
                              <a:gd name="connsiteX32" fmla="*/ 135303 w 228600"/>
                              <a:gd name="connsiteY32" fmla="*/ 263386 h 314325"/>
                              <a:gd name="connsiteX33" fmla="*/ 124825 w 228600"/>
                              <a:gd name="connsiteY33" fmla="*/ 254814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24825" y="254814"/>
                                </a:moveTo>
                                <a:lnTo>
                                  <a:pt x="123873" y="253861"/>
                                </a:lnTo>
                                <a:lnTo>
                                  <a:pt x="123873" y="253861"/>
                                </a:lnTo>
                                <a:cubicBezTo>
                                  <a:pt x="123873" y="253861"/>
                                  <a:pt x="123873" y="253861"/>
                                  <a:pt x="123873" y="253861"/>
                                </a:cubicBezTo>
                                <a:lnTo>
                                  <a:pt x="122921" y="252909"/>
                                </a:lnTo>
                                <a:lnTo>
                                  <a:pt x="120063" y="251004"/>
                                </a:lnTo>
                                <a:cubicBezTo>
                                  <a:pt x="118158" y="249099"/>
                                  <a:pt x="116253" y="248146"/>
                                  <a:pt x="115300" y="247194"/>
                                </a:cubicBezTo>
                                <a:cubicBezTo>
                                  <a:pt x="109586" y="242431"/>
                                  <a:pt x="102918" y="236717"/>
                                  <a:pt x="97203" y="231001"/>
                                </a:cubicBezTo>
                                <a:cubicBezTo>
                                  <a:pt x="85773" y="219571"/>
                                  <a:pt x="75296" y="207189"/>
                                  <a:pt x="66723" y="194806"/>
                                </a:cubicBezTo>
                                <a:cubicBezTo>
                                  <a:pt x="50531" y="172899"/>
                                  <a:pt x="39100" y="150039"/>
                                  <a:pt x="31481" y="128131"/>
                                </a:cubicBezTo>
                                <a:cubicBezTo>
                                  <a:pt x="42911" y="148134"/>
                                  <a:pt x="61961" y="160517"/>
                                  <a:pt x="82915" y="160517"/>
                                </a:cubicBezTo>
                                <a:cubicBezTo>
                                  <a:pt x="117206" y="159564"/>
                                  <a:pt x="144828" y="125274"/>
                                  <a:pt x="143875" y="82411"/>
                                </a:cubicBezTo>
                                <a:cubicBezTo>
                                  <a:pt x="142923" y="39549"/>
                                  <a:pt x="114348" y="6211"/>
                                  <a:pt x="80058" y="7164"/>
                                </a:cubicBezTo>
                                <a:cubicBezTo>
                                  <a:pt x="69581" y="7164"/>
                                  <a:pt x="60056" y="10974"/>
                                  <a:pt x="51483" y="16689"/>
                                </a:cubicBezTo>
                                <a:cubicBezTo>
                                  <a:pt x="51483" y="16689"/>
                                  <a:pt x="51483" y="16689"/>
                                  <a:pt x="51483" y="16689"/>
                                </a:cubicBezTo>
                                <a:cubicBezTo>
                                  <a:pt x="49578" y="17642"/>
                                  <a:pt x="47673" y="18594"/>
                                  <a:pt x="45768" y="20499"/>
                                </a:cubicBezTo>
                                <a:cubicBezTo>
                                  <a:pt x="41958" y="23356"/>
                                  <a:pt x="37196" y="28119"/>
                                  <a:pt x="31481" y="32881"/>
                                </a:cubicBezTo>
                                <a:cubicBezTo>
                                  <a:pt x="26718" y="38596"/>
                                  <a:pt x="21003" y="46217"/>
                                  <a:pt x="17193" y="54789"/>
                                </a:cubicBezTo>
                                <a:cubicBezTo>
                                  <a:pt x="8621" y="72886"/>
                                  <a:pt x="4811" y="97651"/>
                                  <a:pt x="8621" y="125274"/>
                                </a:cubicBezTo>
                                <a:cubicBezTo>
                                  <a:pt x="12431" y="152896"/>
                                  <a:pt x="22908" y="182424"/>
                                  <a:pt x="40053" y="211951"/>
                                </a:cubicBezTo>
                                <a:cubicBezTo>
                                  <a:pt x="48625" y="226239"/>
                                  <a:pt x="59103" y="241479"/>
                                  <a:pt x="70533" y="254814"/>
                                </a:cubicBezTo>
                                <a:cubicBezTo>
                                  <a:pt x="76248" y="261481"/>
                                  <a:pt x="82915" y="269101"/>
                                  <a:pt x="89583" y="275769"/>
                                </a:cubicBezTo>
                                <a:cubicBezTo>
                                  <a:pt x="91488" y="277674"/>
                                  <a:pt x="92440" y="278626"/>
                                  <a:pt x="94346" y="280531"/>
                                </a:cubicBezTo>
                                <a:lnTo>
                                  <a:pt x="97203" y="282436"/>
                                </a:lnTo>
                                <a:lnTo>
                                  <a:pt x="98156" y="283389"/>
                                </a:lnTo>
                                <a:lnTo>
                                  <a:pt x="99108" y="284342"/>
                                </a:lnTo>
                                <a:lnTo>
                                  <a:pt x="100061" y="285294"/>
                                </a:lnTo>
                                <a:cubicBezTo>
                                  <a:pt x="103871" y="288151"/>
                                  <a:pt x="106728" y="291961"/>
                                  <a:pt x="110538" y="294819"/>
                                </a:cubicBezTo>
                                <a:cubicBezTo>
                                  <a:pt x="114348" y="297676"/>
                                  <a:pt x="118158" y="301486"/>
                                  <a:pt x="121968" y="304344"/>
                                </a:cubicBezTo>
                                <a:cubicBezTo>
                                  <a:pt x="125778" y="307201"/>
                                  <a:pt x="129588" y="311011"/>
                                  <a:pt x="133398" y="313869"/>
                                </a:cubicBezTo>
                                <a:cubicBezTo>
                                  <a:pt x="134350" y="314821"/>
                                  <a:pt x="135303" y="314821"/>
                                  <a:pt x="136256" y="315774"/>
                                </a:cubicBezTo>
                                <a:lnTo>
                                  <a:pt x="230553" y="315774"/>
                                </a:lnTo>
                                <a:cubicBezTo>
                                  <a:pt x="195311" y="302439"/>
                                  <a:pt x="163878" y="284342"/>
                                  <a:pt x="135303" y="263386"/>
                                </a:cubicBezTo>
                                <a:cubicBezTo>
                                  <a:pt x="131493" y="259576"/>
                                  <a:pt x="127683" y="257671"/>
                                  <a:pt x="124825" y="25481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390900" y="1224840"/>
                            <a:ext cx="571500" cy="95250"/>
                          </a:xfrm>
                          <a:custGeom>
                            <a:avLst/>
                            <a:gdLst>
                              <a:gd name="connsiteX0" fmla="*/ 164306 w 571500"/>
                              <a:gd name="connsiteY0" fmla="*/ 80486 h 95250"/>
                              <a:gd name="connsiteX1" fmla="*/ 170974 w 571500"/>
                              <a:gd name="connsiteY1" fmla="*/ 77629 h 95250"/>
                              <a:gd name="connsiteX2" fmla="*/ 177641 w 571500"/>
                              <a:gd name="connsiteY2" fmla="*/ 74772 h 95250"/>
                              <a:gd name="connsiteX3" fmla="*/ 190976 w 571500"/>
                              <a:gd name="connsiteY3" fmla="*/ 70009 h 95250"/>
                              <a:gd name="connsiteX4" fmla="*/ 204311 w 571500"/>
                              <a:gd name="connsiteY4" fmla="*/ 65247 h 95250"/>
                              <a:gd name="connsiteX5" fmla="*/ 217646 w 571500"/>
                              <a:gd name="connsiteY5" fmla="*/ 61436 h 95250"/>
                              <a:gd name="connsiteX6" fmla="*/ 230981 w 571500"/>
                              <a:gd name="connsiteY6" fmla="*/ 57626 h 95250"/>
                              <a:gd name="connsiteX7" fmla="*/ 284321 w 571500"/>
                              <a:gd name="connsiteY7" fmla="*/ 48101 h 95250"/>
                              <a:gd name="connsiteX8" fmla="*/ 335756 w 571500"/>
                              <a:gd name="connsiteY8" fmla="*/ 45244 h 95250"/>
                              <a:gd name="connsiteX9" fmla="*/ 384334 w 571500"/>
                              <a:gd name="connsiteY9" fmla="*/ 47149 h 95250"/>
                              <a:gd name="connsiteX10" fmla="*/ 468154 w 571500"/>
                              <a:gd name="connsiteY10" fmla="*/ 61436 h 95250"/>
                              <a:gd name="connsiteX11" fmla="*/ 531971 w 571500"/>
                              <a:gd name="connsiteY11" fmla="*/ 81439 h 95250"/>
                              <a:gd name="connsiteX12" fmla="*/ 551974 w 571500"/>
                              <a:gd name="connsiteY12" fmla="*/ 90011 h 95250"/>
                              <a:gd name="connsiteX13" fmla="*/ 564356 w 571500"/>
                              <a:gd name="connsiteY13" fmla="*/ 90011 h 95250"/>
                              <a:gd name="connsiteX14" fmla="*/ 537686 w 571500"/>
                              <a:gd name="connsiteY14" fmla="*/ 71914 h 95250"/>
                              <a:gd name="connsiteX15" fmla="*/ 475774 w 571500"/>
                              <a:gd name="connsiteY15" fmla="*/ 41434 h 95250"/>
                              <a:gd name="connsiteX16" fmla="*/ 390049 w 571500"/>
                              <a:gd name="connsiteY16" fmla="*/ 15716 h 95250"/>
                              <a:gd name="connsiteX17" fmla="*/ 338614 w 571500"/>
                              <a:gd name="connsiteY17" fmla="*/ 8097 h 95250"/>
                              <a:gd name="connsiteX18" fmla="*/ 325279 w 571500"/>
                              <a:gd name="connsiteY18" fmla="*/ 7144 h 95250"/>
                              <a:gd name="connsiteX19" fmla="*/ 318611 w 571500"/>
                              <a:gd name="connsiteY19" fmla="*/ 7144 h 95250"/>
                              <a:gd name="connsiteX20" fmla="*/ 311944 w 571500"/>
                              <a:gd name="connsiteY20" fmla="*/ 7144 h 95250"/>
                              <a:gd name="connsiteX21" fmla="*/ 297656 w 571500"/>
                              <a:gd name="connsiteY21" fmla="*/ 7144 h 95250"/>
                              <a:gd name="connsiteX22" fmla="*/ 283369 w 571500"/>
                              <a:gd name="connsiteY22" fmla="*/ 7144 h 95250"/>
                              <a:gd name="connsiteX23" fmla="*/ 269081 w 571500"/>
                              <a:gd name="connsiteY23" fmla="*/ 8097 h 95250"/>
                              <a:gd name="connsiteX24" fmla="*/ 261461 w 571500"/>
                              <a:gd name="connsiteY24" fmla="*/ 9049 h 95250"/>
                              <a:gd name="connsiteX25" fmla="*/ 253841 w 571500"/>
                              <a:gd name="connsiteY25" fmla="*/ 10001 h 95250"/>
                              <a:gd name="connsiteX26" fmla="*/ 238601 w 571500"/>
                              <a:gd name="connsiteY26" fmla="*/ 11906 h 95250"/>
                              <a:gd name="connsiteX27" fmla="*/ 223361 w 571500"/>
                              <a:gd name="connsiteY27" fmla="*/ 14764 h 95250"/>
                              <a:gd name="connsiteX28" fmla="*/ 208121 w 571500"/>
                              <a:gd name="connsiteY28" fmla="*/ 17622 h 95250"/>
                              <a:gd name="connsiteX29" fmla="*/ 192881 w 571500"/>
                              <a:gd name="connsiteY29" fmla="*/ 21431 h 95250"/>
                              <a:gd name="connsiteX30" fmla="*/ 177641 w 571500"/>
                              <a:gd name="connsiteY30" fmla="*/ 25241 h 95250"/>
                              <a:gd name="connsiteX31" fmla="*/ 162401 w 571500"/>
                              <a:gd name="connsiteY31" fmla="*/ 30004 h 95250"/>
                              <a:gd name="connsiteX32" fmla="*/ 154781 w 571500"/>
                              <a:gd name="connsiteY32" fmla="*/ 32861 h 95250"/>
                              <a:gd name="connsiteX33" fmla="*/ 147161 w 571500"/>
                              <a:gd name="connsiteY33" fmla="*/ 35719 h 95250"/>
                              <a:gd name="connsiteX34" fmla="*/ 131921 w 571500"/>
                              <a:gd name="connsiteY34" fmla="*/ 41434 h 95250"/>
                              <a:gd name="connsiteX35" fmla="*/ 116681 w 571500"/>
                              <a:gd name="connsiteY35" fmla="*/ 48101 h 95250"/>
                              <a:gd name="connsiteX36" fmla="*/ 110014 w 571500"/>
                              <a:gd name="connsiteY36" fmla="*/ 50959 h 95250"/>
                              <a:gd name="connsiteX37" fmla="*/ 103346 w 571500"/>
                              <a:gd name="connsiteY37" fmla="*/ 53816 h 95250"/>
                              <a:gd name="connsiteX38" fmla="*/ 96679 w 571500"/>
                              <a:gd name="connsiteY38" fmla="*/ 56674 h 95250"/>
                              <a:gd name="connsiteX39" fmla="*/ 90011 w 571500"/>
                              <a:gd name="connsiteY39" fmla="*/ 59531 h 95250"/>
                              <a:gd name="connsiteX40" fmla="*/ 76676 w 571500"/>
                              <a:gd name="connsiteY40" fmla="*/ 65247 h 95250"/>
                              <a:gd name="connsiteX41" fmla="*/ 62389 w 571500"/>
                              <a:gd name="connsiteY41" fmla="*/ 70961 h 95250"/>
                              <a:gd name="connsiteX42" fmla="*/ 48101 w 571500"/>
                              <a:gd name="connsiteY42" fmla="*/ 76676 h 95250"/>
                              <a:gd name="connsiteX43" fmla="*/ 7144 w 571500"/>
                              <a:gd name="connsiteY43" fmla="*/ 90011 h 95250"/>
                              <a:gd name="connsiteX44" fmla="*/ 143351 w 571500"/>
                              <a:gd name="connsiteY44" fmla="*/ 90011 h 95250"/>
                              <a:gd name="connsiteX45" fmla="*/ 151924 w 571500"/>
                              <a:gd name="connsiteY45" fmla="*/ 85249 h 95250"/>
                              <a:gd name="connsiteX46" fmla="*/ 164306 w 571500"/>
                              <a:gd name="connsiteY46" fmla="*/ 8048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164306" y="80486"/>
                                </a:moveTo>
                                <a:lnTo>
                                  <a:pt x="170974" y="77629"/>
                                </a:lnTo>
                                <a:cubicBezTo>
                                  <a:pt x="172879" y="76676"/>
                                  <a:pt x="175736" y="75724"/>
                                  <a:pt x="177641" y="74772"/>
                                </a:cubicBezTo>
                                <a:cubicBezTo>
                                  <a:pt x="182404" y="72866"/>
                                  <a:pt x="186214" y="70961"/>
                                  <a:pt x="190976" y="70009"/>
                                </a:cubicBezTo>
                                <a:cubicBezTo>
                                  <a:pt x="195739" y="68104"/>
                                  <a:pt x="199549" y="67151"/>
                                  <a:pt x="204311" y="65247"/>
                                </a:cubicBezTo>
                                <a:cubicBezTo>
                                  <a:pt x="209074" y="63341"/>
                                  <a:pt x="212884" y="62389"/>
                                  <a:pt x="217646" y="61436"/>
                                </a:cubicBezTo>
                                <a:cubicBezTo>
                                  <a:pt x="222409" y="60484"/>
                                  <a:pt x="226219" y="58579"/>
                                  <a:pt x="230981" y="57626"/>
                                </a:cubicBezTo>
                                <a:cubicBezTo>
                                  <a:pt x="249079" y="52864"/>
                                  <a:pt x="266224" y="50006"/>
                                  <a:pt x="284321" y="48101"/>
                                </a:cubicBezTo>
                                <a:cubicBezTo>
                                  <a:pt x="301466" y="46197"/>
                                  <a:pt x="318611" y="45244"/>
                                  <a:pt x="335756" y="45244"/>
                                </a:cubicBezTo>
                                <a:cubicBezTo>
                                  <a:pt x="351949" y="45244"/>
                                  <a:pt x="368141" y="46197"/>
                                  <a:pt x="384334" y="47149"/>
                                </a:cubicBezTo>
                                <a:cubicBezTo>
                                  <a:pt x="414814" y="50006"/>
                                  <a:pt x="443389" y="55722"/>
                                  <a:pt x="468154" y="61436"/>
                                </a:cubicBezTo>
                                <a:cubicBezTo>
                                  <a:pt x="492919" y="68104"/>
                                  <a:pt x="513874" y="74772"/>
                                  <a:pt x="531971" y="81439"/>
                                </a:cubicBezTo>
                                <a:cubicBezTo>
                                  <a:pt x="539591" y="84297"/>
                                  <a:pt x="545306" y="87154"/>
                                  <a:pt x="551974" y="90011"/>
                                </a:cubicBezTo>
                                <a:lnTo>
                                  <a:pt x="564356" y="90011"/>
                                </a:lnTo>
                                <a:cubicBezTo>
                                  <a:pt x="556736" y="84297"/>
                                  <a:pt x="548164" y="78581"/>
                                  <a:pt x="537686" y="71914"/>
                                </a:cubicBezTo>
                                <a:cubicBezTo>
                                  <a:pt x="521494" y="62389"/>
                                  <a:pt x="500539" y="51911"/>
                                  <a:pt x="475774" y="41434"/>
                                </a:cubicBezTo>
                                <a:cubicBezTo>
                                  <a:pt x="451009" y="31909"/>
                                  <a:pt x="422434" y="22384"/>
                                  <a:pt x="390049" y="15716"/>
                                </a:cubicBezTo>
                                <a:cubicBezTo>
                                  <a:pt x="373856" y="12859"/>
                                  <a:pt x="356711" y="10001"/>
                                  <a:pt x="338614" y="8097"/>
                                </a:cubicBezTo>
                                <a:cubicBezTo>
                                  <a:pt x="333851" y="8097"/>
                                  <a:pt x="330041" y="7144"/>
                                  <a:pt x="325279" y="7144"/>
                                </a:cubicBezTo>
                                <a:cubicBezTo>
                                  <a:pt x="323374" y="7144"/>
                                  <a:pt x="320516" y="7144"/>
                                  <a:pt x="318611" y="7144"/>
                                </a:cubicBezTo>
                                <a:cubicBezTo>
                                  <a:pt x="316706" y="7144"/>
                                  <a:pt x="313849" y="7144"/>
                                  <a:pt x="311944" y="7144"/>
                                </a:cubicBezTo>
                                <a:cubicBezTo>
                                  <a:pt x="307181" y="7144"/>
                                  <a:pt x="302419" y="7144"/>
                                  <a:pt x="297656" y="7144"/>
                                </a:cubicBezTo>
                                <a:cubicBezTo>
                                  <a:pt x="292894" y="7144"/>
                                  <a:pt x="288131" y="7144"/>
                                  <a:pt x="283369" y="7144"/>
                                </a:cubicBezTo>
                                <a:cubicBezTo>
                                  <a:pt x="278606" y="7144"/>
                                  <a:pt x="273844" y="8097"/>
                                  <a:pt x="269081" y="8097"/>
                                </a:cubicBezTo>
                                <a:cubicBezTo>
                                  <a:pt x="266224" y="8097"/>
                                  <a:pt x="264319" y="8097"/>
                                  <a:pt x="261461" y="9049"/>
                                </a:cubicBezTo>
                                <a:cubicBezTo>
                                  <a:pt x="258604" y="9049"/>
                                  <a:pt x="256699" y="10001"/>
                                  <a:pt x="253841" y="10001"/>
                                </a:cubicBezTo>
                                <a:cubicBezTo>
                                  <a:pt x="249079" y="10954"/>
                                  <a:pt x="244316" y="10954"/>
                                  <a:pt x="238601" y="11906"/>
                                </a:cubicBezTo>
                                <a:cubicBezTo>
                                  <a:pt x="233839" y="12859"/>
                                  <a:pt x="229076" y="13811"/>
                                  <a:pt x="223361" y="14764"/>
                                </a:cubicBezTo>
                                <a:cubicBezTo>
                                  <a:pt x="218599" y="15716"/>
                                  <a:pt x="213836" y="16669"/>
                                  <a:pt x="208121" y="17622"/>
                                </a:cubicBezTo>
                                <a:cubicBezTo>
                                  <a:pt x="203359" y="18574"/>
                                  <a:pt x="197644" y="19526"/>
                                  <a:pt x="192881" y="21431"/>
                                </a:cubicBezTo>
                                <a:cubicBezTo>
                                  <a:pt x="188119" y="22384"/>
                                  <a:pt x="182404" y="24289"/>
                                  <a:pt x="177641" y="25241"/>
                                </a:cubicBezTo>
                                <a:cubicBezTo>
                                  <a:pt x="172879" y="27147"/>
                                  <a:pt x="167164" y="28099"/>
                                  <a:pt x="162401" y="30004"/>
                                </a:cubicBezTo>
                                <a:cubicBezTo>
                                  <a:pt x="159544" y="30956"/>
                                  <a:pt x="157639" y="31909"/>
                                  <a:pt x="154781" y="32861"/>
                                </a:cubicBezTo>
                                <a:cubicBezTo>
                                  <a:pt x="151924" y="33814"/>
                                  <a:pt x="150019" y="34766"/>
                                  <a:pt x="147161" y="35719"/>
                                </a:cubicBezTo>
                                <a:cubicBezTo>
                                  <a:pt x="142399" y="37624"/>
                                  <a:pt x="136684" y="39529"/>
                                  <a:pt x="131921" y="41434"/>
                                </a:cubicBezTo>
                                <a:cubicBezTo>
                                  <a:pt x="127159" y="43339"/>
                                  <a:pt x="122396" y="46197"/>
                                  <a:pt x="116681" y="48101"/>
                                </a:cubicBezTo>
                                <a:lnTo>
                                  <a:pt x="110014" y="50959"/>
                                </a:lnTo>
                                <a:lnTo>
                                  <a:pt x="103346" y="53816"/>
                                </a:lnTo>
                                <a:lnTo>
                                  <a:pt x="96679" y="56674"/>
                                </a:lnTo>
                                <a:lnTo>
                                  <a:pt x="90011" y="59531"/>
                                </a:lnTo>
                                <a:cubicBezTo>
                                  <a:pt x="85249" y="61436"/>
                                  <a:pt x="81439" y="63341"/>
                                  <a:pt x="76676" y="65247"/>
                                </a:cubicBezTo>
                                <a:cubicBezTo>
                                  <a:pt x="71914" y="67151"/>
                                  <a:pt x="67151" y="69056"/>
                                  <a:pt x="62389" y="70961"/>
                                </a:cubicBezTo>
                                <a:cubicBezTo>
                                  <a:pt x="57626" y="72866"/>
                                  <a:pt x="52864" y="74772"/>
                                  <a:pt x="48101" y="76676"/>
                                </a:cubicBezTo>
                                <a:cubicBezTo>
                                  <a:pt x="34766" y="81439"/>
                                  <a:pt x="21431" y="86201"/>
                                  <a:pt x="7144" y="90011"/>
                                </a:cubicBezTo>
                                <a:lnTo>
                                  <a:pt x="143351" y="90011"/>
                                </a:lnTo>
                                <a:cubicBezTo>
                                  <a:pt x="146209" y="88106"/>
                                  <a:pt x="149066" y="87154"/>
                                  <a:pt x="151924" y="85249"/>
                                </a:cubicBezTo>
                                <a:cubicBezTo>
                                  <a:pt x="155734" y="84297"/>
                                  <a:pt x="159544" y="82391"/>
                                  <a:pt x="164306" y="804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730586" y="360923"/>
                            <a:ext cx="361950" cy="638175"/>
                          </a:xfrm>
                          <a:custGeom>
                            <a:avLst/>
                            <a:gdLst>
                              <a:gd name="connsiteX0" fmla="*/ 278011 w 361950"/>
                              <a:gd name="connsiteY0" fmla="*/ 454818 h 638175"/>
                              <a:gd name="connsiteX1" fmla="*/ 252293 w 361950"/>
                              <a:gd name="connsiteY1" fmla="*/ 434816 h 638175"/>
                              <a:gd name="connsiteX2" fmla="*/ 238959 w 361950"/>
                              <a:gd name="connsiteY2" fmla="*/ 425291 h 638175"/>
                              <a:gd name="connsiteX3" fmla="*/ 232291 w 361950"/>
                              <a:gd name="connsiteY3" fmla="*/ 420529 h 638175"/>
                              <a:gd name="connsiteX4" fmla="*/ 225624 w 361950"/>
                              <a:gd name="connsiteY4" fmla="*/ 415766 h 638175"/>
                              <a:gd name="connsiteX5" fmla="*/ 218956 w 361950"/>
                              <a:gd name="connsiteY5" fmla="*/ 411004 h 638175"/>
                              <a:gd name="connsiteX6" fmla="*/ 215146 w 361950"/>
                              <a:gd name="connsiteY6" fmla="*/ 409099 h 638175"/>
                              <a:gd name="connsiteX7" fmla="*/ 212288 w 361950"/>
                              <a:gd name="connsiteY7" fmla="*/ 407193 h 638175"/>
                              <a:gd name="connsiteX8" fmla="*/ 200859 w 361950"/>
                              <a:gd name="connsiteY8" fmla="*/ 398621 h 638175"/>
                              <a:gd name="connsiteX9" fmla="*/ 189428 w 361950"/>
                              <a:gd name="connsiteY9" fmla="*/ 390049 h 638175"/>
                              <a:gd name="connsiteX10" fmla="*/ 183713 w 361950"/>
                              <a:gd name="connsiteY10" fmla="*/ 385286 h 638175"/>
                              <a:gd name="connsiteX11" fmla="*/ 177999 w 361950"/>
                              <a:gd name="connsiteY11" fmla="*/ 380524 h 638175"/>
                              <a:gd name="connsiteX12" fmla="*/ 167521 w 361950"/>
                              <a:gd name="connsiteY12" fmla="*/ 370999 h 638175"/>
                              <a:gd name="connsiteX13" fmla="*/ 157043 w 361950"/>
                              <a:gd name="connsiteY13" fmla="*/ 361474 h 638175"/>
                              <a:gd name="connsiteX14" fmla="*/ 147518 w 361950"/>
                              <a:gd name="connsiteY14" fmla="*/ 351949 h 638175"/>
                              <a:gd name="connsiteX15" fmla="*/ 137993 w 361950"/>
                              <a:gd name="connsiteY15" fmla="*/ 341471 h 638175"/>
                              <a:gd name="connsiteX16" fmla="*/ 104656 w 361950"/>
                              <a:gd name="connsiteY16" fmla="*/ 299561 h 638175"/>
                              <a:gd name="connsiteX17" fmla="*/ 77986 w 361950"/>
                              <a:gd name="connsiteY17" fmla="*/ 255746 h 638175"/>
                              <a:gd name="connsiteX18" fmla="*/ 57031 w 361950"/>
                              <a:gd name="connsiteY18" fmla="*/ 211931 h 638175"/>
                              <a:gd name="connsiteX19" fmla="*/ 30361 w 361950"/>
                              <a:gd name="connsiteY19" fmla="*/ 130968 h 638175"/>
                              <a:gd name="connsiteX20" fmla="*/ 17978 w 361950"/>
                              <a:gd name="connsiteY20" fmla="*/ 65246 h 638175"/>
                              <a:gd name="connsiteX21" fmla="*/ 15121 w 361950"/>
                              <a:gd name="connsiteY21" fmla="*/ 22384 h 638175"/>
                              <a:gd name="connsiteX22" fmla="*/ 15121 w 361950"/>
                              <a:gd name="connsiteY22" fmla="*/ 10954 h 638175"/>
                              <a:gd name="connsiteX23" fmla="*/ 15121 w 361950"/>
                              <a:gd name="connsiteY23" fmla="*/ 7144 h 638175"/>
                              <a:gd name="connsiteX24" fmla="*/ 14168 w 361950"/>
                              <a:gd name="connsiteY24" fmla="*/ 10954 h 638175"/>
                              <a:gd name="connsiteX25" fmla="*/ 13216 w 361950"/>
                              <a:gd name="connsiteY25" fmla="*/ 15716 h 638175"/>
                              <a:gd name="connsiteX26" fmla="*/ 12263 w 361950"/>
                              <a:gd name="connsiteY26" fmla="*/ 22384 h 638175"/>
                              <a:gd name="connsiteX27" fmla="*/ 7501 w 361950"/>
                              <a:gd name="connsiteY27" fmla="*/ 66199 h 638175"/>
                              <a:gd name="connsiteX28" fmla="*/ 10359 w 361950"/>
                              <a:gd name="connsiteY28" fmla="*/ 134779 h 638175"/>
                              <a:gd name="connsiteX29" fmla="*/ 28456 w 361950"/>
                              <a:gd name="connsiteY29" fmla="*/ 222409 h 638175"/>
                              <a:gd name="connsiteX30" fmla="*/ 46553 w 361950"/>
                              <a:gd name="connsiteY30" fmla="*/ 270986 h 638175"/>
                              <a:gd name="connsiteX31" fmla="*/ 52268 w 361950"/>
                              <a:gd name="connsiteY31" fmla="*/ 283368 h 638175"/>
                              <a:gd name="connsiteX32" fmla="*/ 55126 w 361950"/>
                              <a:gd name="connsiteY32" fmla="*/ 290036 h 638175"/>
                              <a:gd name="connsiteX33" fmla="*/ 57984 w 361950"/>
                              <a:gd name="connsiteY33" fmla="*/ 295751 h 638175"/>
                              <a:gd name="connsiteX34" fmla="*/ 64651 w 361950"/>
                              <a:gd name="connsiteY34" fmla="*/ 308134 h 638175"/>
                              <a:gd name="connsiteX35" fmla="*/ 71318 w 361950"/>
                              <a:gd name="connsiteY35" fmla="*/ 320516 h 638175"/>
                              <a:gd name="connsiteX36" fmla="*/ 78938 w 361950"/>
                              <a:gd name="connsiteY36" fmla="*/ 332899 h 638175"/>
                              <a:gd name="connsiteX37" fmla="*/ 82749 w 361950"/>
                              <a:gd name="connsiteY37" fmla="*/ 338614 h 638175"/>
                              <a:gd name="connsiteX38" fmla="*/ 86559 w 361950"/>
                              <a:gd name="connsiteY38" fmla="*/ 344329 h 638175"/>
                              <a:gd name="connsiteX39" fmla="*/ 95131 w 361950"/>
                              <a:gd name="connsiteY39" fmla="*/ 356711 h 638175"/>
                              <a:gd name="connsiteX40" fmla="*/ 104656 w 361950"/>
                              <a:gd name="connsiteY40" fmla="*/ 369093 h 638175"/>
                              <a:gd name="connsiteX41" fmla="*/ 114181 w 361950"/>
                              <a:gd name="connsiteY41" fmla="*/ 380524 h 638175"/>
                              <a:gd name="connsiteX42" fmla="*/ 124659 w 361950"/>
                              <a:gd name="connsiteY42" fmla="*/ 391954 h 638175"/>
                              <a:gd name="connsiteX43" fmla="*/ 135136 w 361950"/>
                              <a:gd name="connsiteY43" fmla="*/ 403384 h 638175"/>
                              <a:gd name="connsiteX44" fmla="*/ 146566 w 361950"/>
                              <a:gd name="connsiteY44" fmla="*/ 414814 h 638175"/>
                              <a:gd name="connsiteX45" fmla="*/ 152281 w 361950"/>
                              <a:gd name="connsiteY45" fmla="*/ 420529 h 638175"/>
                              <a:gd name="connsiteX46" fmla="*/ 157996 w 361950"/>
                              <a:gd name="connsiteY46" fmla="*/ 426243 h 638175"/>
                              <a:gd name="connsiteX47" fmla="*/ 170378 w 361950"/>
                              <a:gd name="connsiteY47" fmla="*/ 436721 h 638175"/>
                              <a:gd name="connsiteX48" fmla="*/ 182761 w 361950"/>
                              <a:gd name="connsiteY48" fmla="*/ 446246 h 638175"/>
                              <a:gd name="connsiteX49" fmla="*/ 188476 w 361950"/>
                              <a:gd name="connsiteY49" fmla="*/ 451009 h 638175"/>
                              <a:gd name="connsiteX50" fmla="*/ 194191 w 361950"/>
                              <a:gd name="connsiteY50" fmla="*/ 455771 h 638175"/>
                              <a:gd name="connsiteX51" fmla="*/ 199906 w 361950"/>
                              <a:gd name="connsiteY51" fmla="*/ 460534 h 638175"/>
                              <a:gd name="connsiteX52" fmla="*/ 205621 w 361950"/>
                              <a:gd name="connsiteY52" fmla="*/ 465296 h 638175"/>
                              <a:gd name="connsiteX53" fmla="*/ 217051 w 361950"/>
                              <a:gd name="connsiteY53" fmla="*/ 474821 h 638175"/>
                              <a:gd name="connsiteX54" fmla="*/ 228481 w 361950"/>
                              <a:gd name="connsiteY54" fmla="*/ 484346 h 638175"/>
                              <a:gd name="connsiteX55" fmla="*/ 239911 w 361950"/>
                              <a:gd name="connsiteY55" fmla="*/ 493871 h 638175"/>
                              <a:gd name="connsiteX56" fmla="*/ 323731 w 361950"/>
                              <a:gd name="connsiteY56" fmla="*/ 582454 h 638175"/>
                              <a:gd name="connsiteX57" fmla="*/ 361831 w 361950"/>
                              <a:gd name="connsiteY57" fmla="*/ 638651 h 638175"/>
                              <a:gd name="connsiteX58" fmla="*/ 361831 w 361950"/>
                              <a:gd name="connsiteY58" fmla="*/ 544354 h 638175"/>
                              <a:gd name="connsiteX59" fmla="*/ 278011 w 361950"/>
                              <a:gd name="connsiteY59" fmla="*/ 454818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61950" h="638175">
                                <a:moveTo>
                                  <a:pt x="278011" y="454818"/>
                                </a:moveTo>
                                <a:cubicBezTo>
                                  <a:pt x="269438" y="448151"/>
                                  <a:pt x="260866" y="440531"/>
                                  <a:pt x="252293" y="434816"/>
                                </a:cubicBezTo>
                                <a:cubicBezTo>
                                  <a:pt x="248484" y="431959"/>
                                  <a:pt x="243721" y="428149"/>
                                  <a:pt x="238959" y="425291"/>
                                </a:cubicBezTo>
                                <a:lnTo>
                                  <a:pt x="232291" y="420529"/>
                                </a:lnTo>
                                <a:lnTo>
                                  <a:pt x="225624" y="415766"/>
                                </a:lnTo>
                                <a:lnTo>
                                  <a:pt x="218956" y="411004"/>
                                </a:lnTo>
                                <a:lnTo>
                                  <a:pt x="215146" y="409099"/>
                                </a:lnTo>
                                <a:lnTo>
                                  <a:pt x="212288" y="407193"/>
                                </a:lnTo>
                                <a:cubicBezTo>
                                  <a:pt x="208478" y="404336"/>
                                  <a:pt x="204668" y="401479"/>
                                  <a:pt x="200859" y="398621"/>
                                </a:cubicBezTo>
                                <a:cubicBezTo>
                                  <a:pt x="197049" y="395764"/>
                                  <a:pt x="193238" y="392906"/>
                                  <a:pt x="189428" y="390049"/>
                                </a:cubicBezTo>
                                <a:lnTo>
                                  <a:pt x="183713" y="385286"/>
                                </a:lnTo>
                                <a:cubicBezTo>
                                  <a:pt x="181809" y="383381"/>
                                  <a:pt x="179903" y="382429"/>
                                  <a:pt x="177999" y="380524"/>
                                </a:cubicBezTo>
                                <a:cubicBezTo>
                                  <a:pt x="174188" y="377666"/>
                                  <a:pt x="171331" y="373856"/>
                                  <a:pt x="167521" y="370999"/>
                                </a:cubicBezTo>
                                <a:cubicBezTo>
                                  <a:pt x="163711" y="368141"/>
                                  <a:pt x="160853" y="364331"/>
                                  <a:pt x="157043" y="361474"/>
                                </a:cubicBezTo>
                                <a:cubicBezTo>
                                  <a:pt x="153234" y="358616"/>
                                  <a:pt x="150376" y="354806"/>
                                  <a:pt x="147518" y="351949"/>
                                </a:cubicBezTo>
                                <a:cubicBezTo>
                                  <a:pt x="144661" y="348139"/>
                                  <a:pt x="140851" y="345281"/>
                                  <a:pt x="137993" y="341471"/>
                                </a:cubicBezTo>
                                <a:cubicBezTo>
                                  <a:pt x="125611" y="328136"/>
                                  <a:pt x="115134" y="313849"/>
                                  <a:pt x="104656" y="299561"/>
                                </a:cubicBezTo>
                                <a:cubicBezTo>
                                  <a:pt x="94178" y="285274"/>
                                  <a:pt x="85606" y="270034"/>
                                  <a:pt x="77986" y="255746"/>
                                </a:cubicBezTo>
                                <a:cubicBezTo>
                                  <a:pt x="70366" y="241459"/>
                                  <a:pt x="62746" y="226218"/>
                                  <a:pt x="57031" y="211931"/>
                                </a:cubicBezTo>
                                <a:cubicBezTo>
                                  <a:pt x="44649" y="183356"/>
                                  <a:pt x="36076" y="155734"/>
                                  <a:pt x="30361" y="130968"/>
                                </a:cubicBezTo>
                                <a:cubicBezTo>
                                  <a:pt x="23693" y="106204"/>
                                  <a:pt x="20836" y="84296"/>
                                  <a:pt x="17978" y="65246"/>
                                </a:cubicBezTo>
                                <a:cubicBezTo>
                                  <a:pt x="16074" y="47149"/>
                                  <a:pt x="15121" y="31909"/>
                                  <a:pt x="15121" y="22384"/>
                                </a:cubicBezTo>
                                <a:cubicBezTo>
                                  <a:pt x="15121" y="17621"/>
                                  <a:pt x="15121" y="13811"/>
                                  <a:pt x="15121" y="10954"/>
                                </a:cubicBezTo>
                                <a:cubicBezTo>
                                  <a:pt x="15121" y="8096"/>
                                  <a:pt x="15121" y="7144"/>
                                  <a:pt x="15121" y="7144"/>
                                </a:cubicBezTo>
                                <a:cubicBezTo>
                                  <a:pt x="15121" y="7144"/>
                                  <a:pt x="15121" y="8096"/>
                                  <a:pt x="14168" y="10954"/>
                                </a:cubicBezTo>
                                <a:cubicBezTo>
                                  <a:pt x="14168" y="11906"/>
                                  <a:pt x="13216" y="13811"/>
                                  <a:pt x="13216" y="15716"/>
                                </a:cubicBezTo>
                                <a:cubicBezTo>
                                  <a:pt x="12263" y="17621"/>
                                  <a:pt x="12263" y="19526"/>
                                  <a:pt x="12263" y="22384"/>
                                </a:cubicBezTo>
                                <a:cubicBezTo>
                                  <a:pt x="10359" y="31909"/>
                                  <a:pt x="8453" y="47149"/>
                                  <a:pt x="7501" y="66199"/>
                                </a:cubicBezTo>
                                <a:cubicBezTo>
                                  <a:pt x="6549" y="85249"/>
                                  <a:pt x="7501" y="108109"/>
                                  <a:pt x="10359" y="134779"/>
                                </a:cubicBezTo>
                                <a:cubicBezTo>
                                  <a:pt x="13216" y="161449"/>
                                  <a:pt x="18931" y="190976"/>
                                  <a:pt x="28456" y="222409"/>
                                </a:cubicBezTo>
                                <a:cubicBezTo>
                                  <a:pt x="33218" y="238601"/>
                                  <a:pt x="38934" y="254793"/>
                                  <a:pt x="46553" y="270986"/>
                                </a:cubicBezTo>
                                <a:cubicBezTo>
                                  <a:pt x="48459" y="274796"/>
                                  <a:pt x="50363" y="279559"/>
                                  <a:pt x="52268" y="283368"/>
                                </a:cubicBezTo>
                                <a:cubicBezTo>
                                  <a:pt x="53221" y="285274"/>
                                  <a:pt x="54174" y="287179"/>
                                  <a:pt x="55126" y="290036"/>
                                </a:cubicBezTo>
                                <a:cubicBezTo>
                                  <a:pt x="56078" y="291941"/>
                                  <a:pt x="57031" y="293846"/>
                                  <a:pt x="57984" y="295751"/>
                                </a:cubicBezTo>
                                <a:cubicBezTo>
                                  <a:pt x="59888" y="299561"/>
                                  <a:pt x="61793" y="304324"/>
                                  <a:pt x="64651" y="308134"/>
                                </a:cubicBezTo>
                                <a:cubicBezTo>
                                  <a:pt x="66556" y="311943"/>
                                  <a:pt x="69413" y="316706"/>
                                  <a:pt x="71318" y="320516"/>
                                </a:cubicBezTo>
                                <a:cubicBezTo>
                                  <a:pt x="73224" y="324326"/>
                                  <a:pt x="76081" y="329089"/>
                                  <a:pt x="78938" y="332899"/>
                                </a:cubicBezTo>
                                <a:cubicBezTo>
                                  <a:pt x="79891" y="334804"/>
                                  <a:pt x="81796" y="336709"/>
                                  <a:pt x="82749" y="338614"/>
                                </a:cubicBezTo>
                                <a:cubicBezTo>
                                  <a:pt x="83701" y="340518"/>
                                  <a:pt x="85606" y="342424"/>
                                  <a:pt x="86559" y="344329"/>
                                </a:cubicBezTo>
                                <a:cubicBezTo>
                                  <a:pt x="89416" y="348139"/>
                                  <a:pt x="92274" y="352901"/>
                                  <a:pt x="95131" y="356711"/>
                                </a:cubicBezTo>
                                <a:cubicBezTo>
                                  <a:pt x="97988" y="360521"/>
                                  <a:pt x="100846" y="364331"/>
                                  <a:pt x="104656" y="369093"/>
                                </a:cubicBezTo>
                                <a:cubicBezTo>
                                  <a:pt x="107513" y="372904"/>
                                  <a:pt x="111324" y="376714"/>
                                  <a:pt x="114181" y="380524"/>
                                </a:cubicBezTo>
                                <a:cubicBezTo>
                                  <a:pt x="117038" y="384334"/>
                                  <a:pt x="120849" y="388143"/>
                                  <a:pt x="124659" y="391954"/>
                                </a:cubicBezTo>
                                <a:cubicBezTo>
                                  <a:pt x="128468" y="395764"/>
                                  <a:pt x="131326" y="399574"/>
                                  <a:pt x="135136" y="403384"/>
                                </a:cubicBezTo>
                                <a:cubicBezTo>
                                  <a:pt x="138946" y="407193"/>
                                  <a:pt x="142756" y="411004"/>
                                  <a:pt x="146566" y="414814"/>
                                </a:cubicBezTo>
                                <a:cubicBezTo>
                                  <a:pt x="148471" y="416718"/>
                                  <a:pt x="150376" y="418624"/>
                                  <a:pt x="152281" y="420529"/>
                                </a:cubicBezTo>
                                <a:cubicBezTo>
                                  <a:pt x="154186" y="422434"/>
                                  <a:pt x="156091" y="424339"/>
                                  <a:pt x="157996" y="426243"/>
                                </a:cubicBezTo>
                                <a:cubicBezTo>
                                  <a:pt x="161806" y="430054"/>
                                  <a:pt x="165616" y="432911"/>
                                  <a:pt x="170378" y="436721"/>
                                </a:cubicBezTo>
                                <a:cubicBezTo>
                                  <a:pt x="174188" y="439579"/>
                                  <a:pt x="178951" y="443389"/>
                                  <a:pt x="182761" y="446246"/>
                                </a:cubicBezTo>
                                <a:lnTo>
                                  <a:pt x="188476" y="451009"/>
                                </a:lnTo>
                                <a:lnTo>
                                  <a:pt x="194191" y="455771"/>
                                </a:lnTo>
                                <a:lnTo>
                                  <a:pt x="199906" y="460534"/>
                                </a:lnTo>
                                <a:lnTo>
                                  <a:pt x="205621" y="465296"/>
                                </a:lnTo>
                                <a:cubicBezTo>
                                  <a:pt x="209431" y="468154"/>
                                  <a:pt x="213241" y="471011"/>
                                  <a:pt x="217051" y="474821"/>
                                </a:cubicBezTo>
                                <a:cubicBezTo>
                                  <a:pt x="220861" y="477679"/>
                                  <a:pt x="224671" y="481489"/>
                                  <a:pt x="228481" y="484346"/>
                                </a:cubicBezTo>
                                <a:cubicBezTo>
                                  <a:pt x="232291" y="487204"/>
                                  <a:pt x="236101" y="491014"/>
                                  <a:pt x="239911" y="493871"/>
                                </a:cubicBezTo>
                                <a:cubicBezTo>
                                  <a:pt x="270391" y="520541"/>
                                  <a:pt x="298966" y="550068"/>
                                  <a:pt x="323731" y="582454"/>
                                </a:cubicBezTo>
                                <a:cubicBezTo>
                                  <a:pt x="338018" y="600551"/>
                                  <a:pt x="350401" y="619601"/>
                                  <a:pt x="361831" y="638651"/>
                                </a:cubicBezTo>
                                <a:lnTo>
                                  <a:pt x="361831" y="544354"/>
                                </a:lnTo>
                                <a:cubicBezTo>
                                  <a:pt x="338971" y="511968"/>
                                  <a:pt x="309443" y="481489"/>
                                  <a:pt x="278011" y="45481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400050" y="914026"/>
                            <a:ext cx="466725" cy="323850"/>
                          </a:xfrm>
                          <a:custGeom>
                            <a:avLst/>
                            <a:gdLst>
                              <a:gd name="connsiteX0" fmla="*/ 349091 w 466725"/>
                              <a:gd name="connsiteY0" fmla="*/ 307480 h 323850"/>
                              <a:gd name="connsiteX1" fmla="*/ 359569 w 466725"/>
                              <a:gd name="connsiteY1" fmla="*/ 303670 h 323850"/>
                              <a:gd name="connsiteX2" fmla="*/ 370046 w 466725"/>
                              <a:gd name="connsiteY2" fmla="*/ 298908 h 323850"/>
                              <a:gd name="connsiteX3" fmla="*/ 374809 w 466725"/>
                              <a:gd name="connsiteY3" fmla="*/ 296050 h 323850"/>
                              <a:gd name="connsiteX4" fmla="*/ 379571 w 466725"/>
                              <a:gd name="connsiteY4" fmla="*/ 293193 h 323850"/>
                              <a:gd name="connsiteX5" fmla="*/ 381476 w 466725"/>
                              <a:gd name="connsiteY5" fmla="*/ 292240 h 323850"/>
                              <a:gd name="connsiteX6" fmla="*/ 384334 w 466725"/>
                              <a:gd name="connsiteY6" fmla="*/ 290335 h 323850"/>
                              <a:gd name="connsiteX7" fmla="*/ 389096 w 466725"/>
                              <a:gd name="connsiteY7" fmla="*/ 287478 h 323850"/>
                              <a:gd name="connsiteX8" fmla="*/ 426244 w 466725"/>
                              <a:gd name="connsiteY8" fmla="*/ 256998 h 323850"/>
                              <a:gd name="connsiteX9" fmla="*/ 454819 w 466725"/>
                              <a:gd name="connsiteY9" fmla="*/ 214135 h 323850"/>
                              <a:gd name="connsiteX10" fmla="*/ 463391 w 466725"/>
                              <a:gd name="connsiteY10" fmla="*/ 189370 h 323850"/>
                              <a:gd name="connsiteX11" fmla="*/ 467201 w 466725"/>
                              <a:gd name="connsiteY11" fmla="*/ 162700 h 323850"/>
                              <a:gd name="connsiteX12" fmla="*/ 466249 w 466725"/>
                              <a:gd name="connsiteY12" fmla="*/ 136030 h 323850"/>
                              <a:gd name="connsiteX13" fmla="*/ 459581 w 466725"/>
                              <a:gd name="connsiteY13" fmla="*/ 110313 h 323850"/>
                              <a:gd name="connsiteX14" fmla="*/ 433864 w 466725"/>
                              <a:gd name="connsiteY14" fmla="*/ 64593 h 323850"/>
                              <a:gd name="connsiteX15" fmla="*/ 415766 w 466725"/>
                              <a:gd name="connsiteY15" fmla="*/ 45543 h 323850"/>
                              <a:gd name="connsiteX16" fmla="*/ 406241 w 466725"/>
                              <a:gd name="connsiteY16" fmla="*/ 36970 h 323850"/>
                              <a:gd name="connsiteX17" fmla="*/ 403384 w 466725"/>
                              <a:gd name="connsiteY17" fmla="*/ 35065 h 323850"/>
                              <a:gd name="connsiteX18" fmla="*/ 400526 w 466725"/>
                              <a:gd name="connsiteY18" fmla="*/ 33160 h 323850"/>
                              <a:gd name="connsiteX19" fmla="*/ 394811 w 466725"/>
                              <a:gd name="connsiteY19" fmla="*/ 29350 h 323850"/>
                              <a:gd name="connsiteX20" fmla="*/ 391954 w 466725"/>
                              <a:gd name="connsiteY20" fmla="*/ 27445 h 323850"/>
                              <a:gd name="connsiteX21" fmla="*/ 390049 w 466725"/>
                              <a:gd name="connsiteY21" fmla="*/ 26493 h 323850"/>
                              <a:gd name="connsiteX22" fmla="*/ 388144 w 466725"/>
                              <a:gd name="connsiteY22" fmla="*/ 25540 h 323850"/>
                              <a:gd name="connsiteX23" fmla="*/ 387191 w 466725"/>
                              <a:gd name="connsiteY23" fmla="*/ 24588 h 323850"/>
                              <a:gd name="connsiteX24" fmla="*/ 386239 w 466725"/>
                              <a:gd name="connsiteY24" fmla="*/ 24588 h 323850"/>
                              <a:gd name="connsiteX25" fmla="*/ 385286 w 466725"/>
                              <a:gd name="connsiteY25" fmla="*/ 23635 h 323850"/>
                              <a:gd name="connsiteX26" fmla="*/ 385286 w 466725"/>
                              <a:gd name="connsiteY26" fmla="*/ 23635 h 323850"/>
                              <a:gd name="connsiteX27" fmla="*/ 378619 w 466725"/>
                              <a:gd name="connsiteY27" fmla="*/ 20778 h 323850"/>
                              <a:gd name="connsiteX28" fmla="*/ 371951 w 466725"/>
                              <a:gd name="connsiteY28" fmla="*/ 17920 h 323850"/>
                              <a:gd name="connsiteX29" fmla="*/ 359569 w 466725"/>
                              <a:gd name="connsiteY29" fmla="*/ 13158 h 323850"/>
                              <a:gd name="connsiteX30" fmla="*/ 352901 w 466725"/>
                              <a:gd name="connsiteY30" fmla="*/ 11253 h 323850"/>
                              <a:gd name="connsiteX31" fmla="*/ 346234 w 466725"/>
                              <a:gd name="connsiteY31" fmla="*/ 10300 h 323850"/>
                              <a:gd name="connsiteX32" fmla="*/ 296704 w 466725"/>
                              <a:gd name="connsiteY32" fmla="*/ 8395 h 323850"/>
                              <a:gd name="connsiteX33" fmla="*/ 212884 w 466725"/>
                              <a:gd name="connsiteY33" fmla="*/ 40780 h 323850"/>
                              <a:gd name="connsiteX34" fmla="*/ 181451 w 466725"/>
                              <a:gd name="connsiteY34" fmla="*/ 70308 h 323850"/>
                              <a:gd name="connsiteX35" fmla="*/ 160496 w 466725"/>
                              <a:gd name="connsiteY35" fmla="*/ 105550 h 323850"/>
                              <a:gd name="connsiteX36" fmla="*/ 151924 w 466725"/>
                              <a:gd name="connsiteY36" fmla="*/ 141745 h 323850"/>
                              <a:gd name="connsiteX37" fmla="*/ 150971 w 466725"/>
                              <a:gd name="connsiteY37" fmla="*/ 150318 h 323850"/>
                              <a:gd name="connsiteX38" fmla="*/ 150971 w 466725"/>
                              <a:gd name="connsiteY38" fmla="*/ 158890 h 323850"/>
                              <a:gd name="connsiteX39" fmla="*/ 150971 w 466725"/>
                              <a:gd name="connsiteY39" fmla="*/ 166510 h 323850"/>
                              <a:gd name="connsiteX40" fmla="*/ 150971 w 466725"/>
                              <a:gd name="connsiteY40" fmla="*/ 170320 h 323850"/>
                              <a:gd name="connsiteX41" fmla="*/ 150971 w 466725"/>
                              <a:gd name="connsiteY41" fmla="*/ 174130 h 323850"/>
                              <a:gd name="connsiteX42" fmla="*/ 152876 w 466725"/>
                              <a:gd name="connsiteY42" fmla="*/ 187465 h 323850"/>
                              <a:gd name="connsiteX43" fmla="*/ 155734 w 466725"/>
                              <a:gd name="connsiteY43" fmla="*/ 198895 h 323850"/>
                              <a:gd name="connsiteX44" fmla="*/ 158591 w 466725"/>
                              <a:gd name="connsiteY44" fmla="*/ 209373 h 323850"/>
                              <a:gd name="connsiteX45" fmla="*/ 160496 w 466725"/>
                              <a:gd name="connsiteY45" fmla="*/ 214135 h 323850"/>
                              <a:gd name="connsiteX46" fmla="*/ 161449 w 466725"/>
                              <a:gd name="connsiteY46" fmla="*/ 217945 h 323850"/>
                              <a:gd name="connsiteX47" fmla="*/ 166211 w 466725"/>
                              <a:gd name="connsiteY47" fmla="*/ 227470 h 323850"/>
                              <a:gd name="connsiteX48" fmla="*/ 197644 w 466725"/>
                              <a:gd name="connsiteY48" fmla="*/ 257950 h 323850"/>
                              <a:gd name="connsiteX49" fmla="*/ 313849 w 466725"/>
                              <a:gd name="connsiteY49" fmla="*/ 211278 h 323850"/>
                              <a:gd name="connsiteX50" fmla="*/ 289084 w 466725"/>
                              <a:gd name="connsiteY50" fmla="*/ 94120 h 323850"/>
                              <a:gd name="connsiteX51" fmla="*/ 307181 w 466725"/>
                              <a:gd name="connsiteY51" fmla="*/ 88405 h 323850"/>
                              <a:gd name="connsiteX52" fmla="*/ 332899 w 466725"/>
                              <a:gd name="connsiteY52" fmla="*/ 86500 h 323850"/>
                              <a:gd name="connsiteX53" fmla="*/ 335756 w 466725"/>
                              <a:gd name="connsiteY53" fmla="*/ 86500 h 323850"/>
                              <a:gd name="connsiteX54" fmla="*/ 338614 w 466725"/>
                              <a:gd name="connsiteY54" fmla="*/ 87453 h 323850"/>
                              <a:gd name="connsiteX55" fmla="*/ 344329 w 466725"/>
                              <a:gd name="connsiteY55" fmla="*/ 88405 h 323850"/>
                              <a:gd name="connsiteX56" fmla="*/ 347186 w 466725"/>
                              <a:gd name="connsiteY56" fmla="*/ 89358 h 323850"/>
                              <a:gd name="connsiteX57" fmla="*/ 350044 w 466725"/>
                              <a:gd name="connsiteY57" fmla="*/ 90310 h 323850"/>
                              <a:gd name="connsiteX58" fmla="*/ 350044 w 466725"/>
                              <a:gd name="connsiteY58" fmla="*/ 90310 h 323850"/>
                              <a:gd name="connsiteX59" fmla="*/ 349091 w 466725"/>
                              <a:gd name="connsiteY59" fmla="*/ 90310 h 323850"/>
                              <a:gd name="connsiteX60" fmla="*/ 350044 w 466725"/>
                              <a:gd name="connsiteY60" fmla="*/ 90310 h 323850"/>
                              <a:gd name="connsiteX61" fmla="*/ 350996 w 466725"/>
                              <a:gd name="connsiteY61" fmla="*/ 91263 h 323850"/>
                              <a:gd name="connsiteX62" fmla="*/ 352901 w 466725"/>
                              <a:gd name="connsiteY62" fmla="*/ 92215 h 323850"/>
                              <a:gd name="connsiteX63" fmla="*/ 354806 w 466725"/>
                              <a:gd name="connsiteY63" fmla="*/ 93168 h 323850"/>
                              <a:gd name="connsiteX64" fmla="*/ 356711 w 466725"/>
                              <a:gd name="connsiteY64" fmla="*/ 94120 h 323850"/>
                              <a:gd name="connsiteX65" fmla="*/ 359569 w 466725"/>
                              <a:gd name="connsiteY65" fmla="*/ 96025 h 323850"/>
                              <a:gd name="connsiteX66" fmla="*/ 361474 w 466725"/>
                              <a:gd name="connsiteY66" fmla="*/ 96978 h 323850"/>
                              <a:gd name="connsiteX67" fmla="*/ 363379 w 466725"/>
                              <a:gd name="connsiteY67" fmla="*/ 97930 h 323850"/>
                              <a:gd name="connsiteX68" fmla="*/ 370046 w 466725"/>
                              <a:gd name="connsiteY68" fmla="*/ 101740 h 323850"/>
                              <a:gd name="connsiteX69" fmla="*/ 382429 w 466725"/>
                              <a:gd name="connsiteY69" fmla="*/ 111265 h 323850"/>
                              <a:gd name="connsiteX70" fmla="*/ 400526 w 466725"/>
                              <a:gd name="connsiteY70" fmla="*/ 136030 h 323850"/>
                              <a:gd name="connsiteX71" fmla="*/ 405289 w 466725"/>
                              <a:gd name="connsiteY71" fmla="*/ 198895 h 323850"/>
                              <a:gd name="connsiteX72" fmla="*/ 389096 w 466725"/>
                              <a:gd name="connsiteY72" fmla="*/ 230328 h 323850"/>
                              <a:gd name="connsiteX73" fmla="*/ 363379 w 466725"/>
                              <a:gd name="connsiteY73" fmla="*/ 256998 h 323850"/>
                              <a:gd name="connsiteX74" fmla="*/ 359569 w 466725"/>
                              <a:gd name="connsiteY74" fmla="*/ 259855 h 323850"/>
                              <a:gd name="connsiteX75" fmla="*/ 358616 w 466725"/>
                              <a:gd name="connsiteY75" fmla="*/ 260808 h 323850"/>
                              <a:gd name="connsiteX76" fmla="*/ 357664 w 466725"/>
                              <a:gd name="connsiteY76" fmla="*/ 260808 h 323850"/>
                              <a:gd name="connsiteX77" fmla="*/ 357664 w 466725"/>
                              <a:gd name="connsiteY77" fmla="*/ 260808 h 323850"/>
                              <a:gd name="connsiteX78" fmla="*/ 357664 w 466725"/>
                              <a:gd name="connsiteY78" fmla="*/ 260808 h 323850"/>
                              <a:gd name="connsiteX79" fmla="*/ 355759 w 466725"/>
                              <a:gd name="connsiteY79" fmla="*/ 262713 h 323850"/>
                              <a:gd name="connsiteX80" fmla="*/ 350996 w 466725"/>
                              <a:gd name="connsiteY80" fmla="*/ 265570 h 323850"/>
                              <a:gd name="connsiteX81" fmla="*/ 347186 w 466725"/>
                              <a:gd name="connsiteY81" fmla="*/ 268428 h 323850"/>
                              <a:gd name="connsiteX82" fmla="*/ 339566 w 466725"/>
                              <a:gd name="connsiteY82" fmla="*/ 273190 h 323850"/>
                              <a:gd name="connsiteX83" fmla="*/ 330994 w 466725"/>
                              <a:gd name="connsiteY83" fmla="*/ 277953 h 323850"/>
                              <a:gd name="connsiteX84" fmla="*/ 295751 w 466725"/>
                              <a:gd name="connsiteY84" fmla="*/ 290335 h 323850"/>
                              <a:gd name="connsiteX85" fmla="*/ 221456 w 466725"/>
                              <a:gd name="connsiteY85" fmla="*/ 297955 h 323850"/>
                              <a:gd name="connsiteX86" fmla="*/ 151924 w 466725"/>
                              <a:gd name="connsiteY86" fmla="*/ 295098 h 323850"/>
                              <a:gd name="connsiteX87" fmla="*/ 92869 w 466725"/>
                              <a:gd name="connsiteY87" fmla="*/ 292240 h 323850"/>
                              <a:gd name="connsiteX88" fmla="*/ 47149 w 466725"/>
                              <a:gd name="connsiteY88" fmla="*/ 293193 h 323850"/>
                              <a:gd name="connsiteX89" fmla="*/ 17621 w 466725"/>
                              <a:gd name="connsiteY89" fmla="*/ 295098 h 323850"/>
                              <a:gd name="connsiteX90" fmla="*/ 7144 w 466725"/>
                              <a:gd name="connsiteY90" fmla="*/ 296050 h 323850"/>
                              <a:gd name="connsiteX91" fmla="*/ 17621 w 466725"/>
                              <a:gd name="connsiteY91" fmla="*/ 296050 h 323850"/>
                              <a:gd name="connsiteX92" fmla="*/ 47149 w 466725"/>
                              <a:gd name="connsiteY92" fmla="*/ 297003 h 323850"/>
                              <a:gd name="connsiteX93" fmla="*/ 91916 w 466725"/>
                              <a:gd name="connsiteY93" fmla="*/ 301765 h 323850"/>
                              <a:gd name="connsiteX94" fmla="*/ 150019 w 466725"/>
                              <a:gd name="connsiteY94" fmla="*/ 310338 h 323850"/>
                              <a:gd name="connsiteX95" fmla="*/ 219551 w 466725"/>
                              <a:gd name="connsiteY95" fmla="*/ 320815 h 323850"/>
                              <a:gd name="connsiteX96" fmla="*/ 300514 w 466725"/>
                              <a:gd name="connsiteY96" fmla="*/ 321768 h 323850"/>
                              <a:gd name="connsiteX97" fmla="*/ 349091 w 466725"/>
                              <a:gd name="connsiteY97" fmla="*/ 30748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66725" h="323850">
                                <a:moveTo>
                                  <a:pt x="349091" y="307480"/>
                                </a:moveTo>
                                <a:cubicBezTo>
                                  <a:pt x="352901" y="306528"/>
                                  <a:pt x="355759" y="304623"/>
                                  <a:pt x="359569" y="303670"/>
                                </a:cubicBezTo>
                                <a:cubicBezTo>
                                  <a:pt x="363379" y="301765"/>
                                  <a:pt x="367189" y="299860"/>
                                  <a:pt x="370046" y="298908"/>
                                </a:cubicBezTo>
                                <a:cubicBezTo>
                                  <a:pt x="371951" y="297955"/>
                                  <a:pt x="373856" y="297003"/>
                                  <a:pt x="374809" y="296050"/>
                                </a:cubicBezTo>
                                <a:lnTo>
                                  <a:pt x="379571" y="293193"/>
                                </a:lnTo>
                                <a:lnTo>
                                  <a:pt x="381476" y="292240"/>
                                </a:lnTo>
                                <a:lnTo>
                                  <a:pt x="384334" y="290335"/>
                                </a:lnTo>
                                <a:lnTo>
                                  <a:pt x="389096" y="287478"/>
                                </a:lnTo>
                                <a:cubicBezTo>
                                  <a:pt x="402431" y="278905"/>
                                  <a:pt x="414814" y="269380"/>
                                  <a:pt x="426244" y="256998"/>
                                </a:cubicBezTo>
                                <a:cubicBezTo>
                                  <a:pt x="437674" y="244615"/>
                                  <a:pt x="447199" y="230328"/>
                                  <a:pt x="454819" y="214135"/>
                                </a:cubicBezTo>
                                <a:cubicBezTo>
                                  <a:pt x="458629" y="206515"/>
                                  <a:pt x="461486" y="197943"/>
                                  <a:pt x="463391" y="189370"/>
                                </a:cubicBezTo>
                                <a:cubicBezTo>
                                  <a:pt x="465296" y="180798"/>
                                  <a:pt x="466249" y="172225"/>
                                  <a:pt x="467201" y="162700"/>
                                </a:cubicBezTo>
                                <a:cubicBezTo>
                                  <a:pt x="467201" y="154128"/>
                                  <a:pt x="467201" y="144603"/>
                                  <a:pt x="466249" y="136030"/>
                                </a:cubicBezTo>
                                <a:cubicBezTo>
                                  <a:pt x="464344" y="127458"/>
                                  <a:pt x="462439" y="117933"/>
                                  <a:pt x="459581" y="110313"/>
                                </a:cubicBezTo>
                                <a:cubicBezTo>
                                  <a:pt x="453866" y="93168"/>
                                  <a:pt x="444341" y="77928"/>
                                  <a:pt x="433864" y="64593"/>
                                </a:cubicBezTo>
                                <a:cubicBezTo>
                                  <a:pt x="428149" y="57925"/>
                                  <a:pt x="422434" y="51258"/>
                                  <a:pt x="415766" y="45543"/>
                                </a:cubicBezTo>
                                <a:cubicBezTo>
                                  <a:pt x="412909" y="42685"/>
                                  <a:pt x="409099" y="39828"/>
                                  <a:pt x="406241" y="36970"/>
                                </a:cubicBezTo>
                                <a:lnTo>
                                  <a:pt x="403384" y="35065"/>
                                </a:lnTo>
                                <a:lnTo>
                                  <a:pt x="400526" y="33160"/>
                                </a:lnTo>
                                <a:cubicBezTo>
                                  <a:pt x="398621" y="32208"/>
                                  <a:pt x="396716" y="30303"/>
                                  <a:pt x="394811" y="29350"/>
                                </a:cubicBezTo>
                                <a:cubicBezTo>
                                  <a:pt x="393859" y="28398"/>
                                  <a:pt x="392906" y="28398"/>
                                  <a:pt x="391954" y="27445"/>
                                </a:cubicBezTo>
                                <a:lnTo>
                                  <a:pt x="390049" y="26493"/>
                                </a:lnTo>
                                <a:lnTo>
                                  <a:pt x="388144" y="25540"/>
                                </a:lnTo>
                                <a:lnTo>
                                  <a:pt x="387191" y="24588"/>
                                </a:lnTo>
                                <a:lnTo>
                                  <a:pt x="386239" y="24588"/>
                                </a:lnTo>
                                <a:cubicBezTo>
                                  <a:pt x="385286" y="24588"/>
                                  <a:pt x="387191" y="24588"/>
                                  <a:pt x="385286" y="23635"/>
                                </a:cubicBezTo>
                                <a:lnTo>
                                  <a:pt x="385286" y="23635"/>
                                </a:lnTo>
                                <a:cubicBezTo>
                                  <a:pt x="383381" y="22683"/>
                                  <a:pt x="381476" y="21730"/>
                                  <a:pt x="378619" y="20778"/>
                                </a:cubicBezTo>
                                <a:cubicBezTo>
                                  <a:pt x="376714" y="19825"/>
                                  <a:pt x="374809" y="18873"/>
                                  <a:pt x="371951" y="17920"/>
                                </a:cubicBezTo>
                                <a:cubicBezTo>
                                  <a:pt x="368141" y="16015"/>
                                  <a:pt x="363379" y="14110"/>
                                  <a:pt x="359569" y="13158"/>
                                </a:cubicBezTo>
                                <a:cubicBezTo>
                                  <a:pt x="357664" y="12205"/>
                                  <a:pt x="354806" y="12205"/>
                                  <a:pt x="352901" y="11253"/>
                                </a:cubicBezTo>
                                <a:cubicBezTo>
                                  <a:pt x="350996" y="11253"/>
                                  <a:pt x="348139" y="10300"/>
                                  <a:pt x="346234" y="10300"/>
                                </a:cubicBezTo>
                                <a:cubicBezTo>
                                  <a:pt x="329089" y="6490"/>
                                  <a:pt x="311944" y="6490"/>
                                  <a:pt x="296704" y="8395"/>
                                </a:cubicBezTo>
                                <a:cubicBezTo>
                                  <a:pt x="265271" y="12205"/>
                                  <a:pt x="236696" y="23635"/>
                                  <a:pt x="212884" y="40780"/>
                                </a:cubicBezTo>
                                <a:cubicBezTo>
                                  <a:pt x="201454" y="49353"/>
                                  <a:pt x="190976" y="58878"/>
                                  <a:pt x="181451" y="70308"/>
                                </a:cubicBezTo>
                                <a:cubicBezTo>
                                  <a:pt x="172879" y="81738"/>
                                  <a:pt x="166211" y="93168"/>
                                  <a:pt x="160496" y="105550"/>
                                </a:cubicBezTo>
                                <a:cubicBezTo>
                                  <a:pt x="155734" y="117933"/>
                                  <a:pt x="152876" y="130315"/>
                                  <a:pt x="151924" y="141745"/>
                                </a:cubicBezTo>
                                <a:cubicBezTo>
                                  <a:pt x="151924" y="144603"/>
                                  <a:pt x="151924" y="147460"/>
                                  <a:pt x="150971" y="150318"/>
                                </a:cubicBezTo>
                                <a:cubicBezTo>
                                  <a:pt x="150971" y="153175"/>
                                  <a:pt x="150971" y="156033"/>
                                  <a:pt x="150971" y="158890"/>
                                </a:cubicBezTo>
                                <a:cubicBezTo>
                                  <a:pt x="150971" y="161748"/>
                                  <a:pt x="150971" y="163653"/>
                                  <a:pt x="150971" y="166510"/>
                                </a:cubicBezTo>
                                <a:cubicBezTo>
                                  <a:pt x="150971" y="167463"/>
                                  <a:pt x="150971" y="169368"/>
                                  <a:pt x="150971" y="170320"/>
                                </a:cubicBezTo>
                                <a:cubicBezTo>
                                  <a:pt x="150971" y="171273"/>
                                  <a:pt x="150971" y="172225"/>
                                  <a:pt x="150971" y="174130"/>
                                </a:cubicBezTo>
                                <a:cubicBezTo>
                                  <a:pt x="151924" y="178893"/>
                                  <a:pt x="151924" y="182703"/>
                                  <a:pt x="152876" y="187465"/>
                                </a:cubicBezTo>
                                <a:cubicBezTo>
                                  <a:pt x="153829" y="191275"/>
                                  <a:pt x="154781" y="195085"/>
                                  <a:pt x="155734" y="198895"/>
                                </a:cubicBezTo>
                                <a:cubicBezTo>
                                  <a:pt x="156686" y="202705"/>
                                  <a:pt x="157639" y="205563"/>
                                  <a:pt x="158591" y="209373"/>
                                </a:cubicBezTo>
                                <a:cubicBezTo>
                                  <a:pt x="159544" y="211278"/>
                                  <a:pt x="159544" y="212230"/>
                                  <a:pt x="160496" y="214135"/>
                                </a:cubicBezTo>
                                <a:cubicBezTo>
                                  <a:pt x="161449" y="215088"/>
                                  <a:pt x="161449" y="216993"/>
                                  <a:pt x="161449" y="217945"/>
                                </a:cubicBezTo>
                                <a:cubicBezTo>
                                  <a:pt x="164306" y="224613"/>
                                  <a:pt x="166211" y="227470"/>
                                  <a:pt x="166211" y="227470"/>
                                </a:cubicBezTo>
                                <a:cubicBezTo>
                                  <a:pt x="173831" y="240805"/>
                                  <a:pt x="184309" y="251283"/>
                                  <a:pt x="197644" y="257950"/>
                                </a:cubicBezTo>
                                <a:cubicBezTo>
                                  <a:pt x="238601" y="277953"/>
                                  <a:pt x="290036" y="256998"/>
                                  <a:pt x="313849" y="211278"/>
                                </a:cubicBezTo>
                                <a:cubicBezTo>
                                  <a:pt x="335756" y="167463"/>
                                  <a:pt x="324326" y="116980"/>
                                  <a:pt x="289084" y="94120"/>
                                </a:cubicBezTo>
                                <a:cubicBezTo>
                                  <a:pt x="294799" y="91263"/>
                                  <a:pt x="300514" y="89358"/>
                                  <a:pt x="307181" y="88405"/>
                                </a:cubicBezTo>
                                <a:cubicBezTo>
                                  <a:pt x="315754" y="86500"/>
                                  <a:pt x="324326" y="85548"/>
                                  <a:pt x="332899" y="86500"/>
                                </a:cubicBezTo>
                                <a:lnTo>
                                  <a:pt x="335756" y="86500"/>
                                </a:lnTo>
                                <a:lnTo>
                                  <a:pt x="338614" y="87453"/>
                                </a:lnTo>
                                <a:cubicBezTo>
                                  <a:pt x="340519" y="87453"/>
                                  <a:pt x="342424" y="88405"/>
                                  <a:pt x="344329" y="88405"/>
                                </a:cubicBezTo>
                                <a:cubicBezTo>
                                  <a:pt x="345281" y="88405"/>
                                  <a:pt x="346234" y="89358"/>
                                  <a:pt x="347186" y="89358"/>
                                </a:cubicBezTo>
                                <a:lnTo>
                                  <a:pt x="350044" y="90310"/>
                                </a:lnTo>
                                <a:lnTo>
                                  <a:pt x="350044" y="90310"/>
                                </a:lnTo>
                                <a:cubicBezTo>
                                  <a:pt x="348139" y="89358"/>
                                  <a:pt x="350044" y="90310"/>
                                  <a:pt x="349091" y="90310"/>
                                </a:cubicBezTo>
                                <a:lnTo>
                                  <a:pt x="350044" y="90310"/>
                                </a:lnTo>
                                <a:lnTo>
                                  <a:pt x="350996" y="91263"/>
                                </a:lnTo>
                                <a:lnTo>
                                  <a:pt x="352901" y="92215"/>
                                </a:lnTo>
                                <a:lnTo>
                                  <a:pt x="354806" y="93168"/>
                                </a:lnTo>
                                <a:cubicBezTo>
                                  <a:pt x="355759" y="93168"/>
                                  <a:pt x="356711" y="94120"/>
                                  <a:pt x="356711" y="94120"/>
                                </a:cubicBezTo>
                                <a:lnTo>
                                  <a:pt x="359569" y="96025"/>
                                </a:lnTo>
                                <a:lnTo>
                                  <a:pt x="361474" y="96978"/>
                                </a:lnTo>
                                <a:lnTo>
                                  <a:pt x="363379" y="97930"/>
                                </a:lnTo>
                                <a:cubicBezTo>
                                  <a:pt x="365284" y="98883"/>
                                  <a:pt x="368141" y="100788"/>
                                  <a:pt x="370046" y="101740"/>
                                </a:cubicBezTo>
                                <a:cubicBezTo>
                                  <a:pt x="373856" y="104598"/>
                                  <a:pt x="378619" y="108408"/>
                                  <a:pt x="382429" y="111265"/>
                                </a:cubicBezTo>
                                <a:cubicBezTo>
                                  <a:pt x="390049" y="118885"/>
                                  <a:pt x="395764" y="126505"/>
                                  <a:pt x="400526" y="136030"/>
                                </a:cubicBezTo>
                                <a:cubicBezTo>
                                  <a:pt x="410051" y="155080"/>
                                  <a:pt x="411956" y="177940"/>
                                  <a:pt x="405289" y="198895"/>
                                </a:cubicBezTo>
                                <a:cubicBezTo>
                                  <a:pt x="401479" y="209373"/>
                                  <a:pt x="396716" y="219850"/>
                                  <a:pt x="389096" y="230328"/>
                                </a:cubicBezTo>
                                <a:cubicBezTo>
                                  <a:pt x="381476" y="239853"/>
                                  <a:pt x="372904" y="249378"/>
                                  <a:pt x="363379" y="256998"/>
                                </a:cubicBezTo>
                                <a:lnTo>
                                  <a:pt x="359569" y="259855"/>
                                </a:lnTo>
                                <a:lnTo>
                                  <a:pt x="358616" y="260808"/>
                                </a:lnTo>
                                <a:lnTo>
                                  <a:pt x="357664" y="260808"/>
                                </a:lnTo>
                                <a:lnTo>
                                  <a:pt x="357664" y="260808"/>
                                </a:lnTo>
                                <a:cubicBezTo>
                                  <a:pt x="357664" y="260808"/>
                                  <a:pt x="356711" y="260808"/>
                                  <a:pt x="357664" y="260808"/>
                                </a:cubicBezTo>
                                <a:lnTo>
                                  <a:pt x="355759" y="262713"/>
                                </a:lnTo>
                                <a:lnTo>
                                  <a:pt x="350996" y="265570"/>
                                </a:lnTo>
                                <a:cubicBezTo>
                                  <a:pt x="349091" y="266523"/>
                                  <a:pt x="348139" y="267475"/>
                                  <a:pt x="347186" y="268428"/>
                                </a:cubicBezTo>
                                <a:cubicBezTo>
                                  <a:pt x="344329" y="270333"/>
                                  <a:pt x="342424" y="271285"/>
                                  <a:pt x="339566" y="273190"/>
                                </a:cubicBezTo>
                                <a:cubicBezTo>
                                  <a:pt x="336709" y="275095"/>
                                  <a:pt x="333851" y="276048"/>
                                  <a:pt x="330994" y="277953"/>
                                </a:cubicBezTo>
                                <a:cubicBezTo>
                                  <a:pt x="319564" y="283668"/>
                                  <a:pt x="308134" y="287478"/>
                                  <a:pt x="295751" y="290335"/>
                                </a:cubicBezTo>
                                <a:cubicBezTo>
                                  <a:pt x="271939" y="296050"/>
                                  <a:pt x="246221" y="297955"/>
                                  <a:pt x="221456" y="297955"/>
                                </a:cubicBezTo>
                                <a:cubicBezTo>
                                  <a:pt x="197644" y="297955"/>
                                  <a:pt x="173831" y="296050"/>
                                  <a:pt x="151924" y="295098"/>
                                </a:cubicBezTo>
                                <a:cubicBezTo>
                                  <a:pt x="130016" y="294145"/>
                                  <a:pt x="110014" y="293193"/>
                                  <a:pt x="92869" y="292240"/>
                                </a:cubicBezTo>
                                <a:cubicBezTo>
                                  <a:pt x="74771" y="292240"/>
                                  <a:pt x="59531" y="292240"/>
                                  <a:pt x="47149" y="293193"/>
                                </a:cubicBezTo>
                                <a:cubicBezTo>
                                  <a:pt x="34766" y="294145"/>
                                  <a:pt x="24289" y="295098"/>
                                  <a:pt x="17621" y="295098"/>
                                </a:cubicBezTo>
                                <a:cubicBezTo>
                                  <a:pt x="10954" y="296050"/>
                                  <a:pt x="7144" y="296050"/>
                                  <a:pt x="7144" y="296050"/>
                                </a:cubicBezTo>
                                <a:cubicBezTo>
                                  <a:pt x="7144" y="296050"/>
                                  <a:pt x="10954" y="296050"/>
                                  <a:pt x="17621" y="296050"/>
                                </a:cubicBezTo>
                                <a:cubicBezTo>
                                  <a:pt x="24289" y="296050"/>
                                  <a:pt x="33814" y="296050"/>
                                  <a:pt x="47149" y="297003"/>
                                </a:cubicBezTo>
                                <a:cubicBezTo>
                                  <a:pt x="59531" y="297955"/>
                                  <a:pt x="74771" y="298908"/>
                                  <a:pt x="91916" y="301765"/>
                                </a:cubicBezTo>
                                <a:cubicBezTo>
                                  <a:pt x="109061" y="303670"/>
                                  <a:pt x="129064" y="307480"/>
                                  <a:pt x="150019" y="310338"/>
                                </a:cubicBezTo>
                                <a:cubicBezTo>
                                  <a:pt x="170974" y="314148"/>
                                  <a:pt x="194786" y="317958"/>
                                  <a:pt x="219551" y="320815"/>
                                </a:cubicBezTo>
                                <a:cubicBezTo>
                                  <a:pt x="244316" y="323673"/>
                                  <a:pt x="271939" y="325578"/>
                                  <a:pt x="300514" y="321768"/>
                                </a:cubicBezTo>
                                <a:cubicBezTo>
                                  <a:pt x="320516" y="316053"/>
                                  <a:pt x="334804" y="313195"/>
                                  <a:pt x="349091" y="30748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858" y="302590"/>
                            <a:ext cx="238125" cy="561975"/>
                          </a:xfrm>
                          <a:custGeom>
                            <a:avLst/>
                            <a:gdLst>
                              <a:gd name="connsiteX0" fmla="*/ 78581 w 238125"/>
                              <a:gd name="connsiteY0" fmla="*/ 488386 h 561975"/>
                              <a:gd name="connsiteX1" fmla="*/ 142399 w 238125"/>
                              <a:gd name="connsiteY1" fmla="*/ 422664 h 561975"/>
                              <a:gd name="connsiteX2" fmla="*/ 204311 w 238125"/>
                              <a:gd name="connsiteY2" fmla="*/ 336939 h 561975"/>
                              <a:gd name="connsiteX3" fmla="*/ 226219 w 238125"/>
                              <a:gd name="connsiteY3" fmla="*/ 282646 h 561975"/>
                              <a:gd name="connsiteX4" fmla="*/ 230029 w 238125"/>
                              <a:gd name="connsiteY4" fmla="*/ 268359 h 561975"/>
                              <a:gd name="connsiteX5" fmla="*/ 232886 w 238125"/>
                              <a:gd name="connsiteY5" fmla="*/ 253119 h 561975"/>
                              <a:gd name="connsiteX6" fmla="*/ 233839 w 238125"/>
                              <a:gd name="connsiteY6" fmla="*/ 245499 h 561975"/>
                              <a:gd name="connsiteX7" fmla="*/ 234791 w 238125"/>
                              <a:gd name="connsiteY7" fmla="*/ 238831 h 561975"/>
                              <a:gd name="connsiteX8" fmla="*/ 234791 w 238125"/>
                              <a:gd name="connsiteY8" fmla="*/ 235021 h 561975"/>
                              <a:gd name="connsiteX9" fmla="*/ 234791 w 238125"/>
                              <a:gd name="connsiteY9" fmla="*/ 230259 h 561975"/>
                              <a:gd name="connsiteX10" fmla="*/ 235744 w 238125"/>
                              <a:gd name="connsiteY10" fmla="*/ 222639 h 561975"/>
                              <a:gd name="connsiteX11" fmla="*/ 230981 w 238125"/>
                              <a:gd name="connsiteY11" fmla="*/ 159774 h 561975"/>
                              <a:gd name="connsiteX12" fmla="*/ 207169 w 238125"/>
                              <a:gd name="connsiteY12" fmla="*/ 97861 h 561975"/>
                              <a:gd name="connsiteX13" fmla="*/ 187166 w 238125"/>
                              <a:gd name="connsiteY13" fmla="*/ 70239 h 561975"/>
                              <a:gd name="connsiteX14" fmla="*/ 161449 w 238125"/>
                              <a:gd name="connsiteY14" fmla="*/ 46426 h 561975"/>
                              <a:gd name="connsiteX15" fmla="*/ 131921 w 238125"/>
                              <a:gd name="connsiteY15" fmla="*/ 27376 h 561975"/>
                              <a:gd name="connsiteX16" fmla="*/ 99536 w 238125"/>
                              <a:gd name="connsiteY16" fmla="*/ 14994 h 561975"/>
                              <a:gd name="connsiteX17" fmla="*/ 30956 w 238125"/>
                              <a:gd name="connsiteY17" fmla="*/ 7374 h 561975"/>
                              <a:gd name="connsiteX18" fmla="*/ 8096 w 238125"/>
                              <a:gd name="connsiteY18" fmla="*/ 10231 h 561975"/>
                              <a:gd name="connsiteX19" fmla="*/ 8096 w 238125"/>
                              <a:gd name="connsiteY19" fmla="*/ 102624 h 561975"/>
                              <a:gd name="connsiteX20" fmla="*/ 10001 w 238125"/>
                              <a:gd name="connsiteY20" fmla="*/ 101671 h 561975"/>
                              <a:gd name="connsiteX21" fmla="*/ 11906 w 238125"/>
                              <a:gd name="connsiteY21" fmla="*/ 100719 h 561975"/>
                              <a:gd name="connsiteX22" fmla="*/ 21431 w 238125"/>
                              <a:gd name="connsiteY22" fmla="*/ 96909 h 561975"/>
                              <a:gd name="connsiteX23" fmla="*/ 40481 w 238125"/>
                              <a:gd name="connsiteY23" fmla="*/ 91194 h 561975"/>
                              <a:gd name="connsiteX24" fmla="*/ 81439 w 238125"/>
                              <a:gd name="connsiteY24" fmla="*/ 90241 h 561975"/>
                              <a:gd name="connsiteX25" fmla="*/ 151924 w 238125"/>
                              <a:gd name="connsiteY25" fmla="*/ 133104 h 561975"/>
                              <a:gd name="connsiteX26" fmla="*/ 172879 w 238125"/>
                              <a:gd name="connsiteY26" fmla="*/ 174061 h 561975"/>
                              <a:gd name="connsiteX27" fmla="*/ 181451 w 238125"/>
                              <a:gd name="connsiteY27" fmla="*/ 221686 h 561975"/>
                              <a:gd name="connsiteX28" fmla="*/ 181451 w 238125"/>
                              <a:gd name="connsiteY28" fmla="*/ 228354 h 561975"/>
                              <a:gd name="connsiteX29" fmla="*/ 181451 w 238125"/>
                              <a:gd name="connsiteY29" fmla="*/ 230259 h 561975"/>
                              <a:gd name="connsiteX30" fmla="*/ 181451 w 238125"/>
                              <a:gd name="connsiteY30" fmla="*/ 231211 h 561975"/>
                              <a:gd name="connsiteX31" fmla="*/ 181451 w 238125"/>
                              <a:gd name="connsiteY31" fmla="*/ 231211 h 561975"/>
                              <a:gd name="connsiteX32" fmla="*/ 181451 w 238125"/>
                              <a:gd name="connsiteY32" fmla="*/ 231211 h 561975"/>
                              <a:gd name="connsiteX33" fmla="*/ 181451 w 238125"/>
                              <a:gd name="connsiteY33" fmla="*/ 235021 h 561975"/>
                              <a:gd name="connsiteX34" fmla="*/ 181451 w 238125"/>
                              <a:gd name="connsiteY34" fmla="*/ 241689 h 561975"/>
                              <a:gd name="connsiteX35" fmla="*/ 181451 w 238125"/>
                              <a:gd name="connsiteY35" fmla="*/ 248356 h 561975"/>
                              <a:gd name="connsiteX36" fmla="*/ 180499 w 238125"/>
                              <a:gd name="connsiteY36" fmla="*/ 259786 h 561975"/>
                              <a:gd name="connsiteX37" fmla="*/ 178594 w 238125"/>
                              <a:gd name="connsiteY37" fmla="*/ 272169 h 561975"/>
                              <a:gd name="connsiteX38" fmla="*/ 165259 w 238125"/>
                              <a:gd name="connsiteY38" fmla="*/ 319794 h 561975"/>
                              <a:gd name="connsiteX39" fmla="*/ 117634 w 238125"/>
                              <a:gd name="connsiteY39" fmla="*/ 403614 h 561975"/>
                              <a:gd name="connsiteX40" fmla="*/ 62389 w 238125"/>
                              <a:gd name="connsiteY40" fmla="*/ 475051 h 561975"/>
                              <a:gd name="connsiteX41" fmla="*/ 14764 w 238125"/>
                              <a:gd name="connsiteY41" fmla="*/ 536011 h 561975"/>
                              <a:gd name="connsiteX42" fmla="*/ 7144 w 238125"/>
                              <a:gd name="connsiteY42" fmla="*/ 546489 h 561975"/>
                              <a:gd name="connsiteX43" fmla="*/ 7144 w 238125"/>
                              <a:gd name="connsiteY43" fmla="*/ 562681 h 561975"/>
                              <a:gd name="connsiteX44" fmla="*/ 24289 w 238125"/>
                              <a:gd name="connsiteY44" fmla="*/ 543631 h 561975"/>
                              <a:gd name="connsiteX45" fmla="*/ 78581 w 238125"/>
                              <a:gd name="connsiteY45" fmla="*/ 488386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38125" h="561975">
                                <a:moveTo>
                                  <a:pt x="78581" y="488386"/>
                                </a:moveTo>
                                <a:cubicBezTo>
                                  <a:pt x="98584" y="468384"/>
                                  <a:pt x="120491" y="446476"/>
                                  <a:pt x="142399" y="422664"/>
                                </a:cubicBezTo>
                                <a:cubicBezTo>
                                  <a:pt x="164306" y="397899"/>
                                  <a:pt x="187166" y="370276"/>
                                  <a:pt x="204311" y="336939"/>
                                </a:cubicBezTo>
                                <a:cubicBezTo>
                                  <a:pt x="212884" y="319794"/>
                                  <a:pt x="220504" y="301696"/>
                                  <a:pt x="226219" y="282646"/>
                                </a:cubicBezTo>
                                <a:cubicBezTo>
                                  <a:pt x="227171" y="277884"/>
                                  <a:pt x="229076" y="273121"/>
                                  <a:pt x="230029" y="268359"/>
                                </a:cubicBezTo>
                                <a:cubicBezTo>
                                  <a:pt x="230981" y="263596"/>
                                  <a:pt x="231934" y="257881"/>
                                  <a:pt x="232886" y="253119"/>
                                </a:cubicBezTo>
                                <a:cubicBezTo>
                                  <a:pt x="233839" y="250261"/>
                                  <a:pt x="233839" y="248356"/>
                                  <a:pt x="233839" y="245499"/>
                                </a:cubicBezTo>
                                <a:lnTo>
                                  <a:pt x="234791" y="238831"/>
                                </a:lnTo>
                                <a:lnTo>
                                  <a:pt x="234791" y="235021"/>
                                </a:lnTo>
                                <a:lnTo>
                                  <a:pt x="234791" y="230259"/>
                                </a:lnTo>
                                <a:lnTo>
                                  <a:pt x="235744" y="222639"/>
                                </a:lnTo>
                                <a:cubicBezTo>
                                  <a:pt x="236696" y="201684"/>
                                  <a:pt x="235744" y="180729"/>
                                  <a:pt x="230981" y="159774"/>
                                </a:cubicBezTo>
                                <a:cubicBezTo>
                                  <a:pt x="226219" y="138819"/>
                                  <a:pt x="218599" y="116911"/>
                                  <a:pt x="207169" y="97861"/>
                                </a:cubicBezTo>
                                <a:cubicBezTo>
                                  <a:pt x="201454" y="88336"/>
                                  <a:pt x="194786" y="78811"/>
                                  <a:pt x="187166" y="70239"/>
                                </a:cubicBezTo>
                                <a:cubicBezTo>
                                  <a:pt x="179546" y="61666"/>
                                  <a:pt x="170974" y="53094"/>
                                  <a:pt x="161449" y="46426"/>
                                </a:cubicBezTo>
                                <a:cubicBezTo>
                                  <a:pt x="151924" y="38806"/>
                                  <a:pt x="142399" y="33091"/>
                                  <a:pt x="131921" y="27376"/>
                                </a:cubicBezTo>
                                <a:cubicBezTo>
                                  <a:pt x="121444" y="22614"/>
                                  <a:pt x="110966" y="17851"/>
                                  <a:pt x="99536" y="14994"/>
                                </a:cubicBezTo>
                                <a:cubicBezTo>
                                  <a:pt x="76676" y="8326"/>
                                  <a:pt x="53816" y="6421"/>
                                  <a:pt x="30956" y="7374"/>
                                </a:cubicBezTo>
                                <a:cubicBezTo>
                                  <a:pt x="23336" y="8326"/>
                                  <a:pt x="15716" y="9279"/>
                                  <a:pt x="8096" y="10231"/>
                                </a:cubicBezTo>
                                <a:lnTo>
                                  <a:pt x="8096" y="102624"/>
                                </a:lnTo>
                                <a:lnTo>
                                  <a:pt x="10001" y="101671"/>
                                </a:lnTo>
                                <a:lnTo>
                                  <a:pt x="11906" y="100719"/>
                                </a:lnTo>
                                <a:cubicBezTo>
                                  <a:pt x="14764" y="99766"/>
                                  <a:pt x="17621" y="97861"/>
                                  <a:pt x="21431" y="96909"/>
                                </a:cubicBezTo>
                                <a:cubicBezTo>
                                  <a:pt x="28099" y="94051"/>
                                  <a:pt x="33814" y="93099"/>
                                  <a:pt x="40481" y="91194"/>
                                </a:cubicBezTo>
                                <a:cubicBezTo>
                                  <a:pt x="53816" y="89289"/>
                                  <a:pt x="67151" y="88336"/>
                                  <a:pt x="81439" y="90241"/>
                                </a:cubicBezTo>
                                <a:cubicBezTo>
                                  <a:pt x="109061" y="94051"/>
                                  <a:pt x="133826" y="109291"/>
                                  <a:pt x="151924" y="133104"/>
                                </a:cubicBezTo>
                                <a:cubicBezTo>
                                  <a:pt x="160496" y="144534"/>
                                  <a:pt x="168116" y="158821"/>
                                  <a:pt x="172879" y="174061"/>
                                </a:cubicBezTo>
                                <a:cubicBezTo>
                                  <a:pt x="177641" y="189301"/>
                                  <a:pt x="180499" y="205494"/>
                                  <a:pt x="181451" y="221686"/>
                                </a:cubicBezTo>
                                <a:lnTo>
                                  <a:pt x="181451" y="228354"/>
                                </a:lnTo>
                                <a:lnTo>
                                  <a:pt x="181451" y="230259"/>
                                </a:lnTo>
                                <a:lnTo>
                                  <a:pt x="181451" y="231211"/>
                                </a:lnTo>
                                <a:lnTo>
                                  <a:pt x="181451" y="231211"/>
                                </a:lnTo>
                                <a:cubicBezTo>
                                  <a:pt x="181451" y="231211"/>
                                  <a:pt x="181451" y="232164"/>
                                  <a:pt x="181451" y="231211"/>
                                </a:cubicBezTo>
                                <a:lnTo>
                                  <a:pt x="181451" y="235021"/>
                                </a:lnTo>
                                <a:lnTo>
                                  <a:pt x="181451" y="241689"/>
                                </a:lnTo>
                                <a:cubicBezTo>
                                  <a:pt x="181451" y="243594"/>
                                  <a:pt x="181451" y="246451"/>
                                  <a:pt x="181451" y="248356"/>
                                </a:cubicBezTo>
                                <a:cubicBezTo>
                                  <a:pt x="181451" y="252166"/>
                                  <a:pt x="181451" y="255976"/>
                                  <a:pt x="180499" y="259786"/>
                                </a:cubicBezTo>
                                <a:cubicBezTo>
                                  <a:pt x="179546" y="263596"/>
                                  <a:pt x="179546" y="268359"/>
                                  <a:pt x="178594" y="272169"/>
                                </a:cubicBezTo>
                                <a:cubicBezTo>
                                  <a:pt x="175736" y="288361"/>
                                  <a:pt x="171926" y="304554"/>
                                  <a:pt x="165259" y="319794"/>
                                </a:cubicBezTo>
                                <a:cubicBezTo>
                                  <a:pt x="153829" y="350274"/>
                                  <a:pt x="135731" y="377896"/>
                                  <a:pt x="117634" y="403614"/>
                                </a:cubicBezTo>
                                <a:cubicBezTo>
                                  <a:pt x="99536" y="429331"/>
                                  <a:pt x="79534" y="453144"/>
                                  <a:pt x="62389" y="475051"/>
                                </a:cubicBezTo>
                                <a:cubicBezTo>
                                  <a:pt x="44291" y="496959"/>
                                  <a:pt x="29051" y="517914"/>
                                  <a:pt x="14764" y="536011"/>
                                </a:cubicBezTo>
                                <a:cubicBezTo>
                                  <a:pt x="11906" y="539821"/>
                                  <a:pt x="10001" y="542679"/>
                                  <a:pt x="7144" y="546489"/>
                                </a:cubicBezTo>
                                <a:lnTo>
                                  <a:pt x="7144" y="562681"/>
                                </a:lnTo>
                                <a:cubicBezTo>
                                  <a:pt x="12859" y="556966"/>
                                  <a:pt x="18574" y="550299"/>
                                  <a:pt x="24289" y="543631"/>
                                </a:cubicBezTo>
                                <a:cubicBezTo>
                                  <a:pt x="40481" y="526486"/>
                                  <a:pt x="58579" y="508389"/>
                                  <a:pt x="78581" y="48838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858" y="470460"/>
                            <a:ext cx="114300" cy="247650"/>
                          </a:xfrm>
                          <a:custGeom>
                            <a:avLst/>
                            <a:gdLst>
                              <a:gd name="connsiteX0" fmla="*/ 57626 w 114300"/>
                              <a:gd name="connsiteY0" fmla="*/ 231934 h 247650"/>
                              <a:gd name="connsiteX1" fmla="*/ 94774 w 114300"/>
                              <a:gd name="connsiteY1" fmla="*/ 73819 h 247650"/>
                              <a:gd name="connsiteX2" fmla="*/ 7144 w 114300"/>
                              <a:gd name="connsiteY2" fmla="*/ 7144 h 247650"/>
                              <a:gd name="connsiteX3" fmla="*/ 7144 w 114300"/>
                              <a:gd name="connsiteY3" fmla="*/ 243364 h 247650"/>
                              <a:gd name="connsiteX4" fmla="*/ 57626 w 114300"/>
                              <a:gd name="connsiteY4" fmla="*/ 231934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247650">
                                <a:moveTo>
                                  <a:pt x="57626" y="231934"/>
                                </a:moveTo>
                                <a:cubicBezTo>
                                  <a:pt x="110014" y="204311"/>
                                  <a:pt x="127159" y="132874"/>
                                  <a:pt x="94774" y="73819"/>
                                </a:cubicBezTo>
                                <a:cubicBezTo>
                                  <a:pt x="75724" y="37624"/>
                                  <a:pt x="42386" y="13811"/>
                                  <a:pt x="7144" y="7144"/>
                                </a:cubicBezTo>
                                <a:lnTo>
                                  <a:pt x="7144" y="243364"/>
                                </a:lnTo>
                                <a:cubicBezTo>
                                  <a:pt x="25241" y="244316"/>
                                  <a:pt x="42386" y="240506"/>
                                  <a:pt x="57626" y="23193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80010" y="762534"/>
                            <a:ext cx="447675" cy="190500"/>
                          </a:xfrm>
                          <a:custGeom>
                            <a:avLst/>
                            <a:gdLst>
                              <a:gd name="connsiteX0" fmla="*/ 215741 w 447675"/>
                              <a:gd name="connsiteY0" fmla="*/ 80830 h 190500"/>
                              <a:gd name="connsiteX1" fmla="*/ 225266 w 447675"/>
                              <a:gd name="connsiteY1" fmla="*/ 77972 h 190500"/>
                              <a:gd name="connsiteX2" fmla="*/ 234791 w 447675"/>
                              <a:gd name="connsiteY2" fmla="*/ 76067 h 190500"/>
                              <a:gd name="connsiteX3" fmla="*/ 239554 w 447675"/>
                              <a:gd name="connsiteY3" fmla="*/ 75115 h 190500"/>
                              <a:gd name="connsiteX4" fmla="*/ 243364 w 447675"/>
                              <a:gd name="connsiteY4" fmla="*/ 74162 h 190500"/>
                              <a:gd name="connsiteX5" fmla="*/ 275749 w 447675"/>
                              <a:gd name="connsiteY5" fmla="*/ 74162 h 190500"/>
                              <a:gd name="connsiteX6" fmla="*/ 324326 w 447675"/>
                              <a:gd name="connsiteY6" fmla="*/ 96070 h 190500"/>
                              <a:gd name="connsiteX7" fmla="*/ 350996 w 447675"/>
                              <a:gd name="connsiteY7" fmla="*/ 125597 h 190500"/>
                              <a:gd name="connsiteX8" fmla="*/ 354806 w 447675"/>
                              <a:gd name="connsiteY8" fmla="*/ 132265 h 190500"/>
                              <a:gd name="connsiteX9" fmla="*/ 359569 w 447675"/>
                              <a:gd name="connsiteY9" fmla="*/ 140837 h 190500"/>
                              <a:gd name="connsiteX10" fmla="*/ 427196 w 447675"/>
                              <a:gd name="connsiteY10" fmla="*/ 153220 h 190500"/>
                              <a:gd name="connsiteX11" fmla="*/ 438626 w 447675"/>
                              <a:gd name="connsiteY11" fmla="*/ 84640 h 190500"/>
                              <a:gd name="connsiteX12" fmla="*/ 436721 w 447675"/>
                              <a:gd name="connsiteY12" fmla="*/ 81782 h 190500"/>
                              <a:gd name="connsiteX13" fmla="*/ 436721 w 447675"/>
                              <a:gd name="connsiteY13" fmla="*/ 81782 h 190500"/>
                              <a:gd name="connsiteX14" fmla="*/ 436721 w 447675"/>
                              <a:gd name="connsiteY14" fmla="*/ 81782 h 190500"/>
                              <a:gd name="connsiteX15" fmla="*/ 435769 w 447675"/>
                              <a:gd name="connsiteY15" fmla="*/ 80830 h 190500"/>
                              <a:gd name="connsiteX16" fmla="*/ 434816 w 447675"/>
                              <a:gd name="connsiteY16" fmla="*/ 79878 h 190500"/>
                              <a:gd name="connsiteX17" fmla="*/ 431006 w 447675"/>
                              <a:gd name="connsiteY17" fmla="*/ 76067 h 190500"/>
                              <a:gd name="connsiteX18" fmla="*/ 417671 w 447675"/>
                              <a:gd name="connsiteY18" fmla="*/ 62732 h 190500"/>
                              <a:gd name="connsiteX19" fmla="*/ 395764 w 447675"/>
                              <a:gd name="connsiteY19" fmla="*/ 44635 h 190500"/>
                              <a:gd name="connsiteX20" fmla="*/ 364331 w 447675"/>
                              <a:gd name="connsiteY20" fmla="*/ 25585 h 190500"/>
                              <a:gd name="connsiteX21" fmla="*/ 323374 w 447675"/>
                              <a:gd name="connsiteY21" fmla="*/ 11297 h 190500"/>
                              <a:gd name="connsiteX22" fmla="*/ 274796 w 447675"/>
                              <a:gd name="connsiteY22" fmla="*/ 7487 h 190500"/>
                              <a:gd name="connsiteX23" fmla="*/ 226219 w 447675"/>
                              <a:gd name="connsiteY23" fmla="*/ 18917 h 190500"/>
                              <a:gd name="connsiteX24" fmla="*/ 220504 w 447675"/>
                              <a:gd name="connsiteY24" fmla="*/ 21775 h 190500"/>
                              <a:gd name="connsiteX25" fmla="*/ 216694 w 447675"/>
                              <a:gd name="connsiteY25" fmla="*/ 23680 h 190500"/>
                              <a:gd name="connsiteX26" fmla="*/ 206216 w 447675"/>
                              <a:gd name="connsiteY26" fmla="*/ 28442 h 190500"/>
                              <a:gd name="connsiteX27" fmla="*/ 195739 w 447675"/>
                              <a:gd name="connsiteY27" fmla="*/ 34157 h 190500"/>
                              <a:gd name="connsiteX28" fmla="*/ 185261 w 447675"/>
                              <a:gd name="connsiteY28" fmla="*/ 39872 h 190500"/>
                              <a:gd name="connsiteX29" fmla="*/ 148114 w 447675"/>
                              <a:gd name="connsiteY29" fmla="*/ 65590 h 190500"/>
                              <a:gd name="connsiteX30" fmla="*/ 115729 w 447675"/>
                              <a:gd name="connsiteY30" fmla="*/ 93212 h 190500"/>
                              <a:gd name="connsiteX31" fmla="*/ 62389 w 447675"/>
                              <a:gd name="connsiteY31" fmla="*/ 143695 h 190500"/>
                              <a:gd name="connsiteX32" fmla="*/ 40481 w 447675"/>
                              <a:gd name="connsiteY32" fmla="*/ 162745 h 190500"/>
                              <a:gd name="connsiteX33" fmla="*/ 23336 w 447675"/>
                              <a:gd name="connsiteY33" fmla="*/ 177032 h 190500"/>
                              <a:gd name="connsiteX34" fmla="*/ 11906 w 447675"/>
                              <a:gd name="connsiteY34" fmla="*/ 185605 h 190500"/>
                              <a:gd name="connsiteX35" fmla="*/ 7144 w 447675"/>
                              <a:gd name="connsiteY35" fmla="*/ 188462 h 190500"/>
                              <a:gd name="connsiteX36" fmla="*/ 11906 w 447675"/>
                              <a:gd name="connsiteY36" fmla="*/ 186557 h 190500"/>
                              <a:gd name="connsiteX37" fmla="*/ 25241 w 447675"/>
                              <a:gd name="connsiteY37" fmla="*/ 180842 h 190500"/>
                              <a:gd name="connsiteX38" fmla="*/ 45244 w 447675"/>
                              <a:gd name="connsiteY38" fmla="*/ 170365 h 190500"/>
                              <a:gd name="connsiteX39" fmla="*/ 70961 w 447675"/>
                              <a:gd name="connsiteY39" fmla="*/ 156078 h 190500"/>
                              <a:gd name="connsiteX40" fmla="*/ 132874 w 447675"/>
                              <a:gd name="connsiteY40" fmla="*/ 117978 h 190500"/>
                              <a:gd name="connsiteX41" fmla="*/ 168116 w 447675"/>
                              <a:gd name="connsiteY41" fmla="*/ 98928 h 190500"/>
                              <a:gd name="connsiteX42" fmla="*/ 205264 w 447675"/>
                              <a:gd name="connsiteY42" fmla="*/ 83687 h 190500"/>
                              <a:gd name="connsiteX43" fmla="*/ 215741 w 447675"/>
                              <a:gd name="connsiteY43" fmla="*/ 8083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447675" h="190500">
                                <a:moveTo>
                                  <a:pt x="215741" y="80830"/>
                                </a:moveTo>
                                <a:cubicBezTo>
                                  <a:pt x="218599" y="79878"/>
                                  <a:pt x="222409" y="78925"/>
                                  <a:pt x="225266" y="77972"/>
                                </a:cubicBezTo>
                                <a:cubicBezTo>
                                  <a:pt x="228124" y="77020"/>
                                  <a:pt x="230981" y="76067"/>
                                  <a:pt x="234791" y="76067"/>
                                </a:cubicBezTo>
                                <a:lnTo>
                                  <a:pt x="239554" y="75115"/>
                                </a:lnTo>
                                <a:lnTo>
                                  <a:pt x="243364" y="74162"/>
                                </a:lnTo>
                                <a:cubicBezTo>
                                  <a:pt x="254794" y="72257"/>
                                  <a:pt x="265271" y="72257"/>
                                  <a:pt x="275749" y="74162"/>
                                </a:cubicBezTo>
                                <a:cubicBezTo>
                                  <a:pt x="295751" y="77020"/>
                                  <a:pt x="311944" y="86545"/>
                                  <a:pt x="324326" y="96070"/>
                                </a:cubicBezTo>
                                <a:cubicBezTo>
                                  <a:pt x="336709" y="106547"/>
                                  <a:pt x="345281" y="117025"/>
                                  <a:pt x="350996" y="125597"/>
                                </a:cubicBezTo>
                                <a:cubicBezTo>
                                  <a:pt x="352901" y="128455"/>
                                  <a:pt x="353854" y="130360"/>
                                  <a:pt x="354806" y="132265"/>
                                </a:cubicBezTo>
                                <a:cubicBezTo>
                                  <a:pt x="355759" y="135122"/>
                                  <a:pt x="357664" y="137980"/>
                                  <a:pt x="359569" y="140837"/>
                                </a:cubicBezTo>
                                <a:cubicBezTo>
                                  <a:pt x="374809" y="162745"/>
                                  <a:pt x="405289" y="168460"/>
                                  <a:pt x="427196" y="153220"/>
                                </a:cubicBezTo>
                                <a:cubicBezTo>
                                  <a:pt x="449104" y="137980"/>
                                  <a:pt x="454819" y="107500"/>
                                  <a:pt x="438626" y="84640"/>
                                </a:cubicBezTo>
                                <a:cubicBezTo>
                                  <a:pt x="437674" y="83687"/>
                                  <a:pt x="436721" y="82735"/>
                                  <a:pt x="436721" y="81782"/>
                                </a:cubicBezTo>
                                <a:lnTo>
                                  <a:pt x="436721" y="81782"/>
                                </a:lnTo>
                                <a:cubicBezTo>
                                  <a:pt x="436721" y="81782"/>
                                  <a:pt x="436721" y="81782"/>
                                  <a:pt x="436721" y="81782"/>
                                </a:cubicBezTo>
                                <a:cubicBezTo>
                                  <a:pt x="436721" y="81782"/>
                                  <a:pt x="436721" y="81782"/>
                                  <a:pt x="435769" y="80830"/>
                                </a:cubicBezTo>
                                <a:cubicBezTo>
                                  <a:pt x="435769" y="80830"/>
                                  <a:pt x="434816" y="79878"/>
                                  <a:pt x="434816" y="79878"/>
                                </a:cubicBezTo>
                                <a:cubicBezTo>
                                  <a:pt x="433864" y="78925"/>
                                  <a:pt x="432911" y="77020"/>
                                  <a:pt x="431006" y="76067"/>
                                </a:cubicBezTo>
                                <a:cubicBezTo>
                                  <a:pt x="428149" y="72257"/>
                                  <a:pt x="423386" y="68447"/>
                                  <a:pt x="417671" y="62732"/>
                                </a:cubicBezTo>
                                <a:cubicBezTo>
                                  <a:pt x="411956" y="57017"/>
                                  <a:pt x="404336" y="51303"/>
                                  <a:pt x="395764" y="44635"/>
                                </a:cubicBezTo>
                                <a:cubicBezTo>
                                  <a:pt x="387191" y="37967"/>
                                  <a:pt x="376714" y="32253"/>
                                  <a:pt x="364331" y="25585"/>
                                </a:cubicBezTo>
                                <a:cubicBezTo>
                                  <a:pt x="351949" y="19870"/>
                                  <a:pt x="338614" y="14155"/>
                                  <a:pt x="323374" y="11297"/>
                                </a:cubicBezTo>
                                <a:cubicBezTo>
                                  <a:pt x="308134" y="7487"/>
                                  <a:pt x="290989" y="6535"/>
                                  <a:pt x="274796" y="7487"/>
                                </a:cubicBezTo>
                                <a:cubicBezTo>
                                  <a:pt x="257651" y="8440"/>
                                  <a:pt x="241459" y="12250"/>
                                  <a:pt x="226219" y="18917"/>
                                </a:cubicBezTo>
                                <a:lnTo>
                                  <a:pt x="220504" y="21775"/>
                                </a:lnTo>
                                <a:lnTo>
                                  <a:pt x="216694" y="23680"/>
                                </a:lnTo>
                                <a:cubicBezTo>
                                  <a:pt x="213836" y="24632"/>
                                  <a:pt x="210026" y="26537"/>
                                  <a:pt x="206216" y="28442"/>
                                </a:cubicBezTo>
                                <a:cubicBezTo>
                                  <a:pt x="202406" y="30347"/>
                                  <a:pt x="199549" y="32253"/>
                                  <a:pt x="195739" y="34157"/>
                                </a:cubicBezTo>
                                <a:cubicBezTo>
                                  <a:pt x="191929" y="36062"/>
                                  <a:pt x="189071" y="37967"/>
                                  <a:pt x="185261" y="39872"/>
                                </a:cubicBezTo>
                                <a:cubicBezTo>
                                  <a:pt x="171926" y="47492"/>
                                  <a:pt x="159544" y="56065"/>
                                  <a:pt x="148114" y="65590"/>
                                </a:cubicBezTo>
                                <a:cubicBezTo>
                                  <a:pt x="136684" y="74162"/>
                                  <a:pt x="125254" y="83687"/>
                                  <a:pt x="115729" y="93212"/>
                                </a:cubicBezTo>
                                <a:cubicBezTo>
                                  <a:pt x="95726" y="111310"/>
                                  <a:pt x="77629" y="129407"/>
                                  <a:pt x="62389" y="143695"/>
                                </a:cubicBezTo>
                                <a:cubicBezTo>
                                  <a:pt x="54769" y="151315"/>
                                  <a:pt x="47149" y="157030"/>
                                  <a:pt x="40481" y="162745"/>
                                </a:cubicBezTo>
                                <a:cubicBezTo>
                                  <a:pt x="33814" y="168460"/>
                                  <a:pt x="28099" y="173222"/>
                                  <a:pt x="23336" y="177032"/>
                                </a:cubicBezTo>
                                <a:cubicBezTo>
                                  <a:pt x="18574" y="180842"/>
                                  <a:pt x="13811" y="183700"/>
                                  <a:pt x="11906" y="185605"/>
                                </a:cubicBezTo>
                                <a:cubicBezTo>
                                  <a:pt x="9049" y="187510"/>
                                  <a:pt x="7144" y="188462"/>
                                  <a:pt x="7144" y="188462"/>
                                </a:cubicBezTo>
                                <a:cubicBezTo>
                                  <a:pt x="7144" y="188462"/>
                                  <a:pt x="9049" y="187510"/>
                                  <a:pt x="11906" y="186557"/>
                                </a:cubicBezTo>
                                <a:cubicBezTo>
                                  <a:pt x="14764" y="185605"/>
                                  <a:pt x="19526" y="183700"/>
                                  <a:pt x="25241" y="180842"/>
                                </a:cubicBezTo>
                                <a:cubicBezTo>
                                  <a:pt x="30956" y="177985"/>
                                  <a:pt x="37624" y="175128"/>
                                  <a:pt x="45244" y="170365"/>
                                </a:cubicBezTo>
                                <a:cubicBezTo>
                                  <a:pt x="52864" y="166555"/>
                                  <a:pt x="61436" y="160840"/>
                                  <a:pt x="70961" y="156078"/>
                                </a:cubicBezTo>
                                <a:cubicBezTo>
                                  <a:pt x="89059" y="144647"/>
                                  <a:pt x="110966" y="131312"/>
                                  <a:pt x="132874" y="117978"/>
                                </a:cubicBezTo>
                                <a:cubicBezTo>
                                  <a:pt x="144304" y="111310"/>
                                  <a:pt x="155734" y="104642"/>
                                  <a:pt x="168116" y="98928"/>
                                </a:cubicBezTo>
                                <a:cubicBezTo>
                                  <a:pt x="180499" y="93212"/>
                                  <a:pt x="192881" y="88450"/>
                                  <a:pt x="205264" y="83687"/>
                                </a:cubicBezTo>
                                <a:cubicBezTo>
                                  <a:pt x="209074" y="82735"/>
                                  <a:pt x="212884" y="81782"/>
                                  <a:pt x="215741" y="8083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678180" y="758348"/>
                            <a:ext cx="419100" cy="542925"/>
                          </a:xfrm>
                          <a:custGeom>
                            <a:avLst/>
                            <a:gdLst>
                              <a:gd name="connsiteX0" fmla="*/ 369094 w 419100"/>
                              <a:gd name="connsiteY0" fmla="*/ 25961 h 542925"/>
                              <a:gd name="connsiteX1" fmla="*/ 224314 w 419100"/>
                              <a:gd name="connsiteY1" fmla="*/ 98351 h 542925"/>
                              <a:gd name="connsiteX2" fmla="*/ 312896 w 419100"/>
                              <a:gd name="connsiteY2" fmla="*/ 262181 h 542925"/>
                              <a:gd name="connsiteX3" fmla="*/ 306229 w 419100"/>
                              <a:gd name="connsiteY3" fmla="*/ 290756 h 542925"/>
                              <a:gd name="connsiteX4" fmla="*/ 292894 w 419100"/>
                              <a:gd name="connsiteY4" fmla="*/ 334571 h 542925"/>
                              <a:gd name="connsiteX5" fmla="*/ 273844 w 419100"/>
                              <a:gd name="connsiteY5" fmla="*/ 379339 h 542925"/>
                              <a:gd name="connsiteX6" fmla="*/ 248126 w 419100"/>
                              <a:gd name="connsiteY6" fmla="*/ 422201 h 542925"/>
                              <a:gd name="connsiteX7" fmla="*/ 215741 w 419100"/>
                              <a:gd name="connsiteY7" fmla="*/ 460301 h 542925"/>
                              <a:gd name="connsiteX8" fmla="*/ 177641 w 419100"/>
                              <a:gd name="connsiteY8" fmla="*/ 491734 h 542925"/>
                              <a:gd name="connsiteX9" fmla="*/ 136684 w 419100"/>
                              <a:gd name="connsiteY9" fmla="*/ 513641 h 542925"/>
                              <a:gd name="connsiteX10" fmla="*/ 96679 w 419100"/>
                              <a:gd name="connsiteY10" fmla="*/ 527929 h 542925"/>
                              <a:gd name="connsiteX11" fmla="*/ 60484 w 419100"/>
                              <a:gd name="connsiteY11" fmla="*/ 535549 h 542925"/>
                              <a:gd name="connsiteX12" fmla="*/ 52864 w 419100"/>
                              <a:gd name="connsiteY12" fmla="*/ 536502 h 542925"/>
                              <a:gd name="connsiteX13" fmla="*/ 45244 w 419100"/>
                              <a:gd name="connsiteY13" fmla="*/ 537454 h 542925"/>
                              <a:gd name="connsiteX14" fmla="*/ 38576 w 419100"/>
                              <a:gd name="connsiteY14" fmla="*/ 538406 h 542925"/>
                              <a:gd name="connsiteX15" fmla="*/ 31909 w 419100"/>
                              <a:gd name="connsiteY15" fmla="*/ 539359 h 542925"/>
                              <a:gd name="connsiteX16" fmla="*/ 21431 w 419100"/>
                              <a:gd name="connsiteY16" fmla="*/ 540311 h 542925"/>
                              <a:gd name="connsiteX17" fmla="*/ 13811 w 419100"/>
                              <a:gd name="connsiteY17" fmla="*/ 540311 h 542925"/>
                              <a:gd name="connsiteX18" fmla="*/ 7144 w 419100"/>
                              <a:gd name="connsiteY18" fmla="*/ 540311 h 542925"/>
                              <a:gd name="connsiteX19" fmla="*/ 13811 w 419100"/>
                              <a:gd name="connsiteY19" fmla="*/ 541264 h 542925"/>
                              <a:gd name="connsiteX20" fmla="*/ 21431 w 419100"/>
                              <a:gd name="connsiteY20" fmla="*/ 542216 h 542925"/>
                              <a:gd name="connsiteX21" fmla="*/ 31909 w 419100"/>
                              <a:gd name="connsiteY21" fmla="*/ 543169 h 542925"/>
                              <a:gd name="connsiteX22" fmla="*/ 38576 w 419100"/>
                              <a:gd name="connsiteY22" fmla="*/ 544121 h 542925"/>
                              <a:gd name="connsiteX23" fmla="*/ 45244 w 419100"/>
                              <a:gd name="connsiteY23" fmla="*/ 544121 h 542925"/>
                              <a:gd name="connsiteX24" fmla="*/ 52864 w 419100"/>
                              <a:gd name="connsiteY24" fmla="*/ 544121 h 542925"/>
                              <a:gd name="connsiteX25" fmla="*/ 61436 w 419100"/>
                              <a:gd name="connsiteY25" fmla="*/ 544121 h 542925"/>
                              <a:gd name="connsiteX26" fmla="*/ 99536 w 419100"/>
                              <a:gd name="connsiteY26" fmla="*/ 542216 h 542925"/>
                              <a:gd name="connsiteX27" fmla="*/ 144304 w 419100"/>
                              <a:gd name="connsiteY27" fmla="*/ 534596 h 542925"/>
                              <a:gd name="connsiteX28" fmla="*/ 192881 w 419100"/>
                              <a:gd name="connsiteY28" fmla="*/ 517451 h 542925"/>
                              <a:gd name="connsiteX29" fmla="*/ 241459 w 419100"/>
                              <a:gd name="connsiteY29" fmla="*/ 489829 h 542925"/>
                              <a:gd name="connsiteX30" fmla="*/ 286226 w 419100"/>
                              <a:gd name="connsiteY30" fmla="*/ 452681 h 542925"/>
                              <a:gd name="connsiteX31" fmla="*/ 324326 w 419100"/>
                              <a:gd name="connsiteY31" fmla="*/ 408866 h 542925"/>
                              <a:gd name="connsiteX32" fmla="*/ 354806 w 419100"/>
                              <a:gd name="connsiteY32" fmla="*/ 361241 h 542925"/>
                              <a:gd name="connsiteX33" fmla="*/ 378619 w 419100"/>
                              <a:gd name="connsiteY33" fmla="*/ 314569 h 542925"/>
                              <a:gd name="connsiteX34" fmla="*/ 395764 w 419100"/>
                              <a:gd name="connsiteY34" fmla="*/ 270754 h 542925"/>
                              <a:gd name="connsiteX35" fmla="*/ 414814 w 419100"/>
                              <a:gd name="connsiteY35" fmla="*/ 202174 h 542925"/>
                              <a:gd name="connsiteX36" fmla="*/ 416719 w 419100"/>
                              <a:gd name="connsiteY36" fmla="*/ 190744 h 542925"/>
                              <a:gd name="connsiteX37" fmla="*/ 418624 w 419100"/>
                              <a:gd name="connsiteY37" fmla="*/ 174551 h 542925"/>
                              <a:gd name="connsiteX38" fmla="*/ 369094 w 419100"/>
                              <a:gd name="connsiteY38" fmla="*/ 25961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 h="542925">
                                <a:moveTo>
                                  <a:pt x="369094" y="25961"/>
                                </a:moveTo>
                                <a:cubicBezTo>
                                  <a:pt x="307181" y="-17854"/>
                                  <a:pt x="215741" y="18341"/>
                                  <a:pt x="224314" y="98351"/>
                                </a:cubicBezTo>
                                <a:cubicBezTo>
                                  <a:pt x="230981" y="165026"/>
                                  <a:pt x="331946" y="141214"/>
                                  <a:pt x="312896" y="262181"/>
                                </a:cubicBezTo>
                                <a:cubicBezTo>
                                  <a:pt x="310991" y="271706"/>
                                  <a:pt x="309086" y="281231"/>
                                  <a:pt x="306229" y="290756"/>
                                </a:cubicBezTo>
                                <a:cubicBezTo>
                                  <a:pt x="302419" y="305044"/>
                                  <a:pt x="298609" y="319331"/>
                                  <a:pt x="292894" y="334571"/>
                                </a:cubicBezTo>
                                <a:cubicBezTo>
                                  <a:pt x="287179" y="349811"/>
                                  <a:pt x="281464" y="365051"/>
                                  <a:pt x="273844" y="379339"/>
                                </a:cubicBezTo>
                                <a:cubicBezTo>
                                  <a:pt x="266224" y="394579"/>
                                  <a:pt x="257651" y="408866"/>
                                  <a:pt x="248126" y="422201"/>
                                </a:cubicBezTo>
                                <a:cubicBezTo>
                                  <a:pt x="238601" y="435536"/>
                                  <a:pt x="227171" y="448871"/>
                                  <a:pt x="215741" y="460301"/>
                                </a:cubicBezTo>
                                <a:cubicBezTo>
                                  <a:pt x="204311" y="471731"/>
                                  <a:pt x="190976" y="482209"/>
                                  <a:pt x="177641" y="491734"/>
                                </a:cubicBezTo>
                                <a:cubicBezTo>
                                  <a:pt x="164306" y="500306"/>
                                  <a:pt x="150019" y="507926"/>
                                  <a:pt x="136684" y="513641"/>
                                </a:cubicBezTo>
                                <a:cubicBezTo>
                                  <a:pt x="123349" y="519356"/>
                                  <a:pt x="109061" y="524119"/>
                                  <a:pt x="96679" y="527929"/>
                                </a:cubicBezTo>
                                <a:cubicBezTo>
                                  <a:pt x="84296" y="531739"/>
                                  <a:pt x="71914" y="533644"/>
                                  <a:pt x="60484" y="535549"/>
                                </a:cubicBezTo>
                                <a:cubicBezTo>
                                  <a:pt x="57626" y="535549"/>
                                  <a:pt x="54769" y="536502"/>
                                  <a:pt x="52864" y="536502"/>
                                </a:cubicBezTo>
                                <a:cubicBezTo>
                                  <a:pt x="50006" y="536502"/>
                                  <a:pt x="48101" y="537454"/>
                                  <a:pt x="45244" y="537454"/>
                                </a:cubicBezTo>
                                <a:cubicBezTo>
                                  <a:pt x="43339" y="537454"/>
                                  <a:pt x="40481" y="538406"/>
                                  <a:pt x="38576" y="538406"/>
                                </a:cubicBezTo>
                                <a:cubicBezTo>
                                  <a:pt x="36671" y="538406"/>
                                  <a:pt x="34766" y="538406"/>
                                  <a:pt x="31909" y="539359"/>
                                </a:cubicBezTo>
                                <a:cubicBezTo>
                                  <a:pt x="28099" y="539359"/>
                                  <a:pt x="24289" y="540311"/>
                                  <a:pt x="21431" y="540311"/>
                                </a:cubicBezTo>
                                <a:cubicBezTo>
                                  <a:pt x="18574" y="540311"/>
                                  <a:pt x="15716" y="540311"/>
                                  <a:pt x="13811" y="540311"/>
                                </a:cubicBezTo>
                                <a:cubicBezTo>
                                  <a:pt x="10001" y="540311"/>
                                  <a:pt x="7144" y="540311"/>
                                  <a:pt x="7144" y="540311"/>
                                </a:cubicBezTo>
                                <a:cubicBezTo>
                                  <a:pt x="7144" y="540311"/>
                                  <a:pt x="9049" y="540311"/>
                                  <a:pt x="13811" y="541264"/>
                                </a:cubicBezTo>
                                <a:cubicBezTo>
                                  <a:pt x="15716" y="541264"/>
                                  <a:pt x="18574" y="542216"/>
                                  <a:pt x="21431" y="542216"/>
                                </a:cubicBezTo>
                                <a:cubicBezTo>
                                  <a:pt x="24289" y="542216"/>
                                  <a:pt x="28099" y="543169"/>
                                  <a:pt x="31909" y="543169"/>
                                </a:cubicBezTo>
                                <a:cubicBezTo>
                                  <a:pt x="33814" y="543169"/>
                                  <a:pt x="35719" y="543169"/>
                                  <a:pt x="38576" y="544121"/>
                                </a:cubicBezTo>
                                <a:cubicBezTo>
                                  <a:pt x="40481" y="544121"/>
                                  <a:pt x="43339" y="544121"/>
                                  <a:pt x="45244" y="544121"/>
                                </a:cubicBezTo>
                                <a:cubicBezTo>
                                  <a:pt x="48101" y="544121"/>
                                  <a:pt x="50006" y="544121"/>
                                  <a:pt x="52864" y="544121"/>
                                </a:cubicBezTo>
                                <a:cubicBezTo>
                                  <a:pt x="55721" y="544121"/>
                                  <a:pt x="58579" y="544121"/>
                                  <a:pt x="61436" y="544121"/>
                                </a:cubicBezTo>
                                <a:cubicBezTo>
                                  <a:pt x="72866" y="544121"/>
                                  <a:pt x="85249" y="544121"/>
                                  <a:pt x="99536" y="542216"/>
                                </a:cubicBezTo>
                                <a:cubicBezTo>
                                  <a:pt x="113824" y="541264"/>
                                  <a:pt x="128111" y="538406"/>
                                  <a:pt x="144304" y="534596"/>
                                </a:cubicBezTo>
                                <a:cubicBezTo>
                                  <a:pt x="160496" y="530786"/>
                                  <a:pt x="176689" y="525071"/>
                                  <a:pt x="192881" y="517451"/>
                                </a:cubicBezTo>
                                <a:cubicBezTo>
                                  <a:pt x="209074" y="509831"/>
                                  <a:pt x="226219" y="501259"/>
                                  <a:pt x="241459" y="489829"/>
                                </a:cubicBezTo>
                                <a:cubicBezTo>
                                  <a:pt x="256699" y="479351"/>
                                  <a:pt x="271939" y="466016"/>
                                  <a:pt x="286226" y="452681"/>
                                </a:cubicBezTo>
                                <a:cubicBezTo>
                                  <a:pt x="300514" y="439346"/>
                                  <a:pt x="312896" y="424106"/>
                                  <a:pt x="324326" y="408866"/>
                                </a:cubicBezTo>
                                <a:cubicBezTo>
                                  <a:pt x="335756" y="393626"/>
                                  <a:pt x="346234" y="377434"/>
                                  <a:pt x="354806" y="361241"/>
                                </a:cubicBezTo>
                                <a:cubicBezTo>
                                  <a:pt x="363379" y="345049"/>
                                  <a:pt x="370999" y="329809"/>
                                  <a:pt x="378619" y="314569"/>
                                </a:cubicBezTo>
                                <a:cubicBezTo>
                                  <a:pt x="385286" y="299329"/>
                                  <a:pt x="391001" y="284089"/>
                                  <a:pt x="395764" y="270754"/>
                                </a:cubicBezTo>
                                <a:cubicBezTo>
                                  <a:pt x="405289" y="243131"/>
                                  <a:pt x="411004" y="219319"/>
                                  <a:pt x="414814" y="202174"/>
                                </a:cubicBezTo>
                                <a:cubicBezTo>
                                  <a:pt x="415766" y="199316"/>
                                  <a:pt x="416719" y="195506"/>
                                  <a:pt x="416719" y="190744"/>
                                </a:cubicBezTo>
                                <a:cubicBezTo>
                                  <a:pt x="417671" y="187886"/>
                                  <a:pt x="418624" y="174551"/>
                                  <a:pt x="418624" y="174551"/>
                                </a:cubicBezTo>
                                <a:cubicBezTo>
                                  <a:pt x="422434" y="130736"/>
                                  <a:pt x="418624" y="62156"/>
                                  <a:pt x="369094" y="25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350645" y="1151498"/>
                            <a:ext cx="247650" cy="104775"/>
                          </a:xfrm>
                          <a:custGeom>
                            <a:avLst/>
                            <a:gdLst>
                              <a:gd name="connsiteX0" fmla="*/ 224314 w 247650"/>
                              <a:gd name="connsiteY0" fmla="*/ 45244 h 104775"/>
                              <a:gd name="connsiteX1" fmla="*/ 224314 w 247650"/>
                              <a:gd name="connsiteY1" fmla="*/ 45244 h 104775"/>
                              <a:gd name="connsiteX2" fmla="*/ 222409 w 247650"/>
                              <a:gd name="connsiteY2" fmla="*/ 44291 h 104775"/>
                              <a:gd name="connsiteX3" fmla="*/ 221456 w 247650"/>
                              <a:gd name="connsiteY3" fmla="*/ 43339 h 104775"/>
                              <a:gd name="connsiteX4" fmla="*/ 214789 w 247650"/>
                              <a:gd name="connsiteY4" fmla="*/ 37624 h 104775"/>
                              <a:gd name="connsiteX5" fmla="*/ 204311 w 247650"/>
                              <a:gd name="connsiteY5" fmla="*/ 30956 h 104775"/>
                              <a:gd name="connsiteX6" fmla="*/ 190024 w 247650"/>
                              <a:gd name="connsiteY6" fmla="*/ 23336 h 104775"/>
                              <a:gd name="connsiteX7" fmla="*/ 171926 w 247650"/>
                              <a:gd name="connsiteY7" fmla="*/ 15716 h 104775"/>
                              <a:gd name="connsiteX8" fmla="*/ 150971 w 247650"/>
                              <a:gd name="connsiteY8" fmla="*/ 10002 h 104775"/>
                              <a:gd name="connsiteX9" fmla="*/ 128111 w 247650"/>
                              <a:gd name="connsiteY9" fmla="*/ 7144 h 104775"/>
                              <a:gd name="connsiteX10" fmla="*/ 105251 w 247650"/>
                              <a:gd name="connsiteY10" fmla="*/ 8097 h 104775"/>
                              <a:gd name="connsiteX11" fmla="*/ 83344 w 247650"/>
                              <a:gd name="connsiteY11" fmla="*/ 12859 h 104775"/>
                              <a:gd name="connsiteX12" fmla="*/ 72866 w 247650"/>
                              <a:gd name="connsiteY12" fmla="*/ 16669 h 104775"/>
                              <a:gd name="connsiteX13" fmla="*/ 63341 w 247650"/>
                              <a:gd name="connsiteY13" fmla="*/ 21431 h 104775"/>
                              <a:gd name="connsiteX14" fmla="*/ 54769 w 247650"/>
                              <a:gd name="connsiteY14" fmla="*/ 26194 h 104775"/>
                              <a:gd name="connsiteX15" fmla="*/ 46196 w 247650"/>
                              <a:gd name="connsiteY15" fmla="*/ 30956 h 104775"/>
                              <a:gd name="connsiteX16" fmla="*/ 38576 w 247650"/>
                              <a:gd name="connsiteY16" fmla="*/ 36672 h 104775"/>
                              <a:gd name="connsiteX17" fmla="*/ 34766 w 247650"/>
                              <a:gd name="connsiteY17" fmla="*/ 39529 h 104775"/>
                              <a:gd name="connsiteX18" fmla="*/ 31909 w 247650"/>
                              <a:gd name="connsiteY18" fmla="*/ 42386 h 104775"/>
                              <a:gd name="connsiteX19" fmla="*/ 26194 w 247650"/>
                              <a:gd name="connsiteY19" fmla="*/ 47149 h 104775"/>
                              <a:gd name="connsiteX20" fmla="*/ 21431 w 247650"/>
                              <a:gd name="connsiteY20" fmla="*/ 51911 h 104775"/>
                              <a:gd name="connsiteX21" fmla="*/ 13811 w 247650"/>
                              <a:gd name="connsiteY21" fmla="*/ 59531 h 104775"/>
                              <a:gd name="connsiteX22" fmla="*/ 7144 w 247650"/>
                              <a:gd name="connsiteY22" fmla="*/ 66199 h 104775"/>
                              <a:gd name="connsiteX23" fmla="*/ 14764 w 247650"/>
                              <a:gd name="connsiteY23" fmla="*/ 60484 h 104775"/>
                              <a:gd name="connsiteX24" fmla="*/ 24289 w 247650"/>
                              <a:gd name="connsiteY24" fmla="*/ 54769 h 104775"/>
                              <a:gd name="connsiteX25" fmla="*/ 30004 w 247650"/>
                              <a:gd name="connsiteY25" fmla="*/ 50959 h 104775"/>
                              <a:gd name="connsiteX26" fmla="*/ 36671 w 247650"/>
                              <a:gd name="connsiteY26" fmla="*/ 47149 h 104775"/>
                              <a:gd name="connsiteX27" fmla="*/ 40481 w 247650"/>
                              <a:gd name="connsiteY27" fmla="*/ 45244 h 104775"/>
                              <a:gd name="connsiteX28" fmla="*/ 44291 w 247650"/>
                              <a:gd name="connsiteY28" fmla="*/ 43339 h 104775"/>
                              <a:gd name="connsiteX29" fmla="*/ 51911 w 247650"/>
                              <a:gd name="connsiteY29" fmla="*/ 39529 h 104775"/>
                              <a:gd name="connsiteX30" fmla="*/ 60484 w 247650"/>
                              <a:gd name="connsiteY30" fmla="*/ 36672 h 104775"/>
                              <a:gd name="connsiteX31" fmla="*/ 69056 w 247650"/>
                              <a:gd name="connsiteY31" fmla="*/ 33814 h 104775"/>
                              <a:gd name="connsiteX32" fmla="*/ 78581 w 247650"/>
                              <a:gd name="connsiteY32" fmla="*/ 31909 h 104775"/>
                              <a:gd name="connsiteX33" fmla="*/ 88106 w 247650"/>
                              <a:gd name="connsiteY33" fmla="*/ 30956 h 104775"/>
                              <a:gd name="connsiteX34" fmla="*/ 107156 w 247650"/>
                              <a:gd name="connsiteY34" fmla="*/ 30956 h 104775"/>
                              <a:gd name="connsiteX35" fmla="*/ 125254 w 247650"/>
                              <a:gd name="connsiteY35" fmla="*/ 33814 h 104775"/>
                              <a:gd name="connsiteX36" fmla="*/ 142399 w 247650"/>
                              <a:gd name="connsiteY36" fmla="*/ 39529 h 104775"/>
                              <a:gd name="connsiteX37" fmla="*/ 169069 w 247650"/>
                              <a:gd name="connsiteY37" fmla="*/ 55722 h 104775"/>
                              <a:gd name="connsiteX38" fmla="*/ 178594 w 247650"/>
                              <a:gd name="connsiteY38" fmla="*/ 64294 h 104775"/>
                              <a:gd name="connsiteX39" fmla="*/ 185261 w 247650"/>
                              <a:gd name="connsiteY39" fmla="*/ 70961 h 104775"/>
                              <a:gd name="connsiteX40" fmla="*/ 188119 w 247650"/>
                              <a:gd name="connsiteY40" fmla="*/ 74772 h 104775"/>
                              <a:gd name="connsiteX41" fmla="*/ 190024 w 247650"/>
                              <a:gd name="connsiteY41" fmla="*/ 76677 h 104775"/>
                              <a:gd name="connsiteX42" fmla="*/ 239554 w 247650"/>
                              <a:gd name="connsiteY42" fmla="*/ 93822 h 104775"/>
                              <a:gd name="connsiteX43" fmla="*/ 224314 w 247650"/>
                              <a:gd name="connsiteY43" fmla="*/ 45244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47650" h="104775">
                                <a:moveTo>
                                  <a:pt x="224314" y="45244"/>
                                </a:moveTo>
                                <a:cubicBezTo>
                                  <a:pt x="224314" y="45244"/>
                                  <a:pt x="224314" y="45244"/>
                                  <a:pt x="224314" y="45244"/>
                                </a:cubicBezTo>
                                <a:cubicBezTo>
                                  <a:pt x="223361" y="44291"/>
                                  <a:pt x="223361" y="44291"/>
                                  <a:pt x="222409" y="44291"/>
                                </a:cubicBezTo>
                                <a:cubicBezTo>
                                  <a:pt x="222409" y="44291"/>
                                  <a:pt x="221456" y="43339"/>
                                  <a:pt x="221456" y="43339"/>
                                </a:cubicBezTo>
                                <a:cubicBezTo>
                                  <a:pt x="219551" y="42386"/>
                                  <a:pt x="217646" y="40481"/>
                                  <a:pt x="214789" y="37624"/>
                                </a:cubicBezTo>
                                <a:cubicBezTo>
                                  <a:pt x="211931" y="35719"/>
                                  <a:pt x="208121" y="32861"/>
                                  <a:pt x="204311" y="30956"/>
                                </a:cubicBezTo>
                                <a:cubicBezTo>
                                  <a:pt x="200501" y="28099"/>
                                  <a:pt x="195739" y="26194"/>
                                  <a:pt x="190024" y="23336"/>
                                </a:cubicBezTo>
                                <a:cubicBezTo>
                                  <a:pt x="184309" y="20479"/>
                                  <a:pt x="178594" y="18574"/>
                                  <a:pt x="171926" y="15716"/>
                                </a:cubicBezTo>
                                <a:cubicBezTo>
                                  <a:pt x="165259" y="13811"/>
                                  <a:pt x="158591" y="11906"/>
                                  <a:pt x="150971" y="10002"/>
                                </a:cubicBezTo>
                                <a:cubicBezTo>
                                  <a:pt x="143351" y="8097"/>
                                  <a:pt x="135731" y="8097"/>
                                  <a:pt x="128111" y="7144"/>
                                </a:cubicBezTo>
                                <a:cubicBezTo>
                                  <a:pt x="120491" y="7144"/>
                                  <a:pt x="112871" y="7144"/>
                                  <a:pt x="105251" y="8097"/>
                                </a:cubicBezTo>
                                <a:cubicBezTo>
                                  <a:pt x="97631" y="9049"/>
                                  <a:pt x="90011" y="10954"/>
                                  <a:pt x="83344" y="12859"/>
                                </a:cubicBezTo>
                                <a:cubicBezTo>
                                  <a:pt x="79534" y="13811"/>
                                  <a:pt x="76676" y="15716"/>
                                  <a:pt x="72866" y="16669"/>
                                </a:cubicBezTo>
                                <a:cubicBezTo>
                                  <a:pt x="70009" y="18574"/>
                                  <a:pt x="66199" y="19527"/>
                                  <a:pt x="63341" y="21431"/>
                                </a:cubicBezTo>
                                <a:cubicBezTo>
                                  <a:pt x="60484" y="23336"/>
                                  <a:pt x="57626" y="24289"/>
                                  <a:pt x="54769" y="26194"/>
                                </a:cubicBezTo>
                                <a:cubicBezTo>
                                  <a:pt x="51911" y="28099"/>
                                  <a:pt x="49054" y="30004"/>
                                  <a:pt x="46196" y="30956"/>
                                </a:cubicBezTo>
                                <a:cubicBezTo>
                                  <a:pt x="43339" y="32861"/>
                                  <a:pt x="41434" y="34766"/>
                                  <a:pt x="38576" y="36672"/>
                                </a:cubicBezTo>
                                <a:cubicBezTo>
                                  <a:pt x="37624" y="37624"/>
                                  <a:pt x="36671" y="38577"/>
                                  <a:pt x="34766" y="39529"/>
                                </a:cubicBezTo>
                                <a:cubicBezTo>
                                  <a:pt x="33814" y="40481"/>
                                  <a:pt x="32861" y="41434"/>
                                  <a:pt x="31909" y="42386"/>
                                </a:cubicBezTo>
                                <a:cubicBezTo>
                                  <a:pt x="30004" y="44291"/>
                                  <a:pt x="28099" y="46197"/>
                                  <a:pt x="26194" y="47149"/>
                                </a:cubicBezTo>
                                <a:cubicBezTo>
                                  <a:pt x="24289" y="49054"/>
                                  <a:pt x="22384" y="50006"/>
                                  <a:pt x="21431" y="51911"/>
                                </a:cubicBezTo>
                                <a:cubicBezTo>
                                  <a:pt x="18574" y="54769"/>
                                  <a:pt x="15716" y="57627"/>
                                  <a:pt x="13811" y="59531"/>
                                </a:cubicBezTo>
                                <a:cubicBezTo>
                                  <a:pt x="10001" y="64294"/>
                                  <a:pt x="7144" y="66199"/>
                                  <a:pt x="7144" y="66199"/>
                                </a:cubicBezTo>
                                <a:cubicBezTo>
                                  <a:pt x="7144" y="66199"/>
                                  <a:pt x="10001" y="64294"/>
                                  <a:pt x="14764" y="60484"/>
                                </a:cubicBezTo>
                                <a:cubicBezTo>
                                  <a:pt x="17621" y="58579"/>
                                  <a:pt x="20479" y="56674"/>
                                  <a:pt x="24289" y="54769"/>
                                </a:cubicBezTo>
                                <a:cubicBezTo>
                                  <a:pt x="26194" y="53816"/>
                                  <a:pt x="28099" y="52864"/>
                                  <a:pt x="30004" y="50959"/>
                                </a:cubicBezTo>
                                <a:cubicBezTo>
                                  <a:pt x="31909" y="50006"/>
                                  <a:pt x="33814" y="49054"/>
                                  <a:pt x="36671" y="47149"/>
                                </a:cubicBezTo>
                                <a:cubicBezTo>
                                  <a:pt x="37624" y="46197"/>
                                  <a:pt x="38576" y="46197"/>
                                  <a:pt x="40481" y="45244"/>
                                </a:cubicBezTo>
                                <a:cubicBezTo>
                                  <a:pt x="41434" y="44291"/>
                                  <a:pt x="43339" y="44291"/>
                                  <a:pt x="44291" y="43339"/>
                                </a:cubicBezTo>
                                <a:cubicBezTo>
                                  <a:pt x="47149" y="42386"/>
                                  <a:pt x="49054" y="41434"/>
                                  <a:pt x="51911" y="39529"/>
                                </a:cubicBezTo>
                                <a:cubicBezTo>
                                  <a:pt x="54769" y="38577"/>
                                  <a:pt x="57626" y="37624"/>
                                  <a:pt x="60484" y="36672"/>
                                </a:cubicBezTo>
                                <a:cubicBezTo>
                                  <a:pt x="63341" y="35719"/>
                                  <a:pt x="66199" y="34766"/>
                                  <a:pt x="69056" y="33814"/>
                                </a:cubicBezTo>
                                <a:cubicBezTo>
                                  <a:pt x="71914" y="32861"/>
                                  <a:pt x="74771" y="32861"/>
                                  <a:pt x="78581" y="31909"/>
                                </a:cubicBezTo>
                                <a:cubicBezTo>
                                  <a:pt x="81439" y="31909"/>
                                  <a:pt x="85249" y="30956"/>
                                  <a:pt x="88106" y="30956"/>
                                </a:cubicBezTo>
                                <a:cubicBezTo>
                                  <a:pt x="94774" y="30956"/>
                                  <a:pt x="100489" y="30004"/>
                                  <a:pt x="107156" y="30956"/>
                                </a:cubicBezTo>
                                <a:cubicBezTo>
                                  <a:pt x="113824" y="30956"/>
                                  <a:pt x="119539" y="32861"/>
                                  <a:pt x="125254" y="33814"/>
                                </a:cubicBezTo>
                                <a:cubicBezTo>
                                  <a:pt x="130969" y="35719"/>
                                  <a:pt x="136684" y="37624"/>
                                  <a:pt x="142399" y="39529"/>
                                </a:cubicBezTo>
                                <a:cubicBezTo>
                                  <a:pt x="152876" y="44291"/>
                                  <a:pt x="161449" y="50006"/>
                                  <a:pt x="169069" y="55722"/>
                                </a:cubicBezTo>
                                <a:cubicBezTo>
                                  <a:pt x="172879" y="58579"/>
                                  <a:pt x="175736" y="61436"/>
                                  <a:pt x="178594" y="64294"/>
                                </a:cubicBezTo>
                                <a:cubicBezTo>
                                  <a:pt x="181451" y="67152"/>
                                  <a:pt x="183356" y="69056"/>
                                  <a:pt x="185261" y="70961"/>
                                </a:cubicBezTo>
                                <a:cubicBezTo>
                                  <a:pt x="186214" y="71914"/>
                                  <a:pt x="187166" y="73819"/>
                                  <a:pt x="188119" y="74772"/>
                                </a:cubicBezTo>
                                <a:cubicBezTo>
                                  <a:pt x="189071" y="75724"/>
                                  <a:pt x="189071" y="76677"/>
                                  <a:pt x="190024" y="76677"/>
                                </a:cubicBezTo>
                                <a:cubicBezTo>
                                  <a:pt x="205264" y="95727"/>
                                  <a:pt x="225266" y="106204"/>
                                  <a:pt x="239554" y="93822"/>
                                </a:cubicBezTo>
                                <a:cubicBezTo>
                                  <a:pt x="250984" y="85249"/>
                                  <a:pt x="242411" y="58579"/>
                                  <a:pt x="224314" y="452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439103" y="614156"/>
                            <a:ext cx="200025" cy="161925"/>
                          </a:xfrm>
                          <a:custGeom>
                            <a:avLst/>
                            <a:gdLst>
                              <a:gd name="connsiteX0" fmla="*/ 90011 w 200025"/>
                              <a:gd name="connsiteY0" fmla="*/ 138720 h 161925"/>
                              <a:gd name="connsiteX1" fmla="*/ 81439 w 200025"/>
                              <a:gd name="connsiteY1" fmla="*/ 142530 h 161925"/>
                              <a:gd name="connsiteX2" fmla="*/ 72866 w 200025"/>
                              <a:gd name="connsiteY2" fmla="*/ 145388 h 161925"/>
                              <a:gd name="connsiteX3" fmla="*/ 64294 w 200025"/>
                              <a:gd name="connsiteY3" fmla="*/ 148245 h 161925"/>
                              <a:gd name="connsiteX4" fmla="*/ 55721 w 200025"/>
                              <a:gd name="connsiteY4" fmla="*/ 150150 h 161925"/>
                              <a:gd name="connsiteX5" fmla="*/ 48101 w 200025"/>
                              <a:gd name="connsiteY5" fmla="*/ 152055 h 161925"/>
                              <a:gd name="connsiteX6" fmla="*/ 44291 w 200025"/>
                              <a:gd name="connsiteY6" fmla="*/ 153008 h 161925"/>
                              <a:gd name="connsiteX7" fmla="*/ 40481 w 200025"/>
                              <a:gd name="connsiteY7" fmla="*/ 153008 h 161925"/>
                              <a:gd name="connsiteX8" fmla="*/ 33814 w 200025"/>
                              <a:gd name="connsiteY8" fmla="*/ 153960 h 161925"/>
                              <a:gd name="connsiteX9" fmla="*/ 27146 w 200025"/>
                              <a:gd name="connsiteY9" fmla="*/ 153960 h 161925"/>
                              <a:gd name="connsiteX10" fmla="*/ 16669 w 200025"/>
                              <a:gd name="connsiteY10" fmla="*/ 153960 h 161925"/>
                              <a:gd name="connsiteX11" fmla="*/ 7144 w 200025"/>
                              <a:gd name="connsiteY11" fmla="*/ 153960 h 161925"/>
                              <a:gd name="connsiteX12" fmla="*/ 15716 w 200025"/>
                              <a:gd name="connsiteY12" fmla="*/ 155865 h 161925"/>
                              <a:gd name="connsiteX13" fmla="*/ 26194 w 200025"/>
                              <a:gd name="connsiteY13" fmla="*/ 157770 h 161925"/>
                              <a:gd name="connsiteX14" fmla="*/ 32861 w 200025"/>
                              <a:gd name="connsiteY14" fmla="*/ 158722 h 161925"/>
                              <a:gd name="connsiteX15" fmla="*/ 40481 w 200025"/>
                              <a:gd name="connsiteY15" fmla="*/ 159675 h 161925"/>
                              <a:gd name="connsiteX16" fmla="*/ 44291 w 200025"/>
                              <a:gd name="connsiteY16" fmla="*/ 159675 h 161925"/>
                              <a:gd name="connsiteX17" fmla="*/ 48101 w 200025"/>
                              <a:gd name="connsiteY17" fmla="*/ 159675 h 161925"/>
                              <a:gd name="connsiteX18" fmla="*/ 56674 w 200025"/>
                              <a:gd name="connsiteY18" fmla="*/ 159675 h 161925"/>
                              <a:gd name="connsiteX19" fmla="*/ 66199 w 200025"/>
                              <a:gd name="connsiteY19" fmla="*/ 159675 h 161925"/>
                              <a:gd name="connsiteX20" fmla="*/ 75724 w 200025"/>
                              <a:gd name="connsiteY20" fmla="*/ 158722 h 161925"/>
                              <a:gd name="connsiteX21" fmla="*/ 85249 w 200025"/>
                              <a:gd name="connsiteY21" fmla="*/ 156818 h 161925"/>
                              <a:gd name="connsiteX22" fmla="*/ 95726 w 200025"/>
                              <a:gd name="connsiteY22" fmla="*/ 153960 h 161925"/>
                              <a:gd name="connsiteX23" fmla="*/ 115729 w 200025"/>
                              <a:gd name="connsiteY23" fmla="*/ 146340 h 161925"/>
                              <a:gd name="connsiteX24" fmla="*/ 134779 w 200025"/>
                              <a:gd name="connsiteY24" fmla="*/ 134910 h 161925"/>
                              <a:gd name="connsiteX25" fmla="*/ 150971 w 200025"/>
                              <a:gd name="connsiteY25" fmla="*/ 120622 h 161925"/>
                              <a:gd name="connsiteX26" fmla="*/ 164306 w 200025"/>
                              <a:gd name="connsiteY26" fmla="*/ 105383 h 161925"/>
                              <a:gd name="connsiteX27" fmla="*/ 174784 w 200025"/>
                              <a:gd name="connsiteY27" fmla="*/ 90143 h 161925"/>
                              <a:gd name="connsiteX28" fmla="*/ 182404 w 200025"/>
                              <a:gd name="connsiteY28" fmla="*/ 76808 h 161925"/>
                              <a:gd name="connsiteX29" fmla="*/ 187166 w 200025"/>
                              <a:gd name="connsiteY29" fmla="*/ 65378 h 161925"/>
                              <a:gd name="connsiteX30" fmla="*/ 190024 w 200025"/>
                              <a:gd name="connsiteY30" fmla="*/ 57758 h 161925"/>
                              <a:gd name="connsiteX31" fmla="*/ 190024 w 200025"/>
                              <a:gd name="connsiteY31" fmla="*/ 56805 h 161925"/>
                              <a:gd name="connsiteX32" fmla="*/ 190024 w 200025"/>
                              <a:gd name="connsiteY32" fmla="*/ 55853 h 161925"/>
                              <a:gd name="connsiteX33" fmla="*/ 190024 w 200025"/>
                              <a:gd name="connsiteY33" fmla="*/ 54900 h 161925"/>
                              <a:gd name="connsiteX34" fmla="*/ 174784 w 200025"/>
                              <a:gd name="connsiteY34" fmla="*/ 7275 h 161925"/>
                              <a:gd name="connsiteX35" fmla="*/ 145256 w 200025"/>
                              <a:gd name="connsiteY35" fmla="*/ 47280 h 161925"/>
                              <a:gd name="connsiteX36" fmla="*/ 145256 w 200025"/>
                              <a:gd name="connsiteY36" fmla="*/ 50138 h 161925"/>
                              <a:gd name="connsiteX37" fmla="*/ 145256 w 200025"/>
                              <a:gd name="connsiteY37" fmla="*/ 53947 h 161925"/>
                              <a:gd name="connsiteX38" fmla="*/ 143351 w 200025"/>
                              <a:gd name="connsiteY38" fmla="*/ 62520 h 161925"/>
                              <a:gd name="connsiteX39" fmla="*/ 140494 w 200025"/>
                              <a:gd name="connsiteY39" fmla="*/ 73950 h 161925"/>
                              <a:gd name="connsiteX40" fmla="*/ 128111 w 200025"/>
                              <a:gd name="connsiteY40" fmla="*/ 100620 h 161925"/>
                              <a:gd name="connsiteX41" fmla="*/ 117634 w 200025"/>
                              <a:gd name="connsiteY41" fmla="*/ 113955 h 161925"/>
                              <a:gd name="connsiteX42" fmla="*/ 105251 w 200025"/>
                              <a:gd name="connsiteY42" fmla="*/ 126338 h 161925"/>
                              <a:gd name="connsiteX43" fmla="*/ 90011 w 200025"/>
                              <a:gd name="connsiteY43" fmla="*/ 13872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00025" h="161925">
                                <a:moveTo>
                                  <a:pt x="90011" y="138720"/>
                                </a:moveTo>
                                <a:cubicBezTo>
                                  <a:pt x="87154" y="139672"/>
                                  <a:pt x="84296" y="141578"/>
                                  <a:pt x="81439" y="142530"/>
                                </a:cubicBezTo>
                                <a:cubicBezTo>
                                  <a:pt x="78581" y="143483"/>
                                  <a:pt x="75724" y="144435"/>
                                  <a:pt x="72866" y="145388"/>
                                </a:cubicBezTo>
                                <a:cubicBezTo>
                                  <a:pt x="70009" y="146340"/>
                                  <a:pt x="67151" y="147293"/>
                                  <a:pt x="64294" y="148245"/>
                                </a:cubicBezTo>
                                <a:cubicBezTo>
                                  <a:pt x="61436" y="149197"/>
                                  <a:pt x="58579" y="149197"/>
                                  <a:pt x="55721" y="150150"/>
                                </a:cubicBezTo>
                                <a:cubicBezTo>
                                  <a:pt x="52864" y="151103"/>
                                  <a:pt x="50006" y="151103"/>
                                  <a:pt x="48101" y="152055"/>
                                </a:cubicBezTo>
                                <a:cubicBezTo>
                                  <a:pt x="47149" y="152055"/>
                                  <a:pt x="45244" y="152055"/>
                                  <a:pt x="44291" y="153008"/>
                                </a:cubicBezTo>
                                <a:cubicBezTo>
                                  <a:pt x="43339" y="153008"/>
                                  <a:pt x="41434" y="153008"/>
                                  <a:pt x="40481" y="153008"/>
                                </a:cubicBezTo>
                                <a:cubicBezTo>
                                  <a:pt x="37624" y="153008"/>
                                  <a:pt x="35719" y="153960"/>
                                  <a:pt x="33814" y="153960"/>
                                </a:cubicBezTo>
                                <a:cubicBezTo>
                                  <a:pt x="31909" y="153960"/>
                                  <a:pt x="29051" y="153960"/>
                                  <a:pt x="27146" y="153960"/>
                                </a:cubicBezTo>
                                <a:cubicBezTo>
                                  <a:pt x="23336" y="153960"/>
                                  <a:pt x="19526" y="153960"/>
                                  <a:pt x="16669" y="153960"/>
                                </a:cubicBezTo>
                                <a:cubicBezTo>
                                  <a:pt x="10954" y="153960"/>
                                  <a:pt x="7144" y="153960"/>
                                  <a:pt x="7144" y="153960"/>
                                </a:cubicBezTo>
                                <a:cubicBezTo>
                                  <a:pt x="7144" y="153960"/>
                                  <a:pt x="10001" y="154913"/>
                                  <a:pt x="15716" y="155865"/>
                                </a:cubicBezTo>
                                <a:cubicBezTo>
                                  <a:pt x="18574" y="156818"/>
                                  <a:pt x="22384" y="156818"/>
                                  <a:pt x="26194" y="157770"/>
                                </a:cubicBezTo>
                                <a:cubicBezTo>
                                  <a:pt x="28099" y="157770"/>
                                  <a:pt x="30004" y="158722"/>
                                  <a:pt x="32861" y="158722"/>
                                </a:cubicBezTo>
                                <a:cubicBezTo>
                                  <a:pt x="34766" y="158722"/>
                                  <a:pt x="37624" y="159675"/>
                                  <a:pt x="40481" y="159675"/>
                                </a:cubicBezTo>
                                <a:cubicBezTo>
                                  <a:pt x="41434" y="159675"/>
                                  <a:pt x="43339" y="159675"/>
                                  <a:pt x="44291" y="159675"/>
                                </a:cubicBezTo>
                                <a:cubicBezTo>
                                  <a:pt x="45244" y="159675"/>
                                  <a:pt x="47149" y="159675"/>
                                  <a:pt x="48101" y="159675"/>
                                </a:cubicBezTo>
                                <a:cubicBezTo>
                                  <a:pt x="50959" y="159675"/>
                                  <a:pt x="53816" y="159675"/>
                                  <a:pt x="56674" y="159675"/>
                                </a:cubicBezTo>
                                <a:cubicBezTo>
                                  <a:pt x="59531" y="159675"/>
                                  <a:pt x="62389" y="159675"/>
                                  <a:pt x="66199" y="159675"/>
                                </a:cubicBezTo>
                                <a:cubicBezTo>
                                  <a:pt x="69056" y="159675"/>
                                  <a:pt x="72866" y="158722"/>
                                  <a:pt x="75724" y="158722"/>
                                </a:cubicBezTo>
                                <a:cubicBezTo>
                                  <a:pt x="78581" y="157770"/>
                                  <a:pt x="82391" y="157770"/>
                                  <a:pt x="85249" y="156818"/>
                                </a:cubicBezTo>
                                <a:cubicBezTo>
                                  <a:pt x="88106" y="155865"/>
                                  <a:pt x="91916" y="154913"/>
                                  <a:pt x="95726" y="153960"/>
                                </a:cubicBezTo>
                                <a:cubicBezTo>
                                  <a:pt x="102394" y="152055"/>
                                  <a:pt x="109061" y="149197"/>
                                  <a:pt x="115729" y="146340"/>
                                </a:cubicBezTo>
                                <a:cubicBezTo>
                                  <a:pt x="122396" y="143483"/>
                                  <a:pt x="129064" y="138720"/>
                                  <a:pt x="134779" y="134910"/>
                                </a:cubicBezTo>
                                <a:cubicBezTo>
                                  <a:pt x="140494" y="130147"/>
                                  <a:pt x="146209" y="125385"/>
                                  <a:pt x="150971" y="120622"/>
                                </a:cubicBezTo>
                                <a:cubicBezTo>
                                  <a:pt x="155734" y="115860"/>
                                  <a:pt x="160496" y="110145"/>
                                  <a:pt x="164306" y="105383"/>
                                </a:cubicBezTo>
                                <a:cubicBezTo>
                                  <a:pt x="168116" y="100620"/>
                                  <a:pt x="171926" y="94905"/>
                                  <a:pt x="174784" y="90143"/>
                                </a:cubicBezTo>
                                <a:cubicBezTo>
                                  <a:pt x="177641" y="85380"/>
                                  <a:pt x="179546" y="80618"/>
                                  <a:pt x="182404" y="76808"/>
                                </a:cubicBezTo>
                                <a:cubicBezTo>
                                  <a:pt x="184309" y="72997"/>
                                  <a:pt x="186214" y="69188"/>
                                  <a:pt x="187166" y="65378"/>
                                </a:cubicBezTo>
                                <a:cubicBezTo>
                                  <a:pt x="188119" y="62520"/>
                                  <a:pt x="189071" y="59663"/>
                                  <a:pt x="190024" y="57758"/>
                                </a:cubicBezTo>
                                <a:cubicBezTo>
                                  <a:pt x="190024" y="56805"/>
                                  <a:pt x="190024" y="56805"/>
                                  <a:pt x="190024" y="56805"/>
                                </a:cubicBezTo>
                                <a:cubicBezTo>
                                  <a:pt x="190024" y="56805"/>
                                  <a:pt x="190024" y="55853"/>
                                  <a:pt x="190024" y="55853"/>
                                </a:cubicBezTo>
                                <a:cubicBezTo>
                                  <a:pt x="190024" y="54900"/>
                                  <a:pt x="190024" y="54900"/>
                                  <a:pt x="190024" y="54900"/>
                                </a:cubicBezTo>
                                <a:cubicBezTo>
                                  <a:pt x="197644" y="34897"/>
                                  <a:pt x="190024" y="9180"/>
                                  <a:pt x="174784" y="7275"/>
                                </a:cubicBezTo>
                                <a:cubicBezTo>
                                  <a:pt x="156686" y="5370"/>
                                  <a:pt x="147161" y="24420"/>
                                  <a:pt x="145256" y="47280"/>
                                </a:cubicBezTo>
                                <a:cubicBezTo>
                                  <a:pt x="145256" y="48233"/>
                                  <a:pt x="145256" y="49185"/>
                                  <a:pt x="145256" y="50138"/>
                                </a:cubicBezTo>
                                <a:cubicBezTo>
                                  <a:pt x="145256" y="51090"/>
                                  <a:pt x="145256" y="52995"/>
                                  <a:pt x="145256" y="53947"/>
                                </a:cubicBezTo>
                                <a:cubicBezTo>
                                  <a:pt x="145256" y="56805"/>
                                  <a:pt x="144304" y="59663"/>
                                  <a:pt x="143351" y="62520"/>
                                </a:cubicBezTo>
                                <a:cubicBezTo>
                                  <a:pt x="142399" y="66330"/>
                                  <a:pt x="141446" y="70140"/>
                                  <a:pt x="140494" y="73950"/>
                                </a:cubicBezTo>
                                <a:cubicBezTo>
                                  <a:pt x="137636" y="82522"/>
                                  <a:pt x="133826" y="92047"/>
                                  <a:pt x="128111" y="100620"/>
                                </a:cubicBezTo>
                                <a:cubicBezTo>
                                  <a:pt x="125254" y="105383"/>
                                  <a:pt x="121444" y="110145"/>
                                  <a:pt x="117634" y="113955"/>
                                </a:cubicBezTo>
                                <a:cubicBezTo>
                                  <a:pt x="113824" y="117765"/>
                                  <a:pt x="110014" y="122528"/>
                                  <a:pt x="105251" y="126338"/>
                                </a:cubicBezTo>
                                <a:cubicBezTo>
                                  <a:pt x="100489" y="132053"/>
                                  <a:pt x="95726" y="135863"/>
                                  <a:pt x="90011" y="13872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4" name="Freeform: Shape 1984"/>
                        <wps:cNvSpPr/>
                        <wps:spPr>
                          <a:xfrm>
                            <a:off x="486728" y="781928"/>
                            <a:ext cx="152400" cy="133350"/>
                          </a:xfrm>
                          <a:custGeom>
                            <a:avLst/>
                            <a:gdLst>
                              <a:gd name="connsiteX0" fmla="*/ 22384 w 152400"/>
                              <a:gd name="connsiteY0" fmla="*/ 11906 h 133350"/>
                              <a:gd name="connsiteX1" fmla="*/ 27146 w 152400"/>
                              <a:gd name="connsiteY1" fmla="*/ 11906 h 133350"/>
                              <a:gd name="connsiteX2" fmla="*/ 32861 w 152400"/>
                              <a:gd name="connsiteY2" fmla="*/ 12859 h 133350"/>
                              <a:gd name="connsiteX3" fmla="*/ 35719 w 152400"/>
                              <a:gd name="connsiteY3" fmla="*/ 12859 h 133350"/>
                              <a:gd name="connsiteX4" fmla="*/ 38576 w 152400"/>
                              <a:gd name="connsiteY4" fmla="*/ 13811 h 133350"/>
                              <a:gd name="connsiteX5" fmla="*/ 45244 w 152400"/>
                              <a:gd name="connsiteY5" fmla="*/ 14764 h 133350"/>
                              <a:gd name="connsiteX6" fmla="*/ 51911 w 152400"/>
                              <a:gd name="connsiteY6" fmla="*/ 16669 h 133350"/>
                              <a:gd name="connsiteX7" fmla="*/ 58579 w 152400"/>
                              <a:gd name="connsiteY7" fmla="*/ 19526 h 133350"/>
                              <a:gd name="connsiteX8" fmla="*/ 65246 w 152400"/>
                              <a:gd name="connsiteY8" fmla="*/ 22384 h 133350"/>
                              <a:gd name="connsiteX9" fmla="*/ 71914 w 152400"/>
                              <a:gd name="connsiteY9" fmla="*/ 26194 h 133350"/>
                              <a:gd name="connsiteX10" fmla="*/ 84296 w 152400"/>
                              <a:gd name="connsiteY10" fmla="*/ 34766 h 133350"/>
                              <a:gd name="connsiteX11" fmla="*/ 94774 w 152400"/>
                              <a:gd name="connsiteY11" fmla="*/ 45244 h 133350"/>
                              <a:gd name="connsiteX12" fmla="*/ 102394 w 152400"/>
                              <a:gd name="connsiteY12" fmla="*/ 56674 h 133350"/>
                              <a:gd name="connsiteX13" fmla="*/ 111919 w 152400"/>
                              <a:gd name="connsiteY13" fmla="*/ 78581 h 133350"/>
                              <a:gd name="connsiteX14" fmla="*/ 113824 w 152400"/>
                              <a:gd name="connsiteY14" fmla="*/ 88106 h 133350"/>
                              <a:gd name="connsiteX15" fmla="*/ 114776 w 152400"/>
                              <a:gd name="connsiteY15" fmla="*/ 95726 h 133350"/>
                              <a:gd name="connsiteX16" fmla="*/ 114776 w 152400"/>
                              <a:gd name="connsiteY16" fmla="*/ 99536 h 133350"/>
                              <a:gd name="connsiteX17" fmla="*/ 114776 w 152400"/>
                              <a:gd name="connsiteY17" fmla="*/ 101441 h 133350"/>
                              <a:gd name="connsiteX18" fmla="*/ 138589 w 152400"/>
                              <a:gd name="connsiteY18" fmla="*/ 134779 h 133350"/>
                              <a:gd name="connsiteX19" fmla="*/ 152876 w 152400"/>
                              <a:gd name="connsiteY19" fmla="*/ 96679 h 133350"/>
                              <a:gd name="connsiteX20" fmla="*/ 152876 w 152400"/>
                              <a:gd name="connsiteY20" fmla="*/ 95726 h 133350"/>
                              <a:gd name="connsiteX21" fmla="*/ 152876 w 152400"/>
                              <a:gd name="connsiteY21" fmla="*/ 94774 h 133350"/>
                              <a:gd name="connsiteX22" fmla="*/ 152876 w 152400"/>
                              <a:gd name="connsiteY22" fmla="*/ 93822 h 133350"/>
                              <a:gd name="connsiteX23" fmla="*/ 150971 w 152400"/>
                              <a:gd name="connsiteY23" fmla="*/ 87154 h 133350"/>
                              <a:gd name="connsiteX24" fmla="*/ 147161 w 152400"/>
                              <a:gd name="connsiteY24" fmla="*/ 77629 h 133350"/>
                              <a:gd name="connsiteX25" fmla="*/ 141446 w 152400"/>
                              <a:gd name="connsiteY25" fmla="*/ 66199 h 133350"/>
                              <a:gd name="connsiteX26" fmla="*/ 133826 w 152400"/>
                              <a:gd name="connsiteY26" fmla="*/ 53816 h 133350"/>
                              <a:gd name="connsiteX27" fmla="*/ 123349 w 152400"/>
                              <a:gd name="connsiteY27" fmla="*/ 40481 h 133350"/>
                              <a:gd name="connsiteX28" fmla="*/ 110014 w 152400"/>
                              <a:gd name="connsiteY28" fmla="*/ 28099 h 133350"/>
                              <a:gd name="connsiteX29" fmla="*/ 94774 w 152400"/>
                              <a:gd name="connsiteY29" fmla="*/ 18574 h 133350"/>
                              <a:gd name="connsiteX30" fmla="*/ 78581 w 152400"/>
                              <a:gd name="connsiteY30" fmla="*/ 11906 h 133350"/>
                              <a:gd name="connsiteX31" fmla="*/ 70009 w 152400"/>
                              <a:gd name="connsiteY31" fmla="*/ 10001 h 133350"/>
                              <a:gd name="connsiteX32" fmla="*/ 62389 w 152400"/>
                              <a:gd name="connsiteY32" fmla="*/ 8097 h 133350"/>
                              <a:gd name="connsiteX33" fmla="*/ 54769 w 152400"/>
                              <a:gd name="connsiteY33" fmla="*/ 7144 h 133350"/>
                              <a:gd name="connsiteX34" fmla="*/ 47149 w 152400"/>
                              <a:gd name="connsiteY34" fmla="*/ 7144 h 133350"/>
                              <a:gd name="connsiteX35" fmla="*/ 40481 w 152400"/>
                              <a:gd name="connsiteY35" fmla="*/ 7144 h 133350"/>
                              <a:gd name="connsiteX36" fmla="*/ 37624 w 152400"/>
                              <a:gd name="connsiteY36" fmla="*/ 7144 h 133350"/>
                              <a:gd name="connsiteX37" fmla="*/ 34766 w 152400"/>
                              <a:gd name="connsiteY37" fmla="*/ 7144 h 133350"/>
                              <a:gd name="connsiteX38" fmla="*/ 29051 w 152400"/>
                              <a:gd name="connsiteY38" fmla="*/ 7144 h 133350"/>
                              <a:gd name="connsiteX39" fmla="*/ 23336 w 152400"/>
                              <a:gd name="connsiteY39" fmla="*/ 8097 h 133350"/>
                              <a:gd name="connsiteX40" fmla="*/ 14764 w 152400"/>
                              <a:gd name="connsiteY40" fmla="*/ 9049 h 133350"/>
                              <a:gd name="connsiteX41" fmla="*/ 7144 w 152400"/>
                              <a:gd name="connsiteY41" fmla="*/ 10954 h 133350"/>
                              <a:gd name="connsiteX42" fmla="*/ 14764 w 152400"/>
                              <a:gd name="connsiteY42" fmla="*/ 10954 h 133350"/>
                              <a:gd name="connsiteX43" fmla="*/ 22384 w 152400"/>
                              <a:gd name="connsiteY43" fmla="*/ 11906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133350">
                                <a:moveTo>
                                  <a:pt x="22384" y="11906"/>
                                </a:moveTo>
                                <a:cubicBezTo>
                                  <a:pt x="24289" y="11906"/>
                                  <a:pt x="26194" y="11906"/>
                                  <a:pt x="27146" y="11906"/>
                                </a:cubicBezTo>
                                <a:cubicBezTo>
                                  <a:pt x="29051" y="11906"/>
                                  <a:pt x="30956" y="12859"/>
                                  <a:pt x="32861" y="12859"/>
                                </a:cubicBezTo>
                                <a:cubicBezTo>
                                  <a:pt x="33814" y="12859"/>
                                  <a:pt x="34766" y="12859"/>
                                  <a:pt x="35719" y="12859"/>
                                </a:cubicBezTo>
                                <a:cubicBezTo>
                                  <a:pt x="36671" y="12859"/>
                                  <a:pt x="37624" y="12859"/>
                                  <a:pt x="38576" y="13811"/>
                                </a:cubicBezTo>
                                <a:cubicBezTo>
                                  <a:pt x="40481" y="13811"/>
                                  <a:pt x="42386" y="14764"/>
                                  <a:pt x="45244" y="14764"/>
                                </a:cubicBezTo>
                                <a:cubicBezTo>
                                  <a:pt x="47149" y="15716"/>
                                  <a:pt x="50006" y="15716"/>
                                  <a:pt x="51911" y="16669"/>
                                </a:cubicBezTo>
                                <a:cubicBezTo>
                                  <a:pt x="53816" y="17622"/>
                                  <a:pt x="56674" y="18574"/>
                                  <a:pt x="58579" y="19526"/>
                                </a:cubicBezTo>
                                <a:cubicBezTo>
                                  <a:pt x="60484" y="20479"/>
                                  <a:pt x="63341" y="21431"/>
                                  <a:pt x="65246" y="22384"/>
                                </a:cubicBezTo>
                                <a:cubicBezTo>
                                  <a:pt x="67151" y="23336"/>
                                  <a:pt x="70009" y="24289"/>
                                  <a:pt x="71914" y="26194"/>
                                </a:cubicBezTo>
                                <a:cubicBezTo>
                                  <a:pt x="75724" y="29051"/>
                                  <a:pt x="80486" y="31909"/>
                                  <a:pt x="84296" y="34766"/>
                                </a:cubicBezTo>
                                <a:cubicBezTo>
                                  <a:pt x="88106" y="37624"/>
                                  <a:pt x="90964" y="41434"/>
                                  <a:pt x="94774" y="45244"/>
                                </a:cubicBezTo>
                                <a:cubicBezTo>
                                  <a:pt x="97631" y="49054"/>
                                  <a:pt x="100489" y="52864"/>
                                  <a:pt x="102394" y="56674"/>
                                </a:cubicBezTo>
                                <a:cubicBezTo>
                                  <a:pt x="107156" y="64294"/>
                                  <a:pt x="110014" y="71914"/>
                                  <a:pt x="111919" y="78581"/>
                                </a:cubicBezTo>
                                <a:cubicBezTo>
                                  <a:pt x="112871" y="82391"/>
                                  <a:pt x="113824" y="85249"/>
                                  <a:pt x="113824" y="88106"/>
                                </a:cubicBezTo>
                                <a:cubicBezTo>
                                  <a:pt x="113824" y="90964"/>
                                  <a:pt x="114776" y="93822"/>
                                  <a:pt x="114776" y="95726"/>
                                </a:cubicBezTo>
                                <a:cubicBezTo>
                                  <a:pt x="114776" y="96679"/>
                                  <a:pt x="114776" y="98584"/>
                                  <a:pt x="114776" y="99536"/>
                                </a:cubicBezTo>
                                <a:cubicBezTo>
                                  <a:pt x="114776" y="100489"/>
                                  <a:pt x="114776" y="100489"/>
                                  <a:pt x="114776" y="101441"/>
                                </a:cubicBezTo>
                                <a:cubicBezTo>
                                  <a:pt x="115729" y="120491"/>
                                  <a:pt x="123349" y="136684"/>
                                  <a:pt x="138589" y="134779"/>
                                </a:cubicBezTo>
                                <a:cubicBezTo>
                                  <a:pt x="150971" y="133826"/>
                                  <a:pt x="157639" y="112872"/>
                                  <a:pt x="152876" y="96679"/>
                                </a:cubicBezTo>
                                <a:cubicBezTo>
                                  <a:pt x="152876" y="96679"/>
                                  <a:pt x="152876" y="96679"/>
                                  <a:pt x="152876" y="95726"/>
                                </a:cubicBezTo>
                                <a:cubicBezTo>
                                  <a:pt x="152876" y="95726"/>
                                  <a:pt x="152876" y="94774"/>
                                  <a:pt x="152876" y="94774"/>
                                </a:cubicBezTo>
                                <a:cubicBezTo>
                                  <a:pt x="152876" y="94774"/>
                                  <a:pt x="152876" y="93822"/>
                                  <a:pt x="152876" y="93822"/>
                                </a:cubicBezTo>
                                <a:cubicBezTo>
                                  <a:pt x="152876" y="91916"/>
                                  <a:pt x="151924" y="90011"/>
                                  <a:pt x="150971" y="87154"/>
                                </a:cubicBezTo>
                                <a:cubicBezTo>
                                  <a:pt x="150019" y="84297"/>
                                  <a:pt x="149066" y="81439"/>
                                  <a:pt x="147161" y="77629"/>
                                </a:cubicBezTo>
                                <a:cubicBezTo>
                                  <a:pt x="145256" y="73819"/>
                                  <a:pt x="144304" y="70009"/>
                                  <a:pt x="141446" y="66199"/>
                                </a:cubicBezTo>
                                <a:cubicBezTo>
                                  <a:pt x="139541" y="62389"/>
                                  <a:pt x="136684" y="57626"/>
                                  <a:pt x="133826" y="53816"/>
                                </a:cubicBezTo>
                                <a:cubicBezTo>
                                  <a:pt x="130969" y="49054"/>
                                  <a:pt x="127159" y="45244"/>
                                  <a:pt x="123349" y="40481"/>
                                </a:cubicBezTo>
                                <a:cubicBezTo>
                                  <a:pt x="119539" y="36672"/>
                                  <a:pt x="114776" y="31909"/>
                                  <a:pt x="110014" y="28099"/>
                                </a:cubicBezTo>
                                <a:cubicBezTo>
                                  <a:pt x="105251" y="24289"/>
                                  <a:pt x="100489" y="21431"/>
                                  <a:pt x="94774" y="18574"/>
                                </a:cubicBezTo>
                                <a:cubicBezTo>
                                  <a:pt x="89059" y="15716"/>
                                  <a:pt x="84296" y="13811"/>
                                  <a:pt x="78581" y="11906"/>
                                </a:cubicBezTo>
                                <a:cubicBezTo>
                                  <a:pt x="75724" y="10954"/>
                                  <a:pt x="72866" y="10001"/>
                                  <a:pt x="70009" y="10001"/>
                                </a:cubicBezTo>
                                <a:cubicBezTo>
                                  <a:pt x="67151" y="9049"/>
                                  <a:pt x="64294" y="9049"/>
                                  <a:pt x="62389" y="8097"/>
                                </a:cubicBezTo>
                                <a:cubicBezTo>
                                  <a:pt x="59531" y="8097"/>
                                  <a:pt x="56674" y="7144"/>
                                  <a:pt x="54769" y="7144"/>
                                </a:cubicBezTo>
                                <a:cubicBezTo>
                                  <a:pt x="51911" y="7144"/>
                                  <a:pt x="50006" y="7144"/>
                                  <a:pt x="47149" y="7144"/>
                                </a:cubicBezTo>
                                <a:cubicBezTo>
                                  <a:pt x="44291" y="7144"/>
                                  <a:pt x="42386" y="7144"/>
                                  <a:pt x="40481" y="7144"/>
                                </a:cubicBezTo>
                                <a:cubicBezTo>
                                  <a:pt x="39529" y="7144"/>
                                  <a:pt x="38576" y="7144"/>
                                  <a:pt x="37624" y="7144"/>
                                </a:cubicBezTo>
                                <a:cubicBezTo>
                                  <a:pt x="36671" y="7144"/>
                                  <a:pt x="35719" y="7144"/>
                                  <a:pt x="34766" y="7144"/>
                                </a:cubicBezTo>
                                <a:cubicBezTo>
                                  <a:pt x="32861" y="7144"/>
                                  <a:pt x="30956" y="7144"/>
                                  <a:pt x="29051" y="7144"/>
                                </a:cubicBezTo>
                                <a:cubicBezTo>
                                  <a:pt x="27146" y="7144"/>
                                  <a:pt x="25241" y="8097"/>
                                  <a:pt x="23336" y="8097"/>
                                </a:cubicBezTo>
                                <a:cubicBezTo>
                                  <a:pt x="20479" y="8097"/>
                                  <a:pt x="16669" y="9049"/>
                                  <a:pt x="14764" y="9049"/>
                                </a:cubicBezTo>
                                <a:cubicBezTo>
                                  <a:pt x="10001" y="10001"/>
                                  <a:pt x="7144" y="10954"/>
                                  <a:pt x="7144" y="10954"/>
                                </a:cubicBezTo>
                                <a:cubicBezTo>
                                  <a:pt x="7144" y="10954"/>
                                  <a:pt x="10001" y="10954"/>
                                  <a:pt x="14764" y="10954"/>
                                </a:cubicBezTo>
                                <a:cubicBezTo>
                                  <a:pt x="16669" y="11906"/>
                                  <a:pt x="19526" y="11906"/>
                                  <a:pt x="22384" y="119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5" name="Freeform: Shape 1985"/>
                        <wps:cNvSpPr/>
                        <wps:spPr>
                          <a:xfrm>
                            <a:off x="316230" y="45873"/>
                            <a:ext cx="152400" cy="257175"/>
                          </a:xfrm>
                          <a:custGeom>
                            <a:avLst/>
                            <a:gdLst>
                              <a:gd name="connsiteX0" fmla="*/ 83344 w 152400"/>
                              <a:gd name="connsiteY0" fmla="*/ 81211 h 257175"/>
                              <a:gd name="connsiteX1" fmla="*/ 94774 w 152400"/>
                              <a:gd name="connsiteY1" fmla="*/ 74544 h 257175"/>
                              <a:gd name="connsiteX2" fmla="*/ 104299 w 152400"/>
                              <a:gd name="connsiteY2" fmla="*/ 69781 h 257175"/>
                              <a:gd name="connsiteX3" fmla="*/ 109061 w 152400"/>
                              <a:gd name="connsiteY3" fmla="*/ 67876 h 257175"/>
                              <a:gd name="connsiteX4" fmla="*/ 111919 w 152400"/>
                              <a:gd name="connsiteY4" fmla="*/ 66923 h 257175"/>
                              <a:gd name="connsiteX5" fmla="*/ 147161 w 152400"/>
                              <a:gd name="connsiteY5" fmla="*/ 20251 h 257175"/>
                              <a:gd name="connsiteX6" fmla="*/ 89059 w 152400"/>
                              <a:gd name="connsiteY6" fmla="*/ 18346 h 257175"/>
                              <a:gd name="connsiteX7" fmla="*/ 88106 w 152400"/>
                              <a:gd name="connsiteY7" fmla="*/ 18346 h 257175"/>
                              <a:gd name="connsiteX8" fmla="*/ 87154 w 152400"/>
                              <a:gd name="connsiteY8" fmla="*/ 19298 h 257175"/>
                              <a:gd name="connsiteX9" fmla="*/ 86201 w 152400"/>
                              <a:gd name="connsiteY9" fmla="*/ 20251 h 257175"/>
                              <a:gd name="connsiteX10" fmla="*/ 78581 w 152400"/>
                              <a:gd name="connsiteY10" fmla="*/ 25966 h 257175"/>
                              <a:gd name="connsiteX11" fmla="*/ 67151 w 152400"/>
                              <a:gd name="connsiteY11" fmla="*/ 34539 h 257175"/>
                              <a:gd name="connsiteX12" fmla="*/ 53816 w 152400"/>
                              <a:gd name="connsiteY12" fmla="*/ 46921 h 257175"/>
                              <a:gd name="connsiteX13" fmla="*/ 39529 w 152400"/>
                              <a:gd name="connsiteY13" fmla="*/ 63114 h 257175"/>
                              <a:gd name="connsiteX14" fmla="*/ 26194 w 152400"/>
                              <a:gd name="connsiteY14" fmla="*/ 83116 h 257175"/>
                              <a:gd name="connsiteX15" fmla="*/ 15716 w 152400"/>
                              <a:gd name="connsiteY15" fmla="*/ 105976 h 257175"/>
                              <a:gd name="connsiteX16" fmla="*/ 9049 w 152400"/>
                              <a:gd name="connsiteY16" fmla="*/ 130741 h 257175"/>
                              <a:gd name="connsiteX17" fmla="*/ 7144 w 152400"/>
                              <a:gd name="connsiteY17" fmla="*/ 155506 h 257175"/>
                              <a:gd name="connsiteX18" fmla="*/ 7144 w 152400"/>
                              <a:gd name="connsiteY18" fmla="*/ 167889 h 257175"/>
                              <a:gd name="connsiteX19" fmla="*/ 8096 w 152400"/>
                              <a:gd name="connsiteY19" fmla="*/ 179319 h 257175"/>
                              <a:gd name="connsiteX20" fmla="*/ 10001 w 152400"/>
                              <a:gd name="connsiteY20" fmla="*/ 190748 h 257175"/>
                              <a:gd name="connsiteX21" fmla="*/ 12859 w 152400"/>
                              <a:gd name="connsiteY21" fmla="*/ 201226 h 257175"/>
                              <a:gd name="connsiteX22" fmla="*/ 15716 w 152400"/>
                              <a:gd name="connsiteY22" fmla="*/ 210751 h 257175"/>
                              <a:gd name="connsiteX23" fmla="*/ 17621 w 152400"/>
                              <a:gd name="connsiteY23" fmla="*/ 215514 h 257175"/>
                              <a:gd name="connsiteX24" fmla="*/ 19526 w 152400"/>
                              <a:gd name="connsiteY24" fmla="*/ 219323 h 257175"/>
                              <a:gd name="connsiteX25" fmla="*/ 22384 w 152400"/>
                              <a:gd name="connsiteY25" fmla="*/ 226944 h 257175"/>
                              <a:gd name="connsiteX26" fmla="*/ 25241 w 152400"/>
                              <a:gd name="connsiteY26" fmla="*/ 233611 h 257175"/>
                              <a:gd name="connsiteX27" fmla="*/ 30956 w 152400"/>
                              <a:gd name="connsiteY27" fmla="*/ 245041 h 257175"/>
                              <a:gd name="connsiteX28" fmla="*/ 35719 w 152400"/>
                              <a:gd name="connsiteY28" fmla="*/ 254566 h 257175"/>
                              <a:gd name="connsiteX29" fmla="*/ 32861 w 152400"/>
                              <a:gd name="connsiteY29" fmla="*/ 244089 h 257175"/>
                              <a:gd name="connsiteX30" fmla="*/ 30004 w 152400"/>
                              <a:gd name="connsiteY30" fmla="*/ 232659 h 257175"/>
                              <a:gd name="connsiteX31" fmla="*/ 28099 w 152400"/>
                              <a:gd name="connsiteY31" fmla="*/ 225039 h 257175"/>
                              <a:gd name="connsiteX32" fmla="*/ 27146 w 152400"/>
                              <a:gd name="connsiteY32" fmla="*/ 216466 h 257175"/>
                              <a:gd name="connsiteX33" fmla="*/ 26194 w 152400"/>
                              <a:gd name="connsiteY33" fmla="*/ 211704 h 257175"/>
                              <a:gd name="connsiteX34" fmla="*/ 26194 w 152400"/>
                              <a:gd name="connsiteY34" fmla="*/ 206941 h 257175"/>
                              <a:gd name="connsiteX35" fmla="*/ 25241 w 152400"/>
                              <a:gd name="connsiteY35" fmla="*/ 197416 h 257175"/>
                              <a:gd name="connsiteX36" fmla="*/ 25241 w 152400"/>
                              <a:gd name="connsiteY36" fmla="*/ 187891 h 257175"/>
                              <a:gd name="connsiteX37" fmla="*/ 25241 w 152400"/>
                              <a:gd name="connsiteY37" fmla="*/ 177414 h 257175"/>
                              <a:gd name="connsiteX38" fmla="*/ 26194 w 152400"/>
                              <a:gd name="connsiteY38" fmla="*/ 166936 h 257175"/>
                              <a:gd name="connsiteX39" fmla="*/ 28099 w 152400"/>
                              <a:gd name="connsiteY39" fmla="*/ 156459 h 257175"/>
                              <a:gd name="connsiteX40" fmla="*/ 34766 w 152400"/>
                              <a:gd name="connsiteY40" fmla="*/ 136456 h 257175"/>
                              <a:gd name="connsiteX41" fmla="*/ 44291 w 152400"/>
                              <a:gd name="connsiteY41" fmla="*/ 118359 h 257175"/>
                              <a:gd name="connsiteX42" fmla="*/ 56674 w 152400"/>
                              <a:gd name="connsiteY42" fmla="*/ 103119 h 257175"/>
                              <a:gd name="connsiteX43" fmla="*/ 83344 w 152400"/>
                              <a:gd name="connsiteY43" fmla="*/ 81211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2400" h="257175">
                                <a:moveTo>
                                  <a:pt x="83344" y="81211"/>
                                </a:moveTo>
                                <a:cubicBezTo>
                                  <a:pt x="87154" y="78354"/>
                                  <a:pt x="91916" y="76448"/>
                                  <a:pt x="94774" y="74544"/>
                                </a:cubicBezTo>
                                <a:cubicBezTo>
                                  <a:pt x="98584" y="72639"/>
                                  <a:pt x="101441" y="70734"/>
                                  <a:pt x="104299" y="69781"/>
                                </a:cubicBezTo>
                                <a:cubicBezTo>
                                  <a:pt x="106204" y="68829"/>
                                  <a:pt x="107156" y="68829"/>
                                  <a:pt x="109061" y="67876"/>
                                </a:cubicBezTo>
                                <a:cubicBezTo>
                                  <a:pt x="110014" y="67876"/>
                                  <a:pt x="110966" y="66923"/>
                                  <a:pt x="111919" y="66923"/>
                                </a:cubicBezTo>
                                <a:cubicBezTo>
                                  <a:pt x="137636" y="56446"/>
                                  <a:pt x="155734" y="40254"/>
                                  <a:pt x="147161" y="20251"/>
                                </a:cubicBezTo>
                                <a:cubicBezTo>
                                  <a:pt x="140494" y="3106"/>
                                  <a:pt x="109061" y="3106"/>
                                  <a:pt x="89059" y="18346"/>
                                </a:cubicBezTo>
                                <a:cubicBezTo>
                                  <a:pt x="89059" y="18346"/>
                                  <a:pt x="89059" y="18346"/>
                                  <a:pt x="88106" y="18346"/>
                                </a:cubicBezTo>
                                <a:cubicBezTo>
                                  <a:pt x="88106" y="18346"/>
                                  <a:pt x="87154" y="18346"/>
                                  <a:pt x="87154" y="19298"/>
                                </a:cubicBezTo>
                                <a:cubicBezTo>
                                  <a:pt x="87154" y="19298"/>
                                  <a:pt x="86201" y="20251"/>
                                  <a:pt x="86201" y="20251"/>
                                </a:cubicBezTo>
                                <a:cubicBezTo>
                                  <a:pt x="84296" y="21204"/>
                                  <a:pt x="81439" y="23109"/>
                                  <a:pt x="78581" y="25966"/>
                                </a:cubicBezTo>
                                <a:cubicBezTo>
                                  <a:pt x="75724" y="27871"/>
                                  <a:pt x="71914" y="31681"/>
                                  <a:pt x="67151" y="34539"/>
                                </a:cubicBezTo>
                                <a:cubicBezTo>
                                  <a:pt x="63341" y="38348"/>
                                  <a:pt x="58579" y="42159"/>
                                  <a:pt x="53816" y="46921"/>
                                </a:cubicBezTo>
                                <a:cubicBezTo>
                                  <a:pt x="49054" y="51684"/>
                                  <a:pt x="44291" y="57398"/>
                                  <a:pt x="39529" y="63114"/>
                                </a:cubicBezTo>
                                <a:cubicBezTo>
                                  <a:pt x="34766" y="68829"/>
                                  <a:pt x="30956" y="75496"/>
                                  <a:pt x="26194" y="83116"/>
                                </a:cubicBezTo>
                                <a:cubicBezTo>
                                  <a:pt x="22384" y="89784"/>
                                  <a:pt x="18574" y="98356"/>
                                  <a:pt x="15716" y="105976"/>
                                </a:cubicBezTo>
                                <a:cubicBezTo>
                                  <a:pt x="12859" y="113596"/>
                                  <a:pt x="10001" y="122169"/>
                                  <a:pt x="9049" y="130741"/>
                                </a:cubicBezTo>
                                <a:cubicBezTo>
                                  <a:pt x="7144" y="139314"/>
                                  <a:pt x="7144" y="147886"/>
                                  <a:pt x="7144" y="155506"/>
                                </a:cubicBezTo>
                                <a:cubicBezTo>
                                  <a:pt x="7144" y="159316"/>
                                  <a:pt x="7144" y="164079"/>
                                  <a:pt x="7144" y="167889"/>
                                </a:cubicBezTo>
                                <a:cubicBezTo>
                                  <a:pt x="7144" y="171698"/>
                                  <a:pt x="8096" y="175509"/>
                                  <a:pt x="8096" y="179319"/>
                                </a:cubicBezTo>
                                <a:cubicBezTo>
                                  <a:pt x="9049" y="183129"/>
                                  <a:pt x="9049" y="186939"/>
                                  <a:pt x="10001" y="190748"/>
                                </a:cubicBezTo>
                                <a:cubicBezTo>
                                  <a:pt x="10954" y="194559"/>
                                  <a:pt x="11906" y="197416"/>
                                  <a:pt x="12859" y="201226"/>
                                </a:cubicBezTo>
                                <a:cubicBezTo>
                                  <a:pt x="13811" y="205036"/>
                                  <a:pt x="14764" y="207894"/>
                                  <a:pt x="15716" y="210751"/>
                                </a:cubicBezTo>
                                <a:cubicBezTo>
                                  <a:pt x="16669" y="212656"/>
                                  <a:pt x="16669" y="213609"/>
                                  <a:pt x="17621" y="215514"/>
                                </a:cubicBezTo>
                                <a:cubicBezTo>
                                  <a:pt x="18574" y="217419"/>
                                  <a:pt x="18574" y="218371"/>
                                  <a:pt x="19526" y="219323"/>
                                </a:cubicBezTo>
                                <a:cubicBezTo>
                                  <a:pt x="20479" y="222181"/>
                                  <a:pt x="21431" y="225039"/>
                                  <a:pt x="22384" y="226944"/>
                                </a:cubicBezTo>
                                <a:cubicBezTo>
                                  <a:pt x="23336" y="229801"/>
                                  <a:pt x="24289" y="231706"/>
                                  <a:pt x="25241" y="233611"/>
                                </a:cubicBezTo>
                                <a:cubicBezTo>
                                  <a:pt x="27146" y="238373"/>
                                  <a:pt x="29051" y="241231"/>
                                  <a:pt x="30956" y="245041"/>
                                </a:cubicBezTo>
                                <a:cubicBezTo>
                                  <a:pt x="33814" y="250756"/>
                                  <a:pt x="35719" y="254566"/>
                                  <a:pt x="35719" y="254566"/>
                                </a:cubicBezTo>
                                <a:cubicBezTo>
                                  <a:pt x="35719" y="254566"/>
                                  <a:pt x="34766" y="250756"/>
                                  <a:pt x="32861" y="244089"/>
                                </a:cubicBezTo>
                                <a:cubicBezTo>
                                  <a:pt x="31909" y="241231"/>
                                  <a:pt x="30956" y="236469"/>
                                  <a:pt x="30004" y="232659"/>
                                </a:cubicBezTo>
                                <a:cubicBezTo>
                                  <a:pt x="29051" y="230754"/>
                                  <a:pt x="29051" y="227896"/>
                                  <a:pt x="28099" y="225039"/>
                                </a:cubicBezTo>
                                <a:cubicBezTo>
                                  <a:pt x="28099" y="222181"/>
                                  <a:pt x="27146" y="219323"/>
                                  <a:pt x="27146" y="216466"/>
                                </a:cubicBezTo>
                                <a:cubicBezTo>
                                  <a:pt x="27146" y="215514"/>
                                  <a:pt x="27146" y="213609"/>
                                  <a:pt x="26194" y="211704"/>
                                </a:cubicBezTo>
                                <a:cubicBezTo>
                                  <a:pt x="26194" y="209798"/>
                                  <a:pt x="26194" y="208846"/>
                                  <a:pt x="26194" y="206941"/>
                                </a:cubicBezTo>
                                <a:cubicBezTo>
                                  <a:pt x="26194" y="204084"/>
                                  <a:pt x="25241" y="201226"/>
                                  <a:pt x="25241" y="197416"/>
                                </a:cubicBezTo>
                                <a:cubicBezTo>
                                  <a:pt x="25241" y="194559"/>
                                  <a:pt x="25241" y="190748"/>
                                  <a:pt x="25241" y="187891"/>
                                </a:cubicBezTo>
                                <a:cubicBezTo>
                                  <a:pt x="25241" y="184081"/>
                                  <a:pt x="25241" y="181223"/>
                                  <a:pt x="25241" y="177414"/>
                                </a:cubicBezTo>
                                <a:cubicBezTo>
                                  <a:pt x="25241" y="173604"/>
                                  <a:pt x="26194" y="170746"/>
                                  <a:pt x="26194" y="166936"/>
                                </a:cubicBezTo>
                                <a:cubicBezTo>
                                  <a:pt x="27146" y="163126"/>
                                  <a:pt x="27146" y="160269"/>
                                  <a:pt x="28099" y="156459"/>
                                </a:cubicBezTo>
                                <a:cubicBezTo>
                                  <a:pt x="30004" y="149791"/>
                                  <a:pt x="31909" y="143123"/>
                                  <a:pt x="34766" y="136456"/>
                                </a:cubicBezTo>
                                <a:cubicBezTo>
                                  <a:pt x="37624" y="129789"/>
                                  <a:pt x="40481" y="124073"/>
                                  <a:pt x="44291" y="118359"/>
                                </a:cubicBezTo>
                                <a:cubicBezTo>
                                  <a:pt x="48101" y="112644"/>
                                  <a:pt x="51911" y="107881"/>
                                  <a:pt x="56674" y="103119"/>
                                </a:cubicBezTo>
                                <a:cubicBezTo>
                                  <a:pt x="65246" y="93594"/>
                                  <a:pt x="74771" y="85973"/>
                                  <a:pt x="83344" y="8121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reeform: Shape 1986"/>
                        <wps:cNvSpPr/>
                        <wps:spPr>
                          <a:xfrm>
                            <a:off x="119900" y="0"/>
                            <a:ext cx="190500" cy="219075"/>
                          </a:xfrm>
                          <a:custGeom>
                            <a:avLst/>
                            <a:gdLst>
                              <a:gd name="connsiteX0" fmla="*/ 187282 w 190500"/>
                              <a:gd name="connsiteY0" fmla="*/ 150897 h 219075"/>
                              <a:gd name="connsiteX1" fmla="*/ 186329 w 190500"/>
                              <a:gd name="connsiteY1" fmla="*/ 139467 h 219075"/>
                              <a:gd name="connsiteX2" fmla="*/ 184424 w 190500"/>
                              <a:gd name="connsiteY2" fmla="*/ 128037 h 219075"/>
                              <a:gd name="connsiteX3" fmla="*/ 181567 w 190500"/>
                              <a:gd name="connsiteY3" fmla="*/ 116607 h 219075"/>
                              <a:gd name="connsiteX4" fmla="*/ 172042 w 190500"/>
                              <a:gd name="connsiteY4" fmla="*/ 92795 h 219075"/>
                              <a:gd name="connsiteX5" fmla="*/ 158707 w 190500"/>
                              <a:gd name="connsiteY5" fmla="*/ 70887 h 219075"/>
                              <a:gd name="connsiteX6" fmla="*/ 141562 w 190500"/>
                              <a:gd name="connsiteY6" fmla="*/ 51837 h 219075"/>
                              <a:gd name="connsiteX7" fmla="*/ 123464 w 190500"/>
                              <a:gd name="connsiteY7" fmla="*/ 36597 h 219075"/>
                              <a:gd name="connsiteX8" fmla="*/ 105367 w 190500"/>
                              <a:gd name="connsiteY8" fmla="*/ 25167 h 219075"/>
                              <a:gd name="connsiteX9" fmla="*/ 89174 w 190500"/>
                              <a:gd name="connsiteY9" fmla="*/ 17547 h 219075"/>
                              <a:gd name="connsiteX10" fmla="*/ 75839 w 190500"/>
                              <a:gd name="connsiteY10" fmla="*/ 12784 h 219075"/>
                              <a:gd name="connsiteX11" fmla="*/ 66314 w 190500"/>
                              <a:gd name="connsiteY11" fmla="*/ 9927 h 219075"/>
                              <a:gd name="connsiteX12" fmla="*/ 64409 w 190500"/>
                              <a:gd name="connsiteY12" fmla="*/ 9927 h 219075"/>
                              <a:gd name="connsiteX13" fmla="*/ 63457 w 190500"/>
                              <a:gd name="connsiteY13" fmla="*/ 9927 h 219075"/>
                              <a:gd name="connsiteX14" fmla="*/ 62504 w 190500"/>
                              <a:gd name="connsiteY14" fmla="*/ 9927 h 219075"/>
                              <a:gd name="connsiteX15" fmla="*/ 7259 w 190500"/>
                              <a:gd name="connsiteY15" fmla="*/ 28977 h 219075"/>
                              <a:gd name="connsiteX16" fmla="*/ 54884 w 190500"/>
                              <a:gd name="connsiteY16" fmla="*/ 63267 h 219075"/>
                              <a:gd name="connsiteX17" fmla="*/ 57742 w 190500"/>
                              <a:gd name="connsiteY17" fmla="*/ 63267 h 219075"/>
                              <a:gd name="connsiteX18" fmla="*/ 62504 w 190500"/>
                              <a:gd name="connsiteY18" fmla="*/ 63267 h 219075"/>
                              <a:gd name="connsiteX19" fmla="*/ 72982 w 190500"/>
                              <a:gd name="connsiteY19" fmla="*/ 65172 h 219075"/>
                              <a:gd name="connsiteX20" fmla="*/ 86317 w 190500"/>
                              <a:gd name="connsiteY20" fmla="*/ 68030 h 219075"/>
                              <a:gd name="connsiteX21" fmla="*/ 117749 w 190500"/>
                              <a:gd name="connsiteY21" fmla="*/ 81364 h 219075"/>
                              <a:gd name="connsiteX22" fmla="*/ 133942 w 190500"/>
                              <a:gd name="connsiteY22" fmla="*/ 92795 h 219075"/>
                              <a:gd name="connsiteX23" fmla="*/ 148229 w 190500"/>
                              <a:gd name="connsiteY23" fmla="*/ 107082 h 219075"/>
                              <a:gd name="connsiteX24" fmla="*/ 160612 w 190500"/>
                              <a:gd name="connsiteY24" fmla="*/ 124227 h 219075"/>
                              <a:gd name="connsiteX25" fmla="*/ 165374 w 190500"/>
                              <a:gd name="connsiteY25" fmla="*/ 133752 h 219075"/>
                              <a:gd name="connsiteX26" fmla="*/ 169184 w 190500"/>
                              <a:gd name="connsiteY26" fmla="*/ 143277 h 219075"/>
                              <a:gd name="connsiteX27" fmla="*/ 172042 w 190500"/>
                              <a:gd name="connsiteY27" fmla="*/ 152802 h 219075"/>
                              <a:gd name="connsiteX28" fmla="*/ 174899 w 190500"/>
                              <a:gd name="connsiteY28" fmla="*/ 162327 h 219075"/>
                              <a:gd name="connsiteX29" fmla="*/ 176804 w 190500"/>
                              <a:gd name="connsiteY29" fmla="*/ 171852 h 219075"/>
                              <a:gd name="connsiteX30" fmla="*/ 177757 w 190500"/>
                              <a:gd name="connsiteY30" fmla="*/ 176614 h 219075"/>
                              <a:gd name="connsiteX31" fmla="*/ 178709 w 190500"/>
                              <a:gd name="connsiteY31" fmla="*/ 181377 h 219075"/>
                              <a:gd name="connsiteX32" fmla="*/ 179662 w 190500"/>
                              <a:gd name="connsiteY32" fmla="*/ 189949 h 219075"/>
                              <a:gd name="connsiteX33" fmla="*/ 180614 w 190500"/>
                              <a:gd name="connsiteY33" fmla="*/ 197570 h 219075"/>
                              <a:gd name="connsiteX34" fmla="*/ 181567 w 190500"/>
                              <a:gd name="connsiteY34" fmla="*/ 209952 h 219075"/>
                              <a:gd name="connsiteX35" fmla="*/ 181567 w 190500"/>
                              <a:gd name="connsiteY35" fmla="*/ 220430 h 219075"/>
                              <a:gd name="connsiteX36" fmla="*/ 183472 w 190500"/>
                              <a:gd name="connsiteY36" fmla="*/ 209952 h 219075"/>
                              <a:gd name="connsiteX37" fmla="*/ 185377 w 190500"/>
                              <a:gd name="connsiteY37" fmla="*/ 197570 h 219075"/>
                              <a:gd name="connsiteX38" fmla="*/ 186329 w 190500"/>
                              <a:gd name="connsiteY38" fmla="*/ 189949 h 219075"/>
                              <a:gd name="connsiteX39" fmla="*/ 187282 w 190500"/>
                              <a:gd name="connsiteY39" fmla="*/ 181377 h 219075"/>
                              <a:gd name="connsiteX40" fmla="*/ 187282 w 190500"/>
                              <a:gd name="connsiteY40" fmla="*/ 176614 h 219075"/>
                              <a:gd name="connsiteX41" fmla="*/ 187282 w 190500"/>
                              <a:gd name="connsiteY41" fmla="*/ 171852 h 219075"/>
                              <a:gd name="connsiteX42" fmla="*/ 187282 w 190500"/>
                              <a:gd name="connsiteY42" fmla="*/ 161374 h 219075"/>
                              <a:gd name="connsiteX43" fmla="*/ 187282 w 190500"/>
                              <a:gd name="connsiteY43" fmla="*/ 15089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90500" h="219075">
                                <a:moveTo>
                                  <a:pt x="187282" y="150897"/>
                                </a:moveTo>
                                <a:cubicBezTo>
                                  <a:pt x="187282" y="147087"/>
                                  <a:pt x="186329" y="143277"/>
                                  <a:pt x="186329" y="139467"/>
                                </a:cubicBezTo>
                                <a:cubicBezTo>
                                  <a:pt x="185377" y="135657"/>
                                  <a:pt x="185377" y="131847"/>
                                  <a:pt x="184424" y="128037"/>
                                </a:cubicBezTo>
                                <a:cubicBezTo>
                                  <a:pt x="183472" y="124227"/>
                                  <a:pt x="182519" y="120417"/>
                                  <a:pt x="181567" y="116607"/>
                                </a:cubicBezTo>
                                <a:cubicBezTo>
                                  <a:pt x="178709" y="108987"/>
                                  <a:pt x="175852" y="100414"/>
                                  <a:pt x="172042" y="92795"/>
                                </a:cubicBezTo>
                                <a:cubicBezTo>
                                  <a:pt x="168232" y="85174"/>
                                  <a:pt x="163469" y="77555"/>
                                  <a:pt x="158707" y="70887"/>
                                </a:cubicBezTo>
                                <a:cubicBezTo>
                                  <a:pt x="152992" y="64220"/>
                                  <a:pt x="148229" y="57552"/>
                                  <a:pt x="141562" y="51837"/>
                                </a:cubicBezTo>
                                <a:cubicBezTo>
                                  <a:pt x="135847" y="46122"/>
                                  <a:pt x="129179" y="41359"/>
                                  <a:pt x="123464" y="36597"/>
                                </a:cubicBezTo>
                                <a:cubicBezTo>
                                  <a:pt x="117749" y="31834"/>
                                  <a:pt x="111082" y="28024"/>
                                  <a:pt x="105367" y="25167"/>
                                </a:cubicBezTo>
                                <a:cubicBezTo>
                                  <a:pt x="99652" y="22309"/>
                                  <a:pt x="93937" y="19452"/>
                                  <a:pt x="89174" y="17547"/>
                                </a:cubicBezTo>
                                <a:cubicBezTo>
                                  <a:pt x="84412" y="15642"/>
                                  <a:pt x="79649" y="13737"/>
                                  <a:pt x="75839" y="12784"/>
                                </a:cubicBezTo>
                                <a:cubicBezTo>
                                  <a:pt x="72029" y="11832"/>
                                  <a:pt x="69172" y="10880"/>
                                  <a:pt x="66314" y="9927"/>
                                </a:cubicBezTo>
                                <a:cubicBezTo>
                                  <a:pt x="65362" y="9927"/>
                                  <a:pt x="65362" y="9927"/>
                                  <a:pt x="64409" y="9927"/>
                                </a:cubicBezTo>
                                <a:cubicBezTo>
                                  <a:pt x="63457" y="9927"/>
                                  <a:pt x="63457" y="9927"/>
                                  <a:pt x="63457" y="9927"/>
                                </a:cubicBezTo>
                                <a:cubicBezTo>
                                  <a:pt x="62504" y="9927"/>
                                  <a:pt x="62504" y="9927"/>
                                  <a:pt x="62504" y="9927"/>
                                </a:cubicBezTo>
                                <a:cubicBezTo>
                                  <a:pt x="38692" y="2307"/>
                                  <a:pt x="9164" y="10880"/>
                                  <a:pt x="7259" y="28977"/>
                                </a:cubicBezTo>
                                <a:cubicBezTo>
                                  <a:pt x="5354" y="49932"/>
                                  <a:pt x="27262" y="60409"/>
                                  <a:pt x="54884" y="63267"/>
                                </a:cubicBezTo>
                                <a:cubicBezTo>
                                  <a:pt x="55837" y="63267"/>
                                  <a:pt x="56789" y="63267"/>
                                  <a:pt x="57742" y="63267"/>
                                </a:cubicBezTo>
                                <a:cubicBezTo>
                                  <a:pt x="58694" y="63267"/>
                                  <a:pt x="60599" y="63267"/>
                                  <a:pt x="62504" y="63267"/>
                                </a:cubicBezTo>
                                <a:cubicBezTo>
                                  <a:pt x="65362" y="63267"/>
                                  <a:pt x="69172" y="64220"/>
                                  <a:pt x="72982" y="65172"/>
                                </a:cubicBezTo>
                                <a:cubicBezTo>
                                  <a:pt x="76792" y="66124"/>
                                  <a:pt x="81554" y="67077"/>
                                  <a:pt x="86317" y="68030"/>
                                </a:cubicBezTo>
                                <a:cubicBezTo>
                                  <a:pt x="95842" y="70887"/>
                                  <a:pt x="107272" y="75649"/>
                                  <a:pt x="117749" y="81364"/>
                                </a:cubicBezTo>
                                <a:cubicBezTo>
                                  <a:pt x="123464" y="84222"/>
                                  <a:pt x="128227" y="88984"/>
                                  <a:pt x="133942" y="92795"/>
                                </a:cubicBezTo>
                                <a:cubicBezTo>
                                  <a:pt x="138704" y="97557"/>
                                  <a:pt x="144419" y="102320"/>
                                  <a:pt x="148229" y="107082"/>
                                </a:cubicBezTo>
                                <a:cubicBezTo>
                                  <a:pt x="152992" y="112797"/>
                                  <a:pt x="156802" y="118512"/>
                                  <a:pt x="160612" y="124227"/>
                                </a:cubicBezTo>
                                <a:cubicBezTo>
                                  <a:pt x="162517" y="127084"/>
                                  <a:pt x="163469" y="130895"/>
                                  <a:pt x="165374" y="133752"/>
                                </a:cubicBezTo>
                                <a:cubicBezTo>
                                  <a:pt x="166327" y="136609"/>
                                  <a:pt x="168232" y="140420"/>
                                  <a:pt x="169184" y="143277"/>
                                </a:cubicBezTo>
                                <a:cubicBezTo>
                                  <a:pt x="170137" y="146134"/>
                                  <a:pt x="171089" y="149945"/>
                                  <a:pt x="172042" y="152802"/>
                                </a:cubicBezTo>
                                <a:cubicBezTo>
                                  <a:pt x="172994" y="155659"/>
                                  <a:pt x="173947" y="159470"/>
                                  <a:pt x="174899" y="162327"/>
                                </a:cubicBezTo>
                                <a:cubicBezTo>
                                  <a:pt x="175852" y="165184"/>
                                  <a:pt x="175852" y="168995"/>
                                  <a:pt x="176804" y="171852"/>
                                </a:cubicBezTo>
                                <a:cubicBezTo>
                                  <a:pt x="176804" y="173757"/>
                                  <a:pt x="177757" y="174709"/>
                                  <a:pt x="177757" y="176614"/>
                                </a:cubicBezTo>
                                <a:cubicBezTo>
                                  <a:pt x="177757" y="178520"/>
                                  <a:pt x="177757" y="179472"/>
                                  <a:pt x="178709" y="181377"/>
                                </a:cubicBezTo>
                                <a:cubicBezTo>
                                  <a:pt x="178709" y="184234"/>
                                  <a:pt x="179662" y="187092"/>
                                  <a:pt x="179662" y="189949"/>
                                </a:cubicBezTo>
                                <a:cubicBezTo>
                                  <a:pt x="179662" y="192807"/>
                                  <a:pt x="179662" y="194712"/>
                                  <a:pt x="180614" y="197570"/>
                                </a:cubicBezTo>
                                <a:cubicBezTo>
                                  <a:pt x="180614" y="202332"/>
                                  <a:pt x="181567" y="206142"/>
                                  <a:pt x="181567" y="209952"/>
                                </a:cubicBezTo>
                                <a:cubicBezTo>
                                  <a:pt x="181567" y="216620"/>
                                  <a:pt x="181567" y="220430"/>
                                  <a:pt x="181567" y="220430"/>
                                </a:cubicBezTo>
                                <a:cubicBezTo>
                                  <a:pt x="181567" y="220430"/>
                                  <a:pt x="182519" y="216620"/>
                                  <a:pt x="183472" y="209952"/>
                                </a:cubicBezTo>
                                <a:cubicBezTo>
                                  <a:pt x="184424" y="206142"/>
                                  <a:pt x="185377" y="202332"/>
                                  <a:pt x="185377" y="197570"/>
                                </a:cubicBezTo>
                                <a:cubicBezTo>
                                  <a:pt x="185377" y="195664"/>
                                  <a:pt x="186329" y="192807"/>
                                  <a:pt x="186329" y="189949"/>
                                </a:cubicBezTo>
                                <a:cubicBezTo>
                                  <a:pt x="186329" y="187092"/>
                                  <a:pt x="187282" y="184234"/>
                                  <a:pt x="187282" y="181377"/>
                                </a:cubicBezTo>
                                <a:cubicBezTo>
                                  <a:pt x="187282" y="179472"/>
                                  <a:pt x="187282" y="178520"/>
                                  <a:pt x="187282" y="176614"/>
                                </a:cubicBezTo>
                                <a:cubicBezTo>
                                  <a:pt x="187282" y="174709"/>
                                  <a:pt x="187282" y="173757"/>
                                  <a:pt x="187282" y="171852"/>
                                </a:cubicBezTo>
                                <a:cubicBezTo>
                                  <a:pt x="187282" y="168995"/>
                                  <a:pt x="187282" y="165184"/>
                                  <a:pt x="187282" y="161374"/>
                                </a:cubicBezTo>
                                <a:cubicBezTo>
                                  <a:pt x="187282" y="158517"/>
                                  <a:pt x="187282" y="154707"/>
                                  <a:pt x="187282" y="15089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reeform: Shape 1987"/>
                        <wps:cNvSpPr/>
                        <wps:spPr>
                          <a:xfrm>
                            <a:off x="1185863" y="882098"/>
                            <a:ext cx="219075" cy="409575"/>
                          </a:xfrm>
                          <a:custGeom>
                            <a:avLst/>
                            <a:gdLst>
                              <a:gd name="connsiteX0" fmla="*/ 181451 w 219075"/>
                              <a:gd name="connsiteY0" fmla="*/ 261303 h 409575"/>
                              <a:gd name="connsiteX1" fmla="*/ 183356 w 219075"/>
                              <a:gd name="connsiteY1" fmla="*/ 256541 h 409575"/>
                              <a:gd name="connsiteX2" fmla="*/ 185261 w 219075"/>
                              <a:gd name="connsiteY2" fmla="*/ 251778 h 409575"/>
                              <a:gd name="connsiteX3" fmla="*/ 189071 w 219075"/>
                              <a:gd name="connsiteY3" fmla="*/ 242253 h 409575"/>
                              <a:gd name="connsiteX4" fmla="*/ 202406 w 219075"/>
                              <a:gd name="connsiteY4" fmla="*/ 204153 h 409575"/>
                              <a:gd name="connsiteX5" fmla="*/ 210979 w 219075"/>
                              <a:gd name="connsiteY5" fmla="*/ 167005 h 409575"/>
                              <a:gd name="connsiteX6" fmla="*/ 215741 w 219075"/>
                              <a:gd name="connsiteY6" fmla="*/ 133668 h 409575"/>
                              <a:gd name="connsiteX7" fmla="*/ 217646 w 219075"/>
                              <a:gd name="connsiteY7" fmla="*/ 105093 h 409575"/>
                              <a:gd name="connsiteX8" fmla="*/ 217646 w 219075"/>
                              <a:gd name="connsiteY8" fmla="*/ 82233 h 409575"/>
                              <a:gd name="connsiteX9" fmla="*/ 215741 w 219075"/>
                              <a:gd name="connsiteY9" fmla="*/ 46038 h 409575"/>
                              <a:gd name="connsiteX10" fmla="*/ 155734 w 219075"/>
                              <a:gd name="connsiteY10" fmla="*/ 7938 h 409575"/>
                              <a:gd name="connsiteX11" fmla="*/ 113824 w 219075"/>
                              <a:gd name="connsiteY11" fmla="*/ 65088 h 409575"/>
                              <a:gd name="connsiteX12" fmla="*/ 136684 w 219075"/>
                              <a:gd name="connsiteY12" fmla="*/ 161291 h 409575"/>
                              <a:gd name="connsiteX13" fmla="*/ 137636 w 219075"/>
                              <a:gd name="connsiteY13" fmla="*/ 192723 h 409575"/>
                              <a:gd name="connsiteX14" fmla="*/ 134779 w 219075"/>
                              <a:gd name="connsiteY14" fmla="*/ 226060 h 409575"/>
                              <a:gd name="connsiteX15" fmla="*/ 133826 w 219075"/>
                              <a:gd name="connsiteY15" fmla="*/ 234633 h 409575"/>
                              <a:gd name="connsiteX16" fmla="*/ 132874 w 219075"/>
                              <a:gd name="connsiteY16" fmla="*/ 238443 h 409575"/>
                              <a:gd name="connsiteX17" fmla="*/ 131921 w 219075"/>
                              <a:gd name="connsiteY17" fmla="*/ 242253 h 409575"/>
                              <a:gd name="connsiteX18" fmla="*/ 130016 w 219075"/>
                              <a:gd name="connsiteY18" fmla="*/ 250826 h 409575"/>
                              <a:gd name="connsiteX19" fmla="*/ 128111 w 219075"/>
                              <a:gd name="connsiteY19" fmla="*/ 259398 h 409575"/>
                              <a:gd name="connsiteX20" fmla="*/ 122396 w 219075"/>
                              <a:gd name="connsiteY20" fmla="*/ 275591 h 409575"/>
                              <a:gd name="connsiteX21" fmla="*/ 119539 w 219075"/>
                              <a:gd name="connsiteY21" fmla="*/ 283210 h 409575"/>
                              <a:gd name="connsiteX22" fmla="*/ 115729 w 219075"/>
                              <a:gd name="connsiteY22" fmla="*/ 290830 h 409575"/>
                              <a:gd name="connsiteX23" fmla="*/ 111919 w 219075"/>
                              <a:gd name="connsiteY23" fmla="*/ 298451 h 409575"/>
                              <a:gd name="connsiteX24" fmla="*/ 108109 w 219075"/>
                              <a:gd name="connsiteY24" fmla="*/ 306071 h 409575"/>
                              <a:gd name="connsiteX25" fmla="*/ 103346 w 219075"/>
                              <a:gd name="connsiteY25" fmla="*/ 313691 h 409575"/>
                              <a:gd name="connsiteX26" fmla="*/ 101441 w 219075"/>
                              <a:gd name="connsiteY26" fmla="*/ 317501 h 409575"/>
                              <a:gd name="connsiteX27" fmla="*/ 99536 w 219075"/>
                              <a:gd name="connsiteY27" fmla="*/ 321310 h 409575"/>
                              <a:gd name="connsiteX28" fmla="*/ 79534 w 219075"/>
                              <a:gd name="connsiteY28" fmla="*/ 347028 h 409575"/>
                              <a:gd name="connsiteX29" fmla="*/ 69056 w 219075"/>
                              <a:gd name="connsiteY29" fmla="*/ 358458 h 409575"/>
                              <a:gd name="connsiteX30" fmla="*/ 58579 w 219075"/>
                              <a:gd name="connsiteY30" fmla="*/ 367983 h 409575"/>
                              <a:gd name="connsiteX31" fmla="*/ 48101 w 219075"/>
                              <a:gd name="connsiteY31" fmla="*/ 376555 h 409575"/>
                              <a:gd name="connsiteX32" fmla="*/ 38576 w 219075"/>
                              <a:gd name="connsiteY32" fmla="*/ 384176 h 409575"/>
                              <a:gd name="connsiteX33" fmla="*/ 30004 w 219075"/>
                              <a:gd name="connsiteY33" fmla="*/ 389891 h 409575"/>
                              <a:gd name="connsiteX34" fmla="*/ 26194 w 219075"/>
                              <a:gd name="connsiteY34" fmla="*/ 392748 h 409575"/>
                              <a:gd name="connsiteX35" fmla="*/ 22384 w 219075"/>
                              <a:gd name="connsiteY35" fmla="*/ 394653 h 409575"/>
                              <a:gd name="connsiteX36" fmla="*/ 7144 w 219075"/>
                              <a:gd name="connsiteY36" fmla="*/ 403226 h 409575"/>
                              <a:gd name="connsiteX37" fmla="*/ 24289 w 219075"/>
                              <a:gd name="connsiteY37" fmla="*/ 398463 h 409575"/>
                              <a:gd name="connsiteX38" fmla="*/ 28099 w 219075"/>
                              <a:gd name="connsiteY38" fmla="*/ 397510 h 409575"/>
                              <a:gd name="connsiteX39" fmla="*/ 32861 w 219075"/>
                              <a:gd name="connsiteY39" fmla="*/ 395605 h 409575"/>
                              <a:gd name="connsiteX40" fmla="*/ 43339 w 219075"/>
                              <a:gd name="connsiteY40" fmla="*/ 391796 h 409575"/>
                              <a:gd name="connsiteX41" fmla="*/ 54769 w 219075"/>
                              <a:gd name="connsiteY41" fmla="*/ 387033 h 409575"/>
                              <a:gd name="connsiteX42" fmla="*/ 67151 w 219075"/>
                              <a:gd name="connsiteY42" fmla="*/ 381318 h 409575"/>
                              <a:gd name="connsiteX43" fmla="*/ 80486 w 219075"/>
                              <a:gd name="connsiteY43" fmla="*/ 373698 h 409575"/>
                              <a:gd name="connsiteX44" fmla="*/ 94774 w 219075"/>
                              <a:gd name="connsiteY44" fmla="*/ 365126 h 409575"/>
                              <a:gd name="connsiteX45" fmla="*/ 123349 w 219075"/>
                              <a:gd name="connsiteY45" fmla="*/ 342266 h 409575"/>
                              <a:gd name="connsiteX46" fmla="*/ 127159 w 219075"/>
                              <a:gd name="connsiteY46" fmla="*/ 339408 h 409575"/>
                              <a:gd name="connsiteX47" fmla="*/ 130969 w 219075"/>
                              <a:gd name="connsiteY47" fmla="*/ 335598 h 409575"/>
                              <a:gd name="connsiteX48" fmla="*/ 137636 w 219075"/>
                              <a:gd name="connsiteY48" fmla="*/ 328930 h 409575"/>
                              <a:gd name="connsiteX49" fmla="*/ 144304 w 219075"/>
                              <a:gd name="connsiteY49" fmla="*/ 321310 h 409575"/>
                              <a:gd name="connsiteX50" fmla="*/ 150971 w 219075"/>
                              <a:gd name="connsiteY50" fmla="*/ 313691 h 409575"/>
                              <a:gd name="connsiteX51" fmla="*/ 156686 w 219075"/>
                              <a:gd name="connsiteY51" fmla="*/ 305118 h 409575"/>
                              <a:gd name="connsiteX52" fmla="*/ 162401 w 219075"/>
                              <a:gd name="connsiteY52" fmla="*/ 296546 h 409575"/>
                              <a:gd name="connsiteX53" fmla="*/ 173831 w 219075"/>
                              <a:gd name="connsiteY53" fmla="*/ 279401 h 409575"/>
                              <a:gd name="connsiteX54" fmla="*/ 178594 w 219075"/>
                              <a:gd name="connsiteY54" fmla="*/ 269876 h 409575"/>
                              <a:gd name="connsiteX55" fmla="*/ 181451 w 219075"/>
                              <a:gd name="connsiteY55" fmla="*/ 261303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19075" h="409575">
                                <a:moveTo>
                                  <a:pt x="181451" y="261303"/>
                                </a:moveTo>
                                <a:lnTo>
                                  <a:pt x="183356" y="256541"/>
                                </a:lnTo>
                                <a:lnTo>
                                  <a:pt x="185261" y="251778"/>
                                </a:lnTo>
                                <a:cubicBezTo>
                                  <a:pt x="186214" y="248921"/>
                                  <a:pt x="188119" y="245110"/>
                                  <a:pt x="189071" y="242253"/>
                                </a:cubicBezTo>
                                <a:cubicBezTo>
                                  <a:pt x="193834" y="229871"/>
                                  <a:pt x="198596" y="216535"/>
                                  <a:pt x="202406" y="204153"/>
                                </a:cubicBezTo>
                                <a:cubicBezTo>
                                  <a:pt x="206216" y="191771"/>
                                  <a:pt x="209074" y="179388"/>
                                  <a:pt x="210979" y="167005"/>
                                </a:cubicBezTo>
                                <a:cubicBezTo>
                                  <a:pt x="212884" y="155576"/>
                                  <a:pt x="214789" y="144146"/>
                                  <a:pt x="215741" y="133668"/>
                                </a:cubicBezTo>
                                <a:cubicBezTo>
                                  <a:pt x="216694" y="123191"/>
                                  <a:pt x="217646" y="113666"/>
                                  <a:pt x="217646" y="105093"/>
                                </a:cubicBezTo>
                                <a:cubicBezTo>
                                  <a:pt x="217646" y="96521"/>
                                  <a:pt x="217646" y="88901"/>
                                  <a:pt x="217646" y="82233"/>
                                </a:cubicBezTo>
                                <a:cubicBezTo>
                                  <a:pt x="217646" y="75566"/>
                                  <a:pt x="217646" y="51753"/>
                                  <a:pt x="215741" y="46038"/>
                                </a:cubicBezTo>
                                <a:cubicBezTo>
                                  <a:pt x="210979" y="20321"/>
                                  <a:pt x="184309" y="3176"/>
                                  <a:pt x="155734" y="7938"/>
                                </a:cubicBezTo>
                                <a:cubicBezTo>
                                  <a:pt x="127159" y="13653"/>
                                  <a:pt x="108109" y="38418"/>
                                  <a:pt x="113824" y="65088"/>
                                </a:cubicBezTo>
                                <a:cubicBezTo>
                                  <a:pt x="114776" y="72708"/>
                                  <a:pt x="135731" y="116523"/>
                                  <a:pt x="136684" y="161291"/>
                                </a:cubicBezTo>
                                <a:cubicBezTo>
                                  <a:pt x="136684" y="170816"/>
                                  <a:pt x="137636" y="181293"/>
                                  <a:pt x="137636" y="192723"/>
                                </a:cubicBezTo>
                                <a:cubicBezTo>
                                  <a:pt x="137636" y="203201"/>
                                  <a:pt x="136684" y="214630"/>
                                  <a:pt x="134779" y="226060"/>
                                </a:cubicBezTo>
                                <a:cubicBezTo>
                                  <a:pt x="134779" y="228918"/>
                                  <a:pt x="133826" y="231776"/>
                                  <a:pt x="133826" y="234633"/>
                                </a:cubicBezTo>
                                <a:lnTo>
                                  <a:pt x="132874" y="238443"/>
                                </a:lnTo>
                                <a:lnTo>
                                  <a:pt x="131921" y="242253"/>
                                </a:lnTo>
                                <a:cubicBezTo>
                                  <a:pt x="130969" y="245110"/>
                                  <a:pt x="130969" y="247968"/>
                                  <a:pt x="130016" y="250826"/>
                                </a:cubicBezTo>
                                <a:lnTo>
                                  <a:pt x="128111" y="259398"/>
                                </a:lnTo>
                                <a:cubicBezTo>
                                  <a:pt x="126206" y="265113"/>
                                  <a:pt x="124301" y="270828"/>
                                  <a:pt x="122396" y="275591"/>
                                </a:cubicBezTo>
                                <a:cubicBezTo>
                                  <a:pt x="121444" y="278448"/>
                                  <a:pt x="120491" y="281305"/>
                                  <a:pt x="119539" y="283210"/>
                                </a:cubicBezTo>
                                <a:cubicBezTo>
                                  <a:pt x="118586" y="286068"/>
                                  <a:pt x="117634" y="288926"/>
                                  <a:pt x="115729" y="290830"/>
                                </a:cubicBezTo>
                                <a:cubicBezTo>
                                  <a:pt x="114776" y="293688"/>
                                  <a:pt x="112871" y="295593"/>
                                  <a:pt x="111919" y="298451"/>
                                </a:cubicBezTo>
                                <a:cubicBezTo>
                                  <a:pt x="110966" y="301308"/>
                                  <a:pt x="109061" y="303213"/>
                                  <a:pt x="108109" y="306071"/>
                                </a:cubicBezTo>
                                <a:cubicBezTo>
                                  <a:pt x="106204" y="308928"/>
                                  <a:pt x="105251" y="310833"/>
                                  <a:pt x="103346" y="313691"/>
                                </a:cubicBezTo>
                                <a:cubicBezTo>
                                  <a:pt x="102394" y="314643"/>
                                  <a:pt x="101441" y="316548"/>
                                  <a:pt x="101441" y="317501"/>
                                </a:cubicBezTo>
                                <a:cubicBezTo>
                                  <a:pt x="100489" y="318453"/>
                                  <a:pt x="99536" y="319405"/>
                                  <a:pt x="99536" y="321310"/>
                                </a:cubicBezTo>
                                <a:cubicBezTo>
                                  <a:pt x="93821" y="330835"/>
                                  <a:pt x="86201" y="339408"/>
                                  <a:pt x="79534" y="347028"/>
                                </a:cubicBezTo>
                                <a:cubicBezTo>
                                  <a:pt x="75724" y="350838"/>
                                  <a:pt x="72866" y="354648"/>
                                  <a:pt x="69056" y="358458"/>
                                </a:cubicBezTo>
                                <a:cubicBezTo>
                                  <a:pt x="65246" y="362268"/>
                                  <a:pt x="61436" y="365126"/>
                                  <a:pt x="58579" y="367983"/>
                                </a:cubicBezTo>
                                <a:cubicBezTo>
                                  <a:pt x="54769" y="370841"/>
                                  <a:pt x="51911" y="373698"/>
                                  <a:pt x="48101" y="376555"/>
                                </a:cubicBezTo>
                                <a:cubicBezTo>
                                  <a:pt x="44291" y="379413"/>
                                  <a:pt x="41434" y="381318"/>
                                  <a:pt x="38576" y="384176"/>
                                </a:cubicBezTo>
                                <a:cubicBezTo>
                                  <a:pt x="35719" y="386080"/>
                                  <a:pt x="32861" y="387985"/>
                                  <a:pt x="30004" y="389891"/>
                                </a:cubicBezTo>
                                <a:cubicBezTo>
                                  <a:pt x="29051" y="390843"/>
                                  <a:pt x="27146" y="391796"/>
                                  <a:pt x="26194" y="392748"/>
                                </a:cubicBezTo>
                                <a:cubicBezTo>
                                  <a:pt x="25241" y="393701"/>
                                  <a:pt x="23336" y="394653"/>
                                  <a:pt x="22384" y="394653"/>
                                </a:cubicBezTo>
                                <a:cubicBezTo>
                                  <a:pt x="12859" y="400368"/>
                                  <a:pt x="7144" y="403226"/>
                                  <a:pt x="7144" y="403226"/>
                                </a:cubicBezTo>
                                <a:cubicBezTo>
                                  <a:pt x="7144" y="403226"/>
                                  <a:pt x="12859" y="401321"/>
                                  <a:pt x="24289" y="398463"/>
                                </a:cubicBezTo>
                                <a:cubicBezTo>
                                  <a:pt x="25241" y="398463"/>
                                  <a:pt x="27146" y="397510"/>
                                  <a:pt x="28099" y="397510"/>
                                </a:cubicBezTo>
                                <a:cubicBezTo>
                                  <a:pt x="30004" y="396558"/>
                                  <a:pt x="30956" y="396558"/>
                                  <a:pt x="32861" y="395605"/>
                                </a:cubicBezTo>
                                <a:cubicBezTo>
                                  <a:pt x="35719" y="394653"/>
                                  <a:pt x="39529" y="392748"/>
                                  <a:pt x="43339" y="391796"/>
                                </a:cubicBezTo>
                                <a:cubicBezTo>
                                  <a:pt x="47149" y="390843"/>
                                  <a:pt x="50959" y="388938"/>
                                  <a:pt x="54769" y="387033"/>
                                </a:cubicBezTo>
                                <a:cubicBezTo>
                                  <a:pt x="58579" y="385128"/>
                                  <a:pt x="63341" y="383223"/>
                                  <a:pt x="67151" y="381318"/>
                                </a:cubicBezTo>
                                <a:cubicBezTo>
                                  <a:pt x="71914" y="379413"/>
                                  <a:pt x="75724" y="376555"/>
                                  <a:pt x="80486" y="373698"/>
                                </a:cubicBezTo>
                                <a:cubicBezTo>
                                  <a:pt x="85249" y="370841"/>
                                  <a:pt x="90011" y="367983"/>
                                  <a:pt x="94774" y="365126"/>
                                </a:cubicBezTo>
                                <a:cubicBezTo>
                                  <a:pt x="104299" y="358458"/>
                                  <a:pt x="113824" y="350838"/>
                                  <a:pt x="123349" y="342266"/>
                                </a:cubicBezTo>
                                <a:cubicBezTo>
                                  <a:pt x="124301" y="341313"/>
                                  <a:pt x="125254" y="340360"/>
                                  <a:pt x="127159" y="339408"/>
                                </a:cubicBezTo>
                                <a:cubicBezTo>
                                  <a:pt x="128111" y="338455"/>
                                  <a:pt x="129064" y="337503"/>
                                  <a:pt x="130969" y="335598"/>
                                </a:cubicBezTo>
                                <a:cubicBezTo>
                                  <a:pt x="132874" y="333693"/>
                                  <a:pt x="135731" y="330835"/>
                                  <a:pt x="137636" y="328930"/>
                                </a:cubicBezTo>
                                <a:cubicBezTo>
                                  <a:pt x="140494" y="327026"/>
                                  <a:pt x="142399" y="324168"/>
                                  <a:pt x="144304" y="321310"/>
                                </a:cubicBezTo>
                                <a:cubicBezTo>
                                  <a:pt x="146209" y="318453"/>
                                  <a:pt x="149066" y="316548"/>
                                  <a:pt x="150971" y="313691"/>
                                </a:cubicBezTo>
                                <a:cubicBezTo>
                                  <a:pt x="152876" y="310833"/>
                                  <a:pt x="154781" y="307976"/>
                                  <a:pt x="156686" y="305118"/>
                                </a:cubicBezTo>
                                <a:cubicBezTo>
                                  <a:pt x="158591" y="302260"/>
                                  <a:pt x="160496" y="299403"/>
                                  <a:pt x="162401" y="296546"/>
                                </a:cubicBezTo>
                                <a:cubicBezTo>
                                  <a:pt x="166211" y="290830"/>
                                  <a:pt x="170021" y="285116"/>
                                  <a:pt x="173831" y="279401"/>
                                </a:cubicBezTo>
                                <a:lnTo>
                                  <a:pt x="178594" y="269876"/>
                                </a:lnTo>
                                <a:cubicBezTo>
                                  <a:pt x="178594" y="267971"/>
                                  <a:pt x="179546" y="265113"/>
                                  <a:pt x="181451" y="261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reeform: Shape 1988"/>
                        <wps:cNvSpPr/>
                        <wps:spPr>
                          <a:xfrm>
                            <a:off x="3810" y="920993"/>
                            <a:ext cx="257175" cy="161925"/>
                          </a:xfrm>
                          <a:custGeom>
                            <a:avLst/>
                            <a:gdLst>
                              <a:gd name="connsiteX0" fmla="*/ 14764 w 257175"/>
                              <a:gd name="connsiteY0" fmla="*/ 144303 h 161925"/>
                              <a:gd name="connsiteX1" fmla="*/ 21431 w 257175"/>
                              <a:gd name="connsiteY1" fmla="*/ 135731 h 161925"/>
                              <a:gd name="connsiteX2" fmla="*/ 37624 w 257175"/>
                              <a:gd name="connsiteY2" fmla="*/ 118586 h 161925"/>
                              <a:gd name="connsiteX3" fmla="*/ 39529 w 257175"/>
                              <a:gd name="connsiteY3" fmla="*/ 116681 h 161925"/>
                              <a:gd name="connsiteX4" fmla="*/ 42386 w 257175"/>
                              <a:gd name="connsiteY4" fmla="*/ 114776 h 161925"/>
                              <a:gd name="connsiteX5" fmla="*/ 47149 w 257175"/>
                              <a:gd name="connsiteY5" fmla="*/ 110966 h 161925"/>
                              <a:gd name="connsiteX6" fmla="*/ 51911 w 257175"/>
                              <a:gd name="connsiteY6" fmla="*/ 107156 h 161925"/>
                              <a:gd name="connsiteX7" fmla="*/ 56674 w 257175"/>
                              <a:gd name="connsiteY7" fmla="*/ 103346 h 161925"/>
                              <a:gd name="connsiteX8" fmla="*/ 62389 w 257175"/>
                              <a:gd name="connsiteY8" fmla="*/ 100489 h 161925"/>
                              <a:gd name="connsiteX9" fmla="*/ 68104 w 257175"/>
                              <a:gd name="connsiteY9" fmla="*/ 97631 h 161925"/>
                              <a:gd name="connsiteX10" fmla="*/ 79534 w 257175"/>
                              <a:gd name="connsiteY10" fmla="*/ 91916 h 161925"/>
                              <a:gd name="connsiteX11" fmla="*/ 85249 w 257175"/>
                              <a:gd name="connsiteY11" fmla="*/ 89059 h 161925"/>
                              <a:gd name="connsiteX12" fmla="*/ 90964 w 257175"/>
                              <a:gd name="connsiteY12" fmla="*/ 87153 h 161925"/>
                              <a:gd name="connsiteX13" fmla="*/ 93821 w 257175"/>
                              <a:gd name="connsiteY13" fmla="*/ 86201 h 161925"/>
                              <a:gd name="connsiteX14" fmla="*/ 96679 w 257175"/>
                              <a:gd name="connsiteY14" fmla="*/ 85248 h 161925"/>
                              <a:gd name="connsiteX15" fmla="*/ 102394 w 257175"/>
                              <a:gd name="connsiteY15" fmla="*/ 83344 h 161925"/>
                              <a:gd name="connsiteX16" fmla="*/ 126206 w 257175"/>
                              <a:gd name="connsiteY16" fmla="*/ 77628 h 161925"/>
                              <a:gd name="connsiteX17" fmla="*/ 148114 w 257175"/>
                              <a:gd name="connsiteY17" fmla="*/ 74771 h 161925"/>
                              <a:gd name="connsiteX18" fmla="*/ 219551 w 257175"/>
                              <a:gd name="connsiteY18" fmla="*/ 81439 h 161925"/>
                              <a:gd name="connsiteX19" fmla="*/ 255746 w 257175"/>
                              <a:gd name="connsiteY19" fmla="*/ 46196 h 161925"/>
                              <a:gd name="connsiteX20" fmla="*/ 223361 w 257175"/>
                              <a:gd name="connsiteY20" fmla="*/ 7144 h 161925"/>
                              <a:gd name="connsiteX21" fmla="*/ 197644 w 257175"/>
                              <a:gd name="connsiteY21" fmla="*/ 10001 h 161925"/>
                              <a:gd name="connsiteX22" fmla="*/ 181451 w 257175"/>
                              <a:gd name="connsiteY22" fmla="*/ 11906 h 161925"/>
                              <a:gd name="connsiteX23" fmla="*/ 161449 w 257175"/>
                              <a:gd name="connsiteY23" fmla="*/ 15716 h 161925"/>
                              <a:gd name="connsiteX24" fmla="*/ 137636 w 257175"/>
                              <a:gd name="connsiteY24" fmla="*/ 22384 h 161925"/>
                              <a:gd name="connsiteX25" fmla="*/ 111919 w 257175"/>
                              <a:gd name="connsiteY25" fmla="*/ 31909 h 161925"/>
                              <a:gd name="connsiteX26" fmla="*/ 86201 w 257175"/>
                              <a:gd name="connsiteY26" fmla="*/ 45244 h 161925"/>
                              <a:gd name="connsiteX27" fmla="*/ 79534 w 257175"/>
                              <a:gd name="connsiteY27" fmla="*/ 49053 h 161925"/>
                              <a:gd name="connsiteX28" fmla="*/ 76676 w 257175"/>
                              <a:gd name="connsiteY28" fmla="*/ 50959 h 161925"/>
                              <a:gd name="connsiteX29" fmla="*/ 73819 w 257175"/>
                              <a:gd name="connsiteY29" fmla="*/ 53816 h 161925"/>
                              <a:gd name="connsiteX30" fmla="*/ 67151 w 257175"/>
                              <a:gd name="connsiteY30" fmla="*/ 57626 h 161925"/>
                              <a:gd name="connsiteX31" fmla="*/ 61436 w 257175"/>
                              <a:gd name="connsiteY31" fmla="*/ 62389 h 161925"/>
                              <a:gd name="connsiteX32" fmla="*/ 50006 w 257175"/>
                              <a:gd name="connsiteY32" fmla="*/ 71914 h 161925"/>
                              <a:gd name="connsiteX33" fmla="*/ 44291 w 257175"/>
                              <a:gd name="connsiteY33" fmla="*/ 76676 h 161925"/>
                              <a:gd name="connsiteX34" fmla="*/ 39529 w 257175"/>
                              <a:gd name="connsiteY34" fmla="*/ 81439 h 161925"/>
                              <a:gd name="connsiteX35" fmla="*/ 34766 w 257175"/>
                              <a:gd name="connsiteY35" fmla="*/ 87153 h 161925"/>
                              <a:gd name="connsiteX36" fmla="*/ 30004 w 257175"/>
                              <a:gd name="connsiteY36" fmla="*/ 92869 h 161925"/>
                              <a:gd name="connsiteX37" fmla="*/ 25241 w 257175"/>
                              <a:gd name="connsiteY37" fmla="*/ 98584 h 161925"/>
                              <a:gd name="connsiteX38" fmla="*/ 23336 w 257175"/>
                              <a:gd name="connsiteY38" fmla="*/ 101441 h 161925"/>
                              <a:gd name="connsiteX39" fmla="*/ 21431 w 257175"/>
                              <a:gd name="connsiteY39" fmla="*/ 104298 h 161925"/>
                              <a:gd name="connsiteX40" fmla="*/ 8096 w 257175"/>
                              <a:gd name="connsiteY40" fmla="*/ 127159 h 161925"/>
                              <a:gd name="connsiteX41" fmla="*/ 7144 w 257175"/>
                              <a:gd name="connsiteY41" fmla="*/ 129064 h 161925"/>
                              <a:gd name="connsiteX42" fmla="*/ 7144 w 257175"/>
                              <a:gd name="connsiteY42" fmla="*/ 155734 h 161925"/>
                              <a:gd name="connsiteX43" fmla="*/ 9049 w 257175"/>
                              <a:gd name="connsiteY43" fmla="*/ 152876 h 161925"/>
                              <a:gd name="connsiteX44" fmla="*/ 14764 w 257175"/>
                              <a:gd name="connsiteY44" fmla="*/ 144303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57175" h="161925">
                                <a:moveTo>
                                  <a:pt x="14764" y="144303"/>
                                </a:moveTo>
                                <a:cubicBezTo>
                                  <a:pt x="16669" y="141446"/>
                                  <a:pt x="19526" y="138589"/>
                                  <a:pt x="21431" y="135731"/>
                                </a:cubicBezTo>
                                <a:cubicBezTo>
                                  <a:pt x="26194" y="130016"/>
                                  <a:pt x="31909" y="124301"/>
                                  <a:pt x="37624" y="118586"/>
                                </a:cubicBezTo>
                                <a:cubicBezTo>
                                  <a:pt x="38576" y="117634"/>
                                  <a:pt x="39529" y="117634"/>
                                  <a:pt x="39529" y="116681"/>
                                </a:cubicBezTo>
                                <a:cubicBezTo>
                                  <a:pt x="40481" y="115728"/>
                                  <a:pt x="41434" y="115728"/>
                                  <a:pt x="42386" y="114776"/>
                                </a:cubicBezTo>
                                <a:cubicBezTo>
                                  <a:pt x="44291" y="113823"/>
                                  <a:pt x="45244" y="111919"/>
                                  <a:pt x="47149" y="110966"/>
                                </a:cubicBezTo>
                                <a:cubicBezTo>
                                  <a:pt x="49054" y="110014"/>
                                  <a:pt x="50959" y="108109"/>
                                  <a:pt x="51911" y="107156"/>
                                </a:cubicBezTo>
                                <a:cubicBezTo>
                                  <a:pt x="53816" y="106203"/>
                                  <a:pt x="55721" y="105251"/>
                                  <a:pt x="56674" y="103346"/>
                                </a:cubicBezTo>
                                <a:cubicBezTo>
                                  <a:pt x="58579" y="102394"/>
                                  <a:pt x="60484" y="101441"/>
                                  <a:pt x="62389" y="100489"/>
                                </a:cubicBezTo>
                                <a:cubicBezTo>
                                  <a:pt x="64294" y="99536"/>
                                  <a:pt x="66199" y="98584"/>
                                  <a:pt x="68104" y="97631"/>
                                </a:cubicBezTo>
                                <a:cubicBezTo>
                                  <a:pt x="71914" y="95726"/>
                                  <a:pt x="75724" y="93821"/>
                                  <a:pt x="79534" y="91916"/>
                                </a:cubicBezTo>
                                <a:lnTo>
                                  <a:pt x="85249" y="89059"/>
                                </a:lnTo>
                                <a:cubicBezTo>
                                  <a:pt x="87154" y="88106"/>
                                  <a:pt x="89059" y="87153"/>
                                  <a:pt x="90964" y="87153"/>
                                </a:cubicBezTo>
                                <a:lnTo>
                                  <a:pt x="93821" y="86201"/>
                                </a:lnTo>
                                <a:lnTo>
                                  <a:pt x="96679" y="85248"/>
                                </a:lnTo>
                                <a:cubicBezTo>
                                  <a:pt x="98584" y="84296"/>
                                  <a:pt x="100489" y="84296"/>
                                  <a:pt x="102394" y="83344"/>
                                </a:cubicBezTo>
                                <a:cubicBezTo>
                                  <a:pt x="110014" y="81439"/>
                                  <a:pt x="117634" y="79534"/>
                                  <a:pt x="126206" y="77628"/>
                                </a:cubicBezTo>
                                <a:cubicBezTo>
                                  <a:pt x="133826" y="76676"/>
                                  <a:pt x="141446" y="75723"/>
                                  <a:pt x="148114" y="74771"/>
                                </a:cubicBezTo>
                                <a:cubicBezTo>
                                  <a:pt x="180499" y="70961"/>
                                  <a:pt x="213836" y="81439"/>
                                  <a:pt x="219551" y="81439"/>
                                </a:cubicBezTo>
                                <a:cubicBezTo>
                                  <a:pt x="238601" y="82391"/>
                                  <a:pt x="254794" y="66198"/>
                                  <a:pt x="255746" y="46196"/>
                                </a:cubicBezTo>
                                <a:cubicBezTo>
                                  <a:pt x="256699" y="25241"/>
                                  <a:pt x="242411" y="8096"/>
                                  <a:pt x="223361" y="7144"/>
                                </a:cubicBezTo>
                                <a:cubicBezTo>
                                  <a:pt x="219551" y="7144"/>
                                  <a:pt x="202406" y="9048"/>
                                  <a:pt x="197644" y="10001"/>
                                </a:cubicBezTo>
                                <a:cubicBezTo>
                                  <a:pt x="192881" y="10953"/>
                                  <a:pt x="188119" y="10953"/>
                                  <a:pt x="181451" y="11906"/>
                                </a:cubicBezTo>
                                <a:cubicBezTo>
                                  <a:pt x="175736" y="12859"/>
                                  <a:pt x="168116" y="13811"/>
                                  <a:pt x="161449" y="15716"/>
                                </a:cubicBezTo>
                                <a:cubicBezTo>
                                  <a:pt x="153829" y="17621"/>
                                  <a:pt x="146209" y="19526"/>
                                  <a:pt x="137636" y="22384"/>
                                </a:cubicBezTo>
                                <a:cubicBezTo>
                                  <a:pt x="129064" y="25241"/>
                                  <a:pt x="120491" y="28098"/>
                                  <a:pt x="111919" y="31909"/>
                                </a:cubicBezTo>
                                <a:cubicBezTo>
                                  <a:pt x="103346" y="35719"/>
                                  <a:pt x="94774" y="40481"/>
                                  <a:pt x="86201" y="45244"/>
                                </a:cubicBezTo>
                                <a:cubicBezTo>
                                  <a:pt x="84296" y="46196"/>
                                  <a:pt x="82391" y="48101"/>
                                  <a:pt x="79534" y="49053"/>
                                </a:cubicBezTo>
                                <a:lnTo>
                                  <a:pt x="76676" y="50959"/>
                                </a:lnTo>
                                <a:lnTo>
                                  <a:pt x="73819" y="53816"/>
                                </a:lnTo>
                                <a:cubicBezTo>
                                  <a:pt x="71914" y="54769"/>
                                  <a:pt x="70009" y="56673"/>
                                  <a:pt x="67151" y="57626"/>
                                </a:cubicBezTo>
                                <a:lnTo>
                                  <a:pt x="61436" y="62389"/>
                                </a:lnTo>
                                <a:cubicBezTo>
                                  <a:pt x="57626" y="65246"/>
                                  <a:pt x="53816" y="69056"/>
                                  <a:pt x="50006" y="71914"/>
                                </a:cubicBezTo>
                                <a:cubicBezTo>
                                  <a:pt x="48101" y="73819"/>
                                  <a:pt x="46196" y="75723"/>
                                  <a:pt x="44291" y="76676"/>
                                </a:cubicBezTo>
                                <a:cubicBezTo>
                                  <a:pt x="42386" y="78581"/>
                                  <a:pt x="40481" y="80486"/>
                                  <a:pt x="39529" y="81439"/>
                                </a:cubicBezTo>
                                <a:cubicBezTo>
                                  <a:pt x="37624" y="83344"/>
                                  <a:pt x="36671" y="85248"/>
                                  <a:pt x="34766" y="87153"/>
                                </a:cubicBezTo>
                                <a:cubicBezTo>
                                  <a:pt x="32861" y="89059"/>
                                  <a:pt x="31909" y="90964"/>
                                  <a:pt x="30004" y="92869"/>
                                </a:cubicBezTo>
                                <a:cubicBezTo>
                                  <a:pt x="28099" y="94773"/>
                                  <a:pt x="27146" y="96678"/>
                                  <a:pt x="25241" y="98584"/>
                                </a:cubicBezTo>
                                <a:cubicBezTo>
                                  <a:pt x="24289" y="99536"/>
                                  <a:pt x="23336" y="100489"/>
                                  <a:pt x="23336" y="101441"/>
                                </a:cubicBezTo>
                                <a:cubicBezTo>
                                  <a:pt x="22384" y="102394"/>
                                  <a:pt x="22384" y="103346"/>
                                  <a:pt x="21431" y="104298"/>
                                </a:cubicBezTo>
                                <a:cubicBezTo>
                                  <a:pt x="16669" y="111919"/>
                                  <a:pt x="11906" y="119539"/>
                                  <a:pt x="8096" y="127159"/>
                                </a:cubicBezTo>
                                <a:cubicBezTo>
                                  <a:pt x="8096" y="128111"/>
                                  <a:pt x="7144" y="129064"/>
                                  <a:pt x="7144" y="129064"/>
                                </a:cubicBezTo>
                                <a:lnTo>
                                  <a:pt x="7144" y="155734"/>
                                </a:lnTo>
                                <a:cubicBezTo>
                                  <a:pt x="8096" y="154781"/>
                                  <a:pt x="8096" y="153828"/>
                                  <a:pt x="9049" y="152876"/>
                                </a:cubicBezTo>
                                <a:cubicBezTo>
                                  <a:pt x="10954" y="150019"/>
                                  <a:pt x="12859" y="147161"/>
                                  <a:pt x="14764" y="1443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reeform: Shape 1989"/>
                        <wps:cNvSpPr/>
                        <wps:spPr>
                          <a:xfrm>
                            <a:off x="453390" y="223763"/>
                            <a:ext cx="85725" cy="180975"/>
                          </a:xfrm>
                          <a:custGeom>
                            <a:avLst/>
                            <a:gdLst>
                              <a:gd name="connsiteX0" fmla="*/ 21431 w 85725"/>
                              <a:gd name="connsiteY0" fmla="*/ 37624 h 180975"/>
                              <a:gd name="connsiteX1" fmla="*/ 22384 w 85725"/>
                              <a:gd name="connsiteY1" fmla="*/ 31909 h 180975"/>
                              <a:gd name="connsiteX2" fmla="*/ 24289 w 85725"/>
                              <a:gd name="connsiteY2" fmla="*/ 26194 h 180975"/>
                              <a:gd name="connsiteX3" fmla="*/ 26194 w 85725"/>
                              <a:gd name="connsiteY3" fmla="*/ 21431 h 180975"/>
                              <a:gd name="connsiteX4" fmla="*/ 28099 w 85725"/>
                              <a:gd name="connsiteY4" fmla="*/ 17621 h 180975"/>
                              <a:gd name="connsiteX5" fmla="*/ 29051 w 85725"/>
                              <a:gd name="connsiteY5" fmla="*/ 15716 h 180975"/>
                              <a:gd name="connsiteX6" fmla="*/ 30004 w 85725"/>
                              <a:gd name="connsiteY6" fmla="*/ 13811 h 180975"/>
                              <a:gd name="connsiteX7" fmla="*/ 32861 w 85725"/>
                              <a:gd name="connsiteY7" fmla="*/ 7144 h 180975"/>
                              <a:gd name="connsiteX8" fmla="*/ 28099 w 85725"/>
                              <a:gd name="connsiteY8" fmla="*/ 12859 h 180975"/>
                              <a:gd name="connsiteX9" fmla="*/ 27146 w 85725"/>
                              <a:gd name="connsiteY9" fmla="*/ 14764 h 180975"/>
                              <a:gd name="connsiteX10" fmla="*/ 26194 w 85725"/>
                              <a:gd name="connsiteY10" fmla="*/ 16669 h 180975"/>
                              <a:gd name="connsiteX11" fmla="*/ 23336 w 85725"/>
                              <a:gd name="connsiteY11" fmla="*/ 20479 h 180975"/>
                              <a:gd name="connsiteX12" fmla="*/ 20479 w 85725"/>
                              <a:gd name="connsiteY12" fmla="*/ 25241 h 180975"/>
                              <a:gd name="connsiteX13" fmla="*/ 17621 w 85725"/>
                              <a:gd name="connsiteY13" fmla="*/ 30004 h 180975"/>
                              <a:gd name="connsiteX14" fmla="*/ 14764 w 85725"/>
                              <a:gd name="connsiteY14" fmla="*/ 35719 h 180975"/>
                              <a:gd name="connsiteX15" fmla="*/ 11906 w 85725"/>
                              <a:gd name="connsiteY15" fmla="*/ 42386 h 180975"/>
                              <a:gd name="connsiteX16" fmla="*/ 8096 w 85725"/>
                              <a:gd name="connsiteY16" fmla="*/ 56674 h 180975"/>
                              <a:gd name="connsiteX17" fmla="*/ 8096 w 85725"/>
                              <a:gd name="connsiteY17" fmla="*/ 58579 h 180975"/>
                              <a:gd name="connsiteX18" fmla="*/ 8096 w 85725"/>
                              <a:gd name="connsiteY18" fmla="*/ 60484 h 180975"/>
                              <a:gd name="connsiteX19" fmla="*/ 7144 w 85725"/>
                              <a:gd name="connsiteY19" fmla="*/ 64294 h 180975"/>
                              <a:gd name="connsiteX20" fmla="*/ 7144 w 85725"/>
                              <a:gd name="connsiteY20" fmla="*/ 68104 h 180975"/>
                              <a:gd name="connsiteX21" fmla="*/ 7144 w 85725"/>
                              <a:gd name="connsiteY21" fmla="*/ 71914 h 180975"/>
                              <a:gd name="connsiteX22" fmla="*/ 7144 w 85725"/>
                              <a:gd name="connsiteY22" fmla="*/ 75724 h 180975"/>
                              <a:gd name="connsiteX23" fmla="*/ 7144 w 85725"/>
                              <a:gd name="connsiteY23" fmla="*/ 79534 h 180975"/>
                              <a:gd name="connsiteX24" fmla="*/ 7144 w 85725"/>
                              <a:gd name="connsiteY24" fmla="*/ 88106 h 180975"/>
                              <a:gd name="connsiteX25" fmla="*/ 7144 w 85725"/>
                              <a:gd name="connsiteY25" fmla="*/ 91916 h 180975"/>
                              <a:gd name="connsiteX26" fmla="*/ 8096 w 85725"/>
                              <a:gd name="connsiteY26" fmla="*/ 95726 h 180975"/>
                              <a:gd name="connsiteX27" fmla="*/ 8096 w 85725"/>
                              <a:gd name="connsiteY27" fmla="*/ 97631 h 180975"/>
                              <a:gd name="connsiteX28" fmla="*/ 8096 w 85725"/>
                              <a:gd name="connsiteY28" fmla="*/ 99536 h 180975"/>
                              <a:gd name="connsiteX29" fmla="*/ 9049 w 85725"/>
                              <a:gd name="connsiteY29" fmla="*/ 103346 h 180975"/>
                              <a:gd name="connsiteX30" fmla="*/ 13811 w 85725"/>
                              <a:gd name="connsiteY30" fmla="*/ 119539 h 180975"/>
                              <a:gd name="connsiteX31" fmla="*/ 19526 w 85725"/>
                              <a:gd name="connsiteY31" fmla="*/ 133826 h 180975"/>
                              <a:gd name="connsiteX32" fmla="*/ 26194 w 85725"/>
                              <a:gd name="connsiteY32" fmla="*/ 146209 h 180975"/>
                              <a:gd name="connsiteX33" fmla="*/ 32861 w 85725"/>
                              <a:gd name="connsiteY33" fmla="*/ 156686 h 180975"/>
                              <a:gd name="connsiteX34" fmla="*/ 38576 w 85725"/>
                              <a:gd name="connsiteY34" fmla="*/ 164306 h 180975"/>
                              <a:gd name="connsiteX35" fmla="*/ 47149 w 85725"/>
                              <a:gd name="connsiteY35" fmla="*/ 175736 h 180975"/>
                              <a:gd name="connsiteX36" fmla="*/ 76676 w 85725"/>
                              <a:gd name="connsiteY36" fmla="*/ 174784 h 180975"/>
                              <a:gd name="connsiteX37" fmla="*/ 77629 w 85725"/>
                              <a:gd name="connsiteY37" fmla="*/ 145256 h 180975"/>
                              <a:gd name="connsiteX38" fmla="*/ 47149 w 85725"/>
                              <a:gd name="connsiteY38" fmla="*/ 117634 h 180975"/>
                              <a:gd name="connsiteX39" fmla="*/ 39529 w 85725"/>
                              <a:gd name="connsiteY39" fmla="*/ 107156 h 180975"/>
                              <a:gd name="connsiteX40" fmla="*/ 32861 w 85725"/>
                              <a:gd name="connsiteY40" fmla="*/ 95726 h 180975"/>
                              <a:gd name="connsiteX41" fmla="*/ 30956 w 85725"/>
                              <a:gd name="connsiteY41" fmla="*/ 92869 h 180975"/>
                              <a:gd name="connsiteX42" fmla="*/ 30004 w 85725"/>
                              <a:gd name="connsiteY42" fmla="*/ 90964 h 180975"/>
                              <a:gd name="connsiteX43" fmla="*/ 29051 w 85725"/>
                              <a:gd name="connsiteY43" fmla="*/ 89059 h 180975"/>
                              <a:gd name="connsiteX44" fmla="*/ 28099 w 85725"/>
                              <a:gd name="connsiteY44" fmla="*/ 86201 h 180975"/>
                              <a:gd name="connsiteX45" fmla="*/ 27146 w 85725"/>
                              <a:gd name="connsiteY45" fmla="*/ 82391 h 180975"/>
                              <a:gd name="connsiteX46" fmla="*/ 25241 w 85725"/>
                              <a:gd name="connsiteY46" fmla="*/ 75724 h 180975"/>
                              <a:gd name="connsiteX47" fmla="*/ 24289 w 85725"/>
                              <a:gd name="connsiteY47" fmla="*/ 71914 h 180975"/>
                              <a:gd name="connsiteX48" fmla="*/ 23336 w 85725"/>
                              <a:gd name="connsiteY48" fmla="*/ 68104 h 180975"/>
                              <a:gd name="connsiteX49" fmla="*/ 22384 w 85725"/>
                              <a:gd name="connsiteY49" fmla="*/ 64294 h 180975"/>
                              <a:gd name="connsiteX50" fmla="*/ 22384 w 85725"/>
                              <a:gd name="connsiteY50" fmla="*/ 60484 h 180975"/>
                              <a:gd name="connsiteX51" fmla="*/ 22384 w 85725"/>
                              <a:gd name="connsiteY51" fmla="*/ 56674 h 180975"/>
                              <a:gd name="connsiteX52" fmla="*/ 22384 w 85725"/>
                              <a:gd name="connsiteY52" fmla="*/ 54769 h 180975"/>
                              <a:gd name="connsiteX53" fmla="*/ 22384 w 85725"/>
                              <a:gd name="connsiteY53" fmla="*/ 52864 h 180975"/>
                              <a:gd name="connsiteX54" fmla="*/ 23336 w 85725"/>
                              <a:gd name="connsiteY54" fmla="*/ 39529 h 180975"/>
                              <a:gd name="connsiteX55" fmla="*/ 21431 w 85725"/>
                              <a:gd name="connsiteY55" fmla="*/ 37624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5725" h="180975">
                                <a:moveTo>
                                  <a:pt x="21431" y="37624"/>
                                </a:moveTo>
                                <a:cubicBezTo>
                                  <a:pt x="21431" y="35719"/>
                                  <a:pt x="22384" y="33814"/>
                                  <a:pt x="22384" y="31909"/>
                                </a:cubicBezTo>
                                <a:cubicBezTo>
                                  <a:pt x="22384" y="30004"/>
                                  <a:pt x="23336" y="28099"/>
                                  <a:pt x="24289" y="26194"/>
                                </a:cubicBezTo>
                                <a:cubicBezTo>
                                  <a:pt x="24289" y="24289"/>
                                  <a:pt x="25241" y="23336"/>
                                  <a:pt x="26194" y="21431"/>
                                </a:cubicBezTo>
                                <a:cubicBezTo>
                                  <a:pt x="27146" y="19526"/>
                                  <a:pt x="27146" y="18574"/>
                                  <a:pt x="28099" y="17621"/>
                                </a:cubicBezTo>
                                <a:cubicBezTo>
                                  <a:pt x="28099" y="16669"/>
                                  <a:pt x="28099" y="16669"/>
                                  <a:pt x="29051" y="15716"/>
                                </a:cubicBezTo>
                                <a:cubicBezTo>
                                  <a:pt x="29051" y="14764"/>
                                  <a:pt x="30004" y="14764"/>
                                  <a:pt x="30004" y="13811"/>
                                </a:cubicBezTo>
                                <a:cubicBezTo>
                                  <a:pt x="31909" y="10001"/>
                                  <a:pt x="32861" y="7144"/>
                                  <a:pt x="32861" y="7144"/>
                                </a:cubicBezTo>
                                <a:cubicBezTo>
                                  <a:pt x="32861" y="7144"/>
                                  <a:pt x="30956" y="9049"/>
                                  <a:pt x="28099" y="12859"/>
                                </a:cubicBezTo>
                                <a:cubicBezTo>
                                  <a:pt x="28099" y="12859"/>
                                  <a:pt x="27146" y="13811"/>
                                  <a:pt x="27146" y="14764"/>
                                </a:cubicBezTo>
                                <a:cubicBezTo>
                                  <a:pt x="27146" y="15716"/>
                                  <a:pt x="26194" y="15716"/>
                                  <a:pt x="26194" y="16669"/>
                                </a:cubicBezTo>
                                <a:cubicBezTo>
                                  <a:pt x="25241" y="17621"/>
                                  <a:pt x="24289" y="19526"/>
                                  <a:pt x="23336" y="20479"/>
                                </a:cubicBezTo>
                                <a:cubicBezTo>
                                  <a:pt x="22384" y="21431"/>
                                  <a:pt x="21431" y="23336"/>
                                  <a:pt x="20479" y="25241"/>
                                </a:cubicBezTo>
                                <a:cubicBezTo>
                                  <a:pt x="19526" y="27146"/>
                                  <a:pt x="18574" y="28099"/>
                                  <a:pt x="17621" y="30004"/>
                                </a:cubicBezTo>
                                <a:cubicBezTo>
                                  <a:pt x="16669" y="31909"/>
                                  <a:pt x="15716" y="33814"/>
                                  <a:pt x="14764" y="35719"/>
                                </a:cubicBezTo>
                                <a:cubicBezTo>
                                  <a:pt x="13811" y="37624"/>
                                  <a:pt x="12859" y="39529"/>
                                  <a:pt x="11906" y="42386"/>
                                </a:cubicBezTo>
                                <a:cubicBezTo>
                                  <a:pt x="10001" y="47149"/>
                                  <a:pt x="9049" y="51911"/>
                                  <a:pt x="8096" y="56674"/>
                                </a:cubicBezTo>
                                <a:cubicBezTo>
                                  <a:pt x="8096" y="57626"/>
                                  <a:pt x="8096" y="57626"/>
                                  <a:pt x="8096" y="58579"/>
                                </a:cubicBezTo>
                                <a:cubicBezTo>
                                  <a:pt x="8096" y="59531"/>
                                  <a:pt x="8096" y="59531"/>
                                  <a:pt x="8096" y="60484"/>
                                </a:cubicBezTo>
                                <a:cubicBezTo>
                                  <a:pt x="8096" y="61436"/>
                                  <a:pt x="8096" y="63341"/>
                                  <a:pt x="7144" y="64294"/>
                                </a:cubicBezTo>
                                <a:cubicBezTo>
                                  <a:pt x="7144" y="65246"/>
                                  <a:pt x="7144" y="67151"/>
                                  <a:pt x="7144" y="68104"/>
                                </a:cubicBezTo>
                                <a:cubicBezTo>
                                  <a:pt x="7144" y="69056"/>
                                  <a:pt x="7144" y="70961"/>
                                  <a:pt x="7144" y="71914"/>
                                </a:cubicBezTo>
                                <a:cubicBezTo>
                                  <a:pt x="7144" y="72866"/>
                                  <a:pt x="7144" y="74771"/>
                                  <a:pt x="7144" y="75724"/>
                                </a:cubicBezTo>
                                <a:cubicBezTo>
                                  <a:pt x="7144" y="76676"/>
                                  <a:pt x="7144" y="78581"/>
                                  <a:pt x="7144" y="79534"/>
                                </a:cubicBezTo>
                                <a:cubicBezTo>
                                  <a:pt x="7144" y="82391"/>
                                  <a:pt x="7144" y="85249"/>
                                  <a:pt x="7144" y="88106"/>
                                </a:cubicBezTo>
                                <a:lnTo>
                                  <a:pt x="7144" y="91916"/>
                                </a:lnTo>
                                <a:cubicBezTo>
                                  <a:pt x="7144" y="92869"/>
                                  <a:pt x="7144" y="94774"/>
                                  <a:pt x="8096" y="95726"/>
                                </a:cubicBezTo>
                                <a:lnTo>
                                  <a:pt x="8096" y="97631"/>
                                </a:lnTo>
                                <a:lnTo>
                                  <a:pt x="8096" y="99536"/>
                                </a:lnTo>
                                <a:cubicBezTo>
                                  <a:pt x="8096" y="100489"/>
                                  <a:pt x="9049" y="102394"/>
                                  <a:pt x="9049" y="103346"/>
                                </a:cubicBezTo>
                                <a:cubicBezTo>
                                  <a:pt x="10001" y="109061"/>
                                  <a:pt x="11906" y="113824"/>
                                  <a:pt x="13811" y="119539"/>
                                </a:cubicBezTo>
                                <a:cubicBezTo>
                                  <a:pt x="15716" y="124301"/>
                                  <a:pt x="17621" y="129064"/>
                                  <a:pt x="19526" y="133826"/>
                                </a:cubicBezTo>
                                <a:cubicBezTo>
                                  <a:pt x="21431" y="138589"/>
                                  <a:pt x="23336" y="142399"/>
                                  <a:pt x="26194" y="146209"/>
                                </a:cubicBezTo>
                                <a:cubicBezTo>
                                  <a:pt x="28099" y="150019"/>
                                  <a:pt x="30004" y="153829"/>
                                  <a:pt x="32861" y="156686"/>
                                </a:cubicBezTo>
                                <a:cubicBezTo>
                                  <a:pt x="34766" y="159544"/>
                                  <a:pt x="36671" y="162401"/>
                                  <a:pt x="38576" y="164306"/>
                                </a:cubicBezTo>
                                <a:cubicBezTo>
                                  <a:pt x="40481" y="166211"/>
                                  <a:pt x="46196" y="174784"/>
                                  <a:pt x="47149" y="175736"/>
                                </a:cubicBezTo>
                                <a:cubicBezTo>
                                  <a:pt x="54769" y="183356"/>
                                  <a:pt x="68104" y="182403"/>
                                  <a:pt x="76676" y="174784"/>
                                </a:cubicBezTo>
                                <a:cubicBezTo>
                                  <a:pt x="85249" y="166211"/>
                                  <a:pt x="85249" y="152876"/>
                                  <a:pt x="77629" y="145256"/>
                                </a:cubicBezTo>
                                <a:cubicBezTo>
                                  <a:pt x="75724" y="143351"/>
                                  <a:pt x="57626" y="132874"/>
                                  <a:pt x="47149" y="117634"/>
                                </a:cubicBezTo>
                                <a:cubicBezTo>
                                  <a:pt x="44291" y="114776"/>
                                  <a:pt x="42386" y="110966"/>
                                  <a:pt x="39529" y="107156"/>
                                </a:cubicBezTo>
                                <a:cubicBezTo>
                                  <a:pt x="36671" y="103346"/>
                                  <a:pt x="34766" y="99536"/>
                                  <a:pt x="32861" y="95726"/>
                                </a:cubicBezTo>
                                <a:cubicBezTo>
                                  <a:pt x="31909" y="94774"/>
                                  <a:pt x="31909" y="93821"/>
                                  <a:pt x="30956" y="92869"/>
                                </a:cubicBezTo>
                                <a:lnTo>
                                  <a:pt x="30004" y="90964"/>
                                </a:lnTo>
                                <a:lnTo>
                                  <a:pt x="29051" y="89059"/>
                                </a:lnTo>
                                <a:cubicBezTo>
                                  <a:pt x="29051" y="88106"/>
                                  <a:pt x="28099" y="87154"/>
                                  <a:pt x="28099" y="86201"/>
                                </a:cubicBezTo>
                                <a:lnTo>
                                  <a:pt x="27146" y="82391"/>
                                </a:lnTo>
                                <a:cubicBezTo>
                                  <a:pt x="26194" y="80486"/>
                                  <a:pt x="26194" y="77629"/>
                                  <a:pt x="25241" y="75724"/>
                                </a:cubicBezTo>
                                <a:cubicBezTo>
                                  <a:pt x="25241" y="74771"/>
                                  <a:pt x="24289" y="73819"/>
                                  <a:pt x="24289" y="71914"/>
                                </a:cubicBezTo>
                                <a:cubicBezTo>
                                  <a:pt x="24289" y="70961"/>
                                  <a:pt x="23336" y="70009"/>
                                  <a:pt x="23336" y="68104"/>
                                </a:cubicBezTo>
                                <a:cubicBezTo>
                                  <a:pt x="23336" y="67151"/>
                                  <a:pt x="23336" y="66199"/>
                                  <a:pt x="22384" y="64294"/>
                                </a:cubicBezTo>
                                <a:cubicBezTo>
                                  <a:pt x="22384" y="63341"/>
                                  <a:pt x="22384" y="62389"/>
                                  <a:pt x="22384" y="60484"/>
                                </a:cubicBezTo>
                                <a:cubicBezTo>
                                  <a:pt x="22384" y="59531"/>
                                  <a:pt x="22384" y="58579"/>
                                  <a:pt x="22384" y="56674"/>
                                </a:cubicBezTo>
                                <a:cubicBezTo>
                                  <a:pt x="22384" y="55721"/>
                                  <a:pt x="22384" y="55721"/>
                                  <a:pt x="22384" y="54769"/>
                                </a:cubicBezTo>
                                <a:cubicBezTo>
                                  <a:pt x="22384" y="53816"/>
                                  <a:pt x="22384" y="53816"/>
                                  <a:pt x="22384" y="52864"/>
                                </a:cubicBezTo>
                                <a:cubicBezTo>
                                  <a:pt x="22384" y="48101"/>
                                  <a:pt x="22384" y="43339"/>
                                  <a:pt x="23336" y="39529"/>
                                </a:cubicBezTo>
                                <a:cubicBezTo>
                                  <a:pt x="20479" y="41434"/>
                                  <a:pt x="20479" y="39529"/>
                                  <a:pt x="21431" y="376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reeform: Shape 1990"/>
                        <wps:cNvSpPr/>
                        <wps:spPr>
                          <a:xfrm>
                            <a:off x="520065" y="288044"/>
                            <a:ext cx="190500" cy="76200"/>
                          </a:xfrm>
                          <a:custGeom>
                            <a:avLst/>
                            <a:gdLst>
                              <a:gd name="connsiteX0" fmla="*/ 16669 w 190500"/>
                              <a:gd name="connsiteY0" fmla="*/ 45733 h 76200"/>
                              <a:gd name="connsiteX1" fmla="*/ 18574 w 190500"/>
                              <a:gd name="connsiteY1" fmla="*/ 46685 h 76200"/>
                              <a:gd name="connsiteX2" fmla="*/ 22384 w 190500"/>
                              <a:gd name="connsiteY2" fmla="*/ 49543 h 76200"/>
                              <a:gd name="connsiteX3" fmla="*/ 26194 w 190500"/>
                              <a:gd name="connsiteY3" fmla="*/ 52400 h 76200"/>
                              <a:gd name="connsiteX4" fmla="*/ 30956 w 190500"/>
                              <a:gd name="connsiteY4" fmla="*/ 56210 h 76200"/>
                              <a:gd name="connsiteX5" fmla="*/ 36671 w 190500"/>
                              <a:gd name="connsiteY5" fmla="*/ 60020 h 76200"/>
                              <a:gd name="connsiteX6" fmla="*/ 42386 w 190500"/>
                              <a:gd name="connsiteY6" fmla="*/ 62878 h 76200"/>
                              <a:gd name="connsiteX7" fmla="*/ 55721 w 190500"/>
                              <a:gd name="connsiteY7" fmla="*/ 68593 h 76200"/>
                              <a:gd name="connsiteX8" fmla="*/ 57626 w 190500"/>
                              <a:gd name="connsiteY8" fmla="*/ 69545 h 76200"/>
                              <a:gd name="connsiteX9" fmla="*/ 59531 w 190500"/>
                              <a:gd name="connsiteY9" fmla="*/ 70498 h 76200"/>
                              <a:gd name="connsiteX10" fmla="*/ 63341 w 190500"/>
                              <a:gd name="connsiteY10" fmla="*/ 71450 h 76200"/>
                              <a:gd name="connsiteX11" fmla="*/ 67151 w 190500"/>
                              <a:gd name="connsiteY11" fmla="*/ 72403 h 76200"/>
                              <a:gd name="connsiteX12" fmla="*/ 70961 w 190500"/>
                              <a:gd name="connsiteY12" fmla="*/ 73355 h 76200"/>
                              <a:gd name="connsiteX13" fmla="*/ 74771 w 190500"/>
                              <a:gd name="connsiteY13" fmla="*/ 74308 h 76200"/>
                              <a:gd name="connsiteX14" fmla="*/ 78581 w 190500"/>
                              <a:gd name="connsiteY14" fmla="*/ 74308 h 76200"/>
                              <a:gd name="connsiteX15" fmla="*/ 87154 w 190500"/>
                              <a:gd name="connsiteY15" fmla="*/ 74308 h 76200"/>
                              <a:gd name="connsiteX16" fmla="*/ 90964 w 190500"/>
                              <a:gd name="connsiteY16" fmla="*/ 74308 h 76200"/>
                              <a:gd name="connsiteX17" fmla="*/ 95726 w 190500"/>
                              <a:gd name="connsiteY17" fmla="*/ 74308 h 76200"/>
                              <a:gd name="connsiteX18" fmla="*/ 97631 w 190500"/>
                              <a:gd name="connsiteY18" fmla="*/ 74308 h 76200"/>
                              <a:gd name="connsiteX19" fmla="*/ 99536 w 190500"/>
                              <a:gd name="connsiteY19" fmla="*/ 74308 h 76200"/>
                              <a:gd name="connsiteX20" fmla="*/ 103346 w 190500"/>
                              <a:gd name="connsiteY20" fmla="*/ 74308 h 76200"/>
                              <a:gd name="connsiteX21" fmla="*/ 119539 w 190500"/>
                              <a:gd name="connsiteY21" fmla="*/ 71450 h 76200"/>
                              <a:gd name="connsiteX22" fmla="*/ 134779 w 190500"/>
                              <a:gd name="connsiteY22" fmla="*/ 66688 h 76200"/>
                              <a:gd name="connsiteX23" fmla="*/ 148114 w 190500"/>
                              <a:gd name="connsiteY23" fmla="*/ 61925 h 76200"/>
                              <a:gd name="connsiteX24" fmla="*/ 158591 w 190500"/>
                              <a:gd name="connsiteY24" fmla="*/ 57163 h 76200"/>
                              <a:gd name="connsiteX25" fmla="*/ 167164 w 190500"/>
                              <a:gd name="connsiteY25" fmla="*/ 52400 h 76200"/>
                              <a:gd name="connsiteX26" fmla="*/ 179546 w 190500"/>
                              <a:gd name="connsiteY26" fmla="*/ 44780 h 76200"/>
                              <a:gd name="connsiteX27" fmla="*/ 181451 w 190500"/>
                              <a:gd name="connsiteY27" fmla="*/ 15253 h 76200"/>
                              <a:gd name="connsiteX28" fmla="*/ 152876 w 190500"/>
                              <a:gd name="connsiteY28" fmla="*/ 11443 h 76200"/>
                              <a:gd name="connsiteX29" fmla="*/ 122396 w 190500"/>
                              <a:gd name="connsiteY29" fmla="*/ 39065 h 76200"/>
                              <a:gd name="connsiteX30" fmla="*/ 110966 w 190500"/>
                              <a:gd name="connsiteY30" fmla="*/ 45733 h 76200"/>
                              <a:gd name="connsiteX31" fmla="*/ 98584 w 190500"/>
                              <a:gd name="connsiteY31" fmla="*/ 51448 h 76200"/>
                              <a:gd name="connsiteX32" fmla="*/ 95726 w 190500"/>
                              <a:gd name="connsiteY32" fmla="*/ 52400 h 76200"/>
                              <a:gd name="connsiteX33" fmla="*/ 93821 w 190500"/>
                              <a:gd name="connsiteY33" fmla="*/ 53353 h 76200"/>
                              <a:gd name="connsiteX34" fmla="*/ 91916 w 190500"/>
                              <a:gd name="connsiteY34" fmla="*/ 54305 h 76200"/>
                              <a:gd name="connsiteX35" fmla="*/ 88106 w 190500"/>
                              <a:gd name="connsiteY35" fmla="*/ 55258 h 76200"/>
                              <a:gd name="connsiteX36" fmla="*/ 84296 w 190500"/>
                              <a:gd name="connsiteY36" fmla="*/ 56210 h 76200"/>
                              <a:gd name="connsiteX37" fmla="*/ 77629 w 190500"/>
                              <a:gd name="connsiteY37" fmla="*/ 57163 h 76200"/>
                              <a:gd name="connsiteX38" fmla="*/ 73819 w 190500"/>
                              <a:gd name="connsiteY38" fmla="*/ 57163 h 76200"/>
                              <a:gd name="connsiteX39" fmla="*/ 70009 w 190500"/>
                              <a:gd name="connsiteY39" fmla="*/ 57163 h 76200"/>
                              <a:gd name="connsiteX40" fmla="*/ 66199 w 190500"/>
                              <a:gd name="connsiteY40" fmla="*/ 57163 h 76200"/>
                              <a:gd name="connsiteX41" fmla="*/ 62389 w 190500"/>
                              <a:gd name="connsiteY41" fmla="*/ 57163 h 76200"/>
                              <a:gd name="connsiteX42" fmla="*/ 58579 w 190500"/>
                              <a:gd name="connsiteY42" fmla="*/ 57163 h 76200"/>
                              <a:gd name="connsiteX43" fmla="*/ 56674 w 190500"/>
                              <a:gd name="connsiteY43" fmla="*/ 57163 h 76200"/>
                              <a:gd name="connsiteX44" fmla="*/ 54769 w 190500"/>
                              <a:gd name="connsiteY44" fmla="*/ 57163 h 76200"/>
                              <a:gd name="connsiteX45" fmla="*/ 41434 w 190500"/>
                              <a:gd name="connsiteY45" fmla="*/ 55258 h 76200"/>
                              <a:gd name="connsiteX46" fmla="*/ 35719 w 190500"/>
                              <a:gd name="connsiteY46" fmla="*/ 53353 h 76200"/>
                              <a:gd name="connsiteX47" fmla="*/ 30004 w 190500"/>
                              <a:gd name="connsiteY47" fmla="*/ 51448 h 76200"/>
                              <a:gd name="connsiteX48" fmla="*/ 25241 w 190500"/>
                              <a:gd name="connsiteY48" fmla="*/ 49543 h 76200"/>
                              <a:gd name="connsiteX49" fmla="*/ 20479 w 190500"/>
                              <a:gd name="connsiteY49" fmla="*/ 47638 h 76200"/>
                              <a:gd name="connsiteX50" fmla="*/ 16669 w 190500"/>
                              <a:gd name="connsiteY50" fmla="*/ 45733 h 76200"/>
                              <a:gd name="connsiteX51" fmla="*/ 14764 w 190500"/>
                              <a:gd name="connsiteY51" fmla="*/ 44780 h 76200"/>
                              <a:gd name="connsiteX52" fmla="*/ 12859 w 190500"/>
                              <a:gd name="connsiteY52" fmla="*/ 43828 h 76200"/>
                              <a:gd name="connsiteX53" fmla="*/ 7144 w 190500"/>
                              <a:gd name="connsiteY53" fmla="*/ 40018 h 76200"/>
                              <a:gd name="connsiteX54" fmla="*/ 11906 w 190500"/>
                              <a:gd name="connsiteY54" fmla="*/ 44780 h 76200"/>
                              <a:gd name="connsiteX55" fmla="*/ 16669 w 190500"/>
                              <a:gd name="connsiteY55" fmla="*/ 45733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90500" h="76200">
                                <a:moveTo>
                                  <a:pt x="16669" y="45733"/>
                                </a:moveTo>
                                <a:cubicBezTo>
                                  <a:pt x="16669" y="45733"/>
                                  <a:pt x="17621" y="46685"/>
                                  <a:pt x="18574" y="46685"/>
                                </a:cubicBezTo>
                                <a:cubicBezTo>
                                  <a:pt x="19526" y="47638"/>
                                  <a:pt x="20479" y="48590"/>
                                  <a:pt x="22384" y="49543"/>
                                </a:cubicBezTo>
                                <a:cubicBezTo>
                                  <a:pt x="23336" y="50495"/>
                                  <a:pt x="25241" y="51448"/>
                                  <a:pt x="26194" y="52400"/>
                                </a:cubicBezTo>
                                <a:cubicBezTo>
                                  <a:pt x="28099" y="53353"/>
                                  <a:pt x="29051" y="54305"/>
                                  <a:pt x="30956" y="56210"/>
                                </a:cubicBezTo>
                                <a:cubicBezTo>
                                  <a:pt x="32861" y="57163"/>
                                  <a:pt x="34766" y="58115"/>
                                  <a:pt x="36671" y="60020"/>
                                </a:cubicBezTo>
                                <a:cubicBezTo>
                                  <a:pt x="38576" y="60973"/>
                                  <a:pt x="40481" y="61925"/>
                                  <a:pt x="42386" y="62878"/>
                                </a:cubicBezTo>
                                <a:cubicBezTo>
                                  <a:pt x="46196" y="64783"/>
                                  <a:pt x="50959" y="66688"/>
                                  <a:pt x="55721" y="68593"/>
                                </a:cubicBezTo>
                                <a:cubicBezTo>
                                  <a:pt x="56674" y="68593"/>
                                  <a:pt x="56674" y="68593"/>
                                  <a:pt x="57626" y="69545"/>
                                </a:cubicBezTo>
                                <a:cubicBezTo>
                                  <a:pt x="58579" y="69545"/>
                                  <a:pt x="58579" y="69545"/>
                                  <a:pt x="59531" y="70498"/>
                                </a:cubicBezTo>
                                <a:cubicBezTo>
                                  <a:pt x="60484" y="70498"/>
                                  <a:pt x="62389" y="71450"/>
                                  <a:pt x="63341" y="71450"/>
                                </a:cubicBezTo>
                                <a:cubicBezTo>
                                  <a:pt x="64294" y="71450"/>
                                  <a:pt x="66199" y="72403"/>
                                  <a:pt x="67151" y="72403"/>
                                </a:cubicBezTo>
                                <a:cubicBezTo>
                                  <a:pt x="68104" y="72403"/>
                                  <a:pt x="70009" y="73355"/>
                                  <a:pt x="70961" y="73355"/>
                                </a:cubicBezTo>
                                <a:cubicBezTo>
                                  <a:pt x="71914" y="73355"/>
                                  <a:pt x="73819" y="73355"/>
                                  <a:pt x="74771" y="74308"/>
                                </a:cubicBezTo>
                                <a:cubicBezTo>
                                  <a:pt x="75724" y="74308"/>
                                  <a:pt x="77629" y="74308"/>
                                  <a:pt x="78581" y="74308"/>
                                </a:cubicBezTo>
                                <a:cubicBezTo>
                                  <a:pt x="81439" y="74308"/>
                                  <a:pt x="84296" y="74308"/>
                                  <a:pt x="87154" y="74308"/>
                                </a:cubicBezTo>
                                <a:lnTo>
                                  <a:pt x="90964" y="74308"/>
                                </a:lnTo>
                                <a:cubicBezTo>
                                  <a:pt x="91916" y="74308"/>
                                  <a:pt x="93821" y="74308"/>
                                  <a:pt x="95726" y="74308"/>
                                </a:cubicBezTo>
                                <a:lnTo>
                                  <a:pt x="97631" y="74308"/>
                                </a:lnTo>
                                <a:lnTo>
                                  <a:pt x="99536" y="74308"/>
                                </a:lnTo>
                                <a:cubicBezTo>
                                  <a:pt x="100489" y="74308"/>
                                  <a:pt x="102394" y="74308"/>
                                  <a:pt x="103346" y="74308"/>
                                </a:cubicBezTo>
                                <a:cubicBezTo>
                                  <a:pt x="109061" y="73355"/>
                                  <a:pt x="114776" y="72403"/>
                                  <a:pt x="119539" y="71450"/>
                                </a:cubicBezTo>
                                <a:cubicBezTo>
                                  <a:pt x="125254" y="70498"/>
                                  <a:pt x="130016" y="68593"/>
                                  <a:pt x="134779" y="66688"/>
                                </a:cubicBezTo>
                                <a:cubicBezTo>
                                  <a:pt x="139541" y="64783"/>
                                  <a:pt x="143351" y="63830"/>
                                  <a:pt x="148114" y="61925"/>
                                </a:cubicBezTo>
                                <a:cubicBezTo>
                                  <a:pt x="151924" y="60020"/>
                                  <a:pt x="155734" y="58115"/>
                                  <a:pt x="158591" y="57163"/>
                                </a:cubicBezTo>
                                <a:cubicBezTo>
                                  <a:pt x="161449" y="55258"/>
                                  <a:pt x="164306" y="54305"/>
                                  <a:pt x="167164" y="52400"/>
                                </a:cubicBezTo>
                                <a:cubicBezTo>
                                  <a:pt x="169069" y="51448"/>
                                  <a:pt x="177641" y="45733"/>
                                  <a:pt x="179546" y="44780"/>
                                </a:cubicBezTo>
                                <a:cubicBezTo>
                                  <a:pt x="188119" y="38113"/>
                                  <a:pt x="189071" y="24778"/>
                                  <a:pt x="181451" y="15253"/>
                                </a:cubicBezTo>
                                <a:cubicBezTo>
                                  <a:pt x="173831" y="5728"/>
                                  <a:pt x="160496" y="4775"/>
                                  <a:pt x="152876" y="11443"/>
                                </a:cubicBezTo>
                                <a:cubicBezTo>
                                  <a:pt x="150971" y="13348"/>
                                  <a:pt x="138589" y="29540"/>
                                  <a:pt x="122396" y="39065"/>
                                </a:cubicBezTo>
                                <a:cubicBezTo>
                                  <a:pt x="118586" y="40970"/>
                                  <a:pt x="115729" y="43828"/>
                                  <a:pt x="110966" y="45733"/>
                                </a:cubicBezTo>
                                <a:cubicBezTo>
                                  <a:pt x="107156" y="47638"/>
                                  <a:pt x="102394" y="49543"/>
                                  <a:pt x="98584" y="51448"/>
                                </a:cubicBezTo>
                                <a:cubicBezTo>
                                  <a:pt x="97631" y="51448"/>
                                  <a:pt x="96679" y="52400"/>
                                  <a:pt x="95726" y="52400"/>
                                </a:cubicBezTo>
                                <a:lnTo>
                                  <a:pt x="93821" y="53353"/>
                                </a:lnTo>
                                <a:lnTo>
                                  <a:pt x="91916" y="54305"/>
                                </a:lnTo>
                                <a:cubicBezTo>
                                  <a:pt x="90964" y="54305"/>
                                  <a:pt x="90011" y="55258"/>
                                  <a:pt x="88106" y="55258"/>
                                </a:cubicBezTo>
                                <a:lnTo>
                                  <a:pt x="84296" y="56210"/>
                                </a:lnTo>
                                <a:cubicBezTo>
                                  <a:pt x="82391" y="57163"/>
                                  <a:pt x="79534" y="57163"/>
                                  <a:pt x="77629" y="57163"/>
                                </a:cubicBezTo>
                                <a:cubicBezTo>
                                  <a:pt x="76676" y="57163"/>
                                  <a:pt x="75724" y="57163"/>
                                  <a:pt x="73819" y="57163"/>
                                </a:cubicBezTo>
                                <a:cubicBezTo>
                                  <a:pt x="72866" y="57163"/>
                                  <a:pt x="71914" y="57163"/>
                                  <a:pt x="70009" y="57163"/>
                                </a:cubicBezTo>
                                <a:cubicBezTo>
                                  <a:pt x="69056" y="57163"/>
                                  <a:pt x="68104" y="57163"/>
                                  <a:pt x="66199" y="57163"/>
                                </a:cubicBezTo>
                                <a:cubicBezTo>
                                  <a:pt x="65246" y="57163"/>
                                  <a:pt x="64294" y="57163"/>
                                  <a:pt x="62389" y="57163"/>
                                </a:cubicBezTo>
                                <a:cubicBezTo>
                                  <a:pt x="61436" y="57163"/>
                                  <a:pt x="60484" y="57163"/>
                                  <a:pt x="58579" y="57163"/>
                                </a:cubicBezTo>
                                <a:cubicBezTo>
                                  <a:pt x="57626" y="57163"/>
                                  <a:pt x="57626" y="57163"/>
                                  <a:pt x="56674" y="57163"/>
                                </a:cubicBezTo>
                                <a:cubicBezTo>
                                  <a:pt x="55721" y="57163"/>
                                  <a:pt x="55721" y="57163"/>
                                  <a:pt x="54769" y="57163"/>
                                </a:cubicBezTo>
                                <a:cubicBezTo>
                                  <a:pt x="50006" y="57163"/>
                                  <a:pt x="46196" y="56210"/>
                                  <a:pt x="41434" y="55258"/>
                                </a:cubicBezTo>
                                <a:cubicBezTo>
                                  <a:pt x="39529" y="54305"/>
                                  <a:pt x="37624" y="54305"/>
                                  <a:pt x="35719" y="53353"/>
                                </a:cubicBezTo>
                                <a:cubicBezTo>
                                  <a:pt x="33814" y="52400"/>
                                  <a:pt x="31909" y="52400"/>
                                  <a:pt x="30004" y="51448"/>
                                </a:cubicBezTo>
                                <a:cubicBezTo>
                                  <a:pt x="28099" y="50495"/>
                                  <a:pt x="26194" y="50495"/>
                                  <a:pt x="25241" y="49543"/>
                                </a:cubicBezTo>
                                <a:cubicBezTo>
                                  <a:pt x="23336" y="48590"/>
                                  <a:pt x="22384" y="48590"/>
                                  <a:pt x="20479" y="47638"/>
                                </a:cubicBezTo>
                                <a:cubicBezTo>
                                  <a:pt x="19526" y="46685"/>
                                  <a:pt x="17621" y="46685"/>
                                  <a:pt x="16669" y="45733"/>
                                </a:cubicBezTo>
                                <a:cubicBezTo>
                                  <a:pt x="15716" y="45733"/>
                                  <a:pt x="15716" y="44780"/>
                                  <a:pt x="14764" y="44780"/>
                                </a:cubicBezTo>
                                <a:cubicBezTo>
                                  <a:pt x="13811" y="44780"/>
                                  <a:pt x="13811" y="43828"/>
                                  <a:pt x="12859" y="43828"/>
                                </a:cubicBezTo>
                                <a:cubicBezTo>
                                  <a:pt x="9049" y="41923"/>
                                  <a:pt x="7144" y="40018"/>
                                  <a:pt x="7144" y="40018"/>
                                </a:cubicBezTo>
                                <a:cubicBezTo>
                                  <a:pt x="7144" y="40018"/>
                                  <a:pt x="9049" y="41923"/>
                                  <a:pt x="11906" y="44780"/>
                                </a:cubicBezTo>
                                <a:cubicBezTo>
                                  <a:pt x="15716" y="44780"/>
                                  <a:pt x="16669" y="45733"/>
                                  <a:pt x="16669" y="4573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reeform: Shape 1991"/>
                        <wps:cNvSpPr/>
                        <wps:spPr>
                          <a:xfrm>
                            <a:off x="613410" y="127069"/>
                            <a:ext cx="76200" cy="180975"/>
                          </a:xfrm>
                          <a:custGeom>
                            <a:avLst/>
                            <a:gdLst>
                              <a:gd name="connsiteX0" fmla="*/ 44291 w 76200"/>
                              <a:gd name="connsiteY0" fmla="*/ 108600 h 180975"/>
                              <a:gd name="connsiteX1" fmla="*/ 44291 w 76200"/>
                              <a:gd name="connsiteY1" fmla="*/ 112410 h 180975"/>
                              <a:gd name="connsiteX2" fmla="*/ 43339 w 76200"/>
                              <a:gd name="connsiteY2" fmla="*/ 119078 h 180975"/>
                              <a:gd name="connsiteX3" fmla="*/ 42386 w 76200"/>
                              <a:gd name="connsiteY3" fmla="*/ 122888 h 180975"/>
                              <a:gd name="connsiteX4" fmla="*/ 41434 w 76200"/>
                              <a:gd name="connsiteY4" fmla="*/ 126698 h 180975"/>
                              <a:gd name="connsiteX5" fmla="*/ 40481 w 76200"/>
                              <a:gd name="connsiteY5" fmla="*/ 130508 h 180975"/>
                              <a:gd name="connsiteX6" fmla="*/ 39529 w 76200"/>
                              <a:gd name="connsiteY6" fmla="*/ 134318 h 180975"/>
                              <a:gd name="connsiteX7" fmla="*/ 38576 w 76200"/>
                              <a:gd name="connsiteY7" fmla="*/ 137175 h 180975"/>
                              <a:gd name="connsiteX8" fmla="*/ 37624 w 76200"/>
                              <a:gd name="connsiteY8" fmla="*/ 139080 h 180975"/>
                              <a:gd name="connsiteX9" fmla="*/ 36671 w 76200"/>
                              <a:gd name="connsiteY9" fmla="*/ 140985 h 180975"/>
                              <a:gd name="connsiteX10" fmla="*/ 30956 w 76200"/>
                              <a:gd name="connsiteY10" fmla="*/ 153368 h 180975"/>
                              <a:gd name="connsiteX11" fmla="*/ 28099 w 76200"/>
                              <a:gd name="connsiteY11" fmla="*/ 159083 h 180975"/>
                              <a:gd name="connsiteX12" fmla="*/ 24289 w 76200"/>
                              <a:gd name="connsiteY12" fmla="*/ 163845 h 180975"/>
                              <a:gd name="connsiteX13" fmla="*/ 20479 w 76200"/>
                              <a:gd name="connsiteY13" fmla="*/ 167655 h 180975"/>
                              <a:gd name="connsiteX14" fmla="*/ 17621 w 76200"/>
                              <a:gd name="connsiteY14" fmla="*/ 171465 h 180975"/>
                              <a:gd name="connsiteX15" fmla="*/ 14764 w 76200"/>
                              <a:gd name="connsiteY15" fmla="*/ 174323 h 180975"/>
                              <a:gd name="connsiteX16" fmla="*/ 13811 w 76200"/>
                              <a:gd name="connsiteY16" fmla="*/ 175275 h 180975"/>
                              <a:gd name="connsiteX17" fmla="*/ 12859 w 76200"/>
                              <a:gd name="connsiteY17" fmla="*/ 176228 h 180975"/>
                              <a:gd name="connsiteX18" fmla="*/ 7144 w 76200"/>
                              <a:gd name="connsiteY18" fmla="*/ 180990 h 180975"/>
                              <a:gd name="connsiteX19" fmla="*/ 13811 w 76200"/>
                              <a:gd name="connsiteY19" fmla="*/ 177180 h 180975"/>
                              <a:gd name="connsiteX20" fmla="*/ 15716 w 76200"/>
                              <a:gd name="connsiteY20" fmla="*/ 176228 h 180975"/>
                              <a:gd name="connsiteX21" fmla="*/ 17621 w 76200"/>
                              <a:gd name="connsiteY21" fmla="*/ 175275 h 180975"/>
                              <a:gd name="connsiteX22" fmla="*/ 21431 w 76200"/>
                              <a:gd name="connsiteY22" fmla="*/ 172418 h 180975"/>
                              <a:gd name="connsiteX23" fmla="*/ 25241 w 76200"/>
                              <a:gd name="connsiteY23" fmla="*/ 169560 h 180975"/>
                              <a:gd name="connsiteX24" fmla="*/ 30004 w 76200"/>
                              <a:gd name="connsiteY24" fmla="*/ 165750 h 180975"/>
                              <a:gd name="connsiteX25" fmla="*/ 34766 w 76200"/>
                              <a:gd name="connsiteY25" fmla="*/ 161940 h 180975"/>
                              <a:gd name="connsiteX26" fmla="*/ 39529 w 76200"/>
                              <a:gd name="connsiteY26" fmla="*/ 157178 h 180975"/>
                              <a:gd name="connsiteX27" fmla="*/ 49054 w 76200"/>
                              <a:gd name="connsiteY27" fmla="*/ 145748 h 180975"/>
                              <a:gd name="connsiteX28" fmla="*/ 50006 w 76200"/>
                              <a:gd name="connsiteY28" fmla="*/ 143843 h 180975"/>
                              <a:gd name="connsiteX29" fmla="*/ 50959 w 76200"/>
                              <a:gd name="connsiteY29" fmla="*/ 141938 h 180975"/>
                              <a:gd name="connsiteX30" fmla="*/ 52864 w 76200"/>
                              <a:gd name="connsiteY30" fmla="*/ 138128 h 180975"/>
                              <a:gd name="connsiteX31" fmla="*/ 54769 w 76200"/>
                              <a:gd name="connsiteY31" fmla="*/ 134318 h 180975"/>
                              <a:gd name="connsiteX32" fmla="*/ 56674 w 76200"/>
                              <a:gd name="connsiteY32" fmla="*/ 130508 h 180975"/>
                              <a:gd name="connsiteX33" fmla="*/ 58579 w 76200"/>
                              <a:gd name="connsiteY33" fmla="*/ 126698 h 180975"/>
                              <a:gd name="connsiteX34" fmla="*/ 60484 w 76200"/>
                              <a:gd name="connsiteY34" fmla="*/ 122888 h 180975"/>
                              <a:gd name="connsiteX35" fmla="*/ 63341 w 76200"/>
                              <a:gd name="connsiteY35" fmla="*/ 115268 h 180975"/>
                              <a:gd name="connsiteX36" fmla="*/ 64294 w 76200"/>
                              <a:gd name="connsiteY36" fmla="*/ 111458 h 180975"/>
                              <a:gd name="connsiteX37" fmla="*/ 65246 w 76200"/>
                              <a:gd name="connsiteY37" fmla="*/ 107648 h 180975"/>
                              <a:gd name="connsiteX38" fmla="*/ 66199 w 76200"/>
                              <a:gd name="connsiteY38" fmla="*/ 105743 h 180975"/>
                              <a:gd name="connsiteX39" fmla="*/ 66199 w 76200"/>
                              <a:gd name="connsiteY39" fmla="*/ 103838 h 180975"/>
                              <a:gd name="connsiteX40" fmla="*/ 67151 w 76200"/>
                              <a:gd name="connsiteY40" fmla="*/ 100028 h 180975"/>
                              <a:gd name="connsiteX41" fmla="*/ 69056 w 76200"/>
                              <a:gd name="connsiteY41" fmla="*/ 83835 h 180975"/>
                              <a:gd name="connsiteX42" fmla="*/ 69056 w 76200"/>
                              <a:gd name="connsiteY42" fmla="*/ 68595 h 180975"/>
                              <a:gd name="connsiteX43" fmla="*/ 68104 w 76200"/>
                              <a:gd name="connsiteY43" fmla="*/ 54308 h 180975"/>
                              <a:gd name="connsiteX44" fmla="*/ 66199 w 76200"/>
                              <a:gd name="connsiteY44" fmla="*/ 42878 h 180975"/>
                              <a:gd name="connsiteX45" fmla="*/ 64294 w 76200"/>
                              <a:gd name="connsiteY45" fmla="*/ 33353 h 180975"/>
                              <a:gd name="connsiteX46" fmla="*/ 60484 w 76200"/>
                              <a:gd name="connsiteY46" fmla="*/ 19065 h 180975"/>
                              <a:gd name="connsiteX47" fmla="*/ 32861 w 76200"/>
                              <a:gd name="connsiteY47" fmla="*/ 8588 h 180975"/>
                              <a:gd name="connsiteX48" fmla="*/ 20479 w 76200"/>
                              <a:gd name="connsiteY48" fmla="*/ 35258 h 180975"/>
                              <a:gd name="connsiteX49" fmla="*/ 37624 w 76200"/>
                              <a:gd name="connsiteY49" fmla="*/ 72405 h 180975"/>
                              <a:gd name="connsiteX50" fmla="*/ 40481 w 76200"/>
                              <a:gd name="connsiteY50" fmla="*/ 84788 h 180975"/>
                              <a:gd name="connsiteX51" fmla="*/ 42386 w 76200"/>
                              <a:gd name="connsiteY51" fmla="*/ 98123 h 180975"/>
                              <a:gd name="connsiteX52" fmla="*/ 42386 w 76200"/>
                              <a:gd name="connsiteY52" fmla="*/ 101933 h 180975"/>
                              <a:gd name="connsiteX53" fmla="*/ 42386 w 76200"/>
                              <a:gd name="connsiteY53" fmla="*/ 103838 h 180975"/>
                              <a:gd name="connsiteX54" fmla="*/ 42386 w 76200"/>
                              <a:gd name="connsiteY54" fmla="*/ 105743 h 180975"/>
                              <a:gd name="connsiteX55" fmla="*/ 44291 w 76200"/>
                              <a:gd name="connsiteY55" fmla="*/ 1086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6200" h="180975">
                                <a:moveTo>
                                  <a:pt x="44291" y="108600"/>
                                </a:moveTo>
                                <a:lnTo>
                                  <a:pt x="44291" y="112410"/>
                                </a:lnTo>
                                <a:cubicBezTo>
                                  <a:pt x="44291" y="115268"/>
                                  <a:pt x="43339" y="117173"/>
                                  <a:pt x="43339" y="119078"/>
                                </a:cubicBezTo>
                                <a:cubicBezTo>
                                  <a:pt x="43339" y="120030"/>
                                  <a:pt x="43339" y="120983"/>
                                  <a:pt x="42386" y="122888"/>
                                </a:cubicBezTo>
                                <a:cubicBezTo>
                                  <a:pt x="42386" y="123840"/>
                                  <a:pt x="42386" y="124793"/>
                                  <a:pt x="41434" y="126698"/>
                                </a:cubicBezTo>
                                <a:cubicBezTo>
                                  <a:pt x="41434" y="127650"/>
                                  <a:pt x="40481" y="128603"/>
                                  <a:pt x="40481" y="130508"/>
                                </a:cubicBezTo>
                                <a:cubicBezTo>
                                  <a:pt x="40481" y="131460"/>
                                  <a:pt x="39529" y="132413"/>
                                  <a:pt x="39529" y="134318"/>
                                </a:cubicBezTo>
                                <a:cubicBezTo>
                                  <a:pt x="39529" y="135270"/>
                                  <a:pt x="38576" y="136223"/>
                                  <a:pt x="38576" y="137175"/>
                                </a:cubicBezTo>
                                <a:cubicBezTo>
                                  <a:pt x="38576" y="138128"/>
                                  <a:pt x="38576" y="138128"/>
                                  <a:pt x="37624" y="139080"/>
                                </a:cubicBezTo>
                                <a:cubicBezTo>
                                  <a:pt x="37624" y="140033"/>
                                  <a:pt x="37624" y="140033"/>
                                  <a:pt x="36671" y="140985"/>
                                </a:cubicBezTo>
                                <a:cubicBezTo>
                                  <a:pt x="34766" y="145748"/>
                                  <a:pt x="32861" y="149558"/>
                                  <a:pt x="30956" y="153368"/>
                                </a:cubicBezTo>
                                <a:cubicBezTo>
                                  <a:pt x="30004" y="155273"/>
                                  <a:pt x="29051" y="157178"/>
                                  <a:pt x="28099" y="159083"/>
                                </a:cubicBezTo>
                                <a:cubicBezTo>
                                  <a:pt x="27146" y="160988"/>
                                  <a:pt x="26194" y="161940"/>
                                  <a:pt x="24289" y="163845"/>
                                </a:cubicBezTo>
                                <a:cubicBezTo>
                                  <a:pt x="23336" y="165750"/>
                                  <a:pt x="22384" y="166703"/>
                                  <a:pt x="20479" y="167655"/>
                                </a:cubicBezTo>
                                <a:cubicBezTo>
                                  <a:pt x="19526" y="168608"/>
                                  <a:pt x="18574" y="170513"/>
                                  <a:pt x="17621" y="171465"/>
                                </a:cubicBezTo>
                                <a:cubicBezTo>
                                  <a:pt x="16669" y="172418"/>
                                  <a:pt x="15716" y="173370"/>
                                  <a:pt x="14764" y="174323"/>
                                </a:cubicBezTo>
                                <a:cubicBezTo>
                                  <a:pt x="13811" y="175275"/>
                                  <a:pt x="13811" y="175275"/>
                                  <a:pt x="13811" y="175275"/>
                                </a:cubicBezTo>
                                <a:cubicBezTo>
                                  <a:pt x="13811" y="175275"/>
                                  <a:pt x="12859" y="176228"/>
                                  <a:pt x="12859" y="176228"/>
                                </a:cubicBezTo>
                                <a:cubicBezTo>
                                  <a:pt x="9049" y="179085"/>
                                  <a:pt x="7144" y="180990"/>
                                  <a:pt x="7144" y="180990"/>
                                </a:cubicBezTo>
                                <a:cubicBezTo>
                                  <a:pt x="7144" y="180990"/>
                                  <a:pt x="9049" y="180038"/>
                                  <a:pt x="13811" y="177180"/>
                                </a:cubicBezTo>
                                <a:cubicBezTo>
                                  <a:pt x="14764" y="177180"/>
                                  <a:pt x="14764" y="176228"/>
                                  <a:pt x="15716" y="176228"/>
                                </a:cubicBezTo>
                                <a:cubicBezTo>
                                  <a:pt x="16669" y="176228"/>
                                  <a:pt x="16669" y="175275"/>
                                  <a:pt x="17621" y="175275"/>
                                </a:cubicBezTo>
                                <a:cubicBezTo>
                                  <a:pt x="18574" y="174323"/>
                                  <a:pt x="20479" y="173370"/>
                                  <a:pt x="21431" y="172418"/>
                                </a:cubicBezTo>
                                <a:cubicBezTo>
                                  <a:pt x="22384" y="171465"/>
                                  <a:pt x="24289" y="170513"/>
                                  <a:pt x="25241" y="169560"/>
                                </a:cubicBezTo>
                                <a:cubicBezTo>
                                  <a:pt x="27146" y="168608"/>
                                  <a:pt x="28099" y="167655"/>
                                  <a:pt x="30004" y="165750"/>
                                </a:cubicBezTo>
                                <a:cubicBezTo>
                                  <a:pt x="31909" y="164798"/>
                                  <a:pt x="32861" y="162893"/>
                                  <a:pt x="34766" y="161940"/>
                                </a:cubicBezTo>
                                <a:cubicBezTo>
                                  <a:pt x="36671" y="160035"/>
                                  <a:pt x="37624" y="159083"/>
                                  <a:pt x="39529" y="157178"/>
                                </a:cubicBezTo>
                                <a:cubicBezTo>
                                  <a:pt x="42386" y="153368"/>
                                  <a:pt x="46196" y="149558"/>
                                  <a:pt x="49054" y="145748"/>
                                </a:cubicBezTo>
                                <a:cubicBezTo>
                                  <a:pt x="49054" y="144795"/>
                                  <a:pt x="50006" y="144795"/>
                                  <a:pt x="50006" y="143843"/>
                                </a:cubicBezTo>
                                <a:cubicBezTo>
                                  <a:pt x="50006" y="142890"/>
                                  <a:pt x="50959" y="142890"/>
                                  <a:pt x="50959" y="141938"/>
                                </a:cubicBezTo>
                                <a:cubicBezTo>
                                  <a:pt x="51911" y="140985"/>
                                  <a:pt x="51911" y="140033"/>
                                  <a:pt x="52864" y="138128"/>
                                </a:cubicBezTo>
                                <a:cubicBezTo>
                                  <a:pt x="53816" y="137175"/>
                                  <a:pt x="53816" y="136223"/>
                                  <a:pt x="54769" y="134318"/>
                                </a:cubicBezTo>
                                <a:cubicBezTo>
                                  <a:pt x="55721" y="133365"/>
                                  <a:pt x="55721" y="131460"/>
                                  <a:pt x="56674" y="130508"/>
                                </a:cubicBezTo>
                                <a:cubicBezTo>
                                  <a:pt x="57626" y="129555"/>
                                  <a:pt x="57626" y="127650"/>
                                  <a:pt x="58579" y="126698"/>
                                </a:cubicBezTo>
                                <a:cubicBezTo>
                                  <a:pt x="59531" y="125745"/>
                                  <a:pt x="59531" y="123840"/>
                                  <a:pt x="60484" y="122888"/>
                                </a:cubicBezTo>
                                <a:cubicBezTo>
                                  <a:pt x="61436" y="120030"/>
                                  <a:pt x="62389" y="117173"/>
                                  <a:pt x="63341" y="115268"/>
                                </a:cubicBezTo>
                                <a:lnTo>
                                  <a:pt x="64294" y="111458"/>
                                </a:lnTo>
                                <a:cubicBezTo>
                                  <a:pt x="64294" y="110505"/>
                                  <a:pt x="65246" y="108600"/>
                                  <a:pt x="65246" y="107648"/>
                                </a:cubicBezTo>
                                <a:lnTo>
                                  <a:pt x="66199" y="105743"/>
                                </a:lnTo>
                                <a:lnTo>
                                  <a:pt x="66199" y="103838"/>
                                </a:lnTo>
                                <a:cubicBezTo>
                                  <a:pt x="66199" y="102885"/>
                                  <a:pt x="67151" y="100980"/>
                                  <a:pt x="67151" y="100028"/>
                                </a:cubicBezTo>
                                <a:cubicBezTo>
                                  <a:pt x="68104" y="94313"/>
                                  <a:pt x="69056" y="88598"/>
                                  <a:pt x="69056" y="83835"/>
                                </a:cubicBezTo>
                                <a:cubicBezTo>
                                  <a:pt x="69056" y="78120"/>
                                  <a:pt x="69056" y="73358"/>
                                  <a:pt x="69056" y="68595"/>
                                </a:cubicBezTo>
                                <a:cubicBezTo>
                                  <a:pt x="69056" y="63833"/>
                                  <a:pt x="68104" y="59070"/>
                                  <a:pt x="68104" y="54308"/>
                                </a:cubicBezTo>
                                <a:cubicBezTo>
                                  <a:pt x="67151" y="49545"/>
                                  <a:pt x="67151" y="45735"/>
                                  <a:pt x="66199" y="42878"/>
                                </a:cubicBezTo>
                                <a:cubicBezTo>
                                  <a:pt x="65246" y="39068"/>
                                  <a:pt x="65246" y="36210"/>
                                  <a:pt x="64294" y="33353"/>
                                </a:cubicBezTo>
                                <a:cubicBezTo>
                                  <a:pt x="63341" y="30495"/>
                                  <a:pt x="61436" y="20970"/>
                                  <a:pt x="60484" y="19065"/>
                                </a:cubicBezTo>
                                <a:cubicBezTo>
                                  <a:pt x="56674" y="8588"/>
                                  <a:pt x="44291" y="4778"/>
                                  <a:pt x="32861" y="8588"/>
                                </a:cubicBezTo>
                                <a:cubicBezTo>
                                  <a:pt x="22384" y="13350"/>
                                  <a:pt x="16669" y="24780"/>
                                  <a:pt x="20479" y="35258"/>
                                </a:cubicBezTo>
                                <a:cubicBezTo>
                                  <a:pt x="21431" y="38115"/>
                                  <a:pt x="33814" y="54308"/>
                                  <a:pt x="37624" y="72405"/>
                                </a:cubicBezTo>
                                <a:cubicBezTo>
                                  <a:pt x="38576" y="76215"/>
                                  <a:pt x="39529" y="80025"/>
                                  <a:pt x="40481" y="84788"/>
                                </a:cubicBezTo>
                                <a:cubicBezTo>
                                  <a:pt x="41434" y="89550"/>
                                  <a:pt x="41434" y="93360"/>
                                  <a:pt x="42386" y="98123"/>
                                </a:cubicBezTo>
                                <a:cubicBezTo>
                                  <a:pt x="42386" y="99075"/>
                                  <a:pt x="42386" y="100028"/>
                                  <a:pt x="42386" y="101933"/>
                                </a:cubicBezTo>
                                <a:lnTo>
                                  <a:pt x="42386" y="103838"/>
                                </a:lnTo>
                                <a:lnTo>
                                  <a:pt x="42386" y="105743"/>
                                </a:lnTo>
                                <a:cubicBezTo>
                                  <a:pt x="44291" y="105743"/>
                                  <a:pt x="44291" y="106695"/>
                                  <a:pt x="44291" y="1086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reeform: Shape 1992"/>
                        <wps:cNvSpPr/>
                        <wps:spPr>
                          <a:xfrm>
                            <a:off x="1278255" y="1240080"/>
                            <a:ext cx="247650" cy="76200"/>
                          </a:xfrm>
                          <a:custGeom>
                            <a:avLst/>
                            <a:gdLst>
                              <a:gd name="connsiteX0" fmla="*/ 242411 w 247650"/>
                              <a:gd name="connsiteY0" fmla="*/ 72866 h 76200"/>
                              <a:gd name="connsiteX1" fmla="*/ 229076 w 247650"/>
                              <a:gd name="connsiteY1" fmla="*/ 59531 h 76200"/>
                              <a:gd name="connsiteX2" fmla="*/ 211931 w 247650"/>
                              <a:gd name="connsiteY2" fmla="*/ 45244 h 76200"/>
                              <a:gd name="connsiteX3" fmla="*/ 190976 w 247650"/>
                              <a:gd name="connsiteY3" fmla="*/ 30956 h 76200"/>
                              <a:gd name="connsiteX4" fmla="*/ 179546 w 247650"/>
                              <a:gd name="connsiteY4" fmla="*/ 24289 h 76200"/>
                              <a:gd name="connsiteX5" fmla="*/ 172879 w 247650"/>
                              <a:gd name="connsiteY5" fmla="*/ 21431 h 76200"/>
                              <a:gd name="connsiteX6" fmla="*/ 166211 w 247650"/>
                              <a:gd name="connsiteY6" fmla="*/ 18573 h 76200"/>
                              <a:gd name="connsiteX7" fmla="*/ 159544 w 247650"/>
                              <a:gd name="connsiteY7" fmla="*/ 15716 h 76200"/>
                              <a:gd name="connsiteX8" fmla="*/ 152876 w 247650"/>
                              <a:gd name="connsiteY8" fmla="*/ 13811 h 76200"/>
                              <a:gd name="connsiteX9" fmla="*/ 139541 w 247650"/>
                              <a:gd name="connsiteY9" fmla="*/ 10001 h 76200"/>
                              <a:gd name="connsiteX10" fmla="*/ 132874 w 247650"/>
                              <a:gd name="connsiteY10" fmla="*/ 9048 h 76200"/>
                              <a:gd name="connsiteX11" fmla="*/ 126206 w 247650"/>
                              <a:gd name="connsiteY11" fmla="*/ 8096 h 76200"/>
                              <a:gd name="connsiteX12" fmla="*/ 112871 w 247650"/>
                              <a:gd name="connsiteY12" fmla="*/ 7144 h 76200"/>
                              <a:gd name="connsiteX13" fmla="*/ 106204 w 247650"/>
                              <a:gd name="connsiteY13" fmla="*/ 7144 h 76200"/>
                              <a:gd name="connsiteX14" fmla="*/ 99536 w 247650"/>
                              <a:gd name="connsiteY14" fmla="*/ 7144 h 76200"/>
                              <a:gd name="connsiteX15" fmla="*/ 92869 w 247650"/>
                              <a:gd name="connsiteY15" fmla="*/ 7144 h 76200"/>
                              <a:gd name="connsiteX16" fmla="*/ 86201 w 247650"/>
                              <a:gd name="connsiteY16" fmla="*/ 8096 h 76200"/>
                              <a:gd name="connsiteX17" fmla="*/ 80486 w 247650"/>
                              <a:gd name="connsiteY17" fmla="*/ 9048 h 76200"/>
                              <a:gd name="connsiteX18" fmla="*/ 74771 w 247650"/>
                              <a:gd name="connsiteY18" fmla="*/ 10001 h 76200"/>
                              <a:gd name="connsiteX19" fmla="*/ 69056 w 247650"/>
                              <a:gd name="connsiteY19" fmla="*/ 10953 h 76200"/>
                              <a:gd name="connsiteX20" fmla="*/ 63341 w 247650"/>
                              <a:gd name="connsiteY20" fmla="*/ 12859 h 76200"/>
                              <a:gd name="connsiteX21" fmla="*/ 57626 w 247650"/>
                              <a:gd name="connsiteY21" fmla="*/ 14764 h 76200"/>
                              <a:gd name="connsiteX22" fmla="*/ 52864 w 247650"/>
                              <a:gd name="connsiteY22" fmla="*/ 16669 h 76200"/>
                              <a:gd name="connsiteX23" fmla="*/ 43339 w 247650"/>
                              <a:gd name="connsiteY23" fmla="*/ 20478 h 76200"/>
                              <a:gd name="connsiteX24" fmla="*/ 28099 w 247650"/>
                              <a:gd name="connsiteY24" fmla="*/ 28098 h 76200"/>
                              <a:gd name="connsiteX25" fmla="*/ 16669 w 247650"/>
                              <a:gd name="connsiteY25" fmla="*/ 34766 h 76200"/>
                              <a:gd name="connsiteX26" fmla="*/ 7144 w 247650"/>
                              <a:gd name="connsiteY26" fmla="*/ 41434 h 76200"/>
                              <a:gd name="connsiteX27" fmla="*/ 17621 w 247650"/>
                              <a:gd name="connsiteY27" fmla="*/ 37623 h 76200"/>
                              <a:gd name="connsiteX28" fmla="*/ 30004 w 247650"/>
                              <a:gd name="connsiteY28" fmla="*/ 33814 h 76200"/>
                              <a:gd name="connsiteX29" fmla="*/ 46196 w 247650"/>
                              <a:gd name="connsiteY29" fmla="*/ 30003 h 76200"/>
                              <a:gd name="connsiteX30" fmla="*/ 55721 w 247650"/>
                              <a:gd name="connsiteY30" fmla="*/ 29051 h 76200"/>
                              <a:gd name="connsiteX31" fmla="*/ 60484 w 247650"/>
                              <a:gd name="connsiteY31" fmla="*/ 28098 h 76200"/>
                              <a:gd name="connsiteX32" fmla="*/ 65246 w 247650"/>
                              <a:gd name="connsiteY32" fmla="*/ 28098 h 76200"/>
                              <a:gd name="connsiteX33" fmla="*/ 70009 w 247650"/>
                              <a:gd name="connsiteY33" fmla="*/ 28098 h 76200"/>
                              <a:gd name="connsiteX34" fmla="*/ 75724 w 247650"/>
                              <a:gd name="connsiteY34" fmla="*/ 28098 h 76200"/>
                              <a:gd name="connsiteX35" fmla="*/ 81439 w 247650"/>
                              <a:gd name="connsiteY35" fmla="*/ 28098 h 76200"/>
                              <a:gd name="connsiteX36" fmla="*/ 87154 w 247650"/>
                              <a:gd name="connsiteY36" fmla="*/ 29051 h 76200"/>
                              <a:gd name="connsiteX37" fmla="*/ 92869 w 247650"/>
                              <a:gd name="connsiteY37" fmla="*/ 30003 h 76200"/>
                              <a:gd name="connsiteX38" fmla="*/ 98584 w 247650"/>
                              <a:gd name="connsiteY38" fmla="*/ 30956 h 76200"/>
                              <a:gd name="connsiteX39" fmla="*/ 104299 w 247650"/>
                              <a:gd name="connsiteY39" fmla="*/ 31909 h 76200"/>
                              <a:gd name="connsiteX40" fmla="*/ 110014 w 247650"/>
                              <a:gd name="connsiteY40" fmla="*/ 33814 h 76200"/>
                              <a:gd name="connsiteX41" fmla="*/ 120491 w 247650"/>
                              <a:gd name="connsiteY41" fmla="*/ 37623 h 76200"/>
                              <a:gd name="connsiteX42" fmla="*/ 125254 w 247650"/>
                              <a:gd name="connsiteY42" fmla="*/ 39528 h 76200"/>
                              <a:gd name="connsiteX43" fmla="*/ 130016 w 247650"/>
                              <a:gd name="connsiteY43" fmla="*/ 41434 h 76200"/>
                              <a:gd name="connsiteX44" fmla="*/ 139541 w 247650"/>
                              <a:gd name="connsiteY44" fmla="*/ 47148 h 76200"/>
                              <a:gd name="connsiteX45" fmla="*/ 144304 w 247650"/>
                              <a:gd name="connsiteY45" fmla="*/ 50006 h 76200"/>
                              <a:gd name="connsiteX46" fmla="*/ 149066 w 247650"/>
                              <a:gd name="connsiteY46" fmla="*/ 52864 h 76200"/>
                              <a:gd name="connsiteX47" fmla="*/ 153829 w 247650"/>
                              <a:gd name="connsiteY47" fmla="*/ 55721 h 76200"/>
                              <a:gd name="connsiteX48" fmla="*/ 157639 w 247650"/>
                              <a:gd name="connsiteY48" fmla="*/ 59531 h 76200"/>
                              <a:gd name="connsiteX49" fmla="*/ 165259 w 247650"/>
                              <a:gd name="connsiteY49" fmla="*/ 67151 h 76200"/>
                              <a:gd name="connsiteX50" fmla="*/ 173831 w 247650"/>
                              <a:gd name="connsiteY50" fmla="*/ 76676 h 76200"/>
                              <a:gd name="connsiteX51" fmla="*/ 246221 w 247650"/>
                              <a:gd name="connsiteY51" fmla="*/ 76676 h 76200"/>
                              <a:gd name="connsiteX52" fmla="*/ 246221 w 247650"/>
                              <a:gd name="connsiteY52" fmla="*/ 76676 h 76200"/>
                              <a:gd name="connsiteX53" fmla="*/ 242411 w 247650"/>
                              <a:gd name="connsiteY53" fmla="*/ 72866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47650" h="76200">
                                <a:moveTo>
                                  <a:pt x="242411" y="72866"/>
                                </a:moveTo>
                                <a:cubicBezTo>
                                  <a:pt x="238601" y="69056"/>
                                  <a:pt x="233839" y="64294"/>
                                  <a:pt x="229076" y="59531"/>
                                </a:cubicBezTo>
                                <a:cubicBezTo>
                                  <a:pt x="224314" y="54769"/>
                                  <a:pt x="217646" y="50006"/>
                                  <a:pt x="211931" y="45244"/>
                                </a:cubicBezTo>
                                <a:cubicBezTo>
                                  <a:pt x="205264" y="40481"/>
                                  <a:pt x="198596" y="35719"/>
                                  <a:pt x="190976" y="30956"/>
                                </a:cubicBezTo>
                                <a:cubicBezTo>
                                  <a:pt x="187166" y="29051"/>
                                  <a:pt x="183356" y="26194"/>
                                  <a:pt x="179546" y="24289"/>
                                </a:cubicBezTo>
                                <a:cubicBezTo>
                                  <a:pt x="177641" y="23336"/>
                                  <a:pt x="175736" y="22384"/>
                                  <a:pt x="172879" y="21431"/>
                                </a:cubicBezTo>
                                <a:cubicBezTo>
                                  <a:pt x="170974" y="20478"/>
                                  <a:pt x="169069" y="19526"/>
                                  <a:pt x="166211" y="18573"/>
                                </a:cubicBezTo>
                                <a:cubicBezTo>
                                  <a:pt x="164306" y="17621"/>
                                  <a:pt x="161449" y="16669"/>
                                  <a:pt x="159544" y="15716"/>
                                </a:cubicBezTo>
                                <a:cubicBezTo>
                                  <a:pt x="157639" y="14764"/>
                                  <a:pt x="154781" y="13811"/>
                                  <a:pt x="152876" y="13811"/>
                                </a:cubicBezTo>
                                <a:cubicBezTo>
                                  <a:pt x="148114" y="11906"/>
                                  <a:pt x="143351" y="10953"/>
                                  <a:pt x="139541" y="10001"/>
                                </a:cubicBezTo>
                                <a:cubicBezTo>
                                  <a:pt x="137636" y="9048"/>
                                  <a:pt x="134779" y="9048"/>
                                  <a:pt x="132874" y="9048"/>
                                </a:cubicBezTo>
                                <a:cubicBezTo>
                                  <a:pt x="130969" y="9048"/>
                                  <a:pt x="128111" y="8096"/>
                                  <a:pt x="126206" y="8096"/>
                                </a:cubicBezTo>
                                <a:cubicBezTo>
                                  <a:pt x="121444" y="8096"/>
                                  <a:pt x="116681" y="7144"/>
                                  <a:pt x="112871" y="7144"/>
                                </a:cubicBezTo>
                                <a:cubicBezTo>
                                  <a:pt x="110966" y="7144"/>
                                  <a:pt x="108109" y="7144"/>
                                  <a:pt x="106204" y="7144"/>
                                </a:cubicBezTo>
                                <a:cubicBezTo>
                                  <a:pt x="104299" y="7144"/>
                                  <a:pt x="101441" y="7144"/>
                                  <a:pt x="99536" y="7144"/>
                                </a:cubicBezTo>
                                <a:cubicBezTo>
                                  <a:pt x="97631" y="7144"/>
                                  <a:pt x="94774" y="7144"/>
                                  <a:pt x="92869" y="7144"/>
                                </a:cubicBezTo>
                                <a:cubicBezTo>
                                  <a:pt x="90964" y="7144"/>
                                  <a:pt x="89059" y="8096"/>
                                  <a:pt x="86201" y="8096"/>
                                </a:cubicBezTo>
                                <a:cubicBezTo>
                                  <a:pt x="84296" y="8096"/>
                                  <a:pt x="82391" y="8096"/>
                                  <a:pt x="80486" y="9048"/>
                                </a:cubicBezTo>
                                <a:cubicBezTo>
                                  <a:pt x="78581" y="9048"/>
                                  <a:pt x="76676" y="10001"/>
                                  <a:pt x="74771" y="10001"/>
                                </a:cubicBezTo>
                                <a:cubicBezTo>
                                  <a:pt x="72866" y="10001"/>
                                  <a:pt x="70961" y="10953"/>
                                  <a:pt x="69056" y="10953"/>
                                </a:cubicBezTo>
                                <a:cubicBezTo>
                                  <a:pt x="67151" y="11906"/>
                                  <a:pt x="65246" y="11906"/>
                                  <a:pt x="63341" y="12859"/>
                                </a:cubicBezTo>
                                <a:cubicBezTo>
                                  <a:pt x="61436" y="13811"/>
                                  <a:pt x="59531" y="13811"/>
                                  <a:pt x="57626" y="14764"/>
                                </a:cubicBezTo>
                                <a:cubicBezTo>
                                  <a:pt x="55721" y="15716"/>
                                  <a:pt x="53816" y="15716"/>
                                  <a:pt x="52864" y="16669"/>
                                </a:cubicBezTo>
                                <a:cubicBezTo>
                                  <a:pt x="50006" y="17621"/>
                                  <a:pt x="46196" y="19526"/>
                                  <a:pt x="43339" y="20478"/>
                                </a:cubicBezTo>
                                <a:cubicBezTo>
                                  <a:pt x="37624" y="23336"/>
                                  <a:pt x="31909" y="25241"/>
                                  <a:pt x="28099" y="28098"/>
                                </a:cubicBezTo>
                                <a:cubicBezTo>
                                  <a:pt x="23336" y="30956"/>
                                  <a:pt x="19526" y="32861"/>
                                  <a:pt x="16669" y="34766"/>
                                </a:cubicBezTo>
                                <a:cubicBezTo>
                                  <a:pt x="10954" y="38576"/>
                                  <a:pt x="7144" y="41434"/>
                                  <a:pt x="7144" y="41434"/>
                                </a:cubicBezTo>
                                <a:cubicBezTo>
                                  <a:pt x="7144" y="41434"/>
                                  <a:pt x="10954" y="39528"/>
                                  <a:pt x="17621" y="37623"/>
                                </a:cubicBezTo>
                                <a:cubicBezTo>
                                  <a:pt x="21431" y="36671"/>
                                  <a:pt x="25241" y="34766"/>
                                  <a:pt x="30004" y="33814"/>
                                </a:cubicBezTo>
                                <a:cubicBezTo>
                                  <a:pt x="34766" y="31909"/>
                                  <a:pt x="40481" y="30956"/>
                                  <a:pt x="46196" y="30003"/>
                                </a:cubicBezTo>
                                <a:cubicBezTo>
                                  <a:pt x="49054" y="29051"/>
                                  <a:pt x="52864" y="29051"/>
                                  <a:pt x="55721" y="29051"/>
                                </a:cubicBezTo>
                                <a:cubicBezTo>
                                  <a:pt x="57626" y="29051"/>
                                  <a:pt x="58579" y="29051"/>
                                  <a:pt x="60484" y="28098"/>
                                </a:cubicBezTo>
                                <a:cubicBezTo>
                                  <a:pt x="62389" y="28098"/>
                                  <a:pt x="64294" y="28098"/>
                                  <a:pt x="65246" y="28098"/>
                                </a:cubicBezTo>
                                <a:cubicBezTo>
                                  <a:pt x="67151" y="28098"/>
                                  <a:pt x="69056" y="28098"/>
                                  <a:pt x="70009" y="28098"/>
                                </a:cubicBezTo>
                                <a:cubicBezTo>
                                  <a:pt x="71914" y="28098"/>
                                  <a:pt x="73819" y="28098"/>
                                  <a:pt x="75724" y="28098"/>
                                </a:cubicBezTo>
                                <a:cubicBezTo>
                                  <a:pt x="77629" y="28098"/>
                                  <a:pt x="79534" y="28098"/>
                                  <a:pt x="81439" y="28098"/>
                                </a:cubicBezTo>
                                <a:cubicBezTo>
                                  <a:pt x="83344" y="28098"/>
                                  <a:pt x="85249" y="28098"/>
                                  <a:pt x="87154" y="29051"/>
                                </a:cubicBezTo>
                                <a:cubicBezTo>
                                  <a:pt x="89059" y="29051"/>
                                  <a:pt x="90964" y="29051"/>
                                  <a:pt x="92869" y="30003"/>
                                </a:cubicBezTo>
                                <a:cubicBezTo>
                                  <a:pt x="94774" y="30003"/>
                                  <a:pt x="96679" y="30956"/>
                                  <a:pt x="98584" y="30956"/>
                                </a:cubicBezTo>
                                <a:cubicBezTo>
                                  <a:pt x="100489" y="30956"/>
                                  <a:pt x="102394" y="31909"/>
                                  <a:pt x="104299" y="31909"/>
                                </a:cubicBezTo>
                                <a:cubicBezTo>
                                  <a:pt x="106204" y="32861"/>
                                  <a:pt x="108109" y="32861"/>
                                  <a:pt x="110014" y="33814"/>
                                </a:cubicBezTo>
                                <a:cubicBezTo>
                                  <a:pt x="113824" y="34766"/>
                                  <a:pt x="117634" y="35719"/>
                                  <a:pt x="120491" y="37623"/>
                                </a:cubicBezTo>
                                <a:cubicBezTo>
                                  <a:pt x="122396" y="38576"/>
                                  <a:pt x="124301" y="39528"/>
                                  <a:pt x="125254" y="39528"/>
                                </a:cubicBezTo>
                                <a:cubicBezTo>
                                  <a:pt x="127159" y="40481"/>
                                  <a:pt x="129064" y="40481"/>
                                  <a:pt x="130016" y="41434"/>
                                </a:cubicBezTo>
                                <a:cubicBezTo>
                                  <a:pt x="132874" y="43339"/>
                                  <a:pt x="136684" y="45244"/>
                                  <a:pt x="139541" y="47148"/>
                                </a:cubicBezTo>
                                <a:cubicBezTo>
                                  <a:pt x="141446" y="48101"/>
                                  <a:pt x="142399" y="49053"/>
                                  <a:pt x="144304" y="50006"/>
                                </a:cubicBezTo>
                                <a:cubicBezTo>
                                  <a:pt x="146209" y="50959"/>
                                  <a:pt x="147161" y="51911"/>
                                  <a:pt x="149066" y="52864"/>
                                </a:cubicBezTo>
                                <a:cubicBezTo>
                                  <a:pt x="150971" y="53816"/>
                                  <a:pt x="151924" y="54769"/>
                                  <a:pt x="153829" y="55721"/>
                                </a:cubicBezTo>
                                <a:cubicBezTo>
                                  <a:pt x="154781" y="56673"/>
                                  <a:pt x="156686" y="57626"/>
                                  <a:pt x="157639" y="59531"/>
                                </a:cubicBezTo>
                                <a:cubicBezTo>
                                  <a:pt x="160496" y="62389"/>
                                  <a:pt x="163354" y="64294"/>
                                  <a:pt x="165259" y="67151"/>
                                </a:cubicBezTo>
                                <a:cubicBezTo>
                                  <a:pt x="168116" y="70009"/>
                                  <a:pt x="171926" y="73819"/>
                                  <a:pt x="173831" y="76676"/>
                                </a:cubicBezTo>
                                <a:lnTo>
                                  <a:pt x="246221" y="76676"/>
                                </a:lnTo>
                                <a:cubicBezTo>
                                  <a:pt x="246221" y="76676"/>
                                  <a:pt x="246221" y="76676"/>
                                  <a:pt x="246221" y="76676"/>
                                </a:cubicBezTo>
                                <a:cubicBezTo>
                                  <a:pt x="244316" y="74771"/>
                                  <a:pt x="243364" y="73819"/>
                                  <a:pt x="242411" y="7286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reeform: Shape 1993"/>
                        <wps:cNvSpPr/>
                        <wps:spPr>
                          <a:xfrm>
                            <a:off x="325755" y="1295325"/>
                            <a:ext cx="95250" cy="19050"/>
                          </a:xfrm>
                          <a:custGeom>
                            <a:avLst/>
                            <a:gdLst>
                              <a:gd name="connsiteX0" fmla="*/ 74771 w 95250"/>
                              <a:gd name="connsiteY0" fmla="*/ 16669 h 19050"/>
                              <a:gd name="connsiteX1" fmla="*/ 64294 w 95250"/>
                              <a:gd name="connsiteY1" fmla="*/ 14764 h 19050"/>
                              <a:gd name="connsiteX2" fmla="*/ 54769 w 95250"/>
                              <a:gd name="connsiteY2" fmla="*/ 12859 h 19050"/>
                              <a:gd name="connsiteX3" fmla="*/ 38576 w 95250"/>
                              <a:gd name="connsiteY3" fmla="*/ 10953 h 19050"/>
                              <a:gd name="connsiteX4" fmla="*/ 25241 w 95250"/>
                              <a:gd name="connsiteY4" fmla="*/ 9049 h 19050"/>
                              <a:gd name="connsiteX5" fmla="*/ 15716 w 95250"/>
                              <a:gd name="connsiteY5" fmla="*/ 8096 h 19050"/>
                              <a:gd name="connsiteX6" fmla="*/ 7144 w 95250"/>
                              <a:gd name="connsiteY6" fmla="*/ 7144 h 19050"/>
                              <a:gd name="connsiteX7" fmla="*/ 14764 w 95250"/>
                              <a:gd name="connsiteY7" fmla="*/ 9049 h 19050"/>
                              <a:gd name="connsiteX8" fmla="*/ 24289 w 95250"/>
                              <a:gd name="connsiteY8" fmla="*/ 11906 h 19050"/>
                              <a:gd name="connsiteX9" fmla="*/ 37624 w 95250"/>
                              <a:gd name="connsiteY9" fmla="*/ 15716 h 19050"/>
                              <a:gd name="connsiteX10" fmla="*/ 52864 w 95250"/>
                              <a:gd name="connsiteY10" fmla="*/ 20478 h 19050"/>
                              <a:gd name="connsiteX11" fmla="*/ 90964 w 95250"/>
                              <a:gd name="connsiteY11" fmla="*/ 20478 h 19050"/>
                              <a:gd name="connsiteX12" fmla="*/ 86201 w 95250"/>
                              <a:gd name="connsiteY12" fmla="*/ 19526 h 19050"/>
                              <a:gd name="connsiteX13" fmla="*/ 74771 w 95250"/>
                              <a:gd name="connsiteY13" fmla="*/ 16669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250" h="19050">
                                <a:moveTo>
                                  <a:pt x="74771" y="16669"/>
                                </a:moveTo>
                                <a:cubicBezTo>
                                  <a:pt x="70961" y="15716"/>
                                  <a:pt x="68104" y="15716"/>
                                  <a:pt x="64294" y="14764"/>
                                </a:cubicBezTo>
                                <a:cubicBezTo>
                                  <a:pt x="61436" y="13811"/>
                                  <a:pt x="57626" y="13811"/>
                                  <a:pt x="54769" y="12859"/>
                                </a:cubicBezTo>
                                <a:cubicBezTo>
                                  <a:pt x="49054" y="11906"/>
                                  <a:pt x="43339" y="10953"/>
                                  <a:pt x="38576" y="10953"/>
                                </a:cubicBezTo>
                                <a:cubicBezTo>
                                  <a:pt x="33814" y="10001"/>
                                  <a:pt x="29051" y="10001"/>
                                  <a:pt x="25241" y="9049"/>
                                </a:cubicBezTo>
                                <a:cubicBezTo>
                                  <a:pt x="21431" y="9049"/>
                                  <a:pt x="17621" y="8096"/>
                                  <a:pt x="15716" y="8096"/>
                                </a:cubicBezTo>
                                <a:cubicBezTo>
                                  <a:pt x="10001" y="7144"/>
                                  <a:pt x="7144" y="7144"/>
                                  <a:pt x="7144" y="7144"/>
                                </a:cubicBezTo>
                                <a:cubicBezTo>
                                  <a:pt x="7144" y="7144"/>
                                  <a:pt x="10001" y="8096"/>
                                  <a:pt x="14764" y="9049"/>
                                </a:cubicBezTo>
                                <a:cubicBezTo>
                                  <a:pt x="17621" y="10001"/>
                                  <a:pt x="20479" y="10953"/>
                                  <a:pt x="24289" y="11906"/>
                                </a:cubicBezTo>
                                <a:cubicBezTo>
                                  <a:pt x="28099" y="12859"/>
                                  <a:pt x="32861" y="13811"/>
                                  <a:pt x="37624" y="15716"/>
                                </a:cubicBezTo>
                                <a:cubicBezTo>
                                  <a:pt x="42386" y="16669"/>
                                  <a:pt x="47149" y="18574"/>
                                  <a:pt x="52864" y="20478"/>
                                </a:cubicBezTo>
                                <a:lnTo>
                                  <a:pt x="90964" y="20478"/>
                                </a:lnTo>
                                <a:cubicBezTo>
                                  <a:pt x="89059" y="20478"/>
                                  <a:pt x="87154" y="19526"/>
                                  <a:pt x="86201" y="19526"/>
                                </a:cubicBezTo>
                                <a:cubicBezTo>
                                  <a:pt x="82391" y="18574"/>
                                  <a:pt x="78581" y="17621"/>
                                  <a:pt x="74771" y="1666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reeform: Shape 1994"/>
                        <wps:cNvSpPr/>
                        <wps:spPr>
                          <a:xfrm>
                            <a:off x="1173480" y="1298183"/>
                            <a:ext cx="161925" cy="19050"/>
                          </a:xfrm>
                          <a:custGeom>
                            <a:avLst/>
                            <a:gdLst>
                              <a:gd name="connsiteX0" fmla="*/ 150019 w 161925"/>
                              <a:gd name="connsiteY0" fmla="*/ 14764 h 19050"/>
                              <a:gd name="connsiteX1" fmla="*/ 145256 w 161925"/>
                              <a:gd name="connsiteY1" fmla="*/ 13811 h 19050"/>
                              <a:gd name="connsiteX2" fmla="*/ 135731 w 161925"/>
                              <a:gd name="connsiteY2" fmla="*/ 11906 h 19050"/>
                              <a:gd name="connsiteX3" fmla="*/ 117634 w 161925"/>
                              <a:gd name="connsiteY3" fmla="*/ 9049 h 19050"/>
                              <a:gd name="connsiteX4" fmla="*/ 99536 w 161925"/>
                              <a:gd name="connsiteY4" fmla="*/ 7144 h 19050"/>
                              <a:gd name="connsiteX5" fmla="*/ 82391 w 161925"/>
                              <a:gd name="connsiteY5" fmla="*/ 7144 h 19050"/>
                              <a:gd name="connsiteX6" fmla="*/ 17621 w 161925"/>
                              <a:gd name="connsiteY6" fmla="*/ 15716 h 19050"/>
                              <a:gd name="connsiteX7" fmla="*/ 10001 w 161925"/>
                              <a:gd name="connsiteY7" fmla="*/ 17621 h 19050"/>
                              <a:gd name="connsiteX8" fmla="*/ 7144 w 161925"/>
                              <a:gd name="connsiteY8" fmla="*/ 18574 h 19050"/>
                              <a:gd name="connsiteX9" fmla="*/ 159544 w 161925"/>
                              <a:gd name="connsiteY9" fmla="*/ 18574 h 19050"/>
                              <a:gd name="connsiteX10" fmla="*/ 154781 w 161925"/>
                              <a:gd name="connsiteY10" fmla="*/ 16669 h 19050"/>
                              <a:gd name="connsiteX11" fmla="*/ 150019 w 161925"/>
                              <a:gd name="connsiteY11" fmla="*/ 14764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1925" h="19050">
                                <a:moveTo>
                                  <a:pt x="150019" y="14764"/>
                                </a:moveTo>
                                <a:cubicBezTo>
                                  <a:pt x="148114" y="14764"/>
                                  <a:pt x="147161" y="13811"/>
                                  <a:pt x="145256" y="13811"/>
                                </a:cubicBezTo>
                                <a:cubicBezTo>
                                  <a:pt x="142399" y="12859"/>
                                  <a:pt x="139541" y="12859"/>
                                  <a:pt x="135731" y="11906"/>
                                </a:cubicBezTo>
                                <a:cubicBezTo>
                                  <a:pt x="130016" y="10954"/>
                                  <a:pt x="123349" y="10001"/>
                                  <a:pt x="117634" y="9049"/>
                                </a:cubicBezTo>
                                <a:cubicBezTo>
                                  <a:pt x="111919" y="8096"/>
                                  <a:pt x="105251" y="8096"/>
                                  <a:pt x="99536" y="7144"/>
                                </a:cubicBezTo>
                                <a:cubicBezTo>
                                  <a:pt x="93821" y="7144"/>
                                  <a:pt x="88106" y="7144"/>
                                  <a:pt x="82391" y="7144"/>
                                </a:cubicBezTo>
                                <a:cubicBezTo>
                                  <a:pt x="59531" y="7144"/>
                                  <a:pt x="37624" y="10954"/>
                                  <a:pt x="17621" y="15716"/>
                                </a:cubicBezTo>
                                <a:cubicBezTo>
                                  <a:pt x="14764" y="16669"/>
                                  <a:pt x="12859" y="16669"/>
                                  <a:pt x="10001" y="17621"/>
                                </a:cubicBezTo>
                                <a:cubicBezTo>
                                  <a:pt x="9049" y="17621"/>
                                  <a:pt x="8096" y="18574"/>
                                  <a:pt x="7144" y="18574"/>
                                </a:cubicBezTo>
                                <a:lnTo>
                                  <a:pt x="159544" y="18574"/>
                                </a:lnTo>
                                <a:cubicBezTo>
                                  <a:pt x="157639" y="17621"/>
                                  <a:pt x="155734" y="17621"/>
                                  <a:pt x="154781" y="16669"/>
                                </a:cubicBezTo>
                                <a:lnTo>
                                  <a:pt x="150019" y="1476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5" name="Freeform: Shape 1995"/>
                        <wps:cNvSpPr/>
                        <wps:spPr>
                          <a:xfrm>
                            <a:off x="5715" y="1043627"/>
                            <a:ext cx="228600" cy="219075"/>
                          </a:xfrm>
                          <a:custGeom>
                            <a:avLst/>
                            <a:gdLst>
                              <a:gd name="connsiteX0" fmla="*/ 27146 w 228600"/>
                              <a:gd name="connsiteY0" fmla="*/ 115014 h 219075"/>
                              <a:gd name="connsiteX1" fmla="*/ 33814 w 228600"/>
                              <a:gd name="connsiteY1" fmla="*/ 104537 h 219075"/>
                              <a:gd name="connsiteX2" fmla="*/ 41434 w 228600"/>
                              <a:gd name="connsiteY2" fmla="*/ 95012 h 219075"/>
                              <a:gd name="connsiteX3" fmla="*/ 45244 w 228600"/>
                              <a:gd name="connsiteY3" fmla="*/ 90249 h 219075"/>
                              <a:gd name="connsiteX4" fmla="*/ 47149 w 228600"/>
                              <a:gd name="connsiteY4" fmla="*/ 88344 h 219075"/>
                              <a:gd name="connsiteX5" fmla="*/ 49054 w 228600"/>
                              <a:gd name="connsiteY5" fmla="*/ 86439 h 219075"/>
                              <a:gd name="connsiteX6" fmla="*/ 53816 w 228600"/>
                              <a:gd name="connsiteY6" fmla="*/ 82629 h 219075"/>
                              <a:gd name="connsiteX7" fmla="*/ 58579 w 228600"/>
                              <a:gd name="connsiteY7" fmla="*/ 78819 h 219075"/>
                              <a:gd name="connsiteX8" fmla="*/ 62389 w 228600"/>
                              <a:gd name="connsiteY8" fmla="*/ 75962 h 219075"/>
                              <a:gd name="connsiteX9" fmla="*/ 65246 w 228600"/>
                              <a:gd name="connsiteY9" fmla="*/ 74057 h 219075"/>
                              <a:gd name="connsiteX10" fmla="*/ 70009 w 228600"/>
                              <a:gd name="connsiteY10" fmla="*/ 70247 h 219075"/>
                              <a:gd name="connsiteX11" fmla="*/ 90964 w 228600"/>
                              <a:gd name="connsiteY11" fmla="*/ 60722 h 219075"/>
                              <a:gd name="connsiteX12" fmla="*/ 111919 w 228600"/>
                              <a:gd name="connsiteY12" fmla="*/ 56912 h 219075"/>
                              <a:gd name="connsiteX13" fmla="*/ 130016 w 228600"/>
                              <a:gd name="connsiteY13" fmla="*/ 59769 h 219075"/>
                              <a:gd name="connsiteX14" fmla="*/ 131921 w 228600"/>
                              <a:gd name="connsiteY14" fmla="*/ 60722 h 219075"/>
                              <a:gd name="connsiteX15" fmla="*/ 133826 w 228600"/>
                              <a:gd name="connsiteY15" fmla="*/ 61674 h 219075"/>
                              <a:gd name="connsiteX16" fmla="*/ 135731 w 228600"/>
                              <a:gd name="connsiteY16" fmla="*/ 62627 h 219075"/>
                              <a:gd name="connsiteX17" fmla="*/ 137636 w 228600"/>
                              <a:gd name="connsiteY17" fmla="*/ 63579 h 219075"/>
                              <a:gd name="connsiteX18" fmla="*/ 139541 w 228600"/>
                              <a:gd name="connsiteY18" fmla="*/ 64532 h 219075"/>
                              <a:gd name="connsiteX19" fmla="*/ 140494 w 228600"/>
                              <a:gd name="connsiteY19" fmla="*/ 65485 h 219075"/>
                              <a:gd name="connsiteX20" fmla="*/ 141446 w 228600"/>
                              <a:gd name="connsiteY20" fmla="*/ 66437 h 219075"/>
                              <a:gd name="connsiteX21" fmla="*/ 142399 w 228600"/>
                              <a:gd name="connsiteY21" fmla="*/ 67389 h 219075"/>
                              <a:gd name="connsiteX22" fmla="*/ 143351 w 228600"/>
                              <a:gd name="connsiteY22" fmla="*/ 67389 h 219075"/>
                              <a:gd name="connsiteX23" fmla="*/ 143351 w 228600"/>
                              <a:gd name="connsiteY23" fmla="*/ 67389 h 219075"/>
                              <a:gd name="connsiteX24" fmla="*/ 144304 w 228600"/>
                              <a:gd name="connsiteY24" fmla="*/ 68342 h 219075"/>
                              <a:gd name="connsiteX25" fmla="*/ 149066 w 228600"/>
                              <a:gd name="connsiteY25" fmla="*/ 73104 h 219075"/>
                              <a:gd name="connsiteX26" fmla="*/ 149066 w 228600"/>
                              <a:gd name="connsiteY26" fmla="*/ 73104 h 219075"/>
                              <a:gd name="connsiteX27" fmla="*/ 148114 w 228600"/>
                              <a:gd name="connsiteY27" fmla="*/ 72152 h 219075"/>
                              <a:gd name="connsiteX28" fmla="*/ 148114 w 228600"/>
                              <a:gd name="connsiteY28" fmla="*/ 72152 h 219075"/>
                              <a:gd name="connsiteX29" fmla="*/ 148114 w 228600"/>
                              <a:gd name="connsiteY29" fmla="*/ 72152 h 219075"/>
                              <a:gd name="connsiteX30" fmla="*/ 149066 w 228600"/>
                              <a:gd name="connsiteY30" fmla="*/ 73104 h 219075"/>
                              <a:gd name="connsiteX31" fmla="*/ 150019 w 228600"/>
                              <a:gd name="connsiteY31" fmla="*/ 75010 h 219075"/>
                              <a:gd name="connsiteX32" fmla="*/ 152876 w 228600"/>
                              <a:gd name="connsiteY32" fmla="*/ 78819 h 219075"/>
                              <a:gd name="connsiteX33" fmla="*/ 153829 w 228600"/>
                              <a:gd name="connsiteY33" fmla="*/ 80724 h 219075"/>
                              <a:gd name="connsiteX34" fmla="*/ 154781 w 228600"/>
                              <a:gd name="connsiteY34" fmla="*/ 82629 h 219075"/>
                              <a:gd name="connsiteX35" fmla="*/ 157639 w 228600"/>
                              <a:gd name="connsiteY35" fmla="*/ 108347 h 219075"/>
                              <a:gd name="connsiteX36" fmla="*/ 151924 w 228600"/>
                              <a:gd name="connsiteY36" fmla="*/ 118824 h 219075"/>
                              <a:gd name="connsiteX37" fmla="*/ 144304 w 228600"/>
                              <a:gd name="connsiteY37" fmla="*/ 126444 h 219075"/>
                              <a:gd name="connsiteX38" fmla="*/ 143351 w 228600"/>
                              <a:gd name="connsiteY38" fmla="*/ 127397 h 219075"/>
                              <a:gd name="connsiteX39" fmla="*/ 111919 w 228600"/>
                              <a:gd name="connsiteY39" fmla="*/ 78819 h 219075"/>
                              <a:gd name="connsiteX40" fmla="*/ 35719 w 228600"/>
                              <a:gd name="connsiteY40" fmla="*/ 123587 h 219075"/>
                              <a:gd name="connsiteX41" fmla="*/ 147161 w 228600"/>
                              <a:gd name="connsiteY41" fmla="*/ 212169 h 219075"/>
                              <a:gd name="connsiteX42" fmla="*/ 174784 w 228600"/>
                              <a:gd name="connsiteY42" fmla="*/ 200739 h 219075"/>
                              <a:gd name="connsiteX43" fmla="*/ 198596 w 228600"/>
                              <a:gd name="connsiteY43" fmla="*/ 180737 h 219075"/>
                              <a:gd name="connsiteX44" fmla="*/ 216694 w 228600"/>
                              <a:gd name="connsiteY44" fmla="*/ 153114 h 219075"/>
                              <a:gd name="connsiteX45" fmla="*/ 226219 w 228600"/>
                              <a:gd name="connsiteY45" fmla="*/ 118824 h 219075"/>
                              <a:gd name="connsiteX46" fmla="*/ 223361 w 228600"/>
                              <a:gd name="connsiteY46" fmla="*/ 81677 h 219075"/>
                              <a:gd name="connsiteX47" fmla="*/ 206216 w 228600"/>
                              <a:gd name="connsiteY47" fmla="*/ 48339 h 219075"/>
                              <a:gd name="connsiteX48" fmla="*/ 203359 w 228600"/>
                              <a:gd name="connsiteY48" fmla="*/ 44529 h 219075"/>
                              <a:gd name="connsiteX49" fmla="*/ 200501 w 228600"/>
                              <a:gd name="connsiteY49" fmla="*/ 40719 h 219075"/>
                              <a:gd name="connsiteX50" fmla="*/ 193834 w 228600"/>
                              <a:gd name="connsiteY50" fmla="*/ 34052 h 219075"/>
                              <a:gd name="connsiteX51" fmla="*/ 190024 w 228600"/>
                              <a:gd name="connsiteY51" fmla="*/ 31194 h 219075"/>
                              <a:gd name="connsiteX52" fmla="*/ 188119 w 228600"/>
                              <a:gd name="connsiteY52" fmla="*/ 29289 h 219075"/>
                              <a:gd name="connsiteX53" fmla="*/ 187166 w 228600"/>
                              <a:gd name="connsiteY53" fmla="*/ 28337 h 219075"/>
                              <a:gd name="connsiteX54" fmla="*/ 187166 w 228600"/>
                              <a:gd name="connsiteY54" fmla="*/ 28337 h 219075"/>
                              <a:gd name="connsiteX55" fmla="*/ 186214 w 228600"/>
                              <a:gd name="connsiteY55" fmla="*/ 27385 h 219075"/>
                              <a:gd name="connsiteX56" fmla="*/ 186214 w 228600"/>
                              <a:gd name="connsiteY56" fmla="*/ 27385 h 219075"/>
                              <a:gd name="connsiteX57" fmla="*/ 180499 w 228600"/>
                              <a:gd name="connsiteY57" fmla="*/ 23574 h 219075"/>
                              <a:gd name="connsiteX58" fmla="*/ 179546 w 228600"/>
                              <a:gd name="connsiteY58" fmla="*/ 22622 h 219075"/>
                              <a:gd name="connsiteX59" fmla="*/ 178594 w 228600"/>
                              <a:gd name="connsiteY59" fmla="*/ 21669 h 219075"/>
                              <a:gd name="connsiteX60" fmla="*/ 176689 w 228600"/>
                              <a:gd name="connsiteY60" fmla="*/ 20717 h 219075"/>
                              <a:gd name="connsiteX61" fmla="*/ 171926 w 228600"/>
                              <a:gd name="connsiteY61" fmla="*/ 17860 h 219075"/>
                              <a:gd name="connsiteX62" fmla="*/ 170021 w 228600"/>
                              <a:gd name="connsiteY62" fmla="*/ 16907 h 219075"/>
                              <a:gd name="connsiteX63" fmla="*/ 168116 w 228600"/>
                              <a:gd name="connsiteY63" fmla="*/ 15954 h 219075"/>
                              <a:gd name="connsiteX64" fmla="*/ 163354 w 228600"/>
                              <a:gd name="connsiteY64" fmla="*/ 14049 h 219075"/>
                              <a:gd name="connsiteX65" fmla="*/ 158591 w 228600"/>
                              <a:gd name="connsiteY65" fmla="*/ 12144 h 219075"/>
                              <a:gd name="connsiteX66" fmla="*/ 153829 w 228600"/>
                              <a:gd name="connsiteY66" fmla="*/ 11192 h 219075"/>
                              <a:gd name="connsiteX67" fmla="*/ 149066 w 228600"/>
                              <a:gd name="connsiteY67" fmla="*/ 10239 h 219075"/>
                              <a:gd name="connsiteX68" fmla="*/ 144304 w 228600"/>
                              <a:gd name="connsiteY68" fmla="*/ 9287 h 219075"/>
                              <a:gd name="connsiteX69" fmla="*/ 107156 w 228600"/>
                              <a:gd name="connsiteY69" fmla="*/ 9287 h 219075"/>
                              <a:gd name="connsiteX70" fmla="*/ 73819 w 228600"/>
                              <a:gd name="connsiteY70" fmla="*/ 20717 h 219075"/>
                              <a:gd name="connsiteX71" fmla="*/ 46196 w 228600"/>
                              <a:gd name="connsiteY71" fmla="*/ 39767 h 219075"/>
                              <a:gd name="connsiteX72" fmla="*/ 40481 w 228600"/>
                              <a:gd name="connsiteY72" fmla="*/ 45482 h 219075"/>
                              <a:gd name="connsiteX73" fmla="*/ 37624 w 228600"/>
                              <a:gd name="connsiteY73" fmla="*/ 48339 h 219075"/>
                              <a:gd name="connsiteX74" fmla="*/ 34766 w 228600"/>
                              <a:gd name="connsiteY74" fmla="*/ 51197 h 219075"/>
                              <a:gd name="connsiteX75" fmla="*/ 29051 w 228600"/>
                              <a:gd name="connsiteY75" fmla="*/ 56912 h 219075"/>
                              <a:gd name="connsiteX76" fmla="*/ 24289 w 228600"/>
                              <a:gd name="connsiteY76" fmla="*/ 63579 h 219075"/>
                              <a:gd name="connsiteX77" fmla="*/ 22384 w 228600"/>
                              <a:gd name="connsiteY77" fmla="*/ 66437 h 219075"/>
                              <a:gd name="connsiteX78" fmla="*/ 20479 w 228600"/>
                              <a:gd name="connsiteY78" fmla="*/ 69294 h 219075"/>
                              <a:gd name="connsiteX79" fmla="*/ 16669 w 228600"/>
                              <a:gd name="connsiteY79" fmla="*/ 75962 h 219075"/>
                              <a:gd name="connsiteX80" fmla="*/ 9049 w 228600"/>
                              <a:gd name="connsiteY80" fmla="*/ 89297 h 219075"/>
                              <a:gd name="connsiteX81" fmla="*/ 7144 w 228600"/>
                              <a:gd name="connsiteY81" fmla="*/ 92154 h 219075"/>
                              <a:gd name="connsiteX82" fmla="*/ 7144 w 228600"/>
                              <a:gd name="connsiteY82" fmla="*/ 166449 h 219075"/>
                              <a:gd name="connsiteX83" fmla="*/ 23336 w 228600"/>
                              <a:gd name="connsiteY83" fmla="*/ 127397 h 219075"/>
                              <a:gd name="connsiteX84" fmla="*/ 27146 w 228600"/>
                              <a:gd name="connsiteY84" fmla="*/ 115014 h 219075"/>
                              <a:gd name="connsiteX85" fmla="*/ 147161 w 228600"/>
                              <a:gd name="connsiteY85" fmla="*/ 74057 h 219075"/>
                              <a:gd name="connsiteX86" fmla="*/ 147161 w 228600"/>
                              <a:gd name="connsiteY86" fmla="*/ 74057 h 219075"/>
                              <a:gd name="connsiteX87" fmla="*/ 147161 w 228600"/>
                              <a:gd name="connsiteY87" fmla="*/ 74057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28600" h="219075">
                                <a:moveTo>
                                  <a:pt x="27146" y="115014"/>
                                </a:moveTo>
                                <a:cubicBezTo>
                                  <a:pt x="29051" y="111204"/>
                                  <a:pt x="31909" y="108347"/>
                                  <a:pt x="33814" y="104537"/>
                                </a:cubicBezTo>
                                <a:cubicBezTo>
                                  <a:pt x="36671" y="101679"/>
                                  <a:pt x="38576" y="97869"/>
                                  <a:pt x="41434" y="95012"/>
                                </a:cubicBezTo>
                                <a:cubicBezTo>
                                  <a:pt x="42386" y="93107"/>
                                  <a:pt x="44291" y="92154"/>
                                  <a:pt x="45244" y="90249"/>
                                </a:cubicBezTo>
                                <a:cubicBezTo>
                                  <a:pt x="46196" y="89297"/>
                                  <a:pt x="46196" y="88344"/>
                                  <a:pt x="47149" y="88344"/>
                                </a:cubicBezTo>
                                <a:lnTo>
                                  <a:pt x="49054" y="86439"/>
                                </a:lnTo>
                                <a:lnTo>
                                  <a:pt x="53816" y="82629"/>
                                </a:lnTo>
                                <a:lnTo>
                                  <a:pt x="58579" y="78819"/>
                                </a:lnTo>
                                <a:lnTo>
                                  <a:pt x="62389" y="75962"/>
                                </a:lnTo>
                                <a:cubicBezTo>
                                  <a:pt x="63341" y="75010"/>
                                  <a:pt x="64294" y="75010"/>
                                  <a:pt x="65246" y="74057"/>
                                </a:cubicBezTo>
                                <a:lnTo>
                                  <a:pt x="70009" y="70247"/>
                                </a:lnTo>
                                <a:cubicBezTo>
                                  <a:pt x="76676" y="66437"/>
                                  <a:pt x="83344" y="62627"/>
                                  <a:pt x="90964" y="60722"/>
                                </a:cubicBezTo>
                                <a:cubicBezTo>
                                  <a:pt x="97631" y="58817"/>
                                  <a:pt x="105251" y="56912"/>
                                  <a:pt x="111919" y="56912"/>
                                </a:cubicBezTo>
                                <a:cubicBezTo>
                                  <a:pt x="118586" y="56912"/>
                                  <a:pt x="125254" y="57864"/>
                                  <a:pt x="130016" y="59769"/>
                                </a:cubicBezTo>
                                <a:cubicBezTo>
                                  <a:pt x="130969" y="59769"/>
                                  <a:pt x="130969" y="59769"/>
                                  <a:pt x="131921" y="60722"/>
                                </a:cubicBezTo>
                                <a:lnTo>
                                  <a:pt x="133826" y="61674"/>
                                </a:lnTo>
                                <a:lnTo>
                                  <a:pt x="135731" y="62627"/>
                                </a:lnTo>
                                <a:cubicBezTo>
                                  <a:pt x="136684" y="62627"/>
                                  <a:pt x="136684" y="63579"/>
                                  <a:pt x="137636" y="63579"/>
                                </a:cubicBezTo>
                                <a:lnTo>
                                  <a:pt x="139541" y="64532"/>
                                </a:lnTo>
                                <a:cubicBezTo>
                                  <a:pt x="139541" y="64532"/>
                                  <a:pt x="140494" y="64532"/>
                                  <a:pt x="140494" y="65485"/>
                                </a:cubicBezTo>
                                <a:lnTo>
                                  <a:pt x="141446" y="66437"/>
                                </a:lnTo>
                                <a:cubicBezTo>
                                  <a:pt x="141446" y="66437"/>
                                  <a:pt x="142399" y="67389"/>
                                  <a:pt x="142399" y="67389"/>
                                </a:cubicBezTo>
                                <a:lnTo>
                                  <a:pt x="143351" y="67389"/>
                                </a:lnTo>
                                <a:lnTo>
                                  <a:pt x="143351" y="67389"/>
                                </a:lnTo>
                                <a:lnTo>
                                  <a:pt x="144304" y="68342"/>
                                </a:lnTo>
                                <a:cubicBezTo>
                                  <a:pt x="146209" y="70247"/>
                                  <a:pt x="147161" y="71199"/>
                                  <a:pt x="149066" y="73104"/>
                                </a:cubicBezTo>
                                <a:lnTo>
                                  <a:pt x="149066" y="73104"/>
                                </a:lnTo>
                                <a:cubicBezTo>
                                  <a:pt x="149066" y="73104"/>
                                  <a:pt x="148114" y="73104"/>
                                  <a:pt x="148114" y="72152"/>
                                </a:cubicBezTo>
                                <a:lnTo>
                                  <a:pt x="148114" y="72152"/>
                                </a:lnTo>
                                <a:lnTo>
                                  <a:pt x="148114" y="72152"/>
                                </a:lnTo>
                                <a:lnTo>
                                  <a:pt x="149066" y="73104"/>
                                </a:lnTo>
                                <a:lnTo>
                                  <a:pt x="150019" y="75010"/>
                                </a:lnTo>
                                <a:cubicBezTo>
                                  <a:pt x="150971" y="75962"/>
                                  <a:pt x="151924" y="77867"/>
                                  <a:pt x="152876" y="78819"/>
                                </a:cubicBezTo>
                                <a:cubicBezTo>
                                  <a:pt x="152876" y="79772"/>
                                  <a:pt x="153829" y="79772"/>
                                  <a:pt x="153829" y="80724"/>
                                </a:cubicBezTo>
                                <a:lnTo>
                                  <a:pt x="154781" y="82629"/>
                                </a:lnTo>
                                <a:cubicBezTo>
                                  <a:pt x="159544" y="92154"/>
                                  <a:pt x="159544" y="100727"/>
                                  <a:pt x="157639" y="108347"/>
                                </a:cubicBezTo>
                                <a:cubicBezTo>
                                  <a:pt x="156686" y="112157"/>
                                  <a:pt x="154781" y="115967"/>
                                  <a:pt x="151924" y="118824"/>
                                </a:cubicBezTo>
                                <a:cubicBezTo>
                                  <a:pt x="150019" y="121682"/>
                                  <a:pt x="147161" y="124539"/>
                                  <a:pt x="144304" y="126444"/>
                                </a:cubicBezTo>
                                <a:cubicBezTo>
                                  <a:pt x="144304" y="126444"/>
                                  <a:pt x="143351" y="127397"/>
                                  <a:pt x="143351" y="127397"/>
                                </a:cubicBezTo>
                                <a:cubicBezTo>
                                  <a:pt x="146209" y="113110"/>
                                  <a:pt x="141446" y="85487"/>
                                  <a:pt x="111919" y="78819"/>
                                </a:cubicBezTo>
                                <a:cubicBezTo>
                                  <a:pt x="85249" y="73104"/>
                                  <a:pt x="46196" y="89297"/>
                                  <a:pt x="35719" y="123587"/>
                                </a:cubicBezTo>
                                <a:cubicBezTo>
                                  <a:pt x="20479" y="170260"/>
                                  <a:pt x="62389" y="238839"/>
                                  <a:pt x="147161" y="212169"/>
                                </a:cubicBezTo>
                                <a:cubicBezTo>
                                  <a:pt x="156686" y="209312"/>
                                  <a:pt x="166211" y="205502"/>
                                  <a:pt x="174784" y="200739"/>
                                </a:cubicBezTo>
                                <a:cubicBezTo>
                                  <a:pt x="183356" y="195024"/>
                                  <a:pt x="191929" y="188357"/>
                                  <a:pt x="198596" y="180737"/>
                                </a:cubicBezTo>
                                <a:cubicBezTo>
                                  <a:pt x="206216" y="173117"/>
                                  <a:pt x="211931" y="163592"/>
                                  <a:pt x="216694" y="153114"/>
                                </a:cubicBezTo>
                                <a:cubicBezTo>
                                  <a:pt x="221456" y="142637"/>
                                  <a:pt x="224314" y="131207"/>
                                  <a:pt x="226219" y="118824"/>
                                </a:cubicBezTo>
                                <a:cubicBezTo>
                                  <a:pt x="227171" y="106442"/>
                                  <a:pt x="226219" y="94060"/>
                                  <a:pt x="223361" y="81677"/>
                                </a:cubicBezTo>
                                <a:cubicBezTo>
                                  <a:pt x="219551" y="69294"/>
                                  <a:pt x="213836" y="57864"/>
                                  <a:pt x="206216" y="48339"/>
                                </a:cubicBezTo>
                                <a:lnTo>
                                  <a:pt x="203359" y="44529"/>
                                </a:lnTo>
                                <a:cubicBezTo>
                                  <a:pt x="202406" y="43577"/>
                                  <a:pt x="201454" y="42624"/>
                                  <a:pt x="200501" y="40719"/>
                                </a:cubicBezTo>
                                <a:cubicBezTo>
                                  <a:pt x="198596" y="38814"/>
                                  <a:pt x="196691" y="35957"/>
                                  <a:pt x="193834" y="34052"/>
                                </a:cubicBezTo>
                                <a:lnTo>
                                  <a:pt x="190024" y="31194"/>
                                </a:lnTo>
                                <a:lnTo>
                                  <a:pt x="188119" y="29289"/>
                                </a:lnTo>
                                <a:lnTo>
                                  <a:pt x="187166" y="28337"/>
                                </a:lnTo>
                                <a:lnTo>
                                  <a:pt x="187166" y="28337"/>
                                </a:lnTo>
                                <a:cubicBezTo>
                                  <a:pt x="184309" y="26432"/>
                                  <a:pt x="186214" y="27385"/>
                                  <a:pt x="186214" y="27385"/>
                                </a:cubicBezTo>
                                <a:lnTo>
                                  <a:pt x="186214" y="27385"/>
                                </a:lnTo>
                                <a:cubicBezTo>
                                  <a:pt x="184309" y="26432"/>
                                  <a:pt x="182404" y="24527"/>
                                  <a:pt x="180499" y="23574"/>
                                </a:cubicBezTo>
                                <a:lnTo>
                                  <a:pt x="179546" y="22622"/>
                                </a:lnTo>
                                <a:lnTo>
                                  <a:pt x="178594" y="21669"/>
                                </a:lnTo>
                                <a:lnTo>
                                  <a:pt x="176689" y="20717"/>
                                </a:lnTo>
                                <a:cubicBezTo>
                                  <a:pt x="174784" y="19764"/>
                                  <a:pt x="173831" y="18812"/>
                                  <a:pt x="171926" y="17860"/>
                                </a:cubicBezTo>
                                <a:lnTo>
                                  <a:pt x="170021" y="16907"/>
                                </a:lnTo>
                                <a:cubicBezTo>
                                  <a:pt x="169069" y="16907"/>
                                  <a:pt x="168116" y="15954"/>
                                  <a:pt x="168116" y="15954"/>
                                </a:cubicBezTo>
                                <a:lnTo>
                                  <a:pt x="163354" y="14049"/>
                                </a:lnTo>
                                <a:cubicBezTo>
                                  <a:pt x="161449" y="13097"/>
                                  <a:pt x="160496" y="13097"/>
                                  <a:pt x="158591" y="12144"/>
                                </a:cubicBezTo>
                                <a:lnTo>
                                  <a:pt x="153829" y="11192"/>
                                </a:lnTo>
                                <a:lnTo>
                                  <a:pt x="149066" y="10239"/>
                                </a:lnTo>
                                <a:cubicBezTo>
                                  <a:pt x="147161" y="10239"/>
                                  <a:pt x="146209" y="9287"/>
                                  <a:pt x="144304" y="9287"/>
                                </a:cubicBezTo>
                                <a:cubicBezTo>
                                  <a:pt x="131921" y="6429"/>
                                  <a:pt x="119539" y="6429"/>
                                  <a:pt x="107156" y="9287"/>
                                </a:cubicBezTo>
                                <a:cubicBezTo>
                                  <a:pt x="94774" y="11192"/>
                                  <a:pt x="84296" y="15002"/>
                                  <a:pt x="73819" y="20717"/>
                                </a:cubicBezTo>
                                <a:cubicBezTo>
                                  <a:pt x="63341" y="26432"/>
                                  <a:pt x="54769" y="32147"/>
                                  <a:pt x="46196" y="39767"/>
                                </a:cubicBezTo>
                                <a:lnTo>
                                  <a:pt x="40481" y="45482"/>
                                </a:lnTo>
                                <a:cubicBezTo>
                                  <a:pt x="39529" y="46435"/>
                                  <a:pt x="38576" y="47387"/>
                                  <a:pt x="37624" y="48339"/>
                                </a:cubicBezTo>
                                <a:lnTo>
                                  <a:pt x="34766" y="51197"/>
                                </a:lnTo>
                                <a:cubicBezTo>
                                  <a:pt x="32861" y="53102"/>
                                  <a:pt x="30956" y="55007"/>
                                  <a:pt x="29051" y="56912"/>
                                </a:cubicBezTo>
                                <a:cubicBezTo>
                                  <a:pt x="27146" y="58817"/>
                                  <a:pt x="26194" y="60722"/>
                                  <a:pt x="24289" y="63579"/>
                                </a:cubicBezTo>
                                <a:lnTo>
                                  <a:pt x="22384" y="66437"/>
                                </a:lnTo>
                                <a:cubicBezTo>
                                  <a:pt x="21431" y="67389"/>
                                  <a:pt x="20479" y="68342"/>
                                  <a:pt x="20479" y="69294"/>
                                </a:cubicBezTo>
                                <a:cubicBezTo>
                                  <a:pt x="19526" y="71199"/>
                                  <a:pt x="17621" y="73104"/>
                                  <a:pt x="16669" y="75962"/>
                                </a:cubicBezTo>
                                <a:cubicBezTo>
                                  <a:pt x="13811" y="79772"/>
                                  <a:pt x="11906" y="84535"/>
                                  <a:pt x="9049" y="89297"/>
                                </a:cubicBezTo>
                                <a:cubicBezTo>
                                  <a:pt x="8096" y="90249"/>
                                  <a:pt x="8096" y="91202"/>
                                  <a:pt x="7144" y="92154"/>
                                </a:cubicBezTo>
                                <a:lnTo>
                                  <a:pt x="7144" y="166449"/>
                                </a:lnTo>
                                <a:cubicBezTo>
                                  <a:pt x="10954" y="153114"/>
                                  <a:pt x="16669" y="139779"/>
                                  <a:pt x="23336" y="127397"/>
                                </a:cubicBezTo>
                                <a:cubicBezTo>
                                  <a:pt x="23336" y="122635"/>
                                  <a:pt x="25241" y="118824"/>
                                  <a:pt x="27146" y="115014"/>
                                </a:cubicBezTo>
                                <a:close/>
                                <a:moveTo>
                                  <a:pt x="147161" y="74057"/>
                                </a:moveTo>
                                <a:lnTo>
                                  <a:pt x="147161" y="74057"/>
                                </a:lnTo>
                                <a:cubicBezTo>
                                  <a:pt x="147161" y="73104"/>
                                  <a:pt x="147161" y="73104"/>
                                  <a:pt x="147161" y="7405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6" name="Freeform: Shape 1996"/>
                        <wps:cNvSpPr/>
                        <wps:spPr>
                          <a:xfrm>
                            <a:off x="478155" y="1305803"/>
                            <a:ext cx="28575" cy="9525"/>
                          </a:xfrm>
                          <a:custGeom>
                            <a:avLst/>
                            <a:gdLst>
                              <a:gd name="connsiteX0" fmla="*/ 7144 w 28575"/>
                              <a:gd name="connsiteY0" fmla="*/ 7144 h 9525"/>
                              <a:gd name="connsiteX1" fmla="*/ 12859 w 28575"/>
                              <a:gd name="connsiteY1" fmla="*/ 9049 h 9525"/>
                              <a:gd name="connsiteX2" fmla="*/ 13811 w 28575"/>
                              <a:gd name="connsiteY2" fmla="*/ 9049 h 9525"/>
                              <a:gd name="connsiteX3" fmla="*/ 21431 w 28575"/>
                              <a:gd name="connsiteY3" fmla="*/ 9049 h 9525"/>
                              <a:gd name="connsiteX4" fmla="*/ 12859 w 28575"/>
                              <a:gd name="connsiteY4" fmla="*/ 8097 h 9525"/>
                              <a:gd name="connsiteX5" fmla="*/ 7144 w 28575"/>
                              <a:gd name="connsiteY5" fmla="*/ 7144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9525">
                                <a:moveTo>
                                  <a:pt x="7144" y="7144"/>
                                </a:moveTo>
                                <a:cubicBezTo>
                                  <a:pt x="7144" y="7144"/>
                                  <a:pt x="9049" y="8097"/>
                                  <a:pt x="12859" y="9049"/>
                                </a:cubicBezTo>
                                <a:cubicBezTo>
                                  <a:pt x="12859" y="9049"/>
                                  <a:pt x="12859" y="9049"/>
                                  <a:pt x="13811" y="9049"/>
                                </a:cubicBezTo>
                                <a:lnTo>
                                  <a:pt x="21431" y="9049"/>
                                </a:lnTo>
                                <a:cubicBezTo>
                                  <a:pt x="17621" y="8097"/>
                                  <a:pt x="14764" y="8097"/>
                                  <a:pt x="12859" y="8097"/>
                                </a:cubicBezTo>
                                <a:cubicBezTo>
                                  <a:pt x="9049" y="8097"/>
                                  <a:pt x="7144" y="7144"/>
                                  <a:pt x="7144" y="714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reeform: Shape 1997"/>
                        <wps:cNvSpPr/>
                        <wps:spPr>
                          <a:xfrm>
                            <a:off x="4763" y="86603"/>
                            <a:ext cx="314325" cy="495300"/>
                          </a:xfrm>
                          <a:custGeom>
                            <a:avLst/>
                            <a:gdLst>
                              <a:gd name="connsiteX0" fmla="*/ 44291 w 314325"/>
                              <a:gd name="connsiteY0" fmla="*/ 124301 h 495300"/>
                              <a:gd name="connsiteX1" fmla="*/ 50006 w 314325"/>
                              <a:gd name="connsiteY1" fmla="*/ 125254 h 495300"/>
                              <a:gd name="connsiteX2" fmla="*/ 57626 w 314325"/>
                              <a:gd name="connsiteY2" fmla="*/ 126206 h 495300"/>
                              <a:gd name="connsiteX3" fmla="*/ 62389 w 314325"/>
                              <a:gd name="connsiteY3" fmla="*/ 127159 h 495300"/>
                              <a:gd name="connsiteX4" fmla="*/ 64294 w 314325"/>
                              <a:gd name="connsiteY4" fmla="*/ 127159 h 495300"/>
                              <a:gd name="connsiteX5" fmla="*/ 66199 w 314325"/>
                              <a:gd name="connsiteY5" fmla="*/ 127159 h 495300"/>
                              <a:gd name="connsiteX6" fmla="*/ 76676 w 314325"/>
                              <a:gd name="connsiteY6" fmla="*/ 129064 h 495300"/>
                              <a:gd name="connsiteX7" fmla="*/ 89059 w 314325"/>
                              <a:gd name="connsiteY7" fmla="*/ 131921 h 495300"/>
                              <a:gd name="connsiteX8" fmla="*/ 103346 w 314325"/>
                              <a:gd name="connsiteY8" fmla="*/ 135731 h 495300"/>
                              <a:gd name="connsiteX9" fmla="*/ 110966 w 314325"/>
                              <a:gd name="connsiteY9" fmla="*/ 137636 h 495300"/>
                              <a:gd name="connsiteX10" fmla="*/ 118586 w 314325"/>
                              <a:gd name="connsiteY10" fmla="*/ 140494 h 495300"/>
                              <a:gd name="connsiteX11" fmla="*/ 152876 w 314325"/>
                              <a:gd name="connsiteY11" fmla="*/ 153829 h 495300"/>
                              <a:gd name="connsiteX12" fmla="*/ 188119 w 314325"/>
                              <a:gd name="connsiteY12" fmla="*/ 173831 h 495300"/>
                              <a:gd name="connsiteX13" fmla="*/ 221456 w 314325"/>
                              <a:gd name="connsiteY13" fmla="*/ 201454 h 495300"/>
                              <a:gd name="connsiteX14" fmla="*/ 249079 w 314325"/>
                              <a:gd name="connsiteY14" fmla="*/ 236696 h 495300"/>
                              <a:gd name="connsiteX15" fmla="*/ 251936 w 314325"/>
                              <a:gd name="connsiteY15" fmla="*/ 241459 h 495300"/>
                              <a:gd name="connsiteX16" fmla="*/ 253841 w 314325"/>
                              <a:gd name="connsiteY16" fmla="*/ 244316 h 495300"/>
                              <a:gd name="connsiteX17" fmla="*/ 254794 w 314325"/>
                              <a:gd name="connsiteY17" fmla="*/ 247174 h 495300"/>
                              <a:gd name="connsiteX18" fmla="*/ 260509 w 314325"/>
                              <a:gd name="connsiteY18" fmla="*/ 257651 h 495300"/>
                              <a:gd name="connsiteX19" fmla="*/ 265271 w 314325"/>
                              <a:gd name="connsiteY19" fmla="*/ 268129 h 495300"/>
                              <a:gd name="connsiteX20" fmla="*/ 269081 w 314325"/>
                              <a:gd name="connsiteY20" fmla="*/ 278606 h 495300"/>
                              <a:gd name="connsiteX21" fmla="*/ 272891 w 314325"/>
                              <a:gd name="connsiteY21" fmla="*/ 290036 h 495300"/>
                              <a:gd name="connsiteX22" fmla="*/ 275749 w 314325"/>
                              <a:gd name="connsiteY22" fmla="*/ 301466 h 495300"/>
                              <a:gd name="connsiteX23" fmla="*/ 278606 w 314325"/>
                              <a:gd name="connsiteY23" fmla="*/ 312897 h 495300"/>
                              <a:gd name="connsiteX24" fmla="*/ 280511 w 314325"/>
                              <a:gd name="connsiteY24" fmla="*/ 324326 h 495300"/>
                              <a:gd name="connsiteX25" fmla="*/ 283369 w 314325"/>
                              <a:gd name="connsiteY25" fmla="*/ 368141 h 495300"/>
                              <a:gd name="connsiteX26" fmla="*/ 283369 w 314325"/>
                              <a:gd name="connsiteY26" fmla="*/ 378619 h 495300"/>
                              <a:gd name="connsiteX27" fmla="*/ 282416 w 314325"/>
                              <a:gd name="connsiteY27" fmla="*/ 389097 h 495300"/>
                              <a:gd name="connsiteX28" fmla="*/ 282416 w 314325"/>
                              <a:gd name="connsiteY28" fmla="*/ 393859 h 495300"/>
                              <a:gd name="connsiteX29" fmla="*/ 281464 w 314325"/>
                              <a:gd name="connsiteY29" fmla="*/ 398622 h 495300"/>
                              <a:gd name="connsiteX30" fmla="*/ 280511 w 314325"/>
                              <a:gd name="connsiteY30" fmla="*/ 408147 h 495300"/>
                              <a:gd name="connsiteX31" fmla="*/ 274796 w 314325"/>
                              <a:gd name="connsiteY31" fmla="*/ 441484 h 495300"/>
                              <a:gd name="connsiteX32" fmla="*/ 272891 w 314325"/>
                              <a:gd name="connsiteY32" fmla="*/ 449104 h 495300"/>
                              <a:gd name="connsiteX33" fmla="*/ 270986 w 314325"/>
                              <a:gd name="connsiteY33" fmla="*/ 455772 h 495300"/>
                              <a:gd name="connsiteX34" fmla="*/ 268129 w 314325"/>
                              <a:gd name="connsiteY34" fmla="*/ 467201 h 495300"/>
                              <a:gd name="connsiteX35" fmla="*/ 263366 w 314325"/>
                              <a:gd name="connsiteY35" fmla="*/ 483394 h 495300"/>
                              <a:gd name="connsiteX36" fmla="*/ 261461 w 314325"/>
                              <a:gd name="connsiteY36" fmla="*/ 489109 h 495300"/>
                              <a:gd name="connsiteX37" fmla="*/ 264319 w 314325"/>
                              <a:gd name="connsiteY37" fmla="*/ 483394 h 495300"/>
                              <a:gd name="connsiteX38" fmla="*/ 271939 w 314325"/>
                              <a:gd name="connsiteY38" fmla="*/ 468154 h 495300"/>
                              <a:gd name="connsiteX39" fmla="*/ 277654 w 314325"/>
                              <a:gd name="connsiteY39" fmla="*/ 456724 h 495300"/>
                              <a:gd name="connsiteX40" fmla="*/ 280511 w 314325"/>
                              <a:gd name="connsiteY40" fmla="*/ 450056 h 495300"/>
                              <a:gd name="connsiteX41" fmla="*/ 283369 w 314325"/>
                              <a:gd name="connsiteY41" fmla="*/ 443389 h 495300"/>
                              <a:gd name="connsiteX42" fmla="*/ 295751 w 314325"/>
                              <a:gd name="connsiteY42" fmla="*/ 410051 h 495300"/>
                              <a:gd name="connsiteX43" fmla="*/ 298609 w 314325"/>
                              <a:gd name="connsiteY43" fmla="*/ 400526 h 495300"/>
                              <a:gd name="connsiteX44" fmla="*/ 300514 w 314325"/>
                              <a:gd name="connsiteY44" fmla="*/ 395764 h 495300"/>
                              <a:gd name="connsiteX45" fmla="*/ 301466 w 314325"/>
                              <a:gd name="connsiteY45" fmla="*/ 391001 h 495300"/>
                              <a:gd name="connsiteX46" fmla="*/ 304324 w 314325"/>
                              <a:gd name="connsiteY46" fmla="*/ 380524 h 495300"/>
                              <a:gd name="connsiteX47" fmla="*/ 306229 w 314325"/>
                              <a:gd name="connsiteY47" fmla="*/ 370047 h 495300"/>
                              <a:gd name="connsiteX48" fmla="*/ 311944 w 314325"/>
                              <a:gd name="connsiteY48" fmla="*/ 322422 h 495300"/>
                              <a:gd name="connsiteX49" fmla="*/ 311944 w 314325"/>
                              <a:gd name="connsiteY49" fmla="*/ 310039 h 495300"/>
                              <a:gd name="connsiteX50" fmla="*/ 310991 w 314325"/>
                              <a:gd name="connsiteY50" fmla="*/ 296704 h 495300"/>
                              <a:gd name="connsiteX51" fmla="*/ 310039 w 314325"/>
                              <a:gd name="connsiteY51" fmla="*/ 283369 h 495300"/>
                              <a:gd name="connsiteX52" fmla="*/ 308134 w 314325"/>
                              <a:gd name="connsiteY52" fmla="*/ 270034 h 495300"/>
                              <a:gd name="connsiteX53" fmla="*/ 305276 w 314325"/>
                              <a:gd name="connsiteY53" fmla="*/ 256699 h 495300"/>
                              <a:gd name="connsiteX54" fmla="*/ 302419 w 314325"/>
                              <a:gd name="connsiteY54" fmla="*/ 243364 h 495300"/>
                              <a:gd name="connsiteX55" fmla="*/ 298609 w 314325"/>
                              <a:gd name="connsiteY55" fmla="*/ 230029 h 495300"/>
                              <a:gd name="connsiteX56" fmla="*/ 297656 w 314325"/>
                              <a:gd name="connsiteY56" fmla="*/ 226219 h 495300"/>
                              <a:gd name="connsiteX57" fmla="*/ 296704 w 314325"/>
                              <a:gd name="connsiteY57" fmla="*/ 223361 h 495300"/>
                              <a:gd name="connsiteX58" fmla="*/ 293846 w 314325"/>
                              <a:gd name="connsiteY58" fmla="*/ 216694 h 495300"/>
                              <a:gd name="connsiteX59" fmla="*/ 267176 w 314325"/>
                              <a:gd name="connsiteY59" fmla="*/ 167164 h 495300"/>
                              <a:gd name="connsiteX60" fmla="*/ 251936 w 314325"/>
                              <a:gd name="connsiteY60" fmla="*/ 147161 h 495300"/>
                              <a:gd name="connsiteX61" fmla="*/ 251936 w 314325"/>
                              <a:gd name="connsiteY61" fmla="*/ 147161 h 495300"/>
                              <a:gd name="connsiteX62" fmla="*/ 251936 w 314325"/>
                              <a:gd name="connsiteY62" fmla="*/ 147161 h 495300"/>
                              <a:gd name="connsiteX63" fmla="*/ 231934 w 314325"/>
                              <a:gd name="connsiteY63" fmla="*/ 125254 h 495300"/>
                              <a:gd name="connsiteX64" fmla="*/ 201454 w 314325"/>
                              <a:gd name="connsiteY64" fmla="*/ 99536 h 495300"/>
                              <a:gd name="connsiteX65" fmla="*/ 7144 w 314325"/>
                              <a:gd name="connsiteY65" fmla="*/ 7144 h 495300"/>
                              <a:gd name="connsiteX66" fmla="*/ 7144 w 314325"/>
                              <a:gd name="connsiteY66" fmla="*/ 121444 h 495300"/>
                              <a:gd name="connsiteX67" fmla="*/ 44291 w 314325"/>
                              <a:gd name="connsiteY67" fmla="*/ 124301 h 495300"/>
                              <a:gd name="connsiteX68" fmla="*/ 44291 w 314325"/>
                              <a:gd name="connsiteY68" fmla="*/ 124301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14325" h="495300">
                                <a:moveTo>
                                  <a:pt x="44291" y="124301"/>
                                </a:moveTo>
                                <a:cubicBezTo>
                                  <a:pt x="44291" y="124301"/>
                                  <a:pt x="46196" y="124301"/>
                                  <a:pt x="50006" y="125254"/>
                                </a:cubicBezTo>
                                <a:cubicBezTo>
                                  <a:pt x="51911" y="125254"/>
                                  <a:pt x="54769" y="126206"/>
                                  <a:pt x="57626" y="126206"/>
                                </a:cubicBezTo>
                                <a:cubicBezTo>
                                  <a:pt x="59531" y="126206"/>
                                  <a:pt x="60484" y="126206"/>
                                  <a:pt x="62389" y="127159"/>
                                </a:cubicBezTo>
                                <a:cubicBezTo>
                                  <a:pt x="63341" y="127159"/>
                                  <a:pt x="64294" y="127159"/>
                                  <a:pt x="64294" y="127159"/>
                                </a:cubicBezTo>
                                <a:cubicBezTo>
                                  <a:pt x="65246" y="127159"/>
                                  <a:pt x="66199" y="127159"/>
                                  <a:pt x="66199" y="127159"/>
                                </a:cubicBezTo>
                                <a:cubicBezTo>
                                  <a:pt x="69056" y="128111"/>
                                  <a:pt x="72866" y="128111"/>
                                  <a:pt x="76676" y="129064"/>
                                </a:cubicBezTo>
                                <a:cubicBezTo>
                                  <a:pt x="80486" y="130016"/>
                                  <a:pt x="85249" y="130969"/>
                                  <a:pt x="89059" y="131921"/>
                                </a:cubicBezTo>
                                <a:cubicBezTo>
                                  <a:pt x="93821" y="132874"/>
                                  <a:pt x="98584" y="133826"/>
                                  <a:pt x="103346" y="135731"/>
                                </a:cubicBezTo>
                                <a:cubicBezTo>
                                  <a:pt x="106204" y="136684"/>
                                  <a:pt x="108109" y="136684"/>
                                  <a:pt x="110966" y="137636"/>
                                </a:cubicBezTo>
                                <a:cubicBezTo>
                                  <a:pt x="113824" y="138589"/>
                                  <a:pt x="115729" y="139541"/>
                                  <a:pt x="118586" y="140494"/>
                                </a:cubicBezTo>
                                <a:cubicBezTo>
                                  <a:pt x="129064" y="144304"/>
                                  <a:pt x="140494" y="148114"/>
                                  <a:pt x="152876" y="153829"/>
                                </a:cubicBezTo>
                                <a:cubicBezTo>
                                  <a:pt x="164306" y="159544"/>
                                  <a:pt x="176689" y="166211"/>
                                  <a:pt x="188119" y="173831"/>
                                </a:cubicBezTo>
                                <a:cubicBezTo>
                                  <a:pt x="199549" y="181451"/>
                                  <a:pt x="210979" y="190976"/>
                                  <a:pt x="221456" y="201454"/>
                                </a:cubicBezTo>
                                <a:cubicBezTo>
                                  <a:pt x="231934" y="211931"/>
                                  <a:pt x="241459" y="223361"/>
                                  <a:pt x="249079" y="236696"/>
                                </a:cubicBezTo>
                                <a:lnTo>
                                  <a:pt x="251936" y="241459"/>
                                </a:lnTo>
                                <a:lnTo>
                                  <a:pt x="253841" y="244316"/>
                                </a:lnTo>
                                <a:lnTo>
                                  <a:pt x="254794" y="247174"/>
                                </a:lnTo>
                                <a:cubicBezTo>
                                  <a:pt x="256699" y="250984"/>
                                  <a:pt x="258604" y="253841"/>
                                  <a:pt x="260509" y="257651"/>
                                </a:cubicBezTo>
                                <a:cubicBezTo>
                                  <a:pt x="262414" y="261461"/>
                                  <a:pt x="263366" y="264319"/>
                                  <a:pt x="265271" y="268129"/>
                                </a:cubicBezTo>
                                <a:cubicBezTo>
                                  <a:pt x="267176" y="271939"/>
                                  <a:pt x="268129" y="275749"/>
                                  <a:pt x="269081" y="278606"/>
                                </a:cubicBezTo>
                                <a:cubicBezTo>
                                  <a:pt x="270986" y="282416"/>
                                  <a:pt x="271939" y="286226"/>
                                  <a:pt x="272891" y="290036"/>
                                </a:cubicBezTo>
                                <a:cubicBezTo>
                                  <a:pt x="273844" y="293846"/>
                                  <a:pt x="274796" y="297656"/>
                                  <a:pt x="275749" y="301466"/>
                                </a:cubicBezTo>
                                <a:cubicBezTo>
                                  <a:pt x="276701" y="305276"/>
                                  <a:pt x="277654" y="309086"/>
                                  <a:pt x="278606" y="312897"/>
                                </a:cubicBezTo>
                                <a:cubicBezTo>
                                  <a:pt x="279559" y="316706"/>
                                  <a:pt x="279559" y="320516"/>
                                  <a:pt x="280511" y="324326"/>
                                </a:cubicBezTo>
                                <a:cubicBezTo>
                                  <a:pt x="282416" y="339566"/>
                                  <a:pt x="283369" y="353854"/>
                                  <a:pt x="283369" y="368141"/>
                                </a:cubicBezTo>
                                <a:cubicBezTo>
                                  <a:pt x="283369" y="371951"/>
                                  <a:pt x="283369" y="374809"/>
                                  <a:pt x="283369" y="378619"/>
                                </a:cubicBezTo>
                                <a:cubicBezTo>
                                  <a:pt x="283369" y="382429"/>
                                  <a:pt x="283369" y="385286"/>
                                  <a:pt x="282416" y="389097"/>
                                </a:cubicBezTo>
                                <a:cubicBezTo>
                                  <a:pt x="282416" y="391001"/>
                                  <a:pt x="282416" y="391954"/>
                                  <a:pt x="282416" y="393859"/>
                                </a:cubicBezTo>
                                <a:cubicBezTo>
                                  <a:pt x="282416" y="395764"/>
                                  <a:pt x="282416" y="396716"/>
                                  <a:pt x="281464" y="398622"/>
                                </a:cubicBezTo>
                                <a:cubicBezTo>
                                  <a:pt x="281464" y="401479"/>
                                  <a:pt x="280511" y="405289"/>
                                  <a:pt x="280511" y="408147"/>
                                </a:cubicBezTo>
                                <a:cubicBezTo>
                                  <a:pt x="278606" y="420529"/>
                                  <a:pt x="276701" y="431959"/>
                                  <a:pt x="274796" y="441484"/>
                                </a:cubicBezTo>
                                <a:cubicBezTo>
                                  <a:pt x="273844" y="444341"/>
                                  <a:pt x="273844" y="446247"/>
                                  <a:pt x="272891" y="449104"/>
                                </a:cubicBezTo>
                                <a:cubicBezTo>
                                  <a:pt x="271939" y="451009"/>
                                  <a:pt x="271939" y="453866"/>
                                  <a:pt x="270986" y="455772"/>
                                </a:cubicBezTo>
                                <a:cubicBezTo>
                                  <a:pt x="270034" y="460534"/>
                                  <a:pt x="269081" y="464344"/>
                                  <a:pt x="268129" y="467201"/>
                                </a:cubicBezTo>
                                <a:cubicBezTo>
                                  <a:pt x="266224" y="473869"/>
                                  <a:pt x="264319" y="479584"/>
                                  <a:pt x="263366" y="483394"/>
                                </a:cubicBezTo>
                                <a:cubicBezTo>
                                  <a:pt x="262414" y="487204"/>
                                  <a:pt x="261461" y="489109"/>
                                  <a:pt x="261461" y="489109"/>
                                </a:cubicBezTo>
                                <a:cubicBezTo>
                                  <a:pt x="261461" y="489109"/>
                                  <a:pt x="262414" y="487204"/>
                                  <a:pt x="264319" y="483394"/>
                                </a:cubicBezTo>
                                <a:cubicBezTo>
                                  <a:pt x="266224" y="479584"/>
                                  <a:pt x="269081" y="474822"/>
                                  <a:pt x="271939" y="468154"/>
                                </a:cubicBezTo>
                                <a:cubicBezTo>
                                  <a:pt x="273844" y="464344"/>
                                  <a:pt x="275749" y="461486"/>
                                  <a:pt x="277654" y="456724"/>
                                </a:cubicBezTo>
                                <a:cubicBezTo>
                                  <a:pt x="278606" y="454819"/>
                                  <a:pt x="279559" y="452914"/>
                                  <a:pt x="280511" y="450056"/>
                                </a:cubicBezTo>
                                <a:cubicBezTo>
                                  <a:pt x="281464" y="448151"/>
                                  <a:pt x="282416" y="445294"/>
                                  <a:pt x="283369" y="443389"/>
                                </a:cubicBezTo>
                                <a:cubicBezTo>
                                  <a:pt x="287179" y="433864"/>
                                  <a:pt x="291941" y="422434"/>
                                  <a:pt x="295751" y="410051"/>
                                </a:cubicBezTo>
                                <a:cubicBezTo>
                                  <a:pt x="296704" y="407194"/>
                                  <a:pt x="297656" y="403384"/>
                                  <a:pt x="298609" y="400526"/>
                                </a:cubicBezTo>
                                <a:cubicBezTo>
                                  <a:pt x="298609" y="398622"/>
                                  <a:pt x="299561" y="397669"/>
                                  <a:pt x="300514" y="395764"/>
                                </a:cubicBezTo>
                                <a:cubicBezTo>
                                  <a:pt x="300514" y="393859"/>
                                  <a:pt x="301466" y="391954"/>
                                  <a:pt x="301466" y="391001"/>
                                </a:cubicBezTo>
                                <a:cubicBezTo>
                                  <a:pt x="302419" y="387191"/>
                                  <a:pt x="303371" y="384334"/>
                                  <a:pt x="304324" y="380524"/>
                                </a:cubicBezTo>
                                <a:cubicBezTo>
                                  <a:pt x="305276" y="376714"/>
                                  <a:pt x="306229" y="372904"/>
                                  <a:pt x="306229" y="370047"/>
                                </a:cubicBezTo>
                                <a:cubicBezTo>
                                  <a:pt x="309086" y="354806"/>
                                  <a:pt x="310991" y="339566"/>
                                  <a:pt x="311944" y="322422"/>
                                </a:cubicBezTo>
                                <a:cubicBezTo>
                                  <a:pt x="311944" y="318611"/>
                                  <a:pt x="311944" y="313849"/>
                                  <a:pt x="311944" y="310039"/>
                                </a:cubicBezTo>
                                <a:cubicBezTo>
                                  <a:pt x="311944" y="305276"/>
                                  <a:pt x="311944" y="301466"/>
                                  <a:pt x="310991" y="296704"/>
                                </a:cubicBezTo>
                                <a:cubicBezTo>
                                  <a:pt x="310991" y="291941"/>
                                  <a:pt x="310039" y="288131"/>
                                  <a:pt x="310039" y="283369"/>
                                </a:cubicBezTo>
                                <a:cubicBezTo>
                                  <a:pt x="309086" y="278606"/>
                                  <a:pt x="309086" y="274796"/>
                                  <a:pt x="308134" y="270034"/>
                                </a:cubicBezTo>
                                <a:cubicBezTo>
                                  <a:pt x="307181" y="265271"/>
                                  <a:pt x="306229" y="261461"/>
                                  <a:pt x="305276" y="256699"/>
                                </a:cubicBezTo>
                                <a:cubicBezTo>
                                  <a:pt x="304324" y="251936"/>
                                  <a:pt x="303371" y="248126"/>
                                  <a:pt x="302419" y="243364"/>
                                </a:cubicBezTo>
                                <a:cubicBezTo>
                                  <a:pt x="301466" y="238601"/>
                                  <a:pt x="299561" y="234791"/>
                                  <a:pt x="298609" y="230029"/>
                                </a:cubicBezTo>
                                <a:lnTo>
                                  <a:pt x="297656" y="226219"/>
                                </a:lnTo>
                                <a:lnTo>
                                  <a:pt x="296704" y="223361"/>
                                </a:lnTo>
                                <a:lnTo>
                                  <a:pt x="293846" y="216694"/>
                                </a:lnTo>
                                <a:cubicBezTo>
                                  <a:pt x="287179" y="199549"/>
                                  <a:pt x="277654" y="182404"/>
                                  <a:pt x="267176" y="167164"/>
                                </a:cubicBezTo>
                                <a:cubicBezTo>
                                  <a:pt x="262414" y="160496"/>
                                  <a:pt x="256699" y="153829"/>
                                  <a:pt x="251936" y="147161"/>
                                </a:cubicBezTo>
                                <a:lnTo>
                                  <a:pt x="251936" y="147161"/>
                                </a:lnTo>
                                <a:cubicBezTo>
                                  <a:pt x="251936" y="147161"/>
                                  <a:pt x="251936" y="147161"/>
                                  <a:pt x="251936" y="147161"/>
                                </a:cubicBezTo>
                                <a:cubicBezTo>
                                  <a:pt x="245269" y="139541"/>
                                  <a:pt x="238601" y="131921"/>
                                  <a:pt x="231934" y="125254"/>
                                </a:cubicBezTo>
                                <a:cubicBezTo>
                                  <a:pt x="222409" y="115729"/>
                                  <a:pt x="211931" y="107156"/>
                                  <a:pt x="201454" y="99536"/>
                                </a:cubicBezTo>
                                <a:cubicBezTo>
                                  <a:pt x="143351" y="51911"/>
                                  <a:pt x="70961" y="13811"/>
                                  <a:pt x="7144" y="7144"/>
                                </a:cubicBezTo>
                                <a:lnTo>
                                  <a:pt x="7144" y="121444"/>
                                </a:lnTo>
                                <a:cubicBezTo>
                                  <a:pt x="18574" y="119539"/>
                                  <a:pt x="30956" y="121444"/>
                                  <a:pt x="44291" y="124301"/>
                                </a:cubicBezTo>
                                <a:lnTo>
                                  <a:pt x="44291" y="12430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reeform: Shape 1998"/>
                        <wps:cNvSpPr/>
                        <wps:spPr>
                          <a:xfrm>
                            <a:off x="541973" y="499749"/>
                            <a:ext cx="228600" cy="285750"/>
                          </a:xfrm>
                          <a:custGeom>
                            <a:avLst/>
                            <a:gdLst>
                              <a:gd name="connsiteX0" fmla="*/ 189071 w 228600"/>
                              <a:gd name="connsiteY0" fmla="*/ 213123 h 285750"/>
                              <a:gd name="connsiteX1" fmla="*/ 197644 w 228600"/>
                              <a:gd name="connsiteY1" fmla="*/ 198835 h 285750"/>
                              <a:gd name="connsiteX2" fmla="*/ 207169 w 228600"/>
                              <a:gd name="connsiteY2" fmla="*/ 177880 h 285750"/>
                              <a:gd name="connsiteX3" fmla="*/ 212884 w 228600"/>
                              <a:gd name="connsiteY3" fmla="*/ 24528 h 285750"/>
                              <a:gd name="connsiteX4" fmla="*/ 152876 w 228600"/>
                              <a:gd name="connsiteY4" fmla="*/ 48340 h 285750"/>
                              <a:gd name="connsiteX5" fmla="*/ 168116 w 228600"/>
                              <a:gd name="connsiteY5" fmla="*/ 96917 h 285750"/>
                              <a:gd name="connsiteX6" fmla="*/ 168116 w 228600"/>
                              <a:gd name="connsiteY6" fmla="*/ 96917 h 285750"/>
                              <a:gd name="connsiteX7" fmla="*/ 169069 w 228600"/>
                              <a:gd name="connsiteY7" fmla="*/ 100728 h 285750"/>
                              <a:gd name="connsiteX8" fmla="*/ 170021 w 228600"/>
                              <a:gd name="connsiteY8" fmla="*/ 104538 h 285750"/>
                              <a:gd name="connsiteX9" fmla="*/ 170021 w 228600"/>
                              <a:gd name="connsiteY9" fmla="*/ 107395 h 285750"/>
                              <a:gd name="connsiteX10" fmla="*/ 170021 w 228600"/>
                              <a:gd name="connsiteY10" fmla="*/ 108348 h 285750"/>
                              <a:gd name="connsiteX11" fmla="*/ 170021 w 228600"/>
                              <a:gd name="connsiteY11" fmla="*/ 109300 h 285750"/>
                              <a:gd name="connsiteX12" fmla="*/ 170974 w 228600"/>
                              <a:gd name="connsiteY12" fmla="*/ 115015 h 285750"/>
                              <a:gd name="connsiteX13" fmla="*/ 171926 w 228600"/>
                              <a:gd name="connsiteY13" fmla="*/ 122635 h 285750"/>
                              <a:gd name="connsiteX14" fmla="*/ 171926 w 228600"/>
                              <a:gd name="connsiteY14" fmla="*/ 131208 h 285750"/>
                              <a:gd name="connsiteX15" fmla="*/ 171926 w 228600"/>
                              <a:gd name="connsiteY15" fmla="*/ 135970 h 285750"/>
                              <a:gd name="connsiteX16" fmla="*/ 171926 w 228600"/>
                              <a:gd name="connsiteY16" fmla="*/ 140733 h 285750"/>
                              <a:gd name="connsiteX17" fmla="*/ 170021 w 228600"/>
                              <a:gd name="connsiteY17" fmla="*/ 161688 h 285750"/>
                              <a:gd name="connsiteX18" fmla="*/ 165259 w 228600"/>
                              <a:gd name="connsiteY18" fmla="*/ 184548 h 285750"/>
                              <a:gd name="connsiteX19" fmla="*/ 155734 w 228600"/>
                              <a:gd name="connsiteY19" fmla="*/ 207408 h 285750"/>
                              <a:gd name="connsiteX20" fmla="*/ 141446 w 228600"/>
                              <a:gd name="connsiteY20" fmla="*/ 228363 h 285750"/>
                              <a:gd name="connsiteX21" fmla="*/ 139541 w 228600"/>
                              <a:gd name="connsiteY21" fmla="*/ 231220 h 285750"/>
                              <a:gd name="connsiteX22" fmla="*/ 138589 w 228600"/>
                              <a:gd name="connsiteY22" fmla="*/ 232173 h 285750"/>
                              <a:gd name="connsiteX23" fmla="*/ 137636 w 228600"/>
                              <a:gd name="connsiteY23" fmla="*/ 233125 h 285750"/>
                              <a:gd name="connsiteX24" fmla="*/ 132874 w 228600"/>
                              <a:gd name="connsiteY24" fmla="*/ 237888 h 285750"/>
                              <a:gd name="connsiteX25" fmla="*/ 128111 w 228600"/>
                              <a:gd name="connsiteY25" fmla="*/ 241698 h 285750"/>
                              <a:gd name="connsiteX26" fmla="*/ 123349 w 228600"/>
                              <a:gd name="connsiteY26" fmla="*/ 245508 h 285750"/>
                              <a:gd name="connsiteX27" fmla="*/ 117634 w 228600"/>
                              <a:gd name="connsiteY27" fmla="*/ 249317 h 285750"/>
                              <a:gd name="connsiteX28" fmla="*/ 111919 w 228600"/>
                              <a:gd name="connsiteY28" fmla="*/ 253128 h 285750"/>
                              <a:gd name="connsiteX29" fmla="*/ 106204 w 228600"/>
                              <a:gd name="connsiteY29" fmla="*/ 255985 h 285750"/>
                              <a:gd name="connsiteX30" fmla="*/ 100489 w 228600"/>
                              <a:gd name="connsiteY30" fmla="*/ 258842 h 285750"/>
                              <a:gd name="connsiteX31" fmla="*/ 76676 w 228600"/>
                              <a:gd name="connsiteY31" fmla="*/ 267415 h 285750"/>
                              <a:gd name="connsiteX32" fmla="*/ 70961 w 228600"/>
                              <a:gd name="connsiteY32" fmla="*/ 269320 h 285750"/>
                              <a:gd name="connsiteX33" fmla="*/ 65246 w 228600"/>
                              <a:gd name="connsiteY33" fmla="*/ 270273 h 285750"/>
                              <a:gd name="connsiteX34" fmla="*/ 62389 w 228600"/>
                              <a:gd name="connsiteY34" fmla="*/ 271225 h 285750"/>
                              <a:gd name="connsiteX35" fmla="*/ 59531 w 228600"/>
                              <a:gd name="connsiteY35" fmla="*/ 271225 h 285750"/>
                              <a:gd name="connsiteX36" fmla="*/ 53816 w 228600"/>
                              <a:gd name="connsiteY36" fmla="*/ 272178 h 285750"/>
                              <a:gd name="connsiteX37" fmla="*/ 34766 w 228600"/>
                              <a:gd name="connsiteY37" fmla="*/ 274083 h 285750"/>
                              <a:gd name="connsiteX38" fmla="*/ 30956 w 228600"/>
                              <a:gd name="connsiteY38" fmla="*/ 274083 h 285750"/>
                              <a:gd name="connsiteX39" fmla="*/ 27146 w 228600"/>
                              <a:gd name="connsiteY39" fmla="*/ 274083 h 285750"/>
                              <a:gd name="connsiteX40" fmla="*/ 20479 w 228600"/>
                              <a:gd name="connsiteY40" fmla="*/ 274083 h 285750"/>
                              <a:gd name="connsiteX41" fmla="*/ 10954 w 228600"/>
                              <a:gd name="connsiteY41" fmla="*/ 274083 h 285750"/>
                              <a:gd name="connsiteX42" fmla="*/ 7144 w 228600"/>
                              <a:gd name="connsiteY42" fmla="*/ 274083 h 285750"/>
                              <a:gd name="connsiteX43" fmla="*/ 10954 w 228600"/>
                              <a:gd name="connsiteY43" fmla="*/ 275035 h 285750"/>
                              <a:gd name="connsiteX44" fmla="*/ 20479 w 228600"/>
                              <a:gd name="connsiteY44" fmla="*/ 276940 h 285750"/>
                              <a:gd name="connsiteX45" fmla="*/ 27146 w 228600"/>
                              <a:gd name="connsiteY45" fmla="*/ 277892 h 285750"/>
                              <a:gd name="connsiteX46" fmla="*/ 30956 w 228600"/>
                              <a:gd name="connsiteY46" fmla="*/ 278845 h 285750"/>
                              <a:gd name="connsiteX47" fmla="*/ 34766 w 228600"/>
                              <a:gd name="connsiteY47" fmla="*/ 278845 h 285750"/>
                              <a:gd name="connsiteX48" fmla="*/ 54769 w 228600"/>
                              <a:gd name="connsiteY48" fmla="*/ 279798 h 285750"/>
                              <a:gd name="connsiteX49" fmla="*/ 60484 w 228600"/>
                              <a:gd name="connsiteY49" fmla="*/ 279798 h 285750"/>
                              <a:gd name="connsiteX50" fmla="*/ 63341 w 228600"/>
                              <a:gd name="connsiteY50" fmla="*/ 279798 h 285750"/>
                              <a:gd name="connsiteX51" fmla="*/ 66199 w 228600"/>
                              <a:gd name="connsiteY51" fmla="*/ 279798 h 285750"/>
                              <a:gd name="connsiteX52" fmla="*/ 71914 w 228600"/>
                              <a:gd name="connsiteY52" fmla="*/ 279798 h 285750"/>
                              <a:gd name="connsiteX53" fmla="*/ 78581 w 228600"/>
                              <a:gd name="connsiteY53" fmla="*/ 278845 h 285750"/>
                              <a:gd name="connsiteX54" fmla="*/ 105251 w 228600"/>
                              <a:gd name="connsiteY54" fmla="*/ 274083 h 285750"/>
                              <a:gd name="connsiteX55" fmla="*/ 111919 w 228600"/>
                              <a:gd name="connsiteY55" fmla="*/ 272178 h 285750"/>
                              <a:gd name="connsiteX56" fmla="*/ 118586 w 228600"/>
                              <a:gd name="connsiteY56" fmla="*/ 269320 h 285750"/>
                              <a:gd name="connsiteX57" fmla="*/ 125254 w 228600"/>
                              <a:gd name="connsiteY57" fmla="*/ 266463 h 285750"/>
                              <a:gd name="connsiteX58" fmla="*/ 131921 w 228600"/>
                              <a:gd name="connsiteY58" fmla="*/ 263605 h 285750"/>
                              <a:gd name="connsiteX59" fmla="*/ 138589 w 228600"/>
                              <a:gd name="connsiteY59" fmla="*/ 259795 h 285750"/>
                              <a:gd name="connsiteX60" fmla="*/ 145256 w 228600"/>
                              <a:gd name="connsiteY60" fmla="*/ 255985 h 285750"/>
                              <a:gd name="connsiteX61" fmla="*/ 151924 w 228600"/>
                              <a:gd name="connsiteY61" fmla="*/ 251223 h 285750"/>
                              <a:gd name="connsiteX62" fmla="*/ 153829 w 228600"/>
                              <a:gd name="connsiteY62" fmla="*/ 250270 h 285750"/>
                              <a:gd name="connsiteX63" fmla="*/ 155734 w 228600"/>
                              <a:gd name="connsiteY63" fmla="*/ 249317 h 285750"/>
                              <a:gd name="connsiteX64" fmla="*/ 158591 w 228600"/>
                              <a:gd name="connsiteY64" fmla="*/ 246460 h 285750"/>
                              <a:gd name="connsiteX65" fmla="*/ 181451 w 228600"/>
                              <a:gd name="connsiteY65" fmla="*/ 223600 h 285750"/>
                              <a:gd name="connsiteX66" fmla="*/ 189071 w 228600"/>
                              <a:gd name="connsiteY66" fmla="*/ 213123 h 285750"/>
                              <a:gd name="connsiteX67" fmla="*/ 189071 w 228600"/>
                              <a:gd name="connsiteY67" fmla="*/ 213123 h 285750"/>
                              <a:gd name="connsiteX68" fmla="*/ 189071 w 228600"/>
                              <a:gd name="connsiteY68" fmla="*/ 213123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28600" h="285750">
                                <a:moveTo>
                                  <a:pt x="189071" y="213123"/>
                                </a:moveTo>
                                <a:cubicBezTo>
                                  <a:pt x="191929" y="208360"/>
                                  <a:pt x="194786" y="203598"/>
                                  <a:pt x="197644" y="198835"/>
                                </a:cubicBezTo>
                                <a:cubicBezTo>
                                  <a:pt x="201454" y="192167"/>
                                  <a:pt x="204311" y="184548"/>
                                  <a:pt x="207169" y="177880"/>
                                </a:cubicBezTo>
                                <a:cubicBezTo>
                                  <a:pt x="229076" y="125492"/>
                                  <a:pt x="238601" y="60723"/>
                                  <a:pt x="212884" y="24528"/>
                                </a:cubicBezTo>
                                <a:cubicBezTo>
                                  <a:pt x="184309" y="-15477"/>
                                  <a:pt x="134779" y="22623"/>
                                  <a:pt x="152876" y="48340"/>
                                </a:cubicBezTo>
                                <a:cubicBezTo>
                                  <a:pt x="161449" y="59770"/>
                                  <a:pt x="165259" y="76915"/>
                                  <a:pt x="168116" y="96917"/>
                                </a:cubicBezTo>
                                <a:lnTo>
                                  <a:pt x="168116" y="96917"/>
                                </a:lnTo>
                                <a:cubicBezTo>
                                  <a:pt x="168116" y="96917"/>
                                  <a:pt x="168116" y="97870"/>
                                  <a:pt x="169069" y="100728"/>
                                </a:cubicBezTo>
                                <a:cubicBezTo>
                                  <a:pt x="169069" y="101680"/>
                                  <a:pt x="169069" y="103585"/>
                                  <a:pt x="170021" y="104538"/>
                                </a:cubicBezTo>
                                <a:cubicBezTo>
                                  <a:pt x="170021" y="105490"/>
                                  <a:pt x="170021" y="106442"/>
                                  <a:pt x="170021" y="107395"/>
                                </a:cubicBezTo>
                                <a:cubicBezTo>
                                  <a:pt x="170021" y="108348"/>
                                  <a:pt x="170021" y="108348"/>
                                  <a:pt x="170021" y="108348"/>
                                </a:cubicBezTo>
                                <a:cubicBezTo>
                                  <a:pt x="170021" y="108348"/>
                                  <a:pt x="170021" y="109300"/>
                                  <a:pt x="170021" y="109300"/>
                                </a:cubicBezTo>
                                <a:cubicBezTo>
                                  <a:pt x="170021" y="111205"/>
                                  <a:pt x="170021" y="113110"/>
                                  <a:pt x="170974" y="115015"/>
                                </a:cubicBezTo>
                                <a:cubicBezTo>
                                  <a:pt x="170974" y="116920"/>
                                  <a:pt x="170974" y="119778"/>
                                  <a:pt x="171926" y="122635"/>
                                </a:cubicBezTo>
                                <a:cubicBezTo>
                                  <a:pt x="171926" y="125492"/>
                                  <a:pt x="171926" y="128350"/>
                                  <a:pt x="171926" y="131208"/>
                                </a:cubicBezTo>
                                <a:cubicBezTo>
                                  <a:pt x="171926" y="133113"/>
                                  <a:pt x="171926" y="134065"/>
                                  <a:pt x="171926" y="135970"/>
                                </a:cubicBezTo>
                                <a:cubicBezTo>
                                  <a:pt x="171926" y="137875"/>
                                  <a:pt x="171926" y="138828"/>
                                  <a:pt x="171926" y="140733"/>
                                </a:cubicBezTo>
                                <a:cubicBezTo>
                                  <a:pt x="171926" y="147400"/>
                                  <a:pt x="170974" y="154067"/>
                                  <a:pt x="170021" y="161688"/>
                                </a:cubicBezTo>
                                <a:cubicBezTo>
                                  <a:pt x="169069" y="169308"/>
                                  <a:pt x="167164" y="176928"/>
                                  <a:pt x="165259" y="184548"/>
                                </a:cubicBezTo>
                                <a:cubicBezTo>
                                  <a:pt x="162401" y="192167"/>
                                  <a:pt x="159544" y="199788"/>
                                  <a:pt x="155734" y="207408"/>
                                </a:cubicBezTo>
                                <a:cubicBezTo>
                                  <a:pt x="151924" y="215028"/>
                                  <a:pt x="147161" y="221695"/>
                                  <a:pt x="141446" y="228363"/>
                                </a:cubicBezTo>
                                <a:lnTo>
                                  <a:pt x="139541" y="231220"/>
                                </a:lnTo>
                                <a:lnTo>
                                  <a:pt x="138589" y="232173"/>
                                </a:lnTo>
                                <a:lnTo>
                                  <a:pt x="137636" y="233125"/>
                                </a:lnTo>
                                <a:cubicBezTo>
                                  <a:pt x="135731" y="235030"/>
                                  <a:pt x="134779" y="235983"/>
                                  <a:pt x="132874" y="237888"/>
                                </a:cubicBezTo>
                                <a:cubicBezTo>
                                  <a:pt x="130969" y="238840"/>
                                  <a:pt x="130016" y="240745"/>
                                  <a:pt x="128111" y="241698"/>
                                </a:cubicBezTo>
                                <a:cubicBezTo>
                                  <a:pt x="126206" y="242650"/>
                                  <a:pt x="124301" y="244555"/>
                                  <a:pt x="123349" y="245508"/>
                                </a:cubicBezTo>
                                <a:cubicBezTo>
                                  <a:pt x="121444" y="246460"/>
                                  <a:pt x="119539" y="248365"/>
                                  <a:pt x="117634" y="249317"/>
                                </a:cubicBezTo>
                                <a:cubicBezTo>
                                  <a:pt x="115729" y="250270"/>
                                  <a:pt x="113824" y="252175"/>
                                  <a:pt x="111919" y="253128"/>
                                </a:cubicBezTo>
                                <a:cubicBezTo>
                                  <a:pt x="110014" y="254080"/>
                                  <a:pt x="108109" y="255033"/>
                                  <a:pt x="106204" y="255985"/>
                                </a:cubicBezTo>
                                <a:cubicBezTo>
                                  <a:pt x="104299" y="256938"/>
                                  <a:pt x="102394" y="257890"/>
                                  <a:pt x="100489" y="258842"/>
                                </a:cubicBezTo>
                                <a:cubicBezTo>
                                  <a:pt x="92869" y="262653"/>
                                  <a:pt x="85249" y="265510"/>
                                  <a:pt x="76676" y="267415"/>
                                </a:cubicBezTo>
                                <a:cubicBezTo>
                                  <a:pt x="74771" y="268367"/>
                                  <a:pt x="72866" y="268367"/>
                                  <a:pt x="70961" y="269320"/>
                                </a:cubicBezTo>
                                <a:cubicBezTo>
                                  <a:pt x="69056" y="269320"/>
                                  <a:pt x="67151" y="270273"/>
                                  <a:pt x="65246" y="270273"/>
                                </a:cubicBezTo>
                                <a:cubicBezTo>
                                  <a:pt x="64294" y="270273"/>
                                  <a:pt x="63341" y="270273"/>
                                  <a:pt x="62389" y="271225"/>
                                </a:cubicBezTo>
                                <a:cubicBezTo>
                                  <a:pt x="61436" y="271225"/>
                                  <a:pt x="60484" y="271225"/>
                                  <a:pt x="59531" y="271225"/>
                                </a:cubicBezTo>
                                <a:cubicBezTo>
                                  <a:pt x="57626" y="271225"/>
                                  <a:pt x="55721" y="272178"/>
                                  <a:pt x="53816" y="272178"/>
                                </a:cubicBezTo>
                                <a:cubicBezTo>
                                  <a:pt x="47149" y="273130"/>
                                  <a:pt x="40481" y="274083"/>
                                  <a:pt x="34766" y="274083"/>
                                </a:cubicBezTo>
                                <a:cubicBezTo>
                                  <a:pt x="32861" y="274083"/>
                                  <a:pt x="31909" y="274083"/>
                                  <a:pt x="30956" y="274083"/>
                                </a:cubicBezTo>
                                <a:cubicBezTo>
                                  <a:pt x="30004" y="274083"/>
                                  <a:pt x="28099" y="274083"/>
                                  <a:pt x="27146" y="274083"/>
                                </a:cubicBezTo>
                                <a:cubicBezTo>
                                  <a:pt x="24289" y="274083"/>
                                  <a:pt x="22384" y="274083"/>
                                  <a:pt x="20479" y="274083"/>
                                </a:cubicBezTo>
                                <a:cubicBezTo>
                                  <a:pt x="16669" y="274083"/>
                                  <a:pt x="12859" y="274083"/>
                                  <a:pt x="10954" y="274083"/>
                                </a:cubicBezTo>
                                <a:cubicBezTo>
                                  <a:pt x="9049" y="274083"/>
                                  <a:pt x="7144" y="274083"/>
                                  <a:pt x="7144" y="274083"/>
                                </a:cubicBezTo>
                                <a:cubicBezTo>
                                  <a:pt x="7144" y="274083"/>
                                  <a:pt x="8096" y="274083"/>
                                  <a:pt x="10954" y="275035"/>
                                </a:cubicBezTo>
                                <a:cubicBezTo>
                                  <a:pt x="12859" y="275035"/>
                                  <a:pt x="16669" y="275988"/>
                                  <a:pt x="20479" y="276940"/>
                                </a:cubicBezTo>
                                <a:cubicBezTo>
                                  <a:pt x="22384" y="276940"/>
                                  <a:pt x="25241" y="277892"/>
                                  <a:pt x="27146" y="277892"/>
                                </a:cubicBezTo>
                                <a:cubicBezTo>
                                  <a:pt x="28099" y="277892"/>
                                  <a:pt x="30004" y="277892"/>
                                  <a:pt x="30956" y="278845"/>
                                </a:cubicBezTo>
                                <a:cubicBezTo>
                                  <a:pt x="31909" y="278845"/>
                                  <a:pt x="33814" y="278845"/>
                                  <a:pt x="34766" y="278845"/>
                                </a:cubicBezTo>
                                <a:cubicBezTo>
                                  <a:pt x="40481" y="279798"/>
                                  <a:pt x="47149" y="279798"/>
                                  <a:pt x="54769" y="279798"/>
                                </a:cubicBezTo>
                                <a:cubicBezTo>
                                  <a:pt x="56674" y="279798"/>
                                  <a:pt x="58579" y="279798"/>
                                  <a:pt x="60484" y="279798"/>
                                </a:cubicBezTo>
                                <a:cubicBezTo>
                                  <a:pt x="61436" y="279798"/>
                                  <a:pt x="62389" y="279798"/>
                                  <a:pt x="63341" y="279798"/>
                                </a:cubicBezTo>
                                <a:cubicBezTo>
                                  <a:pt x="64294" y="279798"/>
                                  <a:pt x="65246" y="279798"/>
                                  <a:pt x="66199" y="279798"/>
                                </a:cubicBezTo>
                                <a:cubicBezTo>
                                  <a:pt x="68104" y="279798"/>
                                  <a:pt x="70009" y="279798"/>
                                  <a:pt x="71914" y="279798"/>
                                </a:cubicBezTo>
                                <a:cubicBezTo>
                                  <a:pt x="73819" y="279798"/>
                                  <a:pt x="75724" y="279798"/>
                                  <a:pt x="78581" y="278845"/>
                                </a:cubicBezTo>
                                <a:cubicBezTo>
                                  <a:pt x="87154" y="277892"/>
                                  <a:pt x="95726" y="276940"/>
                                  <a:pt x="105251" y="274083"/>
                                </a:cubicBezTo>
                                <a:cubicBezTo>
                                  <a:pt x="107156" y="273130"/>
                                  <a:pt x="110014" y="273130"/>
                                  <a:pt x="111919" y="272178"/>
                                </a:cubicBezTo>
                                <a:cubicBezTo>
                                  <a:pt x="113824" y="271225"/>
                                  <a:pt x="116681" y="270273"/>
                                  <a:pt x="118586" y="269320"/>
                                </a:cubicBezTo>
                                <a:cubicBezTo>
                                  <a:pt x="120491" y="268367"/>
                                  <a:pt x="123349" y="267415"/>
                                  <a:pt x="125254" y="266463"/>
                                </a:cubicBezTo>
                                <a:cubicBezTo>
                                  <a:pt x="127159" y="265510"/>
                                  <a:pt x="130016" y="264558"/>
                                  <a:pt x="131921" y="263605"/>
                                </a:cubicBezTo>
                                <a:cubicBezTo>
                                  <a:pt x="133826" y="262653"/>
                                  <a:pt x="136684" y="261700"/>
                                  <a:pt x="138589" y="259795"/>
                                </a:cubicBezTo>
                                <a:cubicBezTo>
                                  <a:pt x="140494" y="258842"/>
                                  <a:pt x="143351" y="256938"/>
                                  <a:pt x="145256" y="255985"/>
                                </a:cubicBezTo>
                                <a:cubicBezTo>
                                  <a:pt x="147161" y="254080"/>
                                  <a:pt x="150019" y="253128"/>
                                  <a:pt x="151924" y="251223"/>
                                </a:cubicBezTo>
                                <a:lnTo>
                                  <a:pt x="153829" y="250270"/>
                                </a:lnTo>
                                <a:lnTo>
                                  <a:pt x="155734" y="249317"/>
                                </a:lnTo>
                                <a:lnTo>
                                  <a:pt x="158591" y="246460"/>
                                </a:lnTo>
                                <a:cubicBezTo>
                                  <a:pt x="167164" y="239792"/>
                                  <a:pt x="174784" y="232173"/>
                                  <a:pt x="181451" y="223600"/>
                                </a:cubicBezTo>
                                <a:cubicBezTo>
                                  <a:pt x="183356" y="221695"/>
                                  <a:pt x="186214" y="216933"/>
                                  <a:pt x="189071" y="213123"/>
                                </a:cubicBezTo>
                                <a:lnTo>
                                  <a:pt x="189071" y="213123"/>
                                </a:lnTo>
                                <a:cubicBezTo>
                                  <a:pt x="189071" y="213123"/>
                                  <a:pt x="189071" y="213123"/>
                                  <a:pt x="189071" y="2131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reeform: Shape 1999"/>
                        <wps:cNvSpPr/>
                        <wps:spPr>
                          <a:xfrm>
                            <a:off x="237173" y="949128"/>
                            <a:ext cx="257175" cy="295275"/>
                          </a:xfrm>
                          <a:custGeom>
                            <a:avLst/>
                            <a:gdLst>
                              <a:gd name="connsiteX0" fmla="*/ 213836 w 257175"/>
                              <a:gd name="connsiteY0" fmla="*/ 191416 h 295275"/>
                              <a:gd name="connsiteX1" fmla="*/ 241459 w 257175"/>
                              <a:gd name="connsiteY1" fmla="*/ 159983 h 295275"/>
                              <a:gd name="connsiteX2" fmla="*/ 255746 w 257175"/>
                              <a:gd name="connsiteY2" fmla="*/ 121883 h 295275"/>
                              <a:gd name="connsiteX3" fmla="*/ 255746 w 257175"/>
                              <a:gd name="connsiteY3" fmla="*/ 82830 h 295275"/>
                              <a:gd name="connsiteX4" fmla="*/ 243364 w 257175"/>
                              <a:gd name="connsiteY4" fmla="*/ 49493 h 295275"/>
                              <a:gd name="connsiteX5" fmla="*/ 230029 w 257175"/>
                              <a:gd name="connsiteY5" fmla="*/ 33300 h 295275"/>
                              <a:gd name="connsiteX6" fmla="*/ 230029 w 257175"/>
                              <a:gd name="connsiteY6" fmla="*/ 33300 h 295275"/>
                              <a:gd name="connsiteX7" fmla="*/ 225266 w 257175"/>
                              <a:gd name="connsiteY7" fmla="*/ 28538 h 295275"/>
                              <a:gd name="connsiteX8" fmla="*/ 120491 w 257175"/>
                              <a:gd name="connsiteY8" fmla="*/ 19966 h 295275"/>
                              <a:gd name="connsiteX9" fmla="*/ 129064 w 257175"/>
                              <a:gd name="connsiteY9" fmla="*/ 119978 h 295275"/>
                              <a:gd name="connsiteX10" fmla="*/ 204311 w 257175"/>
                              <a:gd name="connsiteY10" fmla="*/ 95213 h 295275"/>
                              <a:gd name="connsiteX11" fmla="*/ 208121 w 257175"/>
                              <a:gd name="connsiteY11" fmla="*/ 115216 h 295275"/>
                              <a:gd name="connsiteX12" fmla="*/ 203359 w 257175"/>
                              <a:gd name="connsiteY12" fmla="*/ 139028 h 295275"/>
                              <a:gd name="connsiteX13" fmla="*/ 189071 w 257175"/>
                              <a:gd name="connsiteY13" fmla="*/ 162841 h 295275"/>
                              <a:gd name="connsiteX14" fmla="*/ 165259 w 257175"/>
                              <a:gd name="connsiteY14" fmla="*/ 182843 h 295275"/>
                              <a:gd name="connsiteX15" fmla="*/ 158591 w 257175"/>
                              <a:gd name="connsiteY15" fmla="*/ 186653 h 295275"/>
                              <a:gd name="connsiteX16" fmla="*/ 154781 w 257175"/>
                              <a:gd name="connsiteY16" fmla="*/ 188558 h 295275"/>
                              <a:gd name="connsiteX17" fmla="*/ 150971 w 257175"/>
                              <a:gd name="connsiteY17" fmla="*/ 190463 h 295275"/>
                              <a:gd name="connsiteX18" fmla="*/ 134779 w 257175"/>
                              <a:gd name="connsiteY18" fmla="*/ 198083 h 295275"/>
                              <a:gd name="connsiteX19" fmla="*/ 103346 w 257175"/>
                              <a:gd name="connsiteY19" fmla="*/ 214275 h 295275"/>
                              <a:gd name="connsiteX20" fmla="*/ 73819 w 257175"/>
                              <a:gd name="connsiteY20" fmla="*/ 230468 h 295275"/>
                              <a:gd name="connsiteX21" fmla="*/ 48101 w 257175"/>
                              <a:gd name="connsiteY21" fmla="*/ 245708 h 295275"/>
                              <a:gd name="connsiteX22" fmla="*/ 28099 w 257175"/>
                              <a:gd name="connsiteY22" fmla="*/ 260948 h 295275"/>
                              <a:gd name="connsiteX23" fmla="*/ 24289 w 257175"/>
                              <a:gd name="connsiteY23" fmla="*/ 264758 h 295275"/>
                              <a:gd name="connsiteX24" fmla="*/ 20479 w 257175"/>
                              <a:gd name="connsiteY24" fmla="*/ 268568 h 295275"/>
                              <a:gd name="connsiteX25" fmla="*/ 14764 w 257175"/>
                              <a:gd name="connsiteY25" fmla="*/ 275236 h 295275"/>
                              <a:gd name="connsiteX26" fmla="*/ 12859 w 257175"/>
                              <a:gd name="connsiteY26" fmla="*/ 278093 h 295275"/>
                              <a:gd name="connsiteX27" fmla="*/ 10954 w 257175"/>
                              <a:gd name="connsiteY27" fmla="*/ 280950 h 295275"/>
                              <a:gd name="connsiteX28" fmla="*/ 9049 w 257175"/>
                              <a:gd name="connsiteY28" fmla="*/ 285713 h 295275"/>
                              <a:gd name="connsiteX29" fmla="*/ 7144 w 257175"/>
                              <a:gd name="connsiteY29" fmla="*/ 289523 h 295275"/>
                              <a:gd name="connsiteX30" fmla="*/ 9049 w 257175"/>
                              <a:gd name="connsiteY30" fmla="*/ 285713 h 295275"/>
                              <a:gd name="connsiteX31" fmla="*/ 11906 w 257175"/>
                              <a:gd name="connsiteY31" fmla="*/ 281903 h 295275"/>
                              <a:gd name="connsiteX32" fmla="*/ 13811 w 257175"/>
                              <a:gd name="connsiteY32" fmla="*/ 279046 h 295275"/>
                              <a:gd name="connsiteX33" fmla="*/ 16669 w 257175"/>
                              <a:gd name="connsiteY33" fmla="*/ 276188 h 295275"/>
                              <a:gd name="connsiteX34" fmla="*/ 23336 w 257175"/>
                              <a:gd name="connsiteY34" fmla="*/ 270473 h 295275"/>
                              <a:gd name="connsiteX35" fmla="*/ 27146 w 257175"/>
                              <a:gd name="connsiteY35" fmla="*/ 267616 h 295275"/>
                              <a:gd name="connsiteX36" fmla="*/ 31909 w 257175"/>
                              <a:gd name="connsiteY36" fmla="*/ 264758 h 295275"/>
                              <a:gd name="connsiteX37" fmla="*/ 53816 w 257175"/>
                              <a:gd name="connsiteY37" fmla="*/ 253328 h 295275"/>
                              <a:gd name="connsiteX38" fmla="*/ 80486 w 257175"/>
                              <a:gd name="connsiteY38" fmla="*/ 242850 h 295275"/>
                              <a:gd name="connsiteX39" fmla="*/ 110966 w 257175"/>
                              <a:gd name="connsiteY39" fmla="*/ 232373 h 295275"/>
                              <a:gd name="connsiteX40" fmla="*/ 144304 w 257175"/>
                              <a:gd name="connsiteY40" fmla="*/ 221896 h 295275"/>
                              <a:gd name="connsiteX41" fmla="*/ 161449 w 257175"/>
                              <a:gd name="connsiteY41" fmla="*/ 216180 h 295275"/>
                              <a:gd name="connsiteX42" fmla="*/ 166211 w 257175"/>
                              <a:gd name="connsiteY42" fmla="*/ 215228 h 295275"/>
                              <a:gd name="connsiteX43" fmla="*/ 170974 w 257175"/>
                              <a:gd name="connsiteY43" fmla="*/ 213323 h 295275"/>
                              <a:gd name="connsiteX44" fmla="*/ 180499 w 257175"/>
                              <a:gd name="connsiteY44" fmla="*/ 209513 h 295275"/>
                              <a:gd name="connsiteX45" fmla="*/ 213836 w 257175"/>
                              <a:gd name="connsiteY45" fmla="*/ 191416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295275">
                                <a:moveTo>
                                  <a:pt x="213836" y="191416"/>
                                </a:moveTo>
                                <a:cubicBezTo>
                                  <a:pt x="225266" y="182843"/>
                                  <a:pt x="234791" y="172366"/>
                                  <a:pt x="241459" y="159983"/>
                                </a:cubicBezTo>
                                <a:cubicBezTo>
                                  <a:pt x="249079" y="147600"/>
                                  <a:pt x="253841" y="134266"/>
                                  <a:pt x="255746" y="121883"/>
                                </a:cubicBezTo>
                                <a:cubicBezTo>
                                  <a:pt x="257651" y="108548"/>
                                  <a:pt x="257651" y="95213"/>
                                  <a:pt x="255746" y="82830"/>
                                </a:cubicBezTo>
                                <a:cubicBezTo>
                                  <a:pt x="253841" y="70448"/>
                                  <a:pt x="249079" y="59018"/>
                                  <a:pt x="243364" y="49493"/>
                                </a:cubicBezTo>
                                <a:cubicBezTo>
                                  <a:pt x="239554" y="42825"/>
                                  <a:pt x="234791" y="38063"/>
                                  <a:pt x="230029" y="33300"/>
                                </a:cubicBezTo>
                                <a:cubicBezTo>
                                  <a:pt x="230029" y="33300"/>
                                  <a:pt x="230029" y="33300"/>
                                  <a:pt x="230029" y="33300"/>
                                </a:cubicBezTo>
                                <a:cubicBezTo>
                                  <a:pt x="228124" y="31396"/>
                                  <a:pt x="226219" y="30443"/>
                                  <a:pt x="225266" y="28538"/>
                                </a:cubicBezTo>
                                <a:cubicBezTo>
                                  <a:pt x="193834" y="3773"/>
                                  <a:pt x="150971" y="-37"/>
                                  <a:pt x="120491" y="19966"/>
                                </a:cubicBezTo>
                                <a:cubicBezTo>
                                  <a:pt x="70961" y="53303"/>
                                  <a:pt x="86201" y="117121"/>
                                  <a:pt x="129064" y="119978"/>
                                </a:cubicBezTo>
                                <a:cubicBezTo>
                                  <a:pt x="170974" y="122836"/>
                                  <a:pt x="179546" y="56161"/>
                                  <a:pt x="204311" y="95213"/>
                                </a:cubicBezTo>
                                <a:cubicBezTo>
                                  <a:pt x="206216" y="100928"/>
                                  <a:pt x="208121" y="107596"/>
                                  <a:pt x="208121" y="115216"/>
                                </a:cubicBezTo>
                                <a:cubicBezTo>
                                  <a:pt x="208121" y="122836"/>
                                  <a:pt x="206216" y="130455"/>
                                  <a:pt x="203359" y="139028"/>
                                </a:cubicBezTo>
                                <a:cubicBezTo>
                                  <a:pt x="200501" y="147600"/>
                                  <a:pt x="194786" y="155221"/>
                                  <a:pt x="189071" y="162841"/>
                                </a:cubicBezTo>
                                <a:cubicBezTo>
                                  <a:pt x="182404" y="170461"/>
                                  <a:pt x="173831" y="177128"/>
                                  <a:pt x="165259" y="182843"/>
                                </a:cubicBezTo>
                                <a:cubicBezTo>
                                  <a:pt x="163354" y="184748"/>
                                  <a:pt x="160496" y="185700"/>
                                  <a:pt x="158591" y="186653"/>
                                </a:cubicBezTo>
                                <a:lnTo>
                                  <a:pt x="154781" y="188558"/>
                                </a:lnTo>
                                <a:lnTo>
                                  <a:pt x="150971" y="190463"/>
                                </a:lnTo>
                                <a:cubicBezTo>
                                  <a:pt x="145256" y="193321"/>
                                  <a:pt x="140494" y="196178"/>
                                  <a:pt x="134779" y="198083"/>
                                </a:cubicBezTo>
                                <a:cubicBezTo>
                                  <a:pt x="124301" y="203798"/>
                                  <a:pt x="113824" y="208561"/>
                                  <a:pt x="103346" y="214275"/>
                                </a:cubicBezTo>
                                <a:cubicBezTo>
                                  <a:pt x="92869" y="219991"/>
                                  <a:pt x="83344" y="224753"/>
                                  <a:pt x="73819" y="230468"/>
                                </a:cubicBezTo>
                                <a:cubicBezTo>
                                  <a:pt x="64294" y="235230"/>
                                  <a:pt x="55721" y="240946"/>
                                  <a:pt x="48101" y="245708"/>
                                </a:cubicBezTo>
                                <a:cubicBezTo>
                                  <a:pt x="40481" y="251423"/>
                                  <a:pt x="33814" y="256186"/>
                                  <a:pt x="28099" y="260948"/>
                                </a:cubicBezTo>
                                <a:cubicBezTo>
                                  <a:pt x="26194" y="261900"/>
                                  <a:pt x="25241" y="263805"/>
                                  <a:pt x="24289" y="264758"/>
                                </a:cubicBezTo>
                                <a:cubicBezTo>
                                  <a:pt x="23336" y="265711"/>
                                  <a:pt x="21431" y="267616"/>
                                  <a:pt x="20479" y="268568"/>
                                </a:cubicBezTo>
                                <a:cubicBezTo>
                                  <a:pt x="18574" y="271425"/>
                                  <a:pt x="16669" y="273330"/>
                                  <a:pt x="14764" y="275236"/>
                                </a:cubicBezTo>
                                <a:cubicBezTo>
                                  <a:pt x="13811" y="276188"/>
                                  <a:pt x="12859" y="277141"/>
                                  <a:pt x="12859" y="278093"/>
                                </a:cubicBezTo>
                                <a:cubicBezTo>
                                  <a:pt x="11906" y="279046"/>
                                  <a:pt x="11906" y="279998"/>
                                  <a:pt x="10954" y="280950"/>
                                </a:cubicBezTo>
                                <a:cubicBezTo>
                                  <a:pt x="10001" y="282855"/>
                                  <a:pt x="9049" y="284761"/>
                                  <a:pt x="9049" y="285713"/>
                                </a:cubicBezTo>
                                <a:cubicBezTo>
                                  <a:pt x="8096" y="288571"/>
                                  <a:pt x="7144" y="289523"/>
                                  <a:pt x="7144" y="289523"/>
                                </a:cubicBezTo>
                                <a:cubicBezTo>
                                  <a:pt x="7144" y="289523"/>
                                  <a:pt x="8096" y="288571"/>
                                  <a:pt x="9049" y="285713"/>
                                </a:cubicBezTo>
                                <a:cubicBezTo>
                                  <a:pt x="10001" y="284761"/>
                                  <a:pt x="10954" y="282855"/>
                                  <a:pt x="11906" y="281903"/>
                                </a:cubicBezTo>
                                <a:cubicBezTo>
                                  <a:pt x="12859" y="280950"/>
                                  <a:pt x="12859" y="279998"/>
                                  <a:pt x="13811" y="279046"/>
                                </a:cubicBezTo>
                                <a:cubicBezTo>
                                  <a:pt x="14764" y="278093"/>
                                  <a:pt x="15716" y="277141"/>
                                  <a:pt x="16669" y="276188"/>
                                </a:cubicBezTo>
                                <a:cubicBezTo>
                                  <a:pt x="18574" y="274283"/>
                                  <a:pt x="20479" y="272378"/>
                                  <a:pt x="23336" y="270473"/>
                                </a:cubicBezTo>
                                <a:cubicBezTo>
                                  <a:pt x="24289" y="269521"/>
                                  <a:pt x="26194" y="268568"/>
                                  <a:pt x="27146" y="267616"/>
                                </a:cubicBezTo>
                                <a:cubicBezTo>
                                  <a:pt x="28099" y="266663"/>
                                  <a:pt x="30004" y="265711"/>
                                  <a:pt x="31909" y="264758"/>
                                </a:cubicBezTo>
                                <a:cubicBezTo>
                                  <a:pt x="37624" y="260948"/>
                                  <a:pt x="45244" y="257138"/>
                                  <a:pt x="53816" y="253328"/>
                                </a:cubicBezTo>
                                <a:cubicBezTo>
                                  <a:pt x="62389" y="249518"/>
                                  <a:pt x="70961" y="245708"/>
                                  <a:pt x="80486" y="242850"/>
                                </a:cubicBezTo>
                                <a:cubicBezTo>
                                  <a:pt x="90011" y="239041"/>
                                  <a:pt x="100489" y="236183"/>
                                  <a:pt x="110966" y="232373"/>
                                </a:cubicBezTo>
                                <a:cubicBezTo>
                                  <a:pt x="121444" y="228563"/>
                                  <a:pt x="132874" y="225705"/>
                                  <a:pt x="144304" y="221896"/>
                                </a:cubicBezTo>
                                <a:cubicBezTo>
                                  <a:pt x="150019" y="219991"/>
                                  <a:pt x="155734" y="218086"/>
                                  <a:pt x="161449" y="216180"/>
                                </a:cubicBezTo>
                                <a:lnTo>
                                  <a:pt x="166211" y="215228"/>
                                </a:lnTo>
                                <a:lnTo>
                                  <a:pt x="170974" y="213323"/>
                                </a:lnTo>
                                <a:cubicBezTo>
                                  <a:pt x="173831" y="212371"/>
                                  <a:pt x="177641" y="211418"/>
                                  <a:pt x="180499" y="209513"/>
                                </a:cubicBezTo>
                                <a:cubicBezTo>
                                  <a:pt x="190976" y="206655"/>
                                  <a:pt x="203359" y="199988"/>
                                  <a:pt x="213836" y="19141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reeform: Shape 2000"/>
                        <wps:cNvSpPr/>
                        <wps:spPr>
                          <a:xfrm>
                            <a:off x="354984" y="119697"/>
                            <a:ext cx="257175" cy="409575"/>
                          </a:xfrm>
                          <a:custGeom>
                            <a:avLst/>
                            <a:gdLst>
                              <a:gd name="connsiteX0" fmla="*/ 15063 w 257175"/>
                              <a:gd name="connsiteY0" fmla="*/ 191219 h 409575"/>
                              <a:gd name="connsiteX1" fmla="*/ 16015 w 257175"/>
                              <a:gd name="connsiteY1" fmla="*/ 196934 h 409575"/>
                              <a:gd name="connsiteX2" fmla="*/ 19825 w 257175"/>
                              <a:gd name="connsiteY2" fmla="*/ 218842 h 409575"/>
                              <a:gd name="connsiteX3" fmla="*/ 27445 w 257175"/>
                              <a:gd name="connsiteY3" fmla="*/ 261704 h 409575"/>
                              <a:gd name="connsiteX4" fmla="*/ 34113 w 257175"/>
                              <a:gd name="connsiteY4" fmla="*/ 301709 h 409575"/>
                              <a:gd name="connsiteX5" fmla="*/ 37923 w 257175"/>
                              <a:gd name="connsiteY5" fmla="*/ 337904 h 409575"/>
                              <a:gd name="connsiteX6" fmla="*/ 37923 w 257175"/>
                              <a:gd name="connsiteY6" fmla="*/ 368384 h 409575"/>
                              <a:gd name="connsiteX7" fmla="*/ 36970 w 257175"/>
                              <a:gd name="connsiteY7" fmla="*/ 375052 h 409575"/>
                              <a:gd name="connsiteX8" fmla="*/ 36018 w 257175"/>
                              <a:gd name="connsiteY8" fmla="*/ 380767 h 409575"/>
                              <a:gd name="connsiteX9" fmla="*/ 33160 w 257175"/>
                              <a:gd name="connsiteY9" fmla="*/ 391244 h 409575"/>
                              <a:gd name="connsiteX10" fmla="*/ 31255 w 257175"/>
                              <a:gd name="connsiteY10" fmla="*/ 396006 h 409575"/>
                              <a:gd name="connsiteX11" fmla="*/ 29350 w 257175"/>
                              <a:gd name="connsiteY11" fmla="*/ 399817 h 409575"/>
                              <a:gd name="connsiteX12" fmla="*/ 26493 w 257175"/>
                              <a:gd name="connsiteY12" fmla="*/ 405531 h 409575"/>
                              <a:gd name="connsiteX13" fmla="*/ 23635 w 257175"/>
                              <a:gd name="connsiteY13" fmla="*/ 410294 h 409575"/>
                              <a:gd name="connsiteX14" fmla="*/ 27445 w 257175"/>
                              <a:gd name="connsiteY14" fmla="*/ 406484 h 409575"/>
                              <a:gd name="connsiteX15" fmla="*/ 31255 w 257175"/>
                              <a:gd name="connsiteY15" fmla="*/ 400769 h 409575"/>
                              <a:gd name="connsiteX16" fmla="*/ 33160 w 257175"/>
                              <a:gd name="connsiteY16" fmla="*/ 396959 h 409575"/>
                              <a:gd name="connsiteX17" fmla="*/ 35065 w 257175"/>
                              <a:gd name="connsiteY17" fmla="*/ 393149 h 409575"/>
                              <a:gd name="connsiteX18" fmla="*/ 39828 w 257175"/>
                              <a:gd name="connsiteY18" fmla="*/ 382672 h 409575"/>
                              <a:gd name="connsiteX19" fmla="*/ 41733 w 257175"/>
                              <a:gd name="connsiteY19" fmla="*/ 376956 h 409575"/>
                              <a:gd name="connsiteX20" fmla="*/ 43638 w 257175"/>
                              <a:gd name="connsiteY20" fmla="*/ 370289 h 409575"/>
                              <a:gd name="connsiteX21" fmla="*/ 49353 w 257175"/>
                              <a:gd name="connsiteY21" fmla="*/ 338856 h 409575"/>
                              <a:gd name="connsiteX22" fmla="*/ 51258 w 257175"/>
                              <a:gd name="connsiteY22" fmla="*/ 301709 h 409575"/>
                              <a:gd name="connsiteX23" fmla="*/ 51258 w 257175"/>
                              <a:gd name="connsiteY23" fmla="*/ 260751 h 409575"/>
                              <a:gd name="connsiteX24" fmla="*/ 50305 w 257175"/>
                              <a:gd name="connsiteY24" fmla="*/ 216936 h 409575"/>
                              <a:gd name="connsiteX25" fmla="*/ 49353 w 257175"/>
                              <a:gd name="connsiteY25" fmla="*/ 194076 h 409575"/>
                              <a:gd name="connsiteX26" fmla="*/ 49353 w 257175"/>
                              <a:gd name="connsiteY26" fmla="*/ 188361 h 409575"/>
                              <a:gd name="connsiteX27" fmla="*/ 49353 w 257175"/>
                              <a:gd name="connsiteY27" fmla="*/ 183599 h 409575"/>
                              <a:gd name="connsiteX28" fmla="*/ 49353 w 257175"/>
                              <a:gd name="connsiteY28" fmla="*/ 173122 h 409575"/>
                              <a:gd name="connsiteX29" fmla="*/ 56973 w 257175"/>
                              <a:gd name="connsiteY29" fmla="*/ 135022 h 409575"/>
                              <a:gd name="connsiteX30" fmla="*/ 75070 w 257175"/>
                              <a:gd name="connsiteY30" fmla="*/ 105494 h 409575"/>
                              <a:gd name="connsiteX31" fmla="*/ 98883 w 257175"/>
                              <a:gd name="connsiteY31" fmla="*/ 86444 h 409575"/>
                              <a:gd name="connsiteX32" fmla="*/ 122695 w 257175"/>
                              <a:gd name="connsiteY32" fmla="*/ 78824 h 409575"/>
                              <a:gd name="connsiteX33" fmla="*/ 138888 w 257175"/>
                              <a:gd name="connsiteY33" fmla="*/ 175979 h 409575"/>
                              <a:gd name="connsiteX34" fmla="*/ 253188 w 257175"/>
                              <a:gd name="connsiteY34" fmla="*/ 127401 h 409575"/>
                              <a:gd name="connsiteX35" fmla="*/ 183655 w 257175"/>
                              <a:gd name="connsiteY35" fmla="*/ 15959 h 409575"/>
                              <a:gd name="connsiteX36" fmla="*/ 176035 w 257175"/>
                              <a:gd name="connsiteY36" fmla="*/ 13101 h 409575"/>
                              <a:gd name="connsiteX37" fmla="*/ 176035 w 257175"/>
                              <a:gd name="connsiteY37" fmla="*/ 13101 h 409575"/>
                              <a:gd name="connsiteX38" fmla="*/ 150318 w 257175"/>
                              <a:gd name="connsiteY38" fmla="*/ 7386 h 409575"/>
                              <a:gd name="connsiteX39" fmla="*/ 106503 w 257175"/>
                              <a:gd name="connsiteY39" fmla="*/ 12149 h 409575"/>
                              <a:gd name="connsiteX40" fmla="*/ 63640 w 257175"/>
                              <a:gd name="connsiteY40" fmla="*/ 34057 h 409575"/>
                              <a:gd name="connsiteX41" fmla="*/ 29350 w 257175"/>
                              <a:gd name="connsiteY41" fmla="*/ 72157 h 409575"/>
                              <a:gd name="connsiteX42" fmla="*/ 10300 w 257175"/>
                              <a:gd name="connsiteY42" fmla="*/ 120734 h 409575"/>
                              <a:gd name="connsiteX43" fmla="*/ 8395 w 257175"/>
                              <a:gd name="connsiteY43" fmla="*/ 172169 h 409575"/>
                              <a:gd name="connsiteX44" fmla="*/ 10300 w 257175"/>
                              <a:gd name="connsiteY44" fmla="*/ 184551 h 409575"/>
                              <a:gd name="connsiteX45" fmla="*/ 15063 w 257175"/>
                              <a:gd name="connsiteY45" fmla="*/ 191219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175" h="409575">
                                <a:moveTo>
                                  <a:pt x="15063" y="191219"/>
                                </a:moveTo>
                                <a:lnTo>
                                  <a:pt x="16015" y="196934"/>
                                </a:lnTo>
                                <a:cubicBezTo>
                                  <a:pt x="16968" y="204554"/>
                                  <a:pt x="18873" y="212174"/>
                                  <a:pt x="19825" y="218842"/>
                                </a:cubicBezTo>
                                <a:cubicBezTo>
                                  <a:pt x="22683" y="233129"/>
                                  <a:pt x="25540" y="247417"/>
                                  <a:pt x="27445" y="261704"/>
                                </a:cubicBezTo>
                                <a:cubicBezTo>
                                  <a:pt x="29350" y="275992"/>
                                  <a:pt x="32208" y="289327"/>
                                  <a:pt x="34113" y="301709"/>
                                </a:cubicBezTo>
                                <a:cubicBezTo>
                                  <a:pt x="36018" y="314092"/>
                                  <a:pt x="36970" y="326474"/>
                                  <a:pt x="37923" y="337904"/>
                                </a:cubicBezTo>
                                <a:cubicBezTo>
                                  <a:pt x="38875" y="349334"/>
                                  <a:pt x="38875" y="358859"/>
                                  <a:pt x="37923" y="368384"/>
                                </a:cubicBezTo>
                                <a:cubicBezTo>
                                  <a:pt x="37923" y="370289"/>
                                  <a:pt x="36970" y="373147"/>
                                  <a:pt x="36970" y="375052"/>
                                </a:cubicBezTo>
                                <a:cubicBezTo>
                                  <a:pt x="36970" y="376956"/>
                                  <a:pt x="36018" y="378861"/>
                                  <a:pt x="36018" y="380767"/>
                                </a:cubicBezTo>
                                <a:cubicBezTo>
                                  <a:pt x="35065" y="384577"/>
                                  <a:pt x="34113" y="388386"/>
                                  <a:pt x="33160" y="391244"/>
                                </a:cubicBezTo>
                                <a:cubicBezTo>
                                  <a:pt x="32208" y="393149"/>
                                  <a:pt x="32208" y="394102"/>
                                  <a:pt x="31255" y="396006"/>
                                </a:cubicBezTo>
                                <a:cubicBezTo>
                                  <a:pt x="30303" y="396959"/>
                                  <a:pt x="30303" y="398864"/>
                                  <a:pt x="29350" y="399817"/>
                                </a:cubicBezTo>
                                <a:cubicBezTo>
                                  <a:pt x="28398" y="401722"/>
                                  <a:pt x="27445" y="404579"/>
                                  <a:pt x="26493" y="405531"/>
                                </a:cubicBezTo>
                                <a:cubicBezTo>
                                  <a:pt x="24588" y="408389"/>
                                  <a:pt x="23635" y="410294"/>
                                  <a:pt x="23635" y="410294"/>
                                </a:cubicBezTo>
                                <a:cubicBezTo>
                                  <a:pt x="23635" y="410294"/>
                                  <a:pt x="24588" y="408389"/>
                                  <a:pt x="27445" y="406484"/>
                                </a:cubicBezTo>
                                <a:cubicBezTo>
                                  <a:pt x="28398" y="405531"/>
                                  <a:pt x="30303" y="403627"/>
                                  <a:pt x="31255" y="400769"/>
                                </a:cubicBezTo>
                                <a:cubicBezTo>
                                  <a:pt x="32208" y="399817"/>
                                  <a:pt x="33160" y="398864"/>
                                  <a:pt x="33160" y="396959"/>
                                </a:cubicBezTo>
                                <a:cubicBezTo>
                                  <a:pt x="34113" y="396006"/>
                                  <a:pt x="35065" y="394102"/>
                                  <a:pt x="35065" y="393149"/>
                                </a:cubicBezTo>
                                <a:cubicBezTo>
                                  <a:pt x="36970" y="390292"/>
                                  <a:pt x="37923" y="386481"/>
                                  <a:pt x="39828" y="382672"/>
                                </a:cubicBezTo>
                                <a:cubicBezTo>
                                  <a:pt x="40780" y="380767"/>
                                  <a:pt x="40780" y="378861"/>
                                  <a:pt x="41733" y="376956"/>
                                </a:cubicBezTo>
                                <a:cubicBezTo>
                                  <a:pt x="42685" y="375052"/>
                                  <a:pt x="43638" y="372194"/>
                                  <a:pt x="43638" y="370289"/>
                                </a:cubicBezTo>
                                <a:cubicBezTo>
                                  <a:pt x="46495" y="360764"/>
                                  <a:pt x="47448" y="350286"/>
                                  <a:pt x="49353" y="338856"/>
                                </a:cubicBezTo>
                                <a:cubicBezTo>
                                  <a:pt x="50305" y="327427"/>
                                  <a:pt x="51258" y="315044"/>
                                  <a:pt x="51258" y="301709"/>
                                </a:cubicBezTo>
                                <a:cubicBezTo>
                                  <a:pt x="51258" y="288374"/>
                                  <a:pt x="52210" y="275039"/>
                                  <a:pt x="51258" y="260751"/>
                                </a:cubicBezTo>
                                <a:cubicBezTo>
                                  <a:pt x="51258" y="246464"/>
                                  <a:pt x="51258" y="231224"/>
                                  <a:pt x="50305" y="216936"/>
                                </a:cubicBezTo>
                                <a:cubicBezTo>
                                  <a:pt x="50305" y="209317"/>
                                  <a:pt x="50305" y="201697"/>
                                  <a:pt x="49353" y="194076"/>
                                </a:cubicBezTo>
                                <a:lnTo>
                                  <a:pt x="49353" y="188361"/>
                                </a:lnTo>
                                <a:lnTo>
                                  <a:pt x="49353" y="183599"/>
                                </a:lnTo>
                                <a:cubicBezTo>
                                  <a:pt x="49353" y="179789"/>
                                  <a:pt x="49353" y="176932"/>
                                  <a:pt x="49353" y="173122"/>
                                </a:cubicBezTo>
                                <a:cubicBezTo>
                                  <a:pt x="50305" y="159786"/>
                                  <a:pt x="53163" y="146451"/>
                                  <a:pt x="56973" y="135022"/>
                                </a:cubicBezTo>
                                <a:cubicBezTo>
                                  <a:pt x="61735" y="123592"/>
                                  <a:pt x="67450" y="113114"/>
                                  <a:pt x="75070" y="105494"/>
                                </a:cubicBezTo>
                                <a:cubicBezTo>
                                  <a:pt x="82690" y="96922"/>
                                  <a:pt x="90310" y="91207"/>
                                  <a:pt x="98883" y="86444"/>
                                </a:cubicBezTo>
                                <a:cubicBezTo>
                                  <a:pt x="107455" y="82634"/>
                                  <a:pt x="115075" y="79776"/>
                                  <a:pt x="122695" y="78824"/>
                                </a:cubicBezTo>
                                <a:cubicBezTo>
                                  <a:pt x="179845" y="83586"/>
                                  <a:pt x="111265" y="130259"/>
                                  <a:pt x="138888" y="175979"/>
                                </a:cubicBezTo>
                                <a:cubicBezTo>
                                  <a:pt x="166510" y="220747"/>
                                  <a:pt x="245568" y="201697"/>
                                  <a:pt x="253188" y="127401"/>
                                </a:cubicBezTo>
                                <a:cubicBezTo>
                                  <a:pt x="257950" y="81682"/>
                                  <a:pt x="229375" y="36914"/>
                                  <a:pt x="183655" y="15959"/>
                                </a:cubicBezTo>
                                <a:cubicBezTo>
                                  <a:pt x="180798" y="15007"/>
                                  <a:pt x="178893" y="14054"/>
                                  <a:pt x="176035" y="13101"/>
                                </a:cubicBezTo>
                                <a:cubicBezTo>
                                  <a:pt x="176035" y="13101"/>
                                  <a:pt x="176035" y="13101"/>
                                  <a:pt x="176035" y="13101"/>
                                </a:cubicBezTo>
                                <a:cubicBezTo>
                                  <a:pt x="168415" y="10244"/>
                                  <a:pt x="159843" y="8339"/>
                                  <a:pt x="150318" y="7386"/>
                                </a:cubicBezTo>
                                <a:cubicBezTo>
                                  <a:pt x="136030" y="6434"/>
                                  <a:pt x="121743" y="8339"/>
                                  <a:pt x="106503" y="12149"/>
                                </a:cubicBezTo>
                                <a:cubicBezTo>
                                  <a:pt x="92215" y="16911"/>
                                  <a:pt x="76975" y="24532"/>
                                  <a:pt x="63640" y="34057"/>
                                </a:cubicBezTo>
                                <a:cubicBezTo>
                                  <a:pt x="50305" y="44534"/>
                                  <a:pt x="38875" y="57869"/>
                                  <a:pt x="29350" y="72157"/>
                                </a:cubicBezTo>
                                <a:cubicBezTo>
                                  <a:pt x="19825" y="87397"/>
                                  <a:pt x="14110" y="103589"/>
                                  <a:pt x="10300" y="120734"/>
                                </a:cubicBezTo>
                                <a:cubicBezTo>
                                  <a:pt x="6490" y="137879"/>
                                  <a:pt x="6490" y="155024"/>
                                  <a:pt x="8395" y="172169"/>
                                </a:cubicBezTo>
                                <a:cubicBezTo>
                                  <a:pt x="8395" y="175979"/>
                                  <a:pt x="9348" y="180742"/>
                                  <a:pt x="10300" y="184551"/>
                                </a:cubicBezTo>
                                <a:lnTo>
                                  <a:pt x="15063" y="1912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reeform: Shape 2001"/>
                        <wps:cNvSpPr/>
                        <wps:spPr>
                          <a:xfrm>
                            <a:off x="263843" y="552285"/>
                            <a:ext cx="285750" cy="228600"/>
                          </a:xfrm>
                          <a:custGeom>
                            <a:avLst/>
                            <a:gdLst>
                              <a:gd name="connsiteX0" fmla="*/ 17621 w 285750"/>
                              <a:gd name="connsiteY0" fmla="*/ 217736 h 228600"/>
                              <a:gd name="connsiteX1" fmla="*/ 26194 w 285750"/>
                              <a:gd name="connsiteY1" fmla="*/ 212021 h 228600"/>
                              <a:gd name="connsiteX2" fmla="*/ 47149 w 285750"/>
                              <a:gd name="connsiteY2" fmla="*/ 192018 h 228600"/>
                              <a:gd name="connsiteX3" fmla="*/ 66199 w 285750"/>
                              <a:gd name="connsiteY3" fmla="*/ 159634 h 228600"/>
                              <a:gd name="connsiteX4" fmla="*/ 84296 w 285750"/>
                              <a:gd name="connsiteY4" fmla="*/ 120581 h 228600"/>
                              <a:gd name="connsiteX5" fmla="*/ 89059 w 285750"/>
                              <a:gd name="connsiteY5" fmla="*/ 110104 h 228600"/>
                              <a:gd name="connsiteX6" fmla="*/ 94774 w 285750"/>
                              <a:gd name="connsiteY6" fmla="*/ 99626 h 228600"/>
                              <a:gd name="connsiteX7" fmla="*/ 100489 w 285750"/>
                              <a:gd name="connsiteY7" fmla="*/ 89149 h 228600"/>
                              <a:gd name="connsiteX8" fmla="*/ 107156 w 285750"/>
                              <a:gd name="connsiteY8" fmla="*/ 78671 h 228600"/>
                              <a:gd name="connsiteX9" fmla="*/ 121444 w 285750"/>
                              <a:gd name="connsiteY9" fmla="*/ 61526 h 228600"/>
                              <a:gd name="connsiteX10" fmla="*/ 139541 w 285750"/>
                              <a:gd name="connsiteY10" fmla="*/ 49143 h 228600"/>
                              <a:gd name="connsiteX11" fmla="*/ 182404 w 285750"/>
                              <a:gd name="connsiteY11" fmla="*/ 42476 h 228600"/>
                              <a:gd name="connsiteX12" fmla="*/ 219551 w 285750"/>
                              <a:gd name="connsiteY12" fmla="*/ 59621 h 228600"/>
                              <a:gd name="connsiteX13" fmla="*/ 230029 w 285750"/>
                              <a:gd name="connsiteY13" fmla="*/ 73909 h 228600"/>
                              <a:gd name="connsiteX14" fmla="*/ 232886 w 285750"/>
                              <a:gd name="connsiteY14" fmla="*/ 80576 h 228600"/>
                              <a:gd name="connsiteX15" fmla="*/ 232886 w 285750"/>
                              <a:gd name="connsiteY15" fmla="*/ 81529 h 228600"/>
                              <a:gd name="connsiteX16" fmla="*/ 232886 w 285750"/>
                              <a:gd name="connsiteY16" fmla="*/ 83434 h 228600"/>
                              <a:gd name="connsiteX17" fmla="*/ 233839 w 285750"/>
                              <a:gd name="connsiteY17" fmla="*/ 86291 h 228600"/>
                              <a:gd name="connsiteX18" fmla="*/ 233839 w 285750"/>
                              <a:gd name="connsiteY18" fmla="*/ 87243 h 228600"/>
                              <a:gd name="connsiteX19" fmla="*/ 233839 w 285750"/>
                              <a:gd name="connsiteY19" fmla="*/ 87243 h 228600"/>
                              <a:gd name="connsiteX20" fmla="*/ 233839 w 285750"/>
                              <a:gd name="connsiteY20" fmla="*/ 86291 h 228600"/>
                              <a:gd name="connsiteX21" fmla="*/ 233839 w 285750"/>
                              <a:gd name="connsiteY21" fmla="*/ 86291 h 228600"/>
                              <a:gd name="connsiteX22" fmla="*/ 233839 w 285750"/>
                              <a:gd name="connsiteY22" fmla="*/ 87243 h 228600"/>
                              <a:gd name="connsiteX23" fmla="*/ 233839 w 285750"/>
                              <a:gd name="connsiteY23" fmla="*/ 89149 h 228600"/>
                              <a:gd name="connsiteX24" fmla="*/ 224314 w 285750"/>
                              <a:gd name="connsiteY24" fmla="*/ 116771 h 228600"/>
                              <a:gd name="connsiteX25" fmla="*/ 203359 w 285750"/>
                              <a:gd name="connsiteY25" fmla="*/ 131059 h 228600"/>
                              <a:gd name="connsiteX26" fmla="*/ 196691 w 285750"/>
                              <a:gd name="connsiteY26" fmla="*/ 132011 h 228600"/>
                              <a:gd name="connsiteX27" fmla="*/ 192881 w 285750"/>
                              <a:gd name="connsiteY27" fmla="*/ 132011 h 228600"/>
                              <a:gd name="connsiteX28" fmla="*/ 188119 w 285750"/>
                              <a:gd name="connsiteY28" fmla="*/ 131059 h 228600"/>
                              <a:gd name="connsiteX29" fmla="*/ 186214 w 285750"/>
                              <a:gd name="connsiteY29" fmla="*/ 61526 h 228600"/>
                              <a:gd name="connsiteX30" fmla="*/ 116681 w 285750"/>
                              <a:gd name="connsiteY30" fmla="*/ 77718 h 228600"/>
                              <a:gd name="connsiteX31" fmla="*/ 120491 w 285750"/>
                              <a:gd name="connsiteY31" fmla="*/ 154871 h 228600"/>
                              <a:gd name="connsiteX32" fmla="*/ 120491 w 285750"/>
                              <a:gd name="connsiteY32" fmla="*/ 154871 h 228600"/>
                              <a:gd name="connsiteX33" fmla="*/ 123349 w 285750"/>
                              <a:gd name="connsiteY33" fmla="*/ 159634 h 228600"/>
                              <a:gd name="connsiteX34" fmla="*/ 129064 w 285750"/>
                              <a:gd name="connsiteY34" fmla="*/ 166301 h 228600"/>
                              <a:gd name="connsiteX35" fmla="*/ 131921 w 285750"/>
                              <a:gd name="connsiteY35" fmla="*/ 170111 h 228600"/>
                              <a:gd name="connsiteX36" fmla="*/ 135731 w 285750"/>
                              <a:gd name="connsiteY36" fmla="*/ 173921 h 228600"/>
                              <a:gd name="connsiteX37" fmla="*/ 144304 w 285750"/>
                              <a:gd name="connsiteY37" fmla="*/ 180589 h 228600"/>
                              <a:gd name="connsiteX38" fmla="*/ 149066 w 285750"/>
                              <a:gd name="connsiteY38" fmla="*/ 183446 h 228600"/>
                              <a:gd name="connsiteX39" fmla="*/ 154781 w 285750"/>
                              <a:gd name="connsiteY39" fmla="*/ 186304 h 228600"/>
                              <a:gd name="connsiteX40" fmla="*/ 160496 w 285750"/>
                              <a:gd name="connsiteY40" fmla="*/ 189161 h 228600"/>
                              <a:gd name="connsiteX41" fmla="*/ 167164 w 285750"/>
                              <a:gd name="connsiteY41" fmla="*/ 191066 h 228600"/>
                              <a:gd name="connsiteX42" fmla="*/ 195739 w 285750"/>
                              <a:gd name="connsiteY42" fmla="*/ 192971 h 228600"/>
                              <a:gd name="connsiteX43" fmla="*/ 223361 w 285750"/>
                              <a:gd name="connsiteY43" fmla="*/ 185351 h 228600"/>
                              <a:gd name="connsiteX44" fmla="*/ 267176 w 285750"/>
                              <a:gd name="connsiteY44" fmla="*/ 146299 h 228600"/>
                              <a:gd name="connsiteX45" fmla="*/ 279559 w 285750"/>
                              <a:gd name="connsiteY45" fmla="*/ 116771 h 228600"/>
                              <a:gd name="connsiteX46" fmla="*/ 280511 w 285750"/>
                              <a:gd name="connsiteY46" fmla="*/ 83434 h 228600"/>
                              <a:gd name="connsiteX47" fmla="*/ 279559 w 285750"/>
                              <a:gd name="connsiteY47" fmla="*/ 79624 h 228600"/>
                              <a:gd name="connsiteX48" fmla="*/ 279559 w 285750"/>
                              <a:gd name="connsiteY48" fmla="*/ 77718 h 228600"/>
                              <a:gd name="connsiteX49" fmla="*/ 279559 w 285750"/>
                              <a:gd name="connsiteY49" fmla="*/ 76766 h 228600"/>
                              <a:gd name="connsiteX50" fmla="*/ 279559 w 285750"/>
                              <a:gd name="connsiteY50" fmla="*/ 75814 h 228600"/>
                              <a:gd name="connsiteX51" fmla="*/ 279559 w 285750"/>
                              <a:gd name="connsiteY51" fmla="*/ 75814 h 228600"/>
                              <a:gd name="connsiteX52" fmla="*/ 279559 w 285750"/>
                              <a:gd name="connsiteY52" fmla="*/ 74861 h 228600"/>
                              <a:gd name="connsiteX53" fmla="*/ 278606 w 285750"/>
                              <a:gd name="connsiteY53" fmla="*/ 72004 h 228600"/>
                              <a:gd name="connsiteX54" fmla="*/ 278606 w 285750"/>
                              <a:gd name="connsiteY54" fmla="*/ 70099 h 228600"/>
                              <a:gd name="connsiteX55" fmla="*/ 277654 w 285750"/>
                              <a:gd name="connsiteY55" fmla="*/ 68193 h 228600"/>
                              <a:gd name="connsiteX56" fmla="*/ 273844 w 285750"/>
                              <a:gd name="connsiteY56" fmla="*/ 59621 h 228600"/>
                              <a:gd name="connsiteX57" fmla="*/ 270034 w 285750"/>
                              <a:gd name="connsiteY57" fmla="*/ 52001 h 228600"/>
                              <a:gd name="connsiteX58" fmla="*/ 247174 w 285750"/>
                              <a:gd name="connsiteY58" fmla="*/ 27236 h 228600"/>
                              <a:gd name="connsiteX59" fmla="*/ 187166 w 285750"/>
                              <a:gd name="connsiteY59" fmla="*/ 7234 h 228600"/>
                              <a:gd name="connsiteX60" fmla="*/ 128111 w 285750"/>
                              <a:gd name="connsiteY60" fmla="*/ 24379 h 228600"/>
                              <a:gd name="connsiteX61" fmla="*/ 106204 w 285750"/>
                              <a:gd name="connsiteY61" fmla="*/ 44381 h 228600"/>
                              <a:gd name="connsiteX62" fmla="*/ 90964 w 285750"/>
                              <a:gd name="connsiteY62" fmla="*/ 68193 h 228600"/>
                              <a:gd name="connsiteX63" fmla="*/ 85249 w 285750"/>
                              <a:gd name="connsiteY63" fmla="*/ 79624 h 228600"/>
                              <a:gd name="connsiteX64" fmla="*/ 80486 w 285750"/>
                              <a:gd name="connsiteY64" fmla="*/ 91054 h 228600"/>
                              <a:gd name="connsiteX65" fmla="*/ 75724 w 285750"/>
                              <a:gd name="connsiteY65" fmla="*/ 102484 h 228600"/>
                              <a:gd name="connsiteX66" fmla="*/ 71914 w 285750"/>
                              <a:gd name="connsiteY66" fmla="*/ 113914 h 228600"/>
                              <a:gd name="connsiteX67" fmla="*/ 58579 w 285750"/>
                              <a:gd name="connsiteY67" fmla="*/ 154871 h 228600"/>
                              <a:gd name="connsiteX68" fmla="*/ 44291 w 285750"/>
                              <a:gd name="connsiteY68" fmla="*/ 187256 h 228600"/>
                              <a:gd name="connsiteX69" fmla="*/ 27146 w 285750"/>
                              <a:gd name="connsiteY69" fmla="*/ 208211 h 228600"/>
                              <a:gd name="connsiteX70" fmla="*/ 19526 w 285750"/>
                              <a:gd name="connsiteY70" fmla="*/ 214879 h 228600"/>
                              <a:gd name="connsiteX71" fmla="*/ 12859 w 285750"/>
                              <a:gd name="connsiteY71" fmla="*/ 219641 h 228600"/>
                              <a:gd name="connsiteX72" fmla="*/ 7144 w 285750"/>
                              <a:gd name="connsiteY72" fmla="*/ 223451 h 228600"/>
                              <a:gd name="connsiteX73" fmla="*/ 12859 w 285750"/>
                              <a:gd name="connsiteY73" fmla="*/ 220593 h 228600"/>
                              <a:gd name="connsiteX74" fmla="*/ 17621 w 285750"/>
                              <a:gd name="connsiteY74" fmla="*/ 217736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5750" h="228600">
                                <a:moveTo>
                                  <a:pt x="17621" y="217736"/>
                                </a:moveTo>
                                <a:cubicBezTo>
                                  <a:pt x="20479" y="215831"/>
                                  <a:pt x="23336" y="213926"/>
                                  <a:pt x="26194" y="212021"/>
                                </a:cubicBezTo>
                                <a:cubicBezTo>
                                  <a:pt x="32861" y="207259"/>
                                  <a:pt x="39529" y="201543"/>
                                  <a:pt x="47149" y="192018"/>
                                </a:cubicBezTo>
                                <a:cubicBezTo>
                                  <a:pt x="53816" y="183446"/>
                                  <a:pt x="60484" y="172016"/>
                                  <a:pt x="66199" y="159634"/>
                                </a:cubicBezTo>
                                <a:cubicBezTo>
                                  <a:pt x="71914" y="147251"/>
                                  <a:pt x="77629" y="133916"/>
                                  <a:pt x="84296" y="120581"/>
                                </a:cubicBezTo>
                                <a:cubicBezTo>
                                  <a:pt x="86201" y="116771"/>
                                  <a:pt x="88106" y="113914"/>
                                  <a:pt x="89059" y="110104"/>
                                </a:cubicBezTo>
                                <a:cubicBezTo>
                                  <a:pt x="90964" y="106293"/>
                                  <a:pt x="92869" y="103436"/>
                                  <a:pt x="94774" y="99626"/>
                                </a:cubicBezTo>
                                <a:cubicBezTo>
                                  <a:pt x="96679" y="96768"/>
                                  <a:pt x="98584" y="92959"/>
                                  <a:pt x="100489" y="89149"/>
                                </a:cubicBezTo>
                                <a:cubicBezTo>
                                  <a:pt x="102394" y="85339"/>
                                  <a:pt x="105251" y="82481"/>
                                  <a:pt x="107156" y="78671"/>
                                </a:cubicBezTo>
                                <a:cubicBezTo>
                                  <a:pt x="110966" y="72004"/>
                                  <a:pt x="115729" y="66289"/>
                                  <a:pt x="121444" y="61526"/>
                                </a:cubicBezTo>
                                <a:cubicBezTo>
                                  <a:pt x="127159" y="56764"/>
                                  <a:pt x="132874" y="52001"/>
                                  <a:pt x="139541" y="49143"/>
                                </a:cubicBezTo>
                                <a:cubicBezTo>
                                  <a:pt x="152876" y="42476"/>
                                  <a:pt x="168116" y="40571"/>
                                  <a:pt x="182404" y="42476"/>
                                </a:cubicBezTo>
                                <a:cubicBezTo>
                                  <a:pt x="196691" y="44381"/>
                                  <a:pt x="210026" y="51049"/>
                                  <a:pt x="219551" y="59621"/>
                                </a:cubicBezTo>
                                <a:cubicBezTo>
                                  <a:pt x="224314" y="64384"/>
                                  <a:pt x="227171" y="69146"/>
                                  <a:pt x="230029" y="73909"/>
                                </a:cubicBezTo>
                                <a:cubicBezTo>
                                  <a:pt x="230981" y="76766"/>
                                  <a:pt x="231934" y="79624"/>
                                  <a:pt x="232886" y="80576"/>
                                </a:cubicBezTo>
                                <a:cubicBezTo>
                                  <a:pt x="232886" y="80576"/>
                                  <a:pt x="232886" y="80576"/>
                                  <a:pt x="232886" y="81529"/>
                                </a:cubicBezTo>
                                <a:lnTo>
                                  <a:pt x="232886" y="83434"/>
                                </a:lnTo>
                                <a:lnTo>
                                  <a:pt x="233839" y="86291"/>
                                </a:lnTo>
                                <a:lnTo>
                                  <a:pt x="233839" y="87243"/>
                                </a:lnTo>
                                <a:lnTo>
                                  <a:pt x="233839" y="87243"/>
                                </a:lnTo>
                                <a:cubicBezTo>
                                  <a:pt x="233839" y="85339"/>
                                  <a:pt x="233839" y="86291"/>
                                  <a:pt x="233839" y="86291"/>
                                </a:cubicBezTo>
                                <a:lnTo>
                                  <a:pt x="233839" y="86291"/>
                                </a:lnTo>
                                <a:lnTo>
                                  <a:pt x="233839" y="87243"/>
                                </a:lnTo>
                                <a:lnTo>
                                  <a:pt x="233839" y="89149"/>
                                </a:lnTo>
                                <a:cubicBezTo>
                                  <a:pt x="233839" y="99626"/>
                                  <a:pt x="230029" y="109151"/>
                                  <a:pt x="224314" y="116771"/>
                                </a:cubicBezTo>
                                <a:cubicBezTo>
                                  <a:pt x="218599" y="123439"/>
                                  <a:pt x="210979" y="129154"/>
                                  <a:pt x="203359" y="131059"/>
                                </a:cubicBezTo>
                                <a:cubicBezTo>
                                  <a:pt x="201454" y="131059"/>
                                  <a:pt x="198596" y="132011"/>
                                  <a:pt x="196691" y="132011"/>
                                </a:cubicBezTo>
                                <a:cubicBezTo>
                                  <a:pt x="195739" y="132011"/>
                                  <a:pt x="193834" y="132011"/>
                                  <a:pt x="192881" y="132011"/>
                                </a:cubicBezTo>
                                <a:cubicBezTo>
                                  <a:pt x="190976" y="132011"/>
                                  <a:pt x="189071" y="131059"/>
                                  <a:pt x="188119" y="131059"/>
                                </a:cubicBezTo>
                                <a:cubicBezTo>
                                  <a:pt x="182404" y="122486"/>
                                  <a:pt x="206216" y="84386"/>
                                  <a:pt x="186214" y="61526"/>
                                </a:cubicBezTo>
                                <a:cubicBezTo>
                                  <a:pt x="170974" y="43429"/>
                                  <a:pt x="133826" y="52001"/>
                                  <a:pt x="116681" y="77718"/>
                                </a:cubicBezTo>
                                <a:cubicBezTo>
                                  <a:pt x="97631" y="108199"/>
                                  <a:pt x="108109" y="135821"/>
                                  <a:pt x="120491" y="154871"/>
                                </a:cubicBezTo>
                                <a:lnTo>
                                  <a:pt x="120491" y="154871"/>
                                </a:lnTo>
                                <a:cubicBezTo>
                                  <a:pt x="121444" y="156776"/>
                                  <a:pt x="122396" y="157729"/>
                                  <a:pt x="123349" y="159634"/>
                                </a:cubicBezTo>
                                <a:cubicBezTo>
                                  <a:pt x="125254" y="161539"/>
                                  <a:pt x="127159" y="164396"/>
                                  <a:pt x="129064" y="166301"/>
                                </a:cubicBezTo>
                                <a:cubicBezTo>
                                  <a:pt x="130016" y="167254"/>
                                  <a:pt x="130969" y="168206"/>
                                  <a:pt x="131921" y="170111"/>
                                </a:cubicBezTo>
                                <a:cubicBezTo>
                                  <a:pt x="132874" y="171064"/>
                                  <a:pt x="134779" y="172016"/>
                                  <a:pt x="135731" y="173921"/>
                                </a:cubicBezTo>
                                <a:cubicBezTo>
                                  <a:pt x="138589" y="176779"/>
                                  <a:pt x="141446" y="178684"/>
                                  <a:pt x="144304" y="180589"/>
                                </a:cubicBezTo>
                                <a:cubicBezTo>
                                  <a:pt x="146209" y="181541"/>
                                  <a:pt x="148114" y="182493"/>
                                  <a:pt x="149066" y="183446"/>
                                </a:cubicBezTo>
                                <a:cubicBezTo>
                                  <a:pt x="150971" y="184399"/>
                                  <a:pt x="152876" y="185351"/>
                                  <a:pt x="154781" y="186304"/>
                                </a:cubicBezTo>
                                <a:cubicBezTo>
                                  <a:pt x="156686" y="187256"/>
                                  <a:pt x="158591" y="188209"/>
                                  <a:pt x="160496" y="189161"/>
                                </a:cubicBezTo>
                                <a:cubicBezTo>
                                  <a:pt x="162401" y="190114"/>
                                  <a:pt x="165259" y="190114"/>
                                  <a:pt x="167164" y="191066"/>
                                </a:cubicBezTo>
                                <a:cubicBezTo>
                                  <a:pt x="175736" y="192971"/>
                                  <a:pt x="186214" y="193924"/>
                                  <a:pt x="195739" y="192971"/>
                                </a:cubicBezTo>
                                <a:cubicBezTo>
                                  <a:pt x="205264" y="192018"/>
                                  <a:pt x="214789" y="189161"/>
                                  <a:pt x="223361" y="185351"/>
                                </a:cubicBezTo>
                                <a:cubicBezTo>
                                  <a:pt x="240506" y="177731"/>
                                  <a:pt x="255746" y="164396"/>
                                  <a:pt x="267176" y="146299"/>
                                </a:cubicBezTo>
                                <a:cubicBezTo>
                                  <a:pt x="272891" y="137726"/>
                                  <a:pt x="276701" y="127249"/>
                                  <a:pt x="279559" y="116771"/>
                                </a:cubicBezTo>
                                <a:cubicBezTo>
                                  <a:pt x="282416" y="106293"/>
                                  <a:pt x="282416" y="93911"/>
                                  <a:pt x="280511" y="83434"/>
                                </a:cubicBezTo>
                                <a:lnTo>
                                  <a:pt x="279559" y="79624"/>
                                </a:lnTo>
                                <a:lnTo>
                                  <a:pt x="279559" y="77718"/>
                                </a:lnTo>
                                <a:lnTo>
                                  <a:pt x="279559" y="76766"/>
                                </a:lnTo>
                                <a:lnTo>
                                  <a:pt x="279559" y="75814"/>
                                </a:lnTo>
                                <a:lnTo>
                                  <a:pt x="279559" y="75814"/>
                                </a:lnTo>
                                <a:lnTo>
                                  <a:pt x="279559" y="74861"/>
                                </a:lnTo>
                                <a:lnTo>
                                  <a:pt x="278606" y="72004"/>
                                </a:lnTo>
                                <a:lnTo>
                                  <a:pt x="278606" y="70099"/>
                                </a:lnTo>
                                <a:lnTo>
                                  <a:pt x="277654" y="68193"/>
                                </a:lnTo>
                                <a:cubicBezTo>
                                  <a:pt x="276701" y="65336"/>
                                  <a:pt x="275749" y="61526"/>
                                  <a:pt x="273844" y="59621"/>
                                </a:cubicBezTo>
                                <a:cubicBezTo>
                                  <a:pt x="272891" y="56764"/>
                                  <a:pt x="270986" y="54859"/>
                                  <a:pt x="270034" y="52001"/>
                                </a:cubicBezTo>
                                <a:cubicBezTo>
                                  <a:pt x="264319" y="42476"/>
                                  <a:pt x="255746" y="33904"/>
                                  <a:pt x="247174" y="27236"/>
                                </a:cubicBezTo>
                                <a:cubicBezTo>
                                  <a:pt x="229076" y="13901"/>
                                  <a:pt x="208121" y="7234"/>
                                  <a:pt x="187166" y="7234"/>
                                </a:cubicBezTo>
                                <a:cubicBezTo>
                                  <a:pt x="166211" y="6281"/>
                                  <a:pt x="145256" y="12949"/>
                                  <a:pt x="128111" y="24379"/>
                                </a:cubicBezTo>
                                <a:cubicBezTo>
                                  <a:pt x="119539" y="30093"/>
                                  <a:pt x="111919" y="36761"/>
                                  <a:pt x="106204" y="44381"/>
                                </a:cubicBezTo>
                                <a:cubicBezTo>
                                  <a:pt x="99536" y="52001"/>
                                  <a:pt x="94774" y="59621"/>
                                  <a:pt x="90964" y="68193"/>
                                </a:cubicBezTo>
                                <a:cubicBezTo>
                                  <a:pt x="89059" y="72004"/>
                                  <a:pt x="87154" y="75814"/>
                                  <a:pt x="85249" y="79624"/>
                                </a:cubicBezTo>
                                <a:cubicBezTo>
                                  <a:pt x="83344" y="83434"/>
                                  <a:pt x="81439" y="87243"/>
                                  <a:pt x="80486" y="91054"/>
                                </a:cubicBezTo>
                                <a:cubicBezTo>
                                  <a:pt x="78581" y="94864"/>
                                  <a:pt x="77629" y="98674"/>
                                  <a:pt x="75724" y="102484"/>
                                </a:cubicBezTo>
                                <a:cubicBezTo>
                                  <a:pt x="73819" y="106293"/>
                                  <a:pt x="72866" y="110104"/>
                                  <a:pt x="71914" y="113914"/>
                                </a:cubicBezTo>
                                <a:cubicBezTo>
                                  <a:pt x="67151" y="128201"/>
                                  <a:pt x="62389" y="142489"/>
                                  <a:pt x="58579" y="154871"/>
                                </a:cubicBezTo>
                                <a:cubicBezTo>
                                  <a:pt x="54769" y="167254"/>
                                  <a:pt x="50006" y="178684"/>
                                  <a:pt x="44291" y="187256"/>
                                </a:cubicBezTo>
                                <a:cubicBezTo>
                                  <a:pt x="38576" y="195829"/>
                                  <a:pt x="32861" y="203449"/>
                                  <a:pt x="27146" y="208211"/>
                                </a:cubicBezTo>
                                <a:cubicBezTo>
                                  <a:pt x="24289" y="211068"/>
                                  <a:pt x="21431" y="212974"/>
                                  <a:pt x="19526" y="214879"/>
                                </a:cubicBezTo>
                                <a:cubicBezTo>
                                  <a:pt x="17621" y="216784"/>
                                  <a:pt x="14764" y="217736"/>
                                  <a:pt x="12859" y="219641"/>
                                </a:cubicBezTo>
                                <a:cubicBezTo>
                                  <a:pt x="9049" y="221546"/>
                                  <a:pt x="7144" y="223451"/>
                                  <a:pt x="7144" y="223451"/>
                                </a:cubicBezTo>
                                <a:cubicBezTo>
                                  <a:pt x="7144" y="223451"/>
                                  <a:pt x="9049" y="222499"/>
                                  <a:pt x="12859" y="220593"/>
                                </a:cubicBezTo>
                                <a:cubicBezTo>
                                  <a:pt x="12859" y="220593"/>
                                  <a:pt x="15716" y="219641"/>
                                  <a:pt x="17621" y="21773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reeform: Shape 2002"/>
                        <wps:cNvSpPr/>
                        <wps:spPr>
                          <a:xfrm>
                            <a:off x="1014413" y="1000031"/>
                            <a:ext cx="228600" cy="314325"/>
                          </a:xfrm>
                          <a:custGeom>
                            <a:avLst/>
                            <a:gdLst>
                              <a:gd name="connsiteX0" fmla="*/ 115729 w 228600"/>
                              <a:gd name="connsiteY0" fmla="*/ 304343 h 314325"/>
                              <a:gd name="connsiteX1" fmla="*/ 127159 w 228600"/>
                              <a:gd name="connsiteY1" fmla="*/ 294818 h 314325"/>
                              <a:gd name="connsiteX2" fmla="*/ 137636 w 228600"/>
                              <a:gd name="connsiteY2" fmla="*/ 285293 h 314325"/>
                              <a:gd name="connsiteX3" fmla="*/ 138589 w 228600"/>
                              <a:gd name="connsiteY3" fmla="*/ 284340 h 314325"/>
                              <a:gd name="connsiteX4" fmla="*/ 139541 w 228600"/>
                              <a:gd name="connsiteY4" fmla="*/ 283388 h 314325"/>
                              <a:gd name="connsiteX5" fmla="*/ 140494 w 228600"/>
                              <a:gd name="connsiteY5" fmla="*/ 282435 h 314325"/>
                              <a:gd name="connsiteX6" fmla="*/ 143351 w 228600"/>
                              <a:gd name="connsiteY6" fmla="*/ 280531 h 314325"/>
                              <a:gd name="connsiteX7" fmla="*/ 148114 w 228600"/>
                              <a:gd name="connsiteY7" fmla="*/ 275768 h 314325"/>
                              <a:gd name="connsiteX8" fmla="*/ 167164 w 228600"/>
                              <a:gd name="connsiteY8" fmla="*/ 254813 h 314325"/>
                              <a:gd name="connsiteX9" fmla="*/ 197644 w 228600"/>
                              <a:gd name="connsiteY9" fmla="*/ 211951 h 314325"/>
                              <a:gd name="connsiteX10" fmla="*/ 229076 w 228600"/>
                              <a:gd name="connsiteY10" fmla="*/ 125273 h 314325"/>
                              <a:gd name="connsiteX11" fmla="*/ 220504 w 228600"/>
                              <a:gd name="connsiteY11" fmla="*/ 54788 h 314325"/>
                              <a:gd name="connsiteX12" fmla="*/ 206216 w 228600"/>
                              <a:gd name="connsiteY12" fmla="*/ 32881 h 314325"/>
                              <a:gd name="connsiteX13" fmla="*/ 191929 w 228600"/>
                              <a:gd name="connsiteY13" fmla="*/ 20498 h 314325"/>
                              <a:gd name="connsiteX14" fmla="*/ 186214 w 228600"/>
                              <a:gd name="connsiteY14" fmla="*/ 16688 h 314325"/>
                              <a:gd name="connsiteX15" fmla="*/ 186214 w 228600"/>
                              <a:gd name="connsiteY15" fmla="*/ 16688 h 314325"/>
                              <a:gd name="connsiteX16" fmla="*/ 157639 w 228600"/>
                              <a:gd name="connsiteY16" fmla="*/ 7163 h 314325"/>
                              <a:gd name="connsiteX17" fmla="*/ 93821 w 228600"/>
                              <a:gd name="connsiteY17" fmla="*/ 82410 h 314325"/>
                              <a:gd name="connsiteX18" fmla="*/ 154781 w 228600"/>
                              <a:gd name="connsiteY18" fmla="*/ 160515 h 314325"/>
                              <a:gd name="connsiteX19" fmla="*/ 206216 w 228600"/>
                              <a:gd name="connsiteY19" fmla="*/ 128131 h 314325"/>
                              <a:gd name="connsiteX20" fmla="*/ 170974 w 228600"/>
                              <a:gd name="connsiteY20" fmla="*/ 194806 h 314325"/>
                              <a:gd name="connsiteX21" fmla="*/ 140494 w 228600"/>
                              <a:gd name="connsiteY21" fmla="*/ 231001 h 314325"/>
                              <a:gd name="connsiteX22" fmla="*/ 122396 w 228600"/>
                              <a:gd name="connsiteY22" fmla="*/ 247193 h 314325"/>
                              <a:gd name="connsiteX23" fmla="*/ 117634 w 228600"/>
                              <a:gd name="connsiteY23" fmla="*/ 251003 h 314325"/>
                              <a:gd name="connsiteX24" fmla="*/ 114776 w 228600"/>
                              <a:gd name="connsiteY24" fmla="*/ 252908 h 314325"/>
                              <a:gd name="connsiteX25" fmla="*/ 113824 w 228600"/>
                              <a:gd name="connsiteY25" fmla="*/ 253860 h 314325"/>
                              <a:gd name="connsiteX26" fmla="*/ 113824 w 228600"/>
                              <a:gd name="connsiteY26" fmla="*/ 253860 h 314325"/>
                              <a:gd name="connsiteX27" fmla="*/ 113824 w 228600"/>
                              <a:gd name="connsiteY27" fmla="*/ 253860 h 314325"/>
                              <a:gd name="connsiteX28" fmla="*/ 112871 w 228600"/>
                              <a:gd name="connsiteY28" fmla="*/ 254813 h 314325"/>
                              <a:gd name="connsiteX29" fmla="*/ 102394 w 228600"/>
                              <a:gd name="connsiteY29" fmla="*/ 262433 h 314325"/>
                              <a:gd name="connsiteX30" fmla="*/ 7144 w 228600"/>
                              <a:gd name="connsiteY30" fmla="*/ 314821 h 314325"/>
                              <a:gd name="connsiteX31" fmla="*/ 101441 w 228600"/>
                              <a:gd name="connsiteY31" fmla="*/ 314821 h 314325"/>
                              <a:gd name="connsiteX32" fmla="*/ 104299 w 228600"/>
                              <a:gd name="connsiteY32" fmla="*/ 312915 h 314325"/>
                              <a:gd name="connsiteX33" fmla="*/ 115729 w 228600"/>
                              <a:gd name="connsiteY33" fmla="*/ 304343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28600" h="314325">
                                <a:moveTo>
                                  <a:pt x="115729" y="304343"/>
                                </a:moveTo>
                                <a:cubicBezTo>
                                  <a:pt x="119539" y="301485"/>
                                  <a:pt x="123349" y="298628"/>
                                  <a:pt x="127159" y="294818"/>
                                </a:cubicBezTo>
                                <a:cubicBezTo>
                                  <a:pt x="130969" y="291960"/>
                                  <a:pt x="134779" y="288151"/>
                                  <a:pt x="137636" y="285293"/>
                                </a:cubicBezTo>
                                <a:lnTo>
                                  <a:pt x="138589" y="284340"/>
                                </a:lnTo>
                                <a:lnTo>
                                  <a:pt x="139541" y="283388"/>
                                </a:lnTo>
                                <a:lnTo>
                                  <a:pt x="140494" y="282435"/>
                                </a:lnTo>
                                <a:lnTo>
                                  <a:pt x="143351" y="280531"/>
                                </a:lnTo>
                                <a:cubicBezTo>
                                  <a:pt x="145256" y="278626"/>
                                  <a:pt x="146209" y="277673"/>
                                  <a:pt x="148114" y="275768"/>
                                </a:cubicBezTo>
                                <a:cubicBezTo>
                                  <a:pt x="154781" y="269101"/>
                                  <a:pt x="161449" y="262433"/>
                                  <a:pt x="167164" y="254813"/>
                                </a:cubicBezTo>
                                <a:cubicBezTo>
                                  <a:pt x="178594" y="240526"/>
                                  <a:pt x="189071" y="226238"/>
                                  <a:pt x="197644" y="211951"/>
                                </a:cubicBezTo>
                                <a:cubicBezTo>
                                  <a:pt x="214789" y="182423"/>
                                  <a:pt x="225266" y="152896"/>
                                  <a:pt x="229076" y="125273"/>
                                </a:cubicBezTo>
                                <a:cubicBezTo>
                                  <a:pt x="232886" y="97651"/>
                                  <a:pt x="229076" y="72885"/>
                                  <a:pt x="220504" y="54788"/>
                                </a:cubicBezTo>
                                <a:cubicBezTo>
                                  <a:pt x="216694" y="46215"/>
                                  <a:pt x="210979" y="38596"/>
                                  <a:pt x="206216" y="32881"/>
                                </a:cubicBezTo>
                                <a:cubicBezTo>
                                  <a:pt x="201454" y="27165"/>
                                  <a:pt x="196691" y="23356"/>
                                  <a:pt x="191929" y="20498"/>
                                </a:cubicBezTo>
                                <a:cubicBezTo>
                                  <a:pt x="190024" y="18593"/>
                                  <a:pt x="188119" y="17640"/>
                                  <a:pt x="186214" y="16688"/>
                                </a:cubicBezTo>
                                <a:cubicBezTo>
                                  <a:pt x="186214" y="16688"/>
                                  <a:pt x="186214" y="16688"/>
                                  <a:pt x="186214" y="16688"/>
                                </a:cubicBezTo>
                                <a:cubicBezTo>
                                  <a:pt x="177641" y="10973"/>
                                  <a:pt x="168116" y="7163"/>
                                  <a:pt x="157639" y="7163"/>
                                </a:cubicBezTo>
                                <a:cubicBezTo>
                                  <a:pt x="123349" y="6210"/>
                                  <a:pt x="94774" y="40501"/>
                                  <a:pt x="93821" y="82410"/>
                                </a:cubicBezTo>
                                <a:cubicBezTo>
                                  <a:pt x="92869" y="125273"/>
                                  <a:pt x="120491" y="159563"/>
                                  <a:pt x="154781" y="160515"/>
                                </a:cubicBezTo>
                                <a:cubicBezTo>
                                  <a:pt x="175736" y="160515"/>
                                  <a:pt x="194786" y="148133"/>
                                  <a:pt x="206216" y="128131"/>
                                </a:cubicBezTo>
                                <a:cubicBezTo>
                                  <a:pt x="199549" y="150038"/>
                                  <a:pt x="187166" y="172898"/>
                                  <a:pt x="170974" y="194806"/>
                                </a:cubicBezTo>
                                <a:cubicBezTo>
                                  <a:pt x="162401" y="207188"/>
                                  <a:pt x="151924" y="219571"/>
                                  <a:pt x="140494" y="231001"/>
                                </a:cubicBezTo>
                                <a:cubicBezTo>
                                  <a:pt x="134779" y="236715"/>
                                  <a:pt x="128111" y="242431"/>
                                  <a:pt x="122396" y="247193"/>
                                </a:cubicBezTo>
                                <a:cubicBezTo>
                                  <a:pt x="120491" y="248146"/>
                                  <a:pt x="118586" y="250051"/>
                                  <a:pt x="117634" y="251003"/>
                                </a:cubicBezTo>
                                <a:lnTo>
                                  <a:pt x="114776" y="252908"/>
                                </a:lnTo>
                                <a:lnTo>
                                  <a:pt x="113824" y="253860"/>
                                </a:lnTo>
                                <a:cubicBezTo>
                                  <a:pt x="113824" y="253860"/>
                                  <a:pt x="113824" y="253860"/>
                                  <a:pt x="113824" y="253860"/>
                                </a:cubicBezTo>
                                <a:lnTo>
                                  <a:pt x="113824" y="253860"/>
                                </a:lnTo>
                                <a:lnTo>
                                  <a:pt x="112871" y="254813"/>
                                </a:lnTo>
                                <a:cubicBezTo>
                                  <a:pt x="109061" y="257671"/>
                                  <a:pt x="106204" y="259576"/>
                                  <a:pt x="102394" y="262433"/>
                                </a:cubicBezTo>
                                <a:cubicBezTo>
                                  <a:pt x="74771" y="283388"/>
                                  <a:pt x="42386" y="301485"/>
                                  <a:pt x="7144" y="314821"/>
                                </a:cubicBezTo>
                                <a:lnTo>
                                  <a:pt x="101441" y="314821"/>
                                </a:lnTo>
                                <a:cubicBezTo>
                                  <a:pt x="102394" y="313868"/>
                                  <a:pt x="103346" y="313868"/>
                                  <a:pt x="104299" y="312915"/>
                                </a:cubicBezTo>
                                <a:cubicBezTo>
                                  <a:pt x="108109" y="311010"/>
                                  <a:pt x="111919" y="307201"/>
                                  <a:pt x="115729" y="3043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reeform: Shape 2003"/>
                        <wps:cNvSpPr/>
                        <wps:spPr>
                          <a:xfrm>
                            <a:off x="146685" y="1225793"/>
                            <a:ext cx="571500" cy="95250"/>
                          </a:xfrm>
                          <a:custGeom>
                            <a:avLst/>
                            <a:gdLst>
                              <a:gd name="connsiteX0" fmla="*/ 509111 w 571500"/>
                              <a:gd name="connsiteY0" fmla="*/ 70961 h 95250"/>
                              <a:gd name="connsiteX1" fmla="*/ 494824 w 571500"/>
                              <a:gd name="connsiteY1" fmla="*/ 65246 h 95250"/>
                              <a:gd name="connsiteX2" fmla="*/ 481489 w 571500"/>
                              <a:gd name="connsiteY2" fmla="*/ 59531 h 95250"/>
                              <a:gd name="connsiteX3" fmla="*/ 474821 w 571500"/>
                              <a:gd name="connsiteY3" fmla="*/ 56673 h 95250"/>
                              <a:gd name="connsiteX4" fmla="*/ 468154 w 571500"/>
                              <a:gd name="connsiteY4" fmla="*/ 53816 h 95250"/>
                              <a:gd name="connsiteX5" fmla="*/ 461486 w 571500"/>
                              <a:gd name="connsiteY5" fmla="*/ 50959 h 95250"/>
                              <a:gd name="connsiteX6" fmla="*/ 454819 w 571500"/>
                              <a:gd name="connsiteY6" fmla="*/ 48101 h 95250"/>
                              <a:gd name="connsiteX7" fmla="*/ 439579 w 571500"/>
                              <a:gd name="connsiteY7" fmla="*/ 41434 h 95250"/>
                              <a:gd name="connsiteX8" fmla="*/ 424339 w 571500"/>
                              <a:gd name="connsiteY8" fmla="*/ 35719 h 95250"/>
                              <a:gd name="connsiteX9" fmla="*/ 416719 w 571500"/>
                              <a:gd name="connsiteY9" fmla="*/ 32861 h 95250"/>
                              <a:gd name="connsiteX10" fmla="*/ 409099 w 571500"/>
                              <a:gd name="connsiteY10" fmla="*/ 30003 h 95250"/>
                              <a:gd name="connsiteX11" fmla="*/ 393859 w 571500"/>
                              <a:gd name="connsiteY11" fmla="*/ 25241 h 95250"/>
                              <a:gd name="connsiteX12" fmla="*/ 378619 w 571500"/>
                              <a:gd name="connsiteY12" fmla="*/ 21431 h 95250"/>
                              <a:gd name="connsiteX13" fmla="*/ 363379 w 571500"/>
                              <a:gd name="connsiteY13" fmla="*/ 17621 h 95250"/>
                              <a:gd name="connsiteX14" fmla="*/ 348139 w 571500"/>
                              <a:gd name="connsiteY14" fmla="*/ 14764 h 95250"/>
                              <a:gd name="connsiteX15" fmla="*/ 332899 w 571500"/>
                              <a:gd name="connsiteY15" fmla="*/ 11906 h 95250"/>
                              <a:gd name="connsiteX16" fmla="*/ 317659 w 571500"/>
                              <a:gd name="connsiteY16" fmla="*/ 10001 h 95250"/>
                              <a:gd name="connsiteX17" fmla="*/ 310039 w 571500"/>
                              <a:gd name="connsiteY17" fmla="*/ 9048 h 95250"/>
                              <a:gd name="connsiteX18" fmla="*/ 302419 w 571500"/>
                              <a:gd name="connsiteY18" fmla="*/ 8096 h 95250"/>
                              <a:gd name="connsiteX19" fmla="*/ 288131 w 571500"/>
                              <a:gd name="connsiteY19" fmla="*/ 7144 h 95250"/>
                              <a:gd name="connsiteX20" fmla="*/ 273844 w 571500"/>
                              <a:gd name="connsiteY20" fmla="*/ 7144 h 95250"/>
                              <a:gd name="connsiteX21" fmla="*/ 259556 w 571500"/>
                              <a:gd name="connsiteY21" fmla="*/ 7144 h 95250"/>
                              <a:gd name="connsiteX22" fmla="*/ 252889 w 571500"/>
                              <a:gd name="connsiteY22" fmla="*/ 7144 h 95250"/>
                              <a:gd name="connsiteX23" fmla="*/ 246221 w 571500"/>
                              <a:gd name="connsiteY23" fmla="*/ 7144 h 95250"/>
                              <a:gd name="connsiteX24" fmla="*/ 232886 w 571500"/>
                              <a:gd name="connsiteY24" fmla="*/ 8096 h 95250"/>
                              <a:gd name="connsiteX25" fmla="*/ 181451 w 571500"/>
                              <a:gd name="connsiteY25" fmla="*/ 15716 h 95250"/>
                              <a:gd name="connsiteX26" fmla="*/ 95726 w 571500"/>
                              <a:gd name="connsiteY26" fmla="*/ 41434 h 95250"/>
                              <a:gd name="connsiteX27" fmla="*/ 33814 w 571500"/>
                              <a:gd name="connsiteY27" fmla="*/ 71914 h 95250"/>
                              <a:gd name="connsiteX28" fmla="*/ 7144 w 571500"/>
                              <a:gd name="connsiteY28" fmla="*/ 90011 h 95250"/>
                              <a:gd name="connsiteX29" fmla="*/ 19526 w 571500"/>
                              <a:gd name="connsiteY29" fmla="*/ 90011 h 95250"/>
                              <a:gd name="connsiteX30" fmla="*/ 39529 w 571500"/>
                              <a:gd name="connsiteY30" fmla="*/ 81439 h 95250"/>
                              <a:gd name="connsiteX31" fmla="*/ 103346 w 571500"/>
                              <a:gd name="connsiteY31" fmla="*/ 61436 h 95250"/>
                              <a:gd name="connsiteX32" fmla="*/ 187166 w 571500"/>
                              <a:gd name="connsiteY32" fmla="*/ 47148 h 95250"/>
                              <a:gd name="connsiteX33" fmla="*/ 235744 w 571500"/>
                              <a:gd name="connsiteY33" fmla="*/ 45244 h 95250"/>
                              <a:gd name="connsiteX34" fmla="*/ 287179 w 571500"/>
                              <a:gd name="connsiteY34" fmla="*/ 48101 h 95250"/>
                              <a:gd name="connsiteX35" fmla="*/ 340519 w 571500"/>
                              <a:gd name="connsiteY35" fmla="*/ 57626 h 95250"/>
                              <a:gd name="connsiteX36" fmla="*/ 353854 w 571500"/>
                              <a:gd name="connsiteY36" fmla="*/ 61436 h 95250"/>
                              <a:gd name="connsiteX37" fmla="*/ 367189 w 571500"/>
                              <a:gd name="connsiteY37" fmla="*/ 65246 h 95250"/>
                              <a:gd name="connsiteX38" fmla="*/ 380524 w 571500"/>
                              <a:gd name="connsiteY38" fmla="*/ 70009 h 95250"/>
                              <a:gd name="connsiteX39" fmla="*/ 393859 w 571500"/>
                              <a:gd name="connsiteY39" fmla="*/ 74771 h 95250"/>
                              <a:gd name="connsiteX40" fmla="*/ 400526 w 571500"/>
                              <a:gd name="connsiteY40" fmla="*/ 77628 h 95250"/>
                              <a:gd name="connsiteX41" fmla="*/ 407194 w 571500"/>
                              <a:gd name="connsiteY41" fmla="*/ 80486 h 95250"/>
                              <a:gd name="connsiteX42" fmla="*/ 420529 w 571500"/>
                              <a:gd name="connsiteY42" fmla="*/ 86201 h 95250"/>
                              <a:gd name="connsiteX43" fmla="*/ 429101 w 571500"/>
                              <a:gd name="connsiteY43" fmla="*/ 90964 h 95250"/>
                              <a:gd name="connsiteX44" fmla="*/ 565309 w 571500"/>
                              <a:gd name="connsiteY44" fmla="*/ 90964 h 95250"/>
                              <a:gd name="connsiteX45" fmla="*/ 524351 w 571500"/>
                              <a:gd name="connsiteY45" fmla="*/ 77628 h 95250"/>
                              <a:gd name="connsiteX46" fmla="*/ 509111 w 571500"/>
                              <a:gd name="connsiteY46" fmla="*/ 7096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71500" h="95250">
                                <a:moveTo>
                                  <a:pt x="509111" y="70961"/>
                                </a:moveTo>
                                <a:cubicBezTo>
                                  <a:pt x="504349" y="69056"/>
                                  <a:pt x="499586" y="67151"/>
                                  <a:pt x="494824" y="65246"/>
                                </a:cubicBezTo>
                                <a:cubicBezTo>
                                  <a:pt x="490061" y="63341"/>
                                  <a:pt x="485299" y="61436"/>
                                  <a:pt x="481489" y="59531"/>
                                </a:cubicBezTo>
                                <a:lnTo>
                                  <a:pt x="474821" y="56673"/>
                                </a:lnTo>
                                <a:lnTo>
                                  <a:pt x="468154" y="53816"/>
                                </a:lnTo>
                                <a:lnTo>
                                  <a:pt x="461486" y="50959"/>
                                </a:lnTo>
                                <a:lnTo>
                                  <a:pt x="454819" y="48101"/>
                                </a:lnTo>
                                <a:cubicBezTo>
                                  <a:pt x="450056" y="46196"/>
                                  <a:pt x="445294" y="43339"/>
                                  <a:pt x="439579" y="41434"/>
                                </a:cubicBezTo>
                                <a:cubicBezTo>
                                  <a:pt x="434816" y="39528"/>
                                  <a:pt x="430054" y="37623"/>
                                  <a:pt x="424339" y="35719"/>
                                </a:cubicBezTo>
                                <a:cubicBezTo>
                                  <a:pt x="421481" y="34766"/>
                                  <a:pt x="419576" y="33814"/>
                                  <a:pt x="416719" y="32861"/>
                                </a:cubicBezTo>
                                <a:cubicBezTo>
                                  <a:pt x="413861" y="31909"/>
                                  <a:pt x="411956" y="30956"/>
                                  <a:pt x="409099" y="30003"/>
                                </a:cubicBezTo>
                                <a:cubicBezTo>
                                  <a:pt x="404336" y="28098"/>
                                  <a:pt x="398621" y="27146"/>
                                  <a:pt x="393859" y="25241"/>
                                </a:cubicBezTo>
                                <a:cubicBezTo>
                                  <a:pt x="389096" y="24289"/>
                                  <a:pt x="383381" y="22384"/>
                                  <a:pt x="378619" y="21431"/>
                                </a:cubicBezTo>
                                <a:cubicBezTo>
                                  <a:pt x="373856" y="20478"/>
                                  <a:pt x="368141" y="18573"/>
                                  <a:pt x="363379" y="17621"/>
                                </a:cubicBezTo>
                                <a:cubicBezTo>
                                  <a:pt x="358616" y="16669"/>
                                  <a:pt x="353854" y="15716"/>
                                  <a:pt x="348139" y="14764"/>
                                </a:cubicBezTo>
                                <a:cubicBezTo>
                                  <a:pt x="343376" y="13811"/>
                                  <a:pt x="338614" y="12859"/>
                                  <a:pt x="332899" y="11906"/>
                                </a:cubicBezTo>
                                <a:cubicBezTo>
                                  <a:pt x="328136" y="10953"/>
                                  <a:pt x="323374" y="10953"/>
                                  <a:pt x="317659" y="10001"/>
                                </a:cubicBezTo>
                                <a:cubicBezTo>
                                  <a:pt x="314801" y="10001"/>
                                  <a:pt x="312896" y="9048"/>
                                  <a:pt x="310039" y="9048"/>
                                </a:cubicBezTo>
                                <a:cubicBezTo>
                                  <a:pt x="307181" y="9048"/>
                                  <a:pt x="305276" y="9048"/>
                                  <a:pt x="302419" y="8096"/>
                                </a:cubicBezTo>
                                <a:cubicBezTo>
                                  <a:pt x="297656" y="8096"/>
                                  <a:pt x="292894" y="7144"/>
                                  <a:pt x="288131" y="7144"/>
                                </a:cubicBezTo>
                                <a:cubicBezTo>
                                  <a:pt x="283369" y="7144"/>
                                  <a:pt x="278606" y="7144"/>
                                  <a:pt x="273844" y="7144"/>
                                </a:cubicBezTo>
                                <a:cubicBezTo>
                                  <a:pt x="269081" y="7144"/>
                                  <a:pt x="264319" y="7144"/>
                                  <a:pt x="259556" y="7144"/>
                                </a:cubicBezTo>
                                <a:cubicBezTo>
                                  <a:pt x="257651" y="7144"/>
                                  <a:pt x="254794" y="7144"/>
                                  <a:pt x="252889" y="7144"/>
                                </a:cubicBezTo>
                                <a:cubicBezTo>
                                  <a:pt x="250984" y="7144"/>
                                  <a:pt x="248126" y="7144"/>
                                  <a:pt x="246221" y="7144"/>
                                </a:cubicBezTo>
                                <a:cubicBezTo>
                                  <a:pt x="241459" y="7144"/>
                                  <a:pt x="236696" y="8096"/>
                                  <a:pt x="232886" y="8096"/>
                                </a:cubicBezTo>
                                <a:cubicBezTo>
                                  <a:pt x="214789" y="10001"/>
                                  <a:pt x="197644" y="11906"/>
                                  <a:pt x="181451" y="15716"/>
                                </a:cubicBezTo>
                                <a:cubicBezTo>
                                  <a:pt x="149066" y="22384"/>
                                  <a:pt x="120491" y="30956"/>
                                  <a:pt x="95726" y="41434"/>
                                </a:cubicBezTo>
                                <a:cubicBezTo>
                                  <a:pt x="70961" y="50959"/>
                                  <a:pt x="50006" y="62389"/>
                                  <a:pt x="33814" y="71914"/>
                                </a:cubicBezTo>
                                <a:cubicBezTo>
                                  <a:pt x="22384" y="78581"/>
                                  <a:pt x="13811" y="84296"/>
                                  <a:pt x="7144" y="90011"/>
                                </a:cubicBezTo>
                                <a:lnTo>
                                  <a:pt x="19526" y="90011"/>
                                </a:lnTo>
                                <a:cubicBezTo>
                                  <a:pt x="25241" y="87153"/>
                                  <a:pt x="31909" y="84296"/>
                                  <a:pt x="39529" y="81439"/>
                                </a:cubicBezTo>
                                <a:cubicBezTo>
                                  <a:pt x="56674" y="74771"/>
                                  <a:pt x="77629" y="67151"/>
                                  <a:pt x="103346" y="61436"/>
                                </a:cubicBezTo>
                                <a:cubicBezTo>
                                  <a:pt x="128111" y="54769"/>
                                  <a:pt x="156686" y="50006"/>
                                  <a:pt x="187166" y="47148"/>
                                </a:cubicBezTo>
                                <a:cubicBezTo>
                                  <a:pt x="202406" y="46196"/>
                                  <a:pt x="218599" y="45244"/>
                                  <a:pt x="235744" y="45244"/>
                                </a:cubicBezTo>
                                <a:cubicBezTo>
                                  <a:pt x="251936" y="45244"/>
                                  <a:pt x="269081" y="46196"/>
                                  <a:pt x="287179" y="48101"/>
                                </a:cubicBezTo>
                                <a:cubicBezTo>
                                  <a:pt x="304324" y="50006"/>
                                  <a:pt x="322421" y="52864"/>
                                  <a:pt x="340519" y="57626"/>
                                </a:cubicBezTo>
                                <a:cubicBezTo>
                                  <a:pt x="345281" y="58578"/>
                                  <a:pt x="349091" y="59531"/>
                                  <a:pt x="353854" y="61436"/>
                                </a:cubicBezTo>
                                <a:cubicBezTo>
                                  <a:pt x="358616" y="62389"/>
                                  <a:pt x="362426" y="63341"/>
                                  <a:pt x="367189" y="65246"/>
                                </a:cubicBezTo>
                                <a:cubicBezTo>
                                  <a:pt x="371951" y="67151"/>
                                  <a:pt x="375761" y="68103"/>
                                  <a:pt x="380524" y="70009"/>
                                </a:cubicBezTo>
                                <a:cubicBezTo>
                                  <a:pt x="385286" y="71914"/>
                                  <a:pt x="389096" y="73819"/>
                                  <a:pt x="393859" y="74771"/>
                                </a:cubicBezTo>
                                <a:cubicBezTo>
                                  <a:pt x="395764" y="75723"/>
                                  <a:pt x="398621" y="76676"/>
                                  <a:pt x="400526" y="77628"/>
                                </a:cubicBezTo>
                                <a:lnTo>
                                  <a:pt x="407194" y="80486"/>
                                </a:lnTo>
                                <a:cubicBezTo>
                                  <a:pt x="411956" y="82391"/>
                                  <a:pt x="415766" y="84296"/>
                                  <a:pt x="420529" y="86201"/>
                                </a:cubicBezTo>
                                <a:cubicBezTo>
                                  <a:pt x="423386" y="88106"/>
                                  <a:pt x="426244" y="89059"/>
                                  <a:pt x="429101" y="90964"/>
                                </a:cubicBezTo>
                                <a:lnTo>
                                  <a:pt x="565309" y="90964"/>
                                </a:lnTo>
                                <a:cubicBezTo>
                                  <a:pt x="551974" y="87153"/>
                                  <a:pt x="537686" y="82391"/>
                                  <a:pt x="524351" y="77628"/>
                                </a:cubicBezTo>
                                <a:cubicBezTo>
                                  <a:pt x="518636" y="74771"/>
                                  <a:pt x="513874" y="72866"/>
                                  <a:pt x="509111" y="7096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reeform: Shape 2004"/>
                        <wps:cNvSpPr/>
                        <wps:spPr>
                          <a:xfrm>
                            <a:off x="0" y="361875"/>
                            <a:ext cx="371475" cy="638175"/>
                          </a:xfrm>
                          <a:custGeom>
                            <a:avLst/>
                            <a:gdLst>
                              <a:gd name="connsiteX0" fmla="*/ 132874 w 371475"/>
                              <a:gd name="connsiteY0" fmla="*/ 493871 h 638175"/>
                              <a:gd name="connsiteX1" fmla="*/ 144304 w 371475"/>
                              <a:gd name="connsiteY1" fmla="*/ 484346 h 638175"/>
                              <a:gd name="connsiteX2" fmla="*/ 155734 w 371475"/>
                              <a:gd name="connsiteY2" fmla="*/ 474821 h 638175"/>
                              <a:gd name="connsiteX3" fmla="*/ 167164 w 371475"/>
                              <a:gd name="connsiteY3" fmla="*/ 465296 h 638175"/>
                              <a:gd name="connsiteX4" fmla="*/ 172879 w 371475"/>
                              <a:gd name="connsiteY4" fmla="*/ 460534 h 638175"/>
                              <a:gd name="connsiteX5" fmla="*/ 178594 w 371475"/>
                              <a:gd name="connsiteY5" fmla="*/ 455771 h 638175"/>
                              <a:gd name="connsiteX6" fmla="*/ 184309 w 371475"/>
                              <a:gd name="connsiteY6" fmla="*/ 451009 h 638175"/>
                              <a:gd name="connsiteX7" fmla="*/ 190024 w 371475"/>
                              <a:gd name="connsiteY7" fmla="*/ 446246 h 638175"/>
                              <a:gd name="connsiteX8" fmla="*/ 202406 w 371475"/>
                              <a:gd name="connsiteY8" fmla="*/ 436721 h 638175"/>
                              <a:gd name="connsiteX9" fmla="*/ 214789 w 371475"/>
                              <a:gd name="connsiteY9" fmla="*/ 426244 h 638175"/>
                              <a:gd name="connsiteX10" fmla="*/ 220504 w 371475"/>
                              <a:gd name="connsiteY10" fmla="*/ 420528 h 638175"/>
                              <a:gd name="connsiteX11" fmla="*/ 226219 w 371475"/>
                              <a:gd name="connsiteY11" fmla="*/ 414814 h 638175"/>
                              <a:gd name="connsiteX12" fmla="*/ 237649 w 371475"/>
                              <a:gd name="connsiteY12" fmla="*/ 403384 h 638175"/>
                              <a:gd name="connsiteX13" fmla="*/ 248126 w 371475"/>
                              <a:gd name="connsiteY13" fmla="*/ 391953 h 638175"/>
                              <a:gd name="connsiteX14" fmla="*/ 258604 w 371475"/>
                              <a:gd name="connsiteY14" fmla="*/ 380524 h 638175"/>
                              <a:gd name="connsiteX15" fmla="*/ 268129 w 371475"/>
                              <a:gd name="connsiteY15" fmla="*/ 369094 h 638175"/>
                              <a:gd name="connsiteX16" fmla="*/ 277654 w 371475"/>
                              <a:gd name="connsiteY16" fmla="*/ 356711 h 638175"/>
                              <a:gd name="connsiteX17" fmla="*/ 286226 w 371475"/>
                              <a:gd name="connsiteY17" fmla="*/ 344328 h 638175"/>
                              <a:gd name="connsiteX18" fmla="*/ 290036 w 371475"/>
                              <a:gd name="connsiteY18" fmla="*/ 338614 h 638175"/>
                              <a:gd name="connsiteX19" fmla="*/ 293846 w 371475"/>
                              <a:gd name="connsiteY19" fmla="*/ 332899 h 638175"/>
                              <a:gd name="connsiteX20" fmla="*/ 301466 w 371475"/>
                              <a:gd name="connsiteY20" fmla="*/ 320516 h 638175"/>
                              <a:gd name="connsiteX21" fmla="*/ 308134 w 371475"/>
                              <a:gd name="connsiteY21" fmla="*/ 308134 h 638175"/>
                              <a:gd name="connsiteX22" fmla="*/ 314801 w 371475"/>
                              <a:gd name="connsiteY22" fmla="*/ 295751 h 638175"/>
                              <a:gd name="connsiteX23" fmla="*/ 317659 w 371475"/>
                              <a:gd name="connsiteY23" fmla="*/ 290036 h 638175"/>
                              <a:gd name="connsiteX24" fmla="*/ 320516 w 371475"/>
                              <a:gd name="connsiteY24" fmla="*/ 283369 h 638175"/>
                              <a:gd name="connsiteX25" fmla="*/ 326231 w 371475"/>
                              <a:gd name="connsiteY25" fmla="*/ 270986 h 638175"/>
                              <a:gd name="connsiteX26" fmla="*/ 344329 w 371475"/>
                              <a:gd name="connsiteY26" fmla="*/ 222409 h 638175"/>
                              <a:gd name="connsiteX27" fmla="*/ 362426 w 371475"/>
                              <a:gd name="connsiteY27" fmla="*/ 134778 h 638175"/>
                              <a:gd name="connsiteX28" fmla="*/ 365284 w 371475"/>
                              <a:gd name="connsiteY28" fmla="*/ 66199 h 638175"/>
                              <a:gd name="connsiteX29" fmla="*/ 360521 w 371475"/>
                              <a:gd name="connsiteY29" fmla="*/ 22384 h 638175"/>
                              <a:gd name="connsiteX30" fmla="*/ 359569 w 371475"/>
                              <a:gd name="connsiteY30" fmla="*/ 15716 h 638175"/>
                              <a:gd name="connsiteX31" fmla="*/ 358616 w 371475"/>
                              <a:gd name="connsiteY31" fmla="*/ 10954 h 638175"/>
                              <a:gd name="connsiteX32" fmla="*/ 357664 w 371475"/>
                              <a:gd name="connsiteY32" fmla="*/ 7144 h 638175"/>
                              <a:gd name="connsiteX33" fmla="*/ 357664 w 371475"/>
                              <a:gd name="connsiteY33" fmla="*/ 10954 h 638175"/>
                              <a:gd name="connsiteX34" fmla="*/ 357664 w 371475"/>
                              <a:gd name="connsiteY34" fmla="*/ 22384 h 638175"/>
                              <a:gd name="connsiteX35" fmla="*/ 354806 w 371475"/>
                              <a:gd name="connsiteY35" fmla="*/ 65246 h 638175"/>
                              <a:gd name="connsiteX36" fmla="*/ 342424 w 371475"/>
                              <a:gd name="connsiteY36" fmla="*/ 130969 h 638175"/>
                              <a:gd name="connsiteX37" fmla="*/ 315754 w 371475"/>
                              <a:gd name="connsiteY37" fmla="*/ 211931 h 638175"/>
                              <a:gd name="connsiteX38" fmla="*/ 294799 w 371475"/>
                              <a:gd name="connsiteY38" fmla="*/ 255746 h 638175"/>
                              <a:gd name="connsiteX39" fmla="*/ 268129 w 371475"/>
                              <a:gd name="connsiteY39" fmla="*/ 299561 h 638175"/>
                              <a:gd name="connsiteX40" fmla="*/ 234791 w 371475"/>
                              <a:gd name="connsiteY40" fmla="*/ 341471 h 638175"/>
                              <a:gd name="connsiteX41" fmla="*/ 225266 w 371475"/>
                              <a:gd name="connsiteY41" fmla="*/ 351949 h 638175"/>
                              <a:gd name="connsiteX42" fmla="*/ 215741 w 371475"/>
                              <a:gd name="connsiteY42" fmla="*/ 361474 h 638175"/>
                              <a:gd name="connsiteX43" fmla="*/ 205264 w 371475"/>
                              <a:gd name="connsiteY43" fmla="*/ 370999 h 638175"/>
                              <a:gd name="connsiteX44" fmla="*/ 194786 w 371475"/>
                              <a:gd name="connsiteY44" fmla="*/ 380524 h 638175"/>
                              <a:gd name="connsiteX45" fmla="*/ 189071 w 371475"/>
                              <a:gd name="connsiteY45" fmla="*/ 385286 h 638175"/>
                              <a:gd name="connsiteX46" fmla="*/ 183356 w 371475"/>
                              <a:gd name="connsiteY46" fmla="*/ 390049 h 638175"/>
                              <a:gd name="connsiteX47" fmla="*/ 171926 w 371475"/>
                              <a:gd name="connsiteY47" fmla="*/ 398621 h 638175"/>
                              <a:gd name="connsiteX48" fmla="*/ 160496 w 371475"/>
                              <a:gd name="connsiteY48" fmla="*/ 407194 h 638175"/>
                              <a:gd name="connsiteX49" fmla="*/ 157639 w 371475"/>
                              <a:gd name="connsiteY49" fmla="*/ 409099 h 638175"/>
                              <a:gd name="connsiteX50" fmla="*/ 153829 w 371475"/>
                              <a:gd name="connsiteY50" fmla="*/ 411003 h 638175"/>
                              <a:gd name="connsiteX51" fmla="*/ 147161 w 371475"/>
                              <a:gd name="connsiteY51" fmla="*/ 415766 h 638175"/>
                              <a:gd name="connsiteX52" fmla="*/ 140494 w 371475"/>
                              <a:gd name="connsiteY52" fmla="*/ 420528 h 638175"/>
                              <a:gd name="connsiteX53" fmla="*/ 133826 w 371475"/>
                              <a:gd name="connsiteY53" fmla="*/ 425291 h 638175"/>
                              <a:gd name="connsiteX54" fmla="*/ 120491 w 371475"/>
                              <a:gd name="connsiteY54" fmla="*/ 434816 h 638175"/>
                              <a:gd name="connsiteX55" fmla="*/ 94774 w 371475"/>
                              <a:gd name="connsiteY55" fmla="*/ 454819 h 638175"/>
                              <a:gd name="connsiteX56" fmla="*/ 7144 w 371475"/>
                              <a:gd name="connsiteY56" fmla="*/ 545306 h 638175"/>
                              <a:gd name="connsiteX57" fmla="*/ 7144 w 371475"/>
                              <a:gd name="connsiteY57" fmla="*/ 639603 h 638175"/>
                              <a:gd name="connsiteX58" fmla="*/ 45244 w 371475"/>
                              <a:gd name="connsiteY58" fmla="*/ 583406 h 638175"/>
                              <a:gd name="connsiteX59" fmla="*/ 132874 w 371475"/>
                              <a:gd name="connsiteY59" fmla="*/ 493871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71475" h="638175">
                                <a:moveTo>
                                  <a:pt x="132874" y="493871"/>
                                </a:moveTo>
                                <a:cubicBezTo>
                                  <a:pt x="136684" y="490061"/>
                                  <a:pt x="140494" y="487203"/>
                                  <a:pt x="144304" y="484346"/>
                                </a:cubicBezTo>
                                <a:cubicBezTo>
                                  <a:pt x="148114" y="481489"/>
                                  <a:pt x="151924" y="477678"/>
                                  <a:pt x="155734" y="474821"/>
                                </a:cubicBezTo>
                                <a:cubicBezTo>
                                  <a:pt x="159544" y="471964"/>
                                  <a:pt x="163354" y="468153"/>
                                  <a:pt x="167164" y="465296"/>
                                </a:cubicBezTo>
                                <a:lnTo>
                                  <a:pt x="172879" y="460534"/>
                                </a:lnTo>
                                <a:lnTo>
                                  <a:pt x="178594" y="455771"/>
                                </a:lnTo>
                                <a:lnTo>
                                  <a:pt x="184309" y="451009"/>
                                </a:lnTo>
                                <a:lnTo>
                                  <a:pt x="190024" y="446246"/>
                                </a:lnTo>
                                <a:cubicBezTo>
                                  <a:pt x="193834" y="443389"/>
                                  <a:pt x="198596" y="439578"/>
                                  <a:pt x="202406" y="436721"/>
                                </a:cubicBezTo>
                                <a:cubicBezTo>
                                  <a:pt x="206216" y="433864"/>
                                  <a:pt x="210979" y="430053"/>
                                  <a:pt x="214789" y="426244"/>
                                </a:cubicBezTo>
                                <a:cubicBezTo>
                                  <a:pt x="216694" y="424339"/>
                                  <a:pt x="218599" y="422434"/>
                                  <a:pt x="220504" y="420528"/>
                                </a:cubicBezTo>
                                <a:cubicBezTo>
                                  <a:pt x="222409" y="418624"/>
                                  <a:pt x="224314" y="416719"/>
                                  <a:pt x="226219" y="414814"/>
                                </a:cubicBezTo>
                                <a:cubicBezTo>
                                  <a:pt x="230029" y="411003"/>
                                  <a:pt x="233839" y="407194"/>
                                  <a:pt x="237649" y="403384"/>
                                </a:cubicBezTo>
                                <a:cubicBezTo>
                                  <a:pt x="241459" y="399574"/>
                                  <a:pt x="245269" y="395764"/>
                                  <a:pt x="248126" y="391953"/>
                                </a:cubicBezTo>
                                <a:cubicBezTo>
                                  <a:pt x="251936" y="388144"/>
                                  <a:pt x="254794" y="384334"/>
                                  <a:pt x="258604" y="380524"/>
                                </a:cubicBezTo>
                                <a:cubicBezTo>
                                  <a:pt x="261461" y="376714"/>
                                  <a:pt x="265271" y="372903"/>
                                  <a:pt x="268129" y="369094"/>
                                </a:cubicBezTo>
                                <a:cubicBezTo>
                                  <a:pt x="270986" y="365284"/>
                                  <a:pt x="273844" y="361474"/>
                                  <a:pt x="277654" y="356711"/>
                                </a:cubicBezTo>
                                <a:cubicBezTo>
                                  <a:pt x="280511" y="352901"/>
                                  <a:pt x="283369" y="348139"/>
                                  <a:pt x="286226" y="344328"/>
                                </a:cubicBezTo>
                                <a:cubicBezTo>
                                  <a:pt x="287179" y="342424"/>
                                  <a:pt x="289084" y="340519"/>
                                  <a:pt x="290036" y="338614"/>
                                </a:cubicBezTo>
                                <a:cubicBezTo>
                                  <a:pt x="290989" y="336709"/>
                                  <a:pt x="292894" y="334803"/>
                                  <a:pt x="293846" y="332899"/>
                                </a:cubicBezTo>
                                <a:cubicBezTo>
                                  <a:pt x="296704" y="329089"/>
                                  <a:pt x="298609" y="324326"/>
                                  <a:pt x="301466" y="320516"/>
                                </a:cubicBezTo>
                                <a:cubicBezTo>
                                  <a:pt x="303371" y="316706"/>
                                  <a:pt x="306229" y="311944"/>
                                  <a:pt x="308134" y="308134"/>
                                </a:cubicBezTo>
                                <a:cubicBezTo>
                                  <a:pt x="310039" y="304324"/>
                                  <a:pt x="312896" y="299561"/>
                                  <a:pt x="314801" y="295751"/>
                                </a:cubicBezTo>
                                <a:cubicBezTo>
                                  <a:pt x="315754" y="293846"/>
                                  <a:pt x="316706" y="291941"/>
                                  <a:pt x="317659" y="290036"/>
                                </a:cubicBezTo>
                                <a:cubicBezTo>
                                  <a:pt x="318611" y="288131"/>
                                  <a:pt x="319564" y="286226"/>
                                  <a:pt x="320516" y="283369"/>
                                </a:cubicBezTo>
                                <a:cubicBezTo>
                                  <a:pt x="322421" y="279559"/>
                                  <a:pt x="324326" y="274796"/>
                                  <a:pt x="326231" y="270986"/>
                                </a:cubicBezTo>
                                <a:cubicBezTo>
                                  <a:pt x="332899" y="254794"/>
                                  <a:pt x="339566" y="238601"/>
                                  <a:pt x="344329" y="222409"/>
                                </a:cubicBezTo>
                                <a:cubicBezTo>
                                  <a:pt x="353854" y="190976"/>
                                  <a:pt x="359569" y="160496"/>
                                  <a:pt x="362426" y="134778"/>
                                </a:cubicBezTo>
                                <a:cubicBezTo>
                                  <a:pt x="365284" y="108109"/>
                                  <a:pt x="365284" y="85249"/>
                                  <a:pt x="365284" y="66199"/>
                                </a:cubicBezTo>
                                <a:cubicBezTo>
                                  <a:pt x="364331" y="47149"/>
                                  <a:pt x="362426" y="32861"/>
                                  <a:pt x="360521" y="22384"/>
                                </a:cubicBezTo>
                                <a:cubicBezTo>
                                  <a:pt x="360521" y="19526"/>
                                  <a:pt x="359569" y="17621"/>
                                  <a:pt x="359569" y="15716"/>
                                </a:cubicBezTo>
                                <a:cubicBezTo>
                                  <a:pt x="359569" y="13811"/>
                                  <a:pt x="358616" y="11906"/>
                                  <a:pt x="358616" y="10954"/>
                                </a:cubicBezTo>
                                <a:cubicBezTo>
                                  <a:pt x="357664" y="8096"/>
                                  <a:pt x="357664" y="7144"/>
                                  <a:pt x="357664" y="7144"/>
                                </a:cubicBezTo>
                                <a:cubicBezTo>
                                  <a:pt x="357664" y="7144"/>
                                  <a:pt x="357664" y="8096"/>
                                  <a:pt x="357664" y="10954"/>
                                </a:cubicBezTo>
                                <a:cubicBezTo>
                                  <a:pt x="357664" y="13811"/>
                                  <a:pt x="357664" y="17621"/>
                                  <a:pt x="357664" y="22384"/>
                                </a:cubicBezTo>
                                <a:cubicBezTo>
                                  <a:pt x="357664" y="31909"/>
                                  <a:pt x="356711" y="47149"/>
                                  <a:pt x="354806" y="65246"/>
                                </a:cubicBezTo>
                                <a:cubicBezTo>
                                  <a:pt x="352901" y="83344"/>
                                  <a:pt x="349091" y="106203"/>
                                  <a:pt x="342424" y="130969"/>
                                </a:cubicBezTo>
                                <a:cubicBezTo>
                                  <a:pt x="336709" y="155734"/>
                                  <a:pt x="327184" y="183356"/>
                                  <a:pt x="315754" y="211931"/>
                                </a:cubicBezTo>
                                <a:cubicBezTo>
                                  <a:pt x="310039" y="226219"/>
                                  <a:pt x="302419" y="240506"/>
                                  <a:pt x="294799" y="255746"/>
                                </a:cubicBezTo>
                                <a:cubicBezTo>
                                  <a:pt x="286226" y="270034"/>
                                  <a:pt x="277654" y="285274"/>
                                  <a:pt x="268129" y="299561"/>
                                </a:cubicBezTo>
                                <a:cubicBezTo>
                                  <a:pt x="257651" y="313849"/>
                                  <a:pt x="247174" y="328136"/>
                                  <a:pt x="234791" y="341471"/>
                                </a:cubicBezTo>
                                <a:cubicBezTo>
                                  <a:pt x="231934" y="345281"/>
                                  <a:pt x="228124" y="348139"/>
                                  <a:pt x="225266" y="351949"/>
                                </a:cubicBezTo>
                                <a:cubicBezTo>
                                  <a:pt x="222409" y="354806"/>
                                  <a:pt x="218599" y="358616"/>
                                  <a:pt x="215741" y="361474"/>
                                </a:cubicBezTo>
                                <a:cubicBezTo>
                                  <a:pt x="211931" y="364331"/>
                                  <a:pt x="209074" y="368141"/>
                                  <a:pt x="205264" y="370999"/>
                                </a:cubicBezTo>
                                <a:cubicBezTo>
                                  <a:pt x="201454" y="373856"/>
                                  <a:pt x="198596" y="376714"/>
                                  <a:pt x="194786" y="380524"/>
                                </a:cubicBezTo>
                                <a:cubicBezTo>
                                  <a:pt x="192881" y="382428"/>
                                  <a:pt x="190976" y="383381"/>
                                  <a:pt x="189071" y="385286"/>
                                </a:cubicBezTo>
                                <a:lnTo>
                                  <a:pt x="183356" y="390049"/>
                                </a:lnTo>
                                <a:cubicBezTo>
                                  <a:pt x="179546" y="392906"/>
                                  <a:pt x="175736" y="395764"/>
                                  <a:pt x="171926" y="398621"/>
                                </a:cubicBezTo>
                                <a:cubicBezTo>
                                  <a:pt x="168116" y="401478"/>
                                  <a:pt x="164306" y="404336"/>
                                  <a:pt x="160496" y="407194"/>
                                </a:cubicBezTo>
                                <a:lnTo>
                                  <a:pt x="157639" y="409099"/>
                                </a:lnTo>
                                <a:lnTo>
                                  <a:pt x="153829" y="411003"/>
                                </a:lnTo>
                                <a:lnTo>
                                  <a:pt x="147161" y="415766"/>
                                </a:lnTo>
                                <a:lnTo>
                                  <a:pt x="140494" y="420528"/>
                                </a:lnTo>
                                <a:lnTo>
                                  <a:pt x="133826" y="425291"/>
                                </a:lnTo>
                                <a:cubicBezTo>
                                  <a:pt x="129064" y="428149"/>
                                  <a:pt x="125254" y="431959"/>
                                  <a:pt x="120491" y="434816"/>
                                </a:cubicBezTo>
                                <a:cubicBezTo>
                                  <a:pt x="111919" y="441484"/>
                                  <a:pt x="103346" y="448151"/>
                                  <a:pt x="94774" y="454819"/>
                                </a:cubicBezTo>
                                <a:cubicBezTo>
                                  <a:pt x="63341" y="481489"/>
                                  <a:pt x="33814" y="511969"/>
                                  <a:pt x="7144" y="545306"/>
                                </a:cubicBezTo>
                                <a:lnTo>
                                  <a:pt x="7144" y="639603"/>
                                </a:lnTo>
                                <a:cubicBezTo>
                                  <a:pt x="18574" y="620553"/>
                                  <a:pt x="30956" y="601503"/>
                                  <a:pt x="45244" y="583406"/>
                                </a:cubicBezTo>
                                <a:cubicBezTo>
                                  <a:pt x="73819" y="550069"/>
                                  <a:pt x="102394" y="520541"/>
                                  <a:pt x="132874" y="49387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47600</wp14:pctWidth>
              </wp14:sizeRelH>
              <wp14:sizeRelV relativeFrom="page">
                <wp14:pctHeight>94100</wp14:pctHeight>
              </wp14:sizeRelV>
            </wp:anchor>
          </w:drawing>
        </mc:Choice>
        <mc:Fallback>
          <w:pict>
            <v:group w14:anchorId="55BB2558" id="Group 6" o:spid="_x0000_s1026" alt="&quot;&quot;" style="position:absolute;margin-left:0;margin-top:0;width:377.3pt;height:575.8pt;z-index:-251657216;mso-width-percent:476;mso-height-percent:941;mso-left-percent:23;mso-top-percent:29;mso-position-horizontal-relative:page;mso-position-vertical-relative:page;mso-width-percent:476;mso-height-percent:941;mso-left-percent:23;mso-top-percent:29" coordsize="47914,7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">
              <v:rect id="Rectangle 3" o:spid="_x0000_s1027" style="position:absolute;width:47879;height:7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" fillcolor="#27ced7 [3206]" stroked="f" strokeweight="1pt">
                <v:fill opacity="3341f"/>
              </v:rect>
              <v:group id="Group 2955" o:spid="_x0000_s1028" alt="&quot;&quot;" style="position:absolute;top:57319;width:47914;height:15414" coordsize="40997,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o:lock v:ext="edit" aspectratio="t"/>
                <v:shape id="Freeform: Shape 1945" o:spid="_x0000_s1029" style="position:absolute;left:35242;top:12638;width:4191;height:572;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" path="m182404,48101v3810,-953,6667,-953,10477,-1905c195739,45244,199549,45244,202406,44291v5715,-952,11430,-1905,16193,-1905c223361,41434,228124,41434,231934,40481v3810,,7620,-953,9525,-953c247174,38576,250031,38576,250031,38576v,,-2857,952,-7620,1905c239554,41434,236696,42386,232886,43339v-3810,952,-8572,1905,-13335,3809c214789,48101,210026,50006,204311,51911r212408,c411004,49053,404336,46196,396716,43339,379571,36671,358616,29051,332899,23336,308134,16669,279559,11906,249079,9048,233839,8096,217646,7144,200501,7144v-16192,,-33337,952,-51435,2857c131921,11906,113824,14764,95726,19526v-4762,952,-8572,1905,-13335,3810c77629,24289,73819,25241,69056,27146v-4762,1905,-8572,2857,-13335,4763c50959,33814,47149,35719,42386,36671v-1905,952,-4762,1905,-6667,2857l29051,42386v-4762,1905,-8572,3810,-13335,5715c12859,50006,10001,50959,7144,52864r74295,c85249,51911,88106,51911,90011,51911v3810,-952,5715,-952,5715,-952c95726,50959,93821,51911,90011,52864v,,,,-952,l164306,52864v1905,,3810,-953,4763,-953c174784,50006,178594,49053,182404,48101xe" filled="f" stroked="f">
                  <v:stroke joinstyle="miter"/>
                  <v:path arrowok="t" o:connecttype="custom" o:connectlocs="182404,48101;192881,46196;202406,44291;218599,42386;231934,40481;241459,39528;250031,38576;242411,40481;232886,43339;219551,47148;204311,51911;416719,51911;396716,43339;332899,23336;249079,9048;200501,7144;149066,10001;95726,19526;82391,23336;69056,27146;55721,31909;42386,36671;35719,39528;29051,42386;15716,48101;7144,52864;81439,52864;90011,51911;95726,50959;90011,52864;89059,52864;164306,52864;169069,51911;182404,48101" o:connectangles="0,0,0,0,0,0,0,0,0,0,0,0,0,0,0,0,0,0,0,0,0,0,0,0,0,0,0,0,0,0,0,0,0,0"/>
                </v:shape>
                <v:shape id="Freeform: Shape 1946" o:spid="_x0000_s1030" style="position:absolute;left:39471;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" path="m7144,7858r,c7144,6906,7144,6906,7144,7858xe" filled="f" stroked="f">
                  <v:stroke joinstyle="miter"/>
                  <v:path arrowok="t" o:connecttype="custom" o:connectlocs="7144,7858;7144,7858;7144,7858" o:connectangles="0,0,0"/>
                </v:shape>
                <v:shape id="Freeform: Shape 1947" o:spid="_x0000_s1031" style="position:absolute;left:1457;top:11098;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" path="m7144,7858r,c7144,6906,7144,6906,7144,7858xe" filled="f" stroked="f">
                  <v:stroke joinstyle="miter"/>
                  <v:path arrowok="t" o:connecttype="custom" o:connectlocs="7144,7858;7144,7858;7144,7858" o:connectangles="0,0,0"/>
                </v:shape>
                <v:shape id="Freeform: Shape 1949" o:spid="_x0000_s1032" style="position:absolute;left:1571;top:12629;width:4191;height:571;visibility:visible;mso-wrap-style:square;v-text-anchor:middle" coordsize="419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" path="m394811,42386r-6667,-2857c386239,38576,383381,37624,381476,36672v-4762,-1906,-8572,-3811,-13335,-4763c363379,30004,359569,29051,354806,27147v-4762,-1906,-8572,-2858,-13335,-3811c336709,22384,332899,20479,328136,19526,310039,14764,292894,11906,274796,10001,257651,8097,240506,7144,223361,7144v-16192,,-32385,953,-48577,1905c144304,11906,115729,17622,90964,23336,66199,30004,45244,36672,27146,43339,19526,46197,13811,49054,7144,51911r212407,c213836,50006,209074,49054,204311,47149v-4762,-1905,-9525,-2858,-13335,-3810c187166,42386,184309,41434,181451,40481v-5715,-952,-7620,-1905,-7620,-1905c173831,38576,176689,38576,182404,39529v2857,,5715,952,9525,952c195739,40481,200501,41434,205264,42386v4762,953,10477,1905,16192,1905c224314,44291,227171,45244,230981,46197v2858,952,6668,952,10478,1904c245269,49054,248126,49054,251936,50006v1905,,2858,953,4763,953l331946,50959v,,,,-952,c327184,50006,325279,49054,325279,49054v,,1905,,5715,952c332899,50006,335756,50959,339566,50959r74295,c411004,49054,408146,48101,405289,46197v-1905,,-5715,-1906,-10478,-3811xe" filled="f" stroked="f">
                  <v:stroke joinstyle="miter"/>
                  <v:path arrowok="t" o:connecttype="custom" o:connectlocs="394811,42386;388144,39529;381476,36672;368141,31909;354806,27147;341471,23336;328136,19526;274796,10001;223361,7144;174784,9049;90964,23336;27146,43339;7144,51911;219551,51911;204311,47149;190976,43339;181451,40481;173831,38576;182404,39529;191929,40481;205264,42386;221456,44291;230981,46197;241459,48101;251936,50006;256699,50959;331946,50959;330994,50959;325279,49054;330994,50006;339566,50959;413861,50959;405289,46197;394811,42386" o:connectangles="0,0,0,0,0,0,0,0,0,0,0,0,0,0,0,0,0,0,0,0,0,0,0,0,0,0,0,0,0,0,0,0,0,0"/>
                </v:shape>
                <v:shape id="Freeform: Shape 1950" o:spid="_x0000_s1033" style="position:absolute;left:32285;top:9104;width:4668;height:3239;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" path="m426638,292932v-12382,-952,-27622,-952,-45720,-952c362821,291980,343771,292932,321863,294837v-21907,953,-44767,2858,-69532,2858c228518,297695,202801,296742,178036,290075v-12383,-2858,-23813,-7620,-35243,-12383c139936,276740,137078,274835,134221,272930v-2858,-1905,-4763,-2857,-7620,-4763c125648,267215,123743,266262,122791,265310r-4763,-2858l116123,260548v953,952,,,,l116123,260548r,l115171,259595r-3810,-2858c101836,249117,92311,239592,85643,230067,78023,220542,73261,210065,69451,198635v-6668,-21908,-4763,-44768,4762,-62865c78976,126245,85643,117673,92311,111005v3810,-3810,7620,-6668,12382,-9525c106598,99575,108503,98623,111361,97670r1905,-953l115171,95765r2857,-1905c118028,93860,118981,92907,119933,92907r1905,-952l123743,91002r953,-952l125648,90050v,,953,-952,-952,l124696,90050r2857,-952c128506,89098,129458,88145,130411,88145v1905,-953,3810,-953,5715,-953l138983,86240r2858,c150413,85287,158986,86240,167558,88145v6668,1905,12383,3810,18098,5715c150413,116720,138983,167202,160891,211017v22860,46673,75247,67628,116205,46673c290431,251023,301861,239592,308528,227210v,,1905,-2858,4763,-9525c313291,216732,314243,215780,314243,213875v953,-952,953,-2858,1905,-4763c317101,206255,318053,202445,319006,198635v952,-3810,1905,-6668,2857,-11430c322816,183395,322816,178632,323768,173870v,-953,,-1905,,-3810c323768,169107,323768,167202,323768,166250v,-2858,,-4763,,-7620c323768,155773,323768,152915,323768,150057v,-2857,,-5715,-952,-8572c321863,130055,319006,117673,314243,105290,309481,92907,302813,80525,293288,70048,284716,58617,274238,49092,261856,40520,238043,23375,209468,11945,178036,8135,161843,6230,145651,7182,128506,10040v-1905,,-3810,952,-6668,952c119933,11945,118028,11945,115171,12898v-3810,952,-8573,2857,-12383,4762c100883,18612,98978,19565,96121,20517v-1905,953,-3810,1906,-6668,2858l89453,23375v-1905,952,-952,,-952,952l87548,24327r-952,953l84691,26232r-1905,953c81833,27185,81833,28137,79928,29090v-1905,952,-3810,2858,-5715,3810l71356,34805r-2858,1905c64688,39567,61831,41473,58973,45282,52306,50998,46591,57665,40876,64332,29446,77667,20873,93860,15158,110052v-2857,8573,-4762,17146,-6667,25718c7538,144342,6586,153867,7538,162440v,8572,1905,18097,3810,26670c13253,197682,16111,206255,19921,213875v7620,16192,17145,30480,28575,42862c59926,269120,72308,278645,85643,287217r4763,2858l93263,291980r1905,952l99931,295790v1905,952,2857,1905,4762,2858c108503,300552,112313,302457,115171,303410v3810,952,6667,2857,10477,3810c139936,311982,154223,315792,169463,317698v28575,3809,56198,1904,80963,-953c275191,313887,299003,310077,319958,306267v20955,-3810,40958,-6667,58103,-8572c395206,295790,410446,293885,422828,292932v12383,-952,22860,-952,29528,-952c459023,291980,462833,291980,462833,291980v,,-3810,,-10477,-953c449498,293885,439021,293885,426638,292932xe" filled="f" stroked="f">
                  <v:stroke joinstyle="miter"/>
                  <v:path arrowok="t" o:connecttype="custom" o:connectlocs="426638,292932;380918,291980;321863,294837;252331,297695;178036,290075;142793,277692;134221,272930;126601,268167;122791,265310;118028,262452;116123,260548;116123,260548;116123,260548;116123,260548;115171,259595;111361,256737;85643,230067;69451,198635;74213,135770;92311,111005;104693,101480;111361,97670;113266,96717;115171,95765;118028,93860;119933,92907;121838,91955;123743,91002;124696,90050;125648,90050;124696,90050;124696,90050;127553,89098;130411,88145;136126,87192;138983,86240;141841,86240;167558,88145;185656,93860;160891,211017;277096,257690;308528,227210;313291,217685;314243,213875;316148,209112;319006,198635;321863,187205;323768,173870;323768,170060;323768,166250;323768,158630;323768,150057;322816,141485;314243,105290;293288,70048;261856,40520;178036,8135;128506,10040;121838,10992;115171,12898;102788,17660;96121,20517;89453,23375;89453,23375;88501,24327;87548,24327;86596,25280;84691,26232;82786,27185;79928,29090;74213,32900;71356,34805;68498,36710;58973,45282;40876,64332;15158,110052;8491,135770;7538,162440;11348,189110;19921,213875;48496,256737;85643,287217;90406,290075;93263,291980;95168,292932;99931,295790;104693,298648;115171,303410;125648,307220;169463,317698;250426,316745;319958,306267;378061,297695;422828,292932;452356,291980;462833,291980;452356,291027;426638,292932" o:connectangles="0,0,0,0,0,0,0,0,0,0,0,0,0,0,0,0,0,0,0,0,0,0,0,0,0,0,0,0,0,0,0,0,0,0,0,0,0,0,0,0,0,0,0,0,0,0,0,0,0,0,0,0,0,0,0,0,0,0,0,0,0,0,0,0,0,0,0,0,0,0,0,0,0,0,0,0,0,0,0,0,0,0,0,0,0,0,0,0,0,0,0,0,0,0,0,0,0,0"/>
                </v:shape>
                <v:shape id="Freeform: Shape 1951" o:spid="_x0000_s1034" style="position:absolute;left:38611;top:3016;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" path="m143683,14994v-11430,2857,-21907,7620,-32385,12382c100821,33091,91296,38806,81771,46426,72246,54046,63673,61666,56053,70239,48433,78811,41766,88336,36051,97862,24621,117864,17001,138819,12238,159774,7476,180729,6523,202637,7476,222639r952,7620l8428,235021r,3810l9381,245499v,1905,952,4763,952,7620c11286,257881,12238,263596,13191,268359v952,4762,1905,9525,3810,14287c22716,301696,29383,319794,38908,336939v17145,33337,40005,61912,61913,85725c122728,447429,144636,468384,164638,488387v20003,20002,38100,38100,53340,55244c223693,550299,229408,556966,235123,562681r,-16192c232266,542679,230361,539821,227503,536012,214168,516962,197976,496959,179878,475051,162733,453144,142731,429331,124633,403614,106536,377896,88438,350274,77008,319794,71293,304554,66531,288362,63673,272169v-952,-3810,-952,-8573,-1905,-12382c60816,255976,60816,252166,60816,248356v,-1905,,-3810,,-6667l60816,235021r,-3809c60816,232164,60816,231212,60816,231212r,l60816,230259r,-1905l60816,221687v952,-16193,3810,-32386,8572,-47625c74151,158821,81771,145487,90343,133104v18098,-23813,43815,-39053,70485,-42863c174163,88336,188451,88336,201786,91194v6667,1905,13335,2857,19050,5715c223693,97862,227503,99766,230361,100719r1905,952l234171,102624r,-92393c226551,9279,218931,7374,211311,7374v-21908,-953,-45720,952,-67628,7620xe" filled="f" stroked="f">
                  <v:stroke joinstyle="miter"/>
                  <v:path arrowok="t" o:connecttype="custom" o:connectlocs="143683,14994;111298,27376;81771,46426;56053,70239;36051,97862;12238,159774;7476,222639;8428,230259;8428,235021;8428,238831;9381,245499;10333,253119;13191,268359;17001,282646;38908,336939;100821,422664;164638,488387;217978,543631;235123,562681;235123,546489;227503,536012;179878,475051;124633,403614;77008,319794;63673,272169;61768,259787;60816,248356;60816,241689;60816,235021;60816,231212;60816,231212;60816,231212;60816,230259;60816,228354;60816,221687;69388,174062;90343,133104;160828,90241;201786,91194;220836,96909;230361,100719;232266,101671;234171,102624;234171,10231;211311,7374;143683,14994" o:connectangles="0,0,0,0,0,0,0,0,0,0,0,0,0,0,0,0,0,0,0,0,0,0,0,0,0,0,0,0,0,0,0,0,0,0,0,0,0,0,0,0,0,0,0,0,0,0"/>
                </v:shape>
                <v:shape id="Freeform: Shape 1952" o:spid="_x0000_s1035" style="position:absolute;left:39854;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" path="m23140,73819c-8292,133827,7900,204311,60288,231934v15240,8572,32385,11430,49529,11430l109817,7144c75528,13811,43142,36672,23140,73819xe" filled="f" stroked="f">
                  <v:stroke joinstyle="miter"/>
                  <v:path arrowok="t" o:connecttype="custom" o:connectlocs="23140,73819;60288,231934;109817,243364;109817,7144;23140,73819" o:connectangles="0,0,0,0,0"/>
                </v:shape>
                <v:shape id="Freeform: Shape 1953" o:spid="_x0000_s1036" style="position:absolute;left:35725;top:7625;width:4477;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" path="m248427,28442v-3810,-1905,-7620,-3810,-10477,-4762l233187,21775r-5715,-2858c212232,13203,195087,8440,178895,7487v-17145,-952,-33338,,-48578,3810c115077,15107,100790,19870,89360,25585,76977,31300,67452,37967,57927,44635,49355,51303,41735,57017,36020,62732,30305,68447,25542,72257,22685,76067v-1905,1905,-2858,2858,-3810,3811c18875,80830,17922,80830,17922,80830v,,,,,952c17922,81782,17922,81782,17922,81782r,c16970,82735,16017,83687,16017,84640,777,106547,5540,137980,27447,153220v21908,15240,52388,9525,67628,-12383c96980,137980,98885,135122,99837,132265v953,-1905,1905,-3810,3810,-6668c109362,117978,117935,106547,130317,96070,142700,85592,158892,77020,178895,74162v9525,-1905,20955,-1905,32385,l215090,75115r4762,952c223662,77020,226520,77972,229377,77972v2858,953,6668,1906,9525,2858c241760,81782,245570,82735,248427,83687v12383,3810,24765,9525,37148,15241c297957,104642,309387,111310,320817,117978v22860,13334,43815,26669,61913,38100c392255,161792,400827,166555,408447,170365v7620,3810,14288,7620,20003,10477c434165,183700,438927,185605,441785,186557v2857,953,4762,1905,4762,1905c446547,188462,444642,187510,441785,185605v-2858,-1905,-6668,-4763,-11430,-8573c425592,173222,419877,168460,413210,162745v-6668,-5715,-13335,-12383,-21908,-19050c376062,129407,357965,111310,337962,93212,327485,83687,317007,75115,305577,65590,294147,57017,281765,48445,268430,39872v-3810,-1905,-6668,-3810,-10478,-5715c255095,32253,252237,30347,248427,28442xe" filled="f" stroked="f">
                  <v:stroke joinstyle="miter"/>
                  <v:path arrowok="t" o:connecttype="custom" o:connectlocs="248427,28442;237950,23680;233187,21775;227472,18917;178895,7487;130317,11297;89360,25585;57927,44635;36020,62732;22685,76067;18875,79878;17922,80830;17922,81782;17922,81782;17922,81782;16017,84640;27447,153220;95075,140837;99837,132265;103647,125597;130317,96070;178895,74162;211280,74162;215090,75115;219852,76067;229377,77972;238902,80830;248427,83687;285575,98928;320817,117978;382730,156078;408447,170365;428450,180842;441785,186557;446547,188462;441785,185605;430355,177032;413210,162745;391302,143695;337962,93212;305577,65590;268430,39872;257952,34157;248427,28442" o:connectangles="0,0,0,0,0,0,0,0,0,0,0,0,0,0,0,0,0,0,0,0,0,0,0,0,0,0,0,0,0,0,0,0,0,0,0,0,0,0,0,0,0,0,0,0"/>
                </v:shape>
                <v:shape id="Freeform: Shape 1954" o:spid="_x0000_s1037" style="position:absolute;left:30026;top:7575;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" path="m404917,540139v-2858,,-6668,-953,-10478,-953c392534,539186,390629,539186,387771,538234v-1904,,-4762,-953,-6667,-953c379199,537281,376342,536329,373484,536329v-2858,,-4763,-953,-7620,-953c355386,533471,343004,531566,329669,527756v-13335,-3810,-26670,-8572,-40005,-14287c276329,507754,262042,500134,248707,491561v-13336,-8572,-26671,-19050,-38100,-31432c198224,448698,187746,435364,178221,422029v-9525,-13335,-18097,-28575,-25717,-42863c144884,363926,139169,349639,133454,334398v-5715,-15239,-9525,-29527,-13335,-43814c117261,281059,115357,270581,113451,262009,94401,141041,194414,164854,202034,98179,210607,19121,119167,-18027,57254,25789,7724,61031,3914,130564,8676,174379v,,1906,13335,1906,16192c11534,195334,12486,199144,12486,202001v3810,17145,9525,40958,19050,68580c36299,284869,42014,299156,48682,314396v6667,15240,14287,31433,23812,46673c81067,377261,91544,393454,102974,408694v11430,15240,23812,30479,38100,43815c154409,466796,169649,479179,185842,489656v15240,10478,32384,20003,48577,27623c250611,524898,266804,529661,282996,534423v16193,3811,30480,6668,44768,7621c342051,542996,354434,543948,365864,543948v2857,,5715,,8572,c377294,543948,379199,543948,382057,543948v2857,,4762,,6667,c390629,543948,393486,543948,395392,542996v3809,,7619,-952,10477,-952c408726,542044,411584,541091,413489,541091v3810,-952,6668,-952,6668,-952c420157,540139,418251,540139,413489,540139v-2857,952,-5715,952,-8572,xe" filled="f" stroked="f">
                  <v:stroke joinstyle="miter"/>
                  <v:path arrowok="t" o:connecttype="custom" o:connectlocs="404917,540139;394439,539186;387771,538234;381104,537281;373484,536329;365864,535376;329669,527756;289664,513469;248707,491561;210607,460129;178221,422029;152504,379166;133454,334398;120119,290584;113451,262009;202034,98179;57254,25789;8676,174379;10582,190571;12486,202001;31536,270581;48682,314396;72494,361069;102974,408694;141074,452509;185842,489656;234419,517279;282996,534423;327764,542044;365864,543948;374436,543948;382057,543948;388724,543948;395392,542996;405869,542044;413489,541091;420157,540139;413489,540139;404917,540139" o:connectangles="0,0,0,0,0,0,0,0,0,0,0,0,0,0,0,0,0,0,0,0,0,0,0,0,0,0,0,0,0,0,0,0,0,0,0,0,0,0,0"/>
                </v:shape>
                <v:shape id="Freeform: Shape 1955" o:spid="_x0000_s1038" style="position:absolute;left:25049;top:11505;width:2477;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" path="m230139,51911v-1905,-1905,-2857,-2857,-4762,-4762c223471,45244,221567,44291,219661,42386v-952,-952,-1904,-1905,-2857,-2857c215852,38576,214899,37624,212994,36671v-1905,-1905,-4762,-3810,-7620,-5715c202517,29051,199659,27146,196802,26194v-2858,-1905,-5716,-2858,-8573,-4763c185371,19526,181561,18574,178704,16669v-3810,-953,-6668,-2858,-10477,-3810c161559,10954,153939,9049,146319,8096v-7620,-952,-15240,-952,-22860,-952c115839,7144,108219,8096,100599,10001v-7620,1905,-14288,3810,-20955,5715c72976,17621,67261,20479,61546,23336v-5714,2858,-10477,5715,-14287,7620c43449,33814,39639,35719,36782,37624v-2858,1905,-4763,3810,-6668,5715c30114,43339,29161,44291,29161,44291v,,-952,953,-952,953c28209,45244,27257,46196,27257,46196,9159,59531,586,86201,12969,96679v14288,12382,34290,952,49530,-17145c63451,78581,63451,77629,64404,77629v953,-953,1905,-1905,2857,-3810c69167,71914,71071,70009,73929,67151v2857,-2857,5715,-5715,9525,-8572c90121,52864,99646,47149,110124,42386v4762,-2857,10477,-3810,17145,-5715c132984,35719,139652,33814,145367,33814v6667,-953,12382,,19050,c167274,33814,171084,34766,173942,34766v2857,953,5715,953,9525,1905c186324,37624,189182,38576,192039,39529v2857,952,5715,1905,8572,2857c203469,43339,206327,44291,208232,46196v952,953,2857,953,3810,1905c212994,49054,213946,49054,215852,50006v1905,953,4762,1905,6667,3810c224424,54769,226329,55721,228234,57626v3810,1905,6668,3810,9525,5715c242521,67151,245379,69056,245379,69056v,,-2858,-2857,-6668,-6667c235854,57626,232996,54769,230139,51911xe" filled="f" stroked="f">
                  <v:stroke joinstyle="miter"/>
                  <v:path arrowok="t" o:connecttype="custom" o:connectlocs="230139,51911;225377,47149;219661,42386;216804,39529;212994,36671;205374,30956;196802,26194;188229,21431;178704,16669;168227,12859;146319,8096;123459,7144;100599,10001;79644,15716;61546,23336;47259,30956;36782,37624;30114,43339;29161,44291;28209,45244;27257,46196;12969,96679;62499,79534;64404,77629;67261,73819;73929,67151;83454,58579;110124,42386;127269,36671;145367,33814;164417,33814;173942,34766;183467,36671;192039,39529;200611,42386;208232,46196;212042,48101;215852,50006;222519,53816;228234,57626;237759,63341;245379,69056;238711,62389;230139,51911" o:connectangles="0,0,0,0,0,0,0,0,0,0,0,0,0,0,0,0,0,0,0,0,0,0,0,0,0,0,0,0,0,0,0,0,0,0,0,0,0,0,0,0,0,0,0,0"/>
                </v:shape>
                <v:shape id="Freeform: Shape 1956" o:spid="_x0000_s1039" style="position:absolute;left:34658;top:6170;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" path="m156021,157776v953,,2858,,3810,c162689,157776,164594,156824,167451,156824v1905,,4763,-953,6668,-953c177929,154919,181739,154919,184596,153967v5715,-953,8573,-1905,8573,-1905c193169,152062,189359,152062,183644,152062v-2858,,-6668,,-10478,c171261,152062,169356,152062,166499,152062v-1905,,-4763,-953,-6668,-953c158879,151109,156974,151109,156021,151109v-952,,-2857,,-3810,-953c149354,149204,146496,149204,144591,148251v-2857,-952,-5715,-952,-8572,-1905c133161,145394,130304,144442,127446,143489v-2857,-952,-5715,-1905,-8572,-2858c116016,139679,113159,137774,110301,136821v-5715,-2857,-10477,-6667,-15240,-10477c90299,122534,86489,118724,82679,113962v-3810,-4763,-7620,-8573,-10478,-13336c66486,91101,62676,81576,59819,73956,58866,70146,57914,66337,56961,62526v-952,-3809,-952,-6667,-1905,-8572c55056,52049,55056,51096,55056,50144v,-952,,-1905,,-2857c53151,23474,43626,5376,25529,7281,9336,9187,2669,34904,10289,54906v,,,,,953c10289,55859,10289,56812,10289,56812v,,,952,,952c11241,59669,11241,62526,13146,65384v953,2858,2858,6667,4763,11430c19814,80624,21719,85387,25529,90149v2857,4763,5715,10477,10477,15240c39816,111104,44579,115867,49341,120629v4763,4763,10478,9525,16193,14288c71249,138726,77916,143489,84584,146346v6667,2858,13335,5716,20002,7621c108396,154919,111254,155871,115064,156824v3810,952,6667,952,9525,1905c127446,158729,131256,159681,134114,159681v2857,,6667,,9525,c146496,159681,149354,159681,152211,159681v1905,-1905,2858,-1905,3810,-1905xe" filled="f" stroked="f">
                  <v:stroke joinstyle="miter"/>
                  <v:path arrowok="t" o:connecttype="custom" o:connectlocs="156021,157776;159831,157776;167451,156824;174119,155871;184596,153967;193169,152062;183644,152062;173166,152062;166499,152062;159831,151109;156021,151109;152211,150156;144591,148251;136019,146346;127446,143489;118874,140631;110301,136821;95061,126344;82679,113962;72201,100626;59819,73956;56961,62526;55056,53954;55056,50144;55056,47287;25529,7281;10289,54906;10289,55859;10289,56812;10289,57764;13146,65384;17909,76814;25529,90149;36006,105389;49341,120629;65534,134917;84584,146346;104586,153967;115064,156824;124589,158729;134114,159681;143639,159681;152211,159681;156021,157776" o:connectangles="0,0,0,0,0,0,0,0,0,0,0,0,0,0,0,0,0,0,0,0,0,0,0,0,0,0,0,0,0,0,0,0,0,0,0,0,0,0,0,0,0,0,0,0"/>
                </v:shape>
                <v:shape id="Freeform: Shape 1957" o:spid="_x0000_s1040" style="position:absolute;left:34593;top:7828;width:1619;height:1334;visibility:visible;mso-wrap-style:square;v-text-anchor:middle" coordsize="1619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" path="m138739,8096v-1905,,-3810,-952,-5715,-952c131118,7144,129214,7144,127309,7144v-953,,-1905,,-2858,c123499,7144,122546,7144,121593,7144v-1904,,-4762,,-6667,c112068,7144,110164,7144,107306,7144v-2857,,-4763,952,-7620,952c96829,8096,93971,9048,92066,10001v-2857,952,-5715,1905,-8573,1905c77779,13811,72064,15716,67301,18573v-5715,2858,-10477,5716,-15240,9525c47299,31909,42536,35719,38726,40481v-3810,3810,-7620,8572,-10477,13335c25391,58578,22534,62389,20629,66198v-1905,3811,-3811,7621,-5715,11430c13009,81439,12056,84296,11104,87153v-953,2858,-1905,4763,-1905,6668c9199,93821,9199,94773,9199,94773v,,,953,,953c9199,95726,9199,96678,9199,96678v-5715,16193,952,37148,14287,38100c38726,135731,45393,120491,47299,101441v,-952,,-1905,,-1905c47299,98584,47299,97631,47299,95726v,-1905,952,-4762,952,-7620c49204,85248,49204,82391,50156,78581v1905,-6667,4762,-14287,9525,-21908c61586,52864,64443,49053,67301,45244v2858,-3810,6667,-7621,10478,-10478c81589,31909,85399,29051,90161,26194v1905,-953,4763,-1905,6668,-3810c98734,21431,101591,20478,103496,19526v1905,-953,4763,-1905,6668,-2857c112068,15716,114926,15716,116831,14764v1905,-953,4762,-953,6668,-953c124451,13811,125404,13811,126356,12859v953,,1905,,2858,c131118,12859,133024,11906,134929,11906v1905,,3810,,4762,c142549,11906,145406,10953,148264,11906v4762,,7620,,7620,c155884,11906,153026,10953,148264,10001,144454,8096,141596,8096,138739,8096xe" filled="f" stroked="f">
                  <v:stroke joinstyle="miter"/>
                  <v:path arrowok="t" o:connecttype="custom" o:connectlocs="138739,8096;133024,7144;127309,7144;124451,7144;121593,7144;114926,7144;107306,7144;99686,8096;92066,10001;83493,11906;67301,18573;52061,28098;38726,40481;28249,53816;20629,66198;14914,77628;11104,87153;9199,93821;9199,94773;9199,95726;9199,96678;23486,134778;47299,101441;47299,99536;47299,95726;48251,88106;50156,78581;59681,56673;67301,45244;77779,34766;90161,26194;96829,22384;103496,19526;110164,16669;116831,14764;123499,13811;126356,12859;129214,12859;134929,11906;139691,11906;148264,11906;155884,11906;148264,10001;138739,8096" o:connectangles="0,0,0,0,0,0,0,0,0,0,0,0,0,0,0,0,0,0,0,0,0,0,0,0,0,0,0,0,0,0,0,0,0,0,0,0,0,0,0,0,0,0,0,0"/>
                </v:shape>
                <v:shape id="Freeform: Shape 1958" o:spid="_x0000_s1041" style="position:absolute;left:36348;top:452;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" path="m140350,105611c137492,97991,133682,89419,129872,82751,126062,76084,121300,69416,116537,62749,111775,57034,107012,51319,102250,46556,97487,41794,92725,37984,88915,34174,85105,30364,81295,27506,77485,25601,74627,23696,71770,21791,69865,19886v-953,,-953,-952,-953,-952c67960,18934,67960,17981,67960,17981v-953,,-953,,-953,c47005,3694,15572,2741,8905,19886,1285,39889,19382,56081,44147,66559v953,,1905,952,2858,952c47957,67511,49862,68464,51767,69416v2858,953,5715,2858,9525,4763c65102,76084,68912,77989,72722,80846v8573,5715,18098,13335,26670,22860c104155,108469,107965,113231,111775,118946v3810,5715,6667,11430,9525,18098c124157,143711,126062,150379,127967,157046v953,3810,953,6668,1905,10478c129872,171334,130825,174191,130825,178001v,3810,,6668,,10478c130825,192289,130825,195146,130825,198004v,2857,-953,6667,-953,9525c129872,209434,129872,210386,129872,212291v,1905,-952,2858,-952,4763c127967,219911,127967,222769,127967,225626v,2858,-952,4763,-1905,7620c125110,238009,124157,241819,123205,244676v-1905,6668,-2858,10478,-2858,10478c120347,255154,122252,251344,125110,245629v1905,-2858,3810,-6668,5715,-11430c131777,232294,132730,229436,133682,227531v953,-2857,1905,-4762,2858,-7620c137492,218959,137492,217054,138445,216101v952,-1905,952,-2857,1905,-4762c141302,208481,142255,204671,143207,201814v953,-3810,1905,-6668,2858,-10478c147017,187526,147017,183716,147970,179906v952,-3810,952,-7620,952,-11430c148922,164666,148922,160856,148922,156094v,-8573,-952,-17145,-1905,-24765c145112,121804,143207,114184,140350,105611xe" filled="f" stroked="f">
                  <v:stroke joinstyle="miter"/>
                  <v:path arrowok="t" o:connecttype="custom" o:connectlocs="140350,105611;129872,82751;116537,62749;102250,46556;88915,34174;77485,25601;69865,19886;68912,18934;67960,17981;67007,17981;8905,19886;44147,66559;47005,67511;51767,69416;61292,74179;72722,80846;99392,103706;111775,118946;121300,137044;127967,157046;129872,167524;130825,178001;130825,188479;130825,198004;129872,207529;129872,212291;128920,217054;127967,225626;126062,233246;123205,244676;120347,255154;125110,245629;130825,234199;133682,227531;136540,219911;138445,216101;140350,211339;143207,201814;146065,191336;147970,179906;148922,168476;148922,156094;147017,131329;140350,105611" o:connectangles="0,0,0,0,0,0,0,0,0,0,0,0,0,0,0,0,0,0,0,0,0,0,0,0,0,0,0,0,0,0,0,0,0,0,0,0,0,0,0,0,0,0,0,0"/>
                </v:shape>
                <v:shape id="Freeform: Shape 1959" o:spid="_x0000_s1042" style="position:absolute;left:3791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" path="m8096,176614v,1906,,2858,,4763c8096,184234,9049,187092,9049,189949v,2858,952,4763,952,7621c10954,202332,10954,206142,11906,209952v953,6668,1905,10478,1905,10478c13811,220430,13811,216620,13811,209952v,-3810,,-7620,953,-12382c14764,195664,14764,192807,15716,189949v,-2857,953,-5715,953,-8572c16669,180424,16669,178520,17621,176614v,-1905,953,-2857,953,-4762c19526,168995,19526,166137,20479,162327v952,-2857,1905,-6668,2857,-9525c24289,149945,25241,146134,26194,143277v952,-2857,2857,-6668,3810,-9525c31909,130895,32861,127084,34766,124227v3810,-5715,7620,-12382,12383,-17145c51911,101367,56674,96605,61436,92795,67151,88984,71914,84222,77629,81364,88106,74697,99536,69934,109061,68030v4763,-1906,9525,-2858,13335,-2858c126206,64220,130016,64220,132874,63267v1905,,3810,,4762,c138589,63267,139541,63267,140494,63267v27622,-1905,49530,-12383,47625,-34290c186214,10880,156686,2307,132874,9927v,,,,-953,c131921,9927,130969,9927,130969,9927v,,-953,,-1905,c127159,10880,123349,11832,119539,12784v-3810,953,-8573,2858,-13335,4763c101441,19452,95726,22309,90011,25167,84296,28024,78581,31834,71914,36597,66199,41359,59531,46122,53816,51837,48101,57552,42386,64220,36671,70887,31909,77555,27146,85174,23336,92795v-3810,7619,-6667,15239,-9525,23812c12859,120417,11906,124227,10954,128037v-953,3810,-1905,7620,-1905,11430c9049,143277,8096,147087,8096,150897v,3810,,7620,-952,10477c7144,165184,7144,168042,7144,171852v952,1905,952,2857,952,4762xe" filled="f" stroked="f">
                  <v:stroke joinstyle="miter"/>
                  <v:path arrowok="t" o:connecttype="custom" o:connectlocs="8096,176614;8096,181377;9049,189949;10001,197570;11906,209952;13811,220430;13811,209952;14764,197570;15716,189949;16669,181377;17621,176614;18574,171852;20479,162327;23336,152802;26194,143277;30004,133752;34766,124227;47149,107082;61436,92795;77629,81364;109061,68030;122396,65172;132874,63267;137636,63267;140494,63267;188119,28977;132874,9927;131921,9927;130969,9927;129064,9927;119539,12784;106204,17547;90011,25167;71914,36597;53816,51837;36671,70887;23336,92795;13811,116607;10954,128037;9049,139467;8096,150897;7144,161374;7144,171852;8096,176614" o:connectangles="0,0,0,0,0,0,0,0,0,0,0,0,0,0,0,0,0,0,0,0,0,0,0,0,0,0,0,0,0,0,0,0,0,0,0,0,0,0,0,0,0,0,0,0"/>
                </v:shape>
                <v:shape id="Freeform: Shape 1960" o:spid="_x0000_s1043" style="position:absolute;left:26974;top:8836;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" path="m145256,347333v-6667,-7620,-13335,-16192,-20002,-25717c124301,320663,123349,319710,123349,317805v-953,-952,-1905,-2857,-1905,-3809c120491,311138,118586,309233,116681,306376v-1905,-1905,-2857,-4763,-3810,-7621c111919,295898,110014,293993,109061,291135v-952,-2857,-1905,-5714,-3810,-7619c104299,280658,103346,277801,102394,275896v-1905,-5716,-3810,-10478,-5715,-16193l94774,251130v-953,-2857,-953,-5714,-1905,-8572l91916,238748r-952,-3810c90964,232080,90011,229223,90011,226366,88106,214935,87154,204458,87154,193028v,-10477,,-20955,952,-31432c89059,116828,110014,72060,110966,65393,115729,39676,96679,13958,69056,8243,40481,2528,13811,19673,9049,46343,8096,52058,8096,75871,7144,82538v,6667,,14288,,22860c7144,113971,8096,123496,9049,133973v952,10478,2857,21907,4762,33337c15716,178741,18574,191123,22384,204458v3810,12383,7620,25718,13335,38100c36671,245416,38576,249226,39529,252083r1905,4763l43339,261608v1905,2858,2857,6668,4762,9525l52864,280658v2857,5715,7620,11430,11430,17145c66199,300660,68104,303518,70009,306376v1905,2857,3810,5715,5715,8572c77629,317805,80486,319710,82391,322568v1905,2858,3810,4762,6668,7620c90964,332093,93821,334951,95726,336855v953,953,1905,1905,3810,3811c100489,341618,102394,342571,103346,343523v9525,8573,19050,16193,28575,22860c136684,369241,141446,373051,146209,374955v4762,2858,9525,4763,13335,7621c164306,384480,168116,386385,171926,388291v3810,1905,7620,3810,11430,4762c187166,394005,190024,395910,193834,396863v1905,953,2857,953,4762,1905c200501,399721,201454,399721,202406,399721v10478,2857,17145,4762,17145,4762c219551,404483,213836,401626,204311,395910v-952,-952,-2857,-952,-3810,-1905c199549,393053,197644,392101,196691,391148v-2857,-1905,-5715,-3810,-8572,-5715c185261,383528,181451,380671,178594,377813v-2858,-2858,-6668,-5715,-10478,-8572c164306,366383,161449,362573,157639,359716v-5715,-4763,-8573,-9525,-12383,-12383xe" filled="f" stroked="f">
                  <v:stroke joinstyle="miter"/>
                  <v:path arrowok="t" o:connecttype="custom" o:connectlocs="145256,347333;125254,321616;123349,317805;121444,313996;116681,306376;112871,298755;109061,291135;105251,283516;102394,275896;96679,259703;94774,251130;92869,242558;91916,238748;90964,234938;90011,226366;87154,193028;88106,161596;110966,65393;69056,8243;9049,46343;7144,82538;7144,105398;9049,133973;13811,167310;22384,204458;35719,242558;39529,252083;41434,256846;43339,261608;48101,271133;52864,280658;64294,297803;70009,306376;75724,314948;82391,322568;89059,330188;95726,336855;99536,340666;103346,343523;131921,366383;146209,374955;159544,382576;171926,388291;183356,393053;193834,396863;198596,398768;202406,399721;219551,404483;204311,395910;200501,394005;196691,391148;188119,385433;178594,377813;168116,369241;157639,359716;145256,347333" o:connectangles="0,0,0,0,0,0,0,0,0,0,0,0,0,0,0,0,0,0,0,0,0,0,0,0,0,0,0,0,0,0,0,0,0,0,0,0,0,0,0,0,0,0,0,0,0,0,0,0,0,0,0,0,0,0,0,0"/>
                </v:shape>
                <v:shape id="Freeform: Shape 1961" o:spid="_x0000_s1044" style="position:absolute;left:38403;top:9219;width:2571;height:1619;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" path="m241620,103346v-953,-952,-953,-1905,-1905,-2857c238763,99536,238763,98584,237810,97631v-953,-1905,-2857,-3810,-4763,-5715c232095,90011,230190,88106,228285,86201v-1905,-1905,-2857,-3810,-4763,-5715c221617,78581,219713,76676,218760,75724v-1905,-1905,-3810,-3810,-5715,-4763c209235,68104,205425,64294,201615,61436r-5715,-4762c193995,55721,192090,53816,189232,52864r-2857,-1905l183517,49054v-1904,-953,-3810,-2858,-6667,-3810c168278,40481,159705,35719,151132,31909v-8572,-3810,-17144,-6668,-25717,-9525c116842,19526,109222,17621,101603,15716,93982,13811,87315,12859,81600,11906,75885,10954,70170,10001,65407,10001v-4762,,-21907,-2857,-25717,-2857c20640,8096,5400,25241,7305,46196v952,20955,17145,36195,36195,35243c49215,81439,82553,70961,114938,74771v6667,953,14287,953,21907,2858c144465,78581,152085,80486,160657,83344v1906,952,3810,952,5715,1905l169230,86201r2858,953c173992,88106,175897,89059,177803,89059r5714,2857c187328,93821,191138,95726,194947,97631v1906,953,3810,1905,5716,2858c202567,101441,204472,102394,206378,103346v1904,953,3810,1905,4762,3810c213045,108109,214950,109061,215903,110966v1904,953,2857,2858,4762,3810c221617,115729,222570,115729,223522,116681v953,953,1906,953,1906,1905c231142,124301,236857,130016,241620,135731v1905,2858,4762,5715,6668,8573c250192,147161,252097,150019,254003,152876v952,953,952,1905,1904,2858l255907,129064v,-953,-952,-1905,-952,-1905c251145,118586,246382,110966,241620,103346xe" filled="f" stroked="f">
                  <v:stroke joinstyle="miter"/>
                  <v:path arrowok="t" o:connecttype="custom" o:connectlocs="241620,103346;239715,100489;237810,97631;233047,91916;228285,86201;223522,80486;218760,75724;213045,70961;201615,61436;195900,56674;189232,52864;186375,50959;183517,49054;176850,45244;151132,31909;125415,22384;101603,15716;81600,11906;65407,10001;39690,7144;7305,46196;43500,81439;114938,74771;136845,77629;160657,83344;166372,85249;169230,86201;172088,87154;177803,89059;183517,91916;194947,97631;200663,100489;206378,103346;211140,107156;215903,110966;220665,114776;223522,116681;225428,118586;241620,135731;248288,144304;254003,152876;255907,155734;255907,129064;254955,127159;241620,103346" o:connectangles="0,0,0,0,0,0,0,0,0,0,0,0,0,0,0,0,0,0,0,0,0,0,0,0,0,0,0,0,0,0,0,0,0,0,0,0,0,0,0,0,0,0,0,0,0"/>
                </v:shape>
                <v:shape id="Freeform: Shape 1962" o:spid="_x0000_s1045" style="position:absolute;left:35662;top:2275;width:857;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" path="m67990,56674v,952,,1905,,3810c67990,61436,67990,62389,67990,64294v,952,,1905,-953,3810c67037,69056,66085,70009,66085,71914v,952,,1905,-952,3810c64180,77629,64180,80486,63227,82391r-952,3810c62275,87154,61323,88106,61323,89059r-953,1905l59418,92869v-953,952,-953,1905,-1906,2857c55608,99536,52750,104299,50845,107156v-2858,3810,-4762,6668,-7620,10478c31795,132874,14650,142399,12745,145256v-7620,7620,-7620,20955,953,29528c22270,183356,34652,183356,43225,175736v1905,-1905,7620,-9525,8573,-11430c53702,162401,55608,159544,57512,156686v1906,-2857,3811,-6667,6668,-10477c66085,142399,67990,138589,70848,133826v1904,-4762,3810,-9525,5714,-14287c78468,114776,79420,109061,81325,103346v,-952,952,-2857,952,-3810l82277,97631r,-1905c82277,94774,82277,92869,83230,91916r,-3810c83230,85249,83230,82391,83230,79534v,-953,,-2858,,-3810c83230,74771,83230,72866,83230,71914v,-953,,-2858,,-3810c83230,67151,83230,65246,83230,64294v,-953,,-2858,-953,-3810c82277,59531,82277,59531,82277,58579v,-953,,-953,,-1905c81325,51911,79420,47149,78468,42386v-953,-1905,-1906,-4762,-2858,-6667c74658,33814,73705,31909,72752,30004v-952,-1905,-1904,-3810,-2857,-4763c68943,23336,67990,22384,67037,20479v-952,-953,-1904,-2858,-2857,-3810c64180,15716,63227,15716,63227,14764v,-953,-952,-953,-952,-1905c59418,9049,57512,7144,57512,7144v,,953,1905,2858,6667c60370,14764,61323,14764,61323,15716v,953,,953,952,1905c63227,18574,63227,20479,64180,21431v953,1905,953,2858,1905,4763c67037,28099,67037,30004,67990,31909v,1905,953,3810,953,5715c68943,39529,69895,41434,69895,44291v953,3810,953,8573,953,13335c70848,58579,70848,58579,70848,59531,67990,55721,67990,56674,67990,56674xe" filled="f" stroked="f">
                  <v:stroke joinstyle="miter"/>
                  <v:path arrowok="t" o:connecttype="custom" o:connectlocs="67990,56674;67990,60484;67990,64294;67037,68104;66085,71914;65133,75724;63227,82391;62275,86201;61323,89059;60370,90964;59418,92869;57512,95726;50845,107156;43225,117634;12745,145256;13698,174784;43225,175736;51798,164306;57512,156686;64180,146209;70848,133826;76562,119539;81325,103346;82277,99536;82277,97631;82277,95726;83230,91916;83230,88106;83230,79534;83230,75724;83230,71914;83230,68104;83230,64294;82277,60484;82277,58579;82277,56674;78468,42386;75610,35719;72752,30004;69895,25241;67037,20479;64180,16669;63227,14764;62275,12859;57512,7144;60370,13811;61323,15716;62275,17621;64180,21431;66085,26194;67990,31909;68943,37624;69895,44291;70848,57626;70848,59531;67990,56674" o:connectangles="0,0,0,0,0,0,0,0,0,0,0,0,0,0,0,0,0,0,0,0,0,0,0,0,0,0,0,0,0,0,0,0,0,0,0,0,0,0,0,0,0,0,0,0,0,0,0,0,0,0,0,0,0,0,0,0"/>
                </v:shape>
                <v:shape id="Freeform: Shape 1963" o:spid="_x0000_s1046" style="position:absolute;left:33904;top:2870;width:1810;height:762;visibility:visible;mso-wrap-style:square;v-text-anchor:middle" coordsize="1809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" path="m178998,44780v-952,,-952,953,-1905,953c176141,46685,174236,46685,173283,47638v-952,952,-2857,952,-4762,1904c166616,50495,165663,50495,163758,51448v-1905,952,-3810,952,-5715,1905c156138,54305,154233,54305,152328,55258v-3810,952,-8572,1905,-13335,1905c138041,57163,138041,57163,137088,57163v-952,,-952,,-1905,c134231,57163,133278,57163,131373,57163v-952,,-1905,,-3810,c126611,57163,125658,57163,123753,57163v-952,,-1905,,-3810,c118991,57163,118038,57163,116133,57163v-1905,,-4762,-953,-6667,-953l105656,55258v-953,,-1905,-953,-3810,-953l99941,53353r-1905,-953c97083,52400,96131,51448,95178,51448,90416,49542,86606,47638,82796,45733,78986,43828,75176,40970,71366,39065,55173,29540,43743,13348,40886,11442,32313,4775,19931,5728,12311,15253,4691,24778,5643,37160,14216,44780v1905,953,10477,6668,12382,7620c28503,53353,31361,55258,35171,57163v2857,1904,6667,3810,10477,4762c49458,63830,54221,65735,58983,66688v4763,1904,9525,2857,15240,4762c78986,72403,84701,73355,90416,74308v952,,2857,,3810,l96131,74308r1905,c98988,74308,100893,74308,102798,74308r3810,c109466,74308,112323,74308,115181,74308v952,,2857,,3810,c119943,74308,121848,74308,122801,73355v952,,2857,-952,3810,-952c127563,72403,129468,71450,130421,71450v952,,2857,-952,3810,-952c135183,70498,135183,70498,136136,69545v952,,952,,1905,-953c142803,66688,147566,64783,151376,62878v1905,-953,3810,-1905,5715,-2858c158996,59067,160901,58115,162806,56210v1905,-952,2857,-1905,4762,-3810c169473,51448,170426,50495,171378,49542v953,-952,1905,-1904,3810,-2857c176141,46685,176141,45733,177093,45733v953,,953,-953,953,-953c180903,41923,182808,40017,182808,40017v,,-1905,953,-5715,3811c179951,44780,178998,44780,178998,44780xe" filled="f" stroked="f">
                  <v:stroke joinstyle="miter"/>
                  <v:path arrowok="t" o:connecttype="custom" o:connectlocs="178998,44780;177093,45733;173283,47638;168521,49542;163758,51448;158043,53353;152328,55258;138993,57163;137088,57163;135183,57163;131373,57163;127563,57163;123753,57163;119943,57163;116133,57163;109466,56210;105656,55258;101846,54305;99941,53353;98036,52400;95178,51448;82796,45733;71366,39065;40886,11442;12311,15253;14216,44780;26598,52400;35171,57163;45648,61925;58983,66688;74223,71450;90416,74308;94226,74308;96131,74308;98036,74308;102798,74308;106608,74308;115181,74308;118991,74308;122801,73355;126611,72403;130421,71450;134231,70498;136136,69545;138041,68592;151376,62878;157091,60020;162806,56210;167568,52400;171378,49542;175188,46685;177093,45733;178046,44780;182808,40017;177093,43828;178998,44780" o:connectangles="0,0,0,0,0,0,0,0,0,0,0,0,0,0,0,0,0,0,0,0,0,0,0,0,0,0,0,0,0,0,0,0,0,0,0,0,0,0,0,0,0,0,0,0,0,0,0,0,0,0,0,0,0,0,0,0"/>
                </v:shape>
                <v:shape id="Freeform: Shape 1964" o:spid="_x0000_s1047" style="position:absolute;left:34147;top:1247;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" path="m9049,85194v,5715,952,10478,1905,16193c10954,102339,11906,104244,11906,105197r,1905l12859,109007v,952,952,2857,952,3810l14764,116627v952,2857,1905,5715,2857,7620c17621,125199,18574,127104,19526,128057v953,952,953,2857,1905,3810c22384,132819,22384,134724,23336,135677v953,952,953,2857,1905,3810c26194,140439,27146,141392,27146,143297v,952,953,952,953,1905c28099,146154,29051,146154,29051,147107v2858,3810,6668,8572,9525,11430c40481,160442,41434,161394,43339,163299v1905,953,2857,2858,4762,3810c50006,168062,50959,169014,52864,170919v1905,953,2857,1905,3810,2858c57626,174729,59531,175682,60484,176634v952,,952,953,1905,953c63341,177587,63341,178539,64294,178539v3810,1905,6667,3810,6667,3810c70961,182349,69056,180444,65246,177587v,,-952,-953,-952,-953c64294,176634,63341,175682,63341,175682v-952,-953,-1905,-1905,-2857,-2858c59531,171872,58579,169967,57626,169014v-952,-952,-1905,-2857,-3810,-3810c52864,163299,51911,162347,50006,160442v-952,-1905,-1905,-3810,-2857,-5715c45244,150917,43339,147107,41434,142344v,-952,,-952,-953,-1905c40481,139487,40481,139487,39529,138534v,-952,-953,-1905,-953,-2857c38576,134724,37624,133772,37624,131867v,-953,-953,-1905,-953,-3810c36671,127104,36671,126152,35719,124247v,-953,-953,-1905,-953,-3810c34766,118532,33814,115674,33814,113769r,-3810c33814,109007,33814,108054,33814,106149r,-1905l33814,102339v,-952,,-1905,,-3810c33814,93767,34766,89004,35719,85194v952,-4762,1905,-8572,2857,-12382c43339,54714,54769,38522,55721,35664,59531,25187,54769,13757,43339,8994,32861,4232,20479,8994,15716,19472v-952,1905,-2857,11430,-3810,14287c10954,36617,10954,39474,10001,43284v-952,3810,-952,7620,-1905,11430c7144,59477,7144,63287,7144,69002v1905,5715,1905,10477,1905,16192xe" filled="f" stroked="f">
                  <v:stroke joinstyle="miter"/>
                  <v:path arrowok="t" o:connecttype="custom" o:connectlocs="9049,85194;10954,101387;11906,105197;11906,107102;12859,109007;13811,112817;14764,116627;17621,124247;19526,128057;21431,131867;23336,135677;25241,139487;27146,143297;28099,145202;29051,147107;38576,158537;43339,163299;48101,167109;52864,170919;56674,173777;60484,176634;62389,177587;64294,178539;70961,182349;65246,177587;64294,176634;63341,175682;60484,172824;57626,169014;53816,165204;50006,160442;47149,154727;41434,142344;40481,140439;39529,138534;38576,135677;37624,131867;36671,128057;35719,124247;34766,120437;33814,113769;33814,109959;33814,106149;33814,104244;33814,102339;33814,98529;35719,85194;38576,72812;55721,35664;43339,8994;15716,19472;11906,33759;10001,43284;8096,54714;7144,69002;9049,85194" o:connectangles="0,0,0,0,0,0,0,0,0,0,0,0,0,0,0,0,0,0,0,0,0,0,0,0,0,0,0,0,0,0,0,0,0,0,0,0,0,0,0,0,0,0,0,0,0,0,0,0,0,0,0,0,0,0,0,0"/>
                </v:shape>
                <v:shape id="Freeform: Shape 1965" o:spid="_x0000_s1048" style="position:absolute;left:25784;top:12391;width:2476;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" path="m93821,59531v953,-952,2858,-1905,3810,-3809c98584,54769,100489,53816,102394,52864v1905,-953,2857,-1905,4762,-2858c109061,49054,110014,48101,111919,47149v2857,-1905,6667,-3810,9525,-5715c123349,40481,125254,39529,126206,39529v1905,-953,3810,-1905,4763,-1905c134779,36672,137636,34766,141446,33814v1905,-953,3810,-953,5715,-1905c149066,31909,150971,30956,152876,30956v1905,,3810,-952,5715,-952c160496,30004,162401,30004,164306,29051v1905,,3810,,5715,-952c171926,28099,173831,28099,175736,28099v1905,,3810,,5715,c183356,28099,185261,28099,186214,28099v1905,,3810,,4762,c192881,28099,193834,28099,195739,29051v2857,953,6667,953,9525,953c210979,30956,216694,31909,221456,33814v4763,1905,9525,2858,12383,3810c240506,40481,244316,41434,244316,41434v,,-3810,-1905,-9525,-6668c231934,32861,228124,30004,223361,28099v-4762,-2858,-9525,-4763,-15240,-7620c205264,19526,202406,17622,198596,16669v-1905,-953,-2857,-953,-4762,-1905c191929,13811,190024,13811,188119,12859v-1905,-953,-3810,-953,-5715,-1905c180499,10001,178594,10001,176689,10001v-1905,,-3810,-952,-5715,-952c169069,9049,167164,8097,165259,8097v-1905,,-3810,-953,-6668,-953c156686,7144,153829,7144,151924,7144v-1905,,-4763,,-6668,c143351,7144,140494,7144,138589,7144v-4763,,-9525,953,-13335,953c123349,8097,120491,9049,118586,9049v-1905,,-4762,952,-6667,952c107156,10954,102394,11906,98584,13811v-1905,953,-4763,953,-6668,1905c90011,16669,87154,17622,85249,18574v-1905,952,-3810,1905,-6668,2857c76676,22384,74771,23336,71914,24289v-3810,1905,-7620,3810,-11430,6667c52864,35719,46196,40481,39529,45244,32861,50006,27146,54769,22384,59531,17621,64294,12859,69056,9049,72866v-953,953,-953,1906,-1905,1906c7144,74772,7144,74772,7144,74772r72390,c82391,71914,85249,68104,88106,65247v953,-953,3810,-2858,5715,-5716xe" filled="f" stroked="f">
                  <v:stroke joinstyle="miter"/>
                  <v:path arrowok="t" o:connecttype="custom" o:connectlocs="93821,59531;97631,55722;102394,52864;107156,50006;111919,47149;121444,41434;126206,39529;130969,37624;141446,33814;147161,31909;152876,30956;158591,30004;164306,29051;170021,28099;175736,28099;181451,28099;186214,28099;190976,28099;195739,29051;205264,30004;221456,33814;233839,37624;244316,41434;234791,34766;223361,28099;208121,20479;198596,16669;193834,14764;188119,12859;182404,10954;176689,10001;170974,9049;165259,8097;158591,7144;151924,7144;145256,7144;138589,7144;125254,8097;118586,9049;111919,10001;98584,13811;91916,15716;85249,18574;78581,21431;71914,24289;60484,30956;39529,45244;22384,59531;9049,72866;7144,74772;7144,74772;79534,74772;88106,65247;93821,59531" o:connectangles="0,0,0,0,0,0,0,0,0,0,0,0,0,0,0,0,0,0,0,0,0,0,0,0,0,0,0,0,0,0,0,0,0,0,0,0,0,0,0,0,0,0,0,0,0,0,0,0,0,0,0,0,0,0"/>
                </v:shape>
                <v:shape id="Freeform: Shape 1966" o:spid="_x0000_s1049" style="position:absolute;left:36842;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" path="m59531,15716v4763,-1905,9525,-2857,13335,-3810c76676,10953,79534,10001,82391,9049v5715,-953,7620,-1905,7620,-1905c90011,7144,87154,7144,81439,8096v-2858,,-5715,953,-9525,953c68104,9049,63341,10001,58579,10953v-4763,953,-10478,1906,-16193,1906c39529,12859,36671,13811,32861,14764v-2857,952,-6667,952,-10477,1905c18574,17621,15716,17621,11906,18574v-1905,,-2857,952,-4762,952l45244,19526v3810,-952,9525,-2857,14287,-3810xe" filled="f" stroked="f">
                  <v:stroke joinstyle="miter"/>
                  <v:path arrowok="t" o:connecttype="custom" o:connectlocs="59531,15716;72866,11906;82391,9049;90011,7144;81439,8096;71914,9049;58579,10953;42386,12859;32861,14764;22384,16669;11906,18574;7144,19526;45244,19526;59531,15716" o:connectangles="0,0,0,0,0,0,0,0,0,0,0,0,0,0"/>
                </v:shape>
                <v:shape id="Freeform: Shape 1967" o:spid="_x0000_s1050" style="position:absolute;left:27660;top:12972;width:1619;height:190;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" path="m149066,15716c129064,10953,107156,8096,84296,7144v-5715,,-11430,,-17145,c61436,7144,55721,8096,49054,9048v-5715,953,-12383,1905,-18098,2858c28099,12859,25241,12859,21431,13811v-1905,,-2857,953,-4762,953l11906,15716v-1905,953,-3810,953,-4762,1905l159544,17621v-953,,-1905,-952,-2858,-952c153829,16669,151924,16669,149066,15716xe" filled="f" stroked="f">
                  <v:stroke joinstyle="miter"/>
                  <v:path arrowok="t" o:connecttype="custom" o:connectlocs="149066,15716;84296,7144;67151,7144;49054,9048;30956,11906;21431,13811;16669,14764;11906,15716;7144,17621;159544,17621;156686,16669;149066,15716" o:connectangles="0,0,0,0,0,0,0,0,0,0,0,0"/>
                </v:shape>
                <v:shape id="Freeform: Shape 1968" o:spid="_x0000_s1051" style="position:absolute;left:38700;top:10433;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" path="m217646,75248v-952,-1906,-2857,-3811,-3810,-6668c212884,67627,212884,66675,211931,65723r-1905,-2858c208121,60960,207169,59055,205264,56198v-1905,-1906,-3810,-3811,-5715,-5716l196691,47625v-952,-952,-1905,-1905,-2857,-2858l188119,39052c179546,32385,170974,25717,160496,20002,150019,15240,139541,10477,127159,8573v-11430,-1906,-24765,-1906,-37148,c88106,8573,87154,9525,85249,9525r-4763,952l75724,11430v-1905,952,-2858,952,-4763,1905l66199,15240v-953,,-1905,952,-1905,952l62389,17145v-1905,953,-2858,1905,-4763,2857l55721,20955r-952,952l53816,22860v-1905,952,-3810,2857,-5715,3810l48101,26670v-952,953,953,-953,-952,953l47149,27623r-953,952l44291,30480r-3810,2857c38576,35242,35719,38100,33814,40005v-953,952,-1905,1905,-2858,3810l28099,47625c20479,57150,14764,68580,10954,80962,7144,93345,6191,105727,8096,118110v953,12382,4763,23813,9525,34290c22384,162877,28099,172402,35719,180023v7620,7619,15240,15239,23812,20002c68104,205740,77629,208598,87154,211455v84772,26670,126682,-41910,111442,-88582c187166,88582,148114,72390,122396,78105,92869,84773,88106,113348,90964,126682v,,-953,-952,-953,-952c87154,123825,84296,120967,82391,118110v-1905,-2858,-3810,-6668,-5715,-10478c74771,100012,74771,91440,79534,81915r952,-1905c80486,79057,81439,79057,81439,78105v952,-953,952,-2857,2857,-3810l85249,72390r952,-953l86201,71437r,c85249,72390,85249,72390,85249,72390r,c87154,70485,88106,69532,90011,67627r953,-952l90964,66675r952,c91916,66675,92869,65723,92869,65723r952,-953c93821,64770,94774,64770,94774,63817r1905,-952c97631,62865,97631,61912,98584,61912r1905,-952l102394,60007v952,,952,-952,1905,-952c110014,57150,115729,55245,122396,56198v6668,,13335,952,20955,3809c150019,61912,157639,65723,164306,69532r4763,3810c170021,74295,170974,74295,171926,75248r1905,1904l178594,80962r4762,3811l185261,86677v953,953,953,1905,1905,1905c188119,90487,190024,91440,190976,93345v2858,2857,4763,6667,7620,9525c200501,106680,203359,109537,205264,113348v1905,3809,3810,6667,5715,10477c217646,136207,223361,149542,227171,162877r,-74295c226219,87630,226219,86677,225266,85725v-2857,-1905,-5715,-6668,-7620,-10477xm84296,74295r,c84296,73342,84296,73342,84296,74295xe" filled="f" stroked="f">
                  <v:stroke joinstyle="miter"/>
                  <v:path arrowok="t" o:connecttype="custom" o:connectlocs="217646,75248;213836,68580;211931,65723;210026,62865;205264,56198;199549,50482;196691,47625;193834,44767;188119,39052;160496,20002;127159,8573;90011,8573;85249,9525;80486,10477;75724,11430;70961,13335;66199,15240;64294,16192;62389,17145;57626,20002;55721,20955;54769,21907;53816,22860;48101,26670;48101,26670;47149,27623;47149,27623;46196,28575;44291,30480;40481,33337;33814,40005;30956,43815;28099,47625;10954,80962;8096,118110;17621,152400;35719,180023;59531,200025;87154,211455;198596,122873;122396,78105;90964,126682;90011,125730;82391,118110;76676,107632;79534,81915;80486,80010;81439,78105;84296,74295;85249,72390;86201,71437;86201,71437;86201,71437;85249,72390;85249,72390;90011,67627;90964,66675;90964,66675;91916,66675;92869,65723;93821,64770;94774,63817;96679,62865;98584,61912;100489,60960;102394,60007;104299,59055;122396,56198;143351,60007;164306,69532;169069,73342;171926,75248;173831,77152;178594,80962;183356,84773;185261,86677;187166,88582;190976,93345;198596,102870;205264,113348;210979,123825;227171,162877;227171,88582;225266,85725;217646,75248;84296,74295;84296,74295;84296,74295" o:connectangles="0,0,0,0,0,0,0,0,0,0,0,0,0,0,0,0,0,0,0,0,0,0,0,0,0,0,0,0,0,0,0,0,0,0,0,0,0,0,0,0,0,0,0,0,0,0,0,0,0,0,0,0,0,0,0,0,0,0,0,0,0,0,0,0,0,0,0,0,0,0,0,0,0,0,0,0,0,0,0,0,0,0,0,0,0,0,0,0"/>
                </v:shape>
                <v:shape id="Freeform: Shape 1969" o:spid="_x0000_s1052" style="position:absolute;left:36004;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" path="m21431,7144v,,-1905,,-5715,953c13811,8097,10954,9049,7144,9049r7620,c14764,9049,14764,9049,15716,9049v3810,-952,5715,-1905,5715,-1905xe" filled="f" stroked="f">
                  <v:stroke joinstyle="miter"/>
                  <v:path arrowok="t" o:connecttype="custom" o:connectlocs="21431,7144;15716,8097;7144,9049;14764,9049;15716,9049;21431,7144" o:connectangles="0,0,0,0,0,0"/>
                </v:shape>
                <v:shape id="Freeform: Shape 1970" o:spid="_x0000_s1053" style="position:absolute;left:37842;top:827;width:3144;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" path="m87154,127159v-6668,6667,-13335,14287,-20003,21907c67151,149066,67151,149066,67151,149066r,c61436,155734,56674,162401,51911,169069,41434,184309,31909,201454,25241,218599r-2857,6667l21431,228124r-952,3810c19526,236696,17621,240506,16669,245269v-953,4762,-1905,8572,-2858,13335c12859,263366,11906,267176,10954,271939v-953,4762,-953,8572,-1905,13335c8096,290036,8096,293846,8096,298609v,4762,,8572,-952,13335c7144,316707,7144,320516,7144,324326v952,17145,2857,33338,5715,47625c13811,375761,13811,379571,14764,382429v952,3810,1905,6667,2857,10478c17621,394811,18574,396716,18574,397669v,1905,952,2857,1905,4763c21431,405289,22384,409099,23336,411957v3810,12382,8573,23812,12383,33337c36671,448151,37624,450057,38576,451961v953,1905,1905,4763,2858,6668c43339,462439,45244,466249,47149,470059v2857,6667,6667,11430,7620,15240c56674,489109,57626,491014,57626,491014v,,-952,-1905,-1905,-5715c54769,481489,52864,475774,50959,469107v-953,-3811,-1905,-7621,-2858,-11431c47149,455771,47149,452914,46196,451009v-952,-1905,-952,-4763,-1905,-7620c42386,433864,39529,422434,38576,410051v,-2857,-952,-6667,-952,-9525c37624,398621,37624,397669,36671,395764v,-1905,,-2857,,-4763c36671,388144,36671,384334,35719,380524v,-3810,,-6667,,-10478c35719,355759,36671,341471,38576,326232v953,-3811,953,-7621,1905,-11431c41434,310991,42386,307181,43339,303371v952,-3810,1905,-7620,2857,-11430c47149,288131,48101,284321,50006,280511v953,-3810,2858,-7620,3810,-10477c55721,266224,56674,263366,58579,259556v1905,-3810,3810,-6667,5715,-10477l65246,246221r1905,-2857l70009,238601v8572,-13335,18097,-24765,27622,-35242c108109,192881,119539,183356,130969,175736v11430,-7620,23812,-14287,35242,-20002c177641,150019,189071,146209,200501,142399v2858,-953,5715,-1905,7620,-2858c210979,138589,212884,137636,215741,137636v4763,-952,9525,-2857,14288,-3810c234791,132874,238601,131921,242411,130969v3810,-953,7620,-953,10478,-1905c253841,129064,254794,129064,254794,129064v952,,1905,,1905,c258604,129064,259556,129064,261461,128111v2858,,5715,-952,7620,-952c272891,126206,274796,126206,274796,126206r,-952c288131,123349,300514,121444,312896,121444r,-114300c249079,12859,176689,51911,118586,99536v-11430,9525,-21907,18098,-31432,27623xe" filled="f" stroked="f">
                  <v:stroke joinstyle="miter"/>
                  <v:path arrowok="t" o:connecttype="custom" o:connectlocs="87154,127159;67151,149066;67151,149066;67151,149066;51911,169069;25241,218599;22384,225266;21431,228124;20479,231934;16669,245269;13811,258604;10954,271939;9049,285274;8096,298609;7144,311944;7144,324326;12859,371951;14764,382429;17621,392907;18574,397669;20479,402432;23336,411957;35719,445294;38576,451961;41434,458629;47149,470059;54769,485299;57626,491014;55721,485299;50959,469107;48101,457676;46196,451009;44291,443389;38576,410051;37624,400526;36671,395764;36671,391001;35719,380524;35719,370046;38576,326232;40481,314801;43339,303371;46196,291941;50006,280511;53816,270034;58579,259556;64294,249079;65246,246221;67151,243364;70009,238601;97631,203359;130969,175736;166211,155734;200501,142399;208121,139541;215741,137636;230029,133826;242411,130969;252889,129064;254794,129064;256699,129064;261461,128111;269081,127159;274796,126206;274796,125254;312896,121444;312896,7144;118586,99536;87154,127159" o:connectangles="0,0,0,0,0,0,0,0,0,0,0,0,0,0,0,0,0,0,0,0,0,0,0,0,0,0,0,0,0,0,0,0,0,0,0,0,0,0,0,0,0,0,0,0,0,0,0,0,0,0,0,0,0,0,0,0,0,0,0,0,0,0,0,0,0,0,0,0,0"/>
                </v:shape>
                <v:shape id="Freeform: Shape 1971" o:spid="_x0000_s1054" style="position:absolute;left:33299;top:500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" path="m28126,176927v2858,6668,5716,13336,9525,20955c40509,202645,43367,207407,46224,212170v,,,,,l46224,212170v2858,3810,5715,7620,8573,11430c61464,232173,69084,239793,77657,246460r2857,2858l82419,250270r1905,953c86229,253127,89086,254080,90992,255985v1905,953,4762,2858,6667,3810c99564,260748,102422,261700,104326,263605v1906,952,4763,1905,6668,2858c112899,267415,115757,268368,117661,269320v1906,953,4763,1905,6668,2857c126234,273130,129092,273130,130997,274082v9525,1906,18097,3811,26670,4763c159572,278845,161476,278845,164334,279798v1905,,3810,,5715,c171001,279798,171954,279798,172907,279798v952,,1904,,2857,c177669,279798,179574,279798,181479,279798v7620,,14288,-953,20003,-953c203386,278845,204339,278845,205292,278845v952,,2857,,3809,-952c211959,277893,213864,276940,215769,276940v3810,-952,7620,-1905,9525,-1905c227199,275035,229104,274082,229104,274082v,,-953,,-3810,c223389,274082,219579,274082,215769,274082v-1905,,-4762,,-6668,c208149,274082,206244,274082,205292,274082v-953,,-2858,,-3810,c195767,274082,189099,273130,182432,272177v-1906,,-3810,-952,-5715,-952c175764,271225,174811,271225,173859,271225v-952,,-1905,,-2858,-952c169097,270273,167192,269320,165286,269320v-1904,,-3810,-952,-5714,-1905c151951,265510,144332,262652,135759,258843v-1905,-953,-3810,-1905,-5715,-2858c128139,255032,126234,254080,124329,253127v-1905,-952,-3810,-1904,-5715,-3809c116709,248365,114804,247413,112899,245507v-1905,-952,-3810,-2857,-4763,-3809c106232,240745,105279,238840,103374,237888v-1905,-1906,-2857,-2858,-4763,-4763l97659,232173r-952,-953l94801,228363c89086,221695,84324,215027,80514,207407v-3810,-7619,-6667,-15239,-9525,-22859c68132,176927,67179,169307,66226,161688v-952,-7620,-1904,-14288,-1904,-20956c64322,138827,64322,137875,64322,135970v,-1905,,-2857,,-4763c64322,128350,64322,125493,64322,122635v,-2858,,-4762,952,-7620c65274,113110,65274,111205,66226,109300v,,,-952,,-952c66226,108348,66226,107395,66226,107395v,-952,,-1905,,-2857c66226,102632,66226,101680,67179,100727v,-1904,953,-3809,953,-3809l68132,96918c70989,77868,74799,60723,83372,48340,101469,22623,51939,-15477,23364,24527,-3306,60723,6219,124540,28126,176927xe" filled="f" stroked="f">
                  <v:stroke joinstyle="miter"/>
                  <v:path arrowok="t" o:connecttype="custom" o:connectlocs="28126,176927;37651,197882;46224,212170;46224,212170;46224,212170;54797,223600;77657,246460;80514,249318;82419,250270;84324,251223;90992,255985;97659,259795;104326,263605;110994,266463;117661,269320;124329,272177;130997,274082;157667,278845;164334,279798;170049,279798;172907,279798;175764,279798;181479,279798;201482,278845;205292,278845;209101,277893;215769,276940;225294,275035;229104,274082;225294,274082;215769,274082;209101,274082;205292,274082;201482,274082;182432,272177;176717,271225;173859,271225;171001,270273;165286,269320;159572,267415;135759,258843;130044,255985;124329,253127;118614,249318;112899,245507;108136,241698;103374,237888;98611,233125;97659,232173;96707,231220;94801,228363;80514,207407;70989,184548;66226,161688;64322,140732;64322,135970;64322,131207;64322,122635;65274,115015;66226,109300;66226,108348;66226,107395;66226,104538;67179,100727;68132,96918;68132,96918;83372,48340;23364,24527;28126,176927" o:connectangles="0,0,0,0,0,0,0,0,0,0,0,0,0,0,0,0,0,0,0,0,0,0,0,0,0,0,0,0,0,0,0,0,0,0,0,0,0,0,0,0,0,0,0,0,0,0,0,0,0,0,0,0,0,0,0,0,0,0,0,0,0,0,0,0,0,0,0,0,0"/>
                </v:shape>
                <v:shape id="Freeform: Shape 1972" o:spid="_x0000_s1055" style="position:absolute;left:36075;top:9493;width:2667;height:2953;visibility:visible;mso-wrap-style:square;v-text-anchor:middle" coordsize="266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" path="m216217,246409v-7619,-4762,-16192,-10477,-25717,-15239c180975,225454,171450,220692,160973,214977v-10478,-5715,-20956,-10478,-31433,-16193c123825,195927,119063,193070,113348,191165r-3810,-1906l105728,187354v-2858,-952,-4763,-2857,-6668,-3809c89535,177829,81915,171162,75248,163542,68580,155922,63817,148302,60960,139729v-2857,-8572,-4762,-16192,-4762,-23812c56198,108297,57150,101629,60008,95915v24765,-39053,32384,27622,75247,24764c177165,117822,193358,54004,143828,20667,113348,-288,70485,3522,39053,29240v-1905,952,-3811,2857,-4763,4762c34290,34002,34290,34002,34290,34002v-4762,4763,-9525,9525,-13335,16193c15240,59720,10478,71149,8573,83532v-1906,12383,-1906,25717,,39052c10478,135920,16192,149254,22860,160684v7620,12383,17145,22861,27623,31433c61913,200690,73342,207357,86678,213072v2857,952,6667,2857,9525,3810l100965,218787r4763,953c111442,221645,117158,223549,122873,225454v11430,3811,22860,6668,33337,10478c166688,239742,177165,242599,186690,246409v9525,3811,19050,6668,26670,10478c221933,260697,228600,264507,235267,268317v1906,953,2858,1905,4763,2857c240983,272127,242888,273079,243840,274032v1905,1905,4763,3810,6668,5715c251460,280699,252413,281652,253365,282604v952,953,952,1905,1905,2858c256223,287367,257175,288320,258128,289272v1905,2857,1905,3810,1905,3810c260033,293082,259080,292129,258128,289272v-953,-952,-953,-2857,-1905,-4763c255270,283557,255270,282604,254317,281652v-952,-953,-952,-1905,-1904,-2857c250508,276890,248603,274032,246698,272127v-953,-953,-1906,-2857,-3810,-3810c241935,267365,240030,265459,239078,264507v-8573,-7620,-15240,-13335,-22861,-18098xe" filled="f" stroked="f">
                  <v:stroke joinstyle="miter"/>
                  <v:path arrowok="t" o:connecttype="custom" o:connectlocs="216217,246409;190500,231170;160973,214977;129540,198784;113348,191165;109538,189259;105728,187354;99060,183545;75248,163542;60960,139729;56198,115917;60008,95915;135255,120679;143828,20667;39053,29240;34290,34002;34290,34002;20955,50195;8573,83532;8573,122584;22860,160684;50483,192117;86678,213072;96203,216882;100965,218787;105728,219740;122873,225454;156210,235932;186690,246409;213360,256887;235267,268317;240030,271174;243840,274032;250508,279747;253365,282604;255270,285462;258128,289272;260033,293082;258128,289272;256223,284509;254317,281652;252413,278795;246698,272127;242888,268317;239078,264507;216217,246409" o:connectangles="0,0,0,0,0,0,0,0,0,0,0,0,0,0,0,0,0,0,0,0,0,0,0,0,0,0,0,0,0,0,0,0,0,0,0,0,0,0,0,0,0,0,0,0,0,0"/>
                </v:shape>
                <v:shape id="Freeform: Shape 1973" o:spid="_x0000_s1056" style="position:absolute;left:34873;top:1192;width:2477;height:4095;visibility:visible;mso-wrap-style:square;v-text-anchor:middle" coordsize="2476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" path="m231687,72644c222162,57404,210732,44069,197397,34544,184062,24066,169774,16446,154535,12636,140247,7874,125007,5969,110719,7874v-9525,952,-18097,2857,-25717,5715c85002,13589,85002,13589,85002,13589v-2858,952,-5715,1905,-7620,2857c31662,36449,2135,82169,7849,127889v8573,73342,86678,93345,114300,48577c149772,131699,81192,84074,138342,79311v7620,953,15240,2858,23812,7620c170727,91694,178347,97409,185967,105981v7620,8573,13335,18098,18097,29528c208827,146939,210732,160274,211685,173609v,3810,,6667,,10477l211685,188849r,5715c211685,202184,211685,209804,210732,217424v,15240,-953,29527,-953,43815c209779,275526,209779,289814,209779,302196v,13335,953,25718,1906,37148c212637,350774,214542,361252,217399,370777v,1904,953,4762,1905,6667c220257,379349,220257,381254,221210,383159v1904,3810,2857,7620,4762,10477c226924,395541,227877,396494,227877,397446v952,953,1905,2858,1905,3810c231687,403161,232639,405066,233592,406971v1905,2858,3810,3810,3810,3810c237402,410781,236449,408877,234544,406019v-952,-1905,-1905,-3810,-2857,-5715c230735,399352,230735,397446,229782,396494v,-953,-953,-2858,-1905,-4763c226924,388874,225972,385064,225019,381254v,-1905,-952,-3810,-952,-5715c224067,373634,223114,371729,223114,368871v-952,-8572,-952,-19050,,-30480c224067,326961,225019,315531,226924,302196v1905,-12382,3811,-26670,6668,-40005c236449,247904,238354,233616,241212,219329v952,-7620,2857,-14288,3810,-21908l245974,191706r953,-5715c247879,182181,247879,177419,248832,173609v1905,-17145,953,-34290,-1905,-51435c246927,105029,241212,87884,231687,72644xe" filled="f" stroked="f">
                  <v:stroke joinstyle="miter"/>
                  <v:path arrowok="t" o:connecttype="custom" o:connectlocs="231687,72644;197397,34544;154535,12636;110719,7874;85002,13589;85002,13589;77382,16446;7849,127889;122149,176466;138342,79311;162154,86931;185967,105981;204064,135509;211685,173609;211685,184086;211685,188849;211685,194564;210732,217424;209779,261239;209779,302196;211685,339344;217399,370777;219304,377444;221210,383159;225972,393636;227877,397446;229782,401256;233592,406971;237402,410781;234544,406019;231687,400304;229782,396494;227877,391731;225019,381254;224067,375539;223114,368871;223114,338391;226924,302196;233592,262191;241212,219329;245022,197421;245974,191706;246927,185991;248832,173609;246927,122174;231687,72644" o:connectangles="0,0,0,0,0,0,0,0,0,0,0,0,0,0,0,0,0,0,0,0,0,0,0,0,0,0,0,0,0,0,0,0,0,0,0,0,0,0,0,0,0,0,0,0,0,0"/>
                </v:shape>
                <v:shape id="Freeform: Shape 1974" o:spid="_x0000_s1057" style="position:absolute;left:35562;top:5542;width:2858;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" path="m160872,24289c143726,12859,122772,7144,101816,7144,80862,8096,58954,14764,41809,27146,33237,33814,24664,42386,18949,51911v-1905,2858,-2858,4762,-3810,7620c14187,61436,12281,65246,11329,68103r-953,1906l10376,71914r-952,2857l9424,75723r,l9424,76676r,952l9424,79534r-953,3810c6566,94773,6566,106203,9424,116681v1905,10478,6667,20955,12382,29528c33237,164306,48476,176689,65622,185261v8572,3810,18097,6667,27622,7620c102769,193834,112294,192881,121819,190976v1905,-953,4762,-953,6668,-1905c130391,188119,132297,187166,134201,186214v1905,-953,3811,-1905,5715,-2858c141822,182403,143726,181451,144679,180498v2858,-1904,6668,-4762,8572,-6667c154204,172878,156109,170973,157062,170021v952,-952,1904,-2857,2857,-3810c161824,164306,163729,161448,165634,159544v953,-1905,1905,-2858,2857,-4763l168491,154781v13335,-19050,22860,-46672,3810,-77153c155156,51911,118962,43339,102769,61436v-20003,22860,3810,60960,-1905,69533c99912,131921,98006,131921,96101,131921v-952,,-2857,,-3810,c90387,130969,87529,130969,85624,130969,78956,129064,70384,123348,64669,116681,58001,109061,54191,99536,55144,89059r,-1906l55144,86201r,c55144,86201,55144,85248,55144,87153r,l55144,86201r953,-2857l56097,81439v,,,-953,,-953c56097,78581,57049,75723,58954,73819,60859,69056,64669,63341,69431,59531,78956,50959,92291,44291,106579,42386v14287,-1905,29527,,42862,6667c156109,51911,161824,56673,167539,61436v5715,4762,10477,11430,14287,17145c183731,82391,186589,85248,188494,89059v1905,3810,3810,6667,5715,10477c196114,102394,198019,106203,199924,110014v1905,3809,3810,6667,4763,10477c211354,133826,217069,147161,222784,159544v5715,12382,12382,22859,19050,32384c248501,200501,256122,207169,262789,211931v2858,1905,6667,3810,8573,5715c274219,219551,276124,220503,278029,221456v3810,1905,5715,2858,5715,2858c283744,224314,281839,223361,278029,220503v-1905,-952,-3810,-2857,-6667,-4762c269456,213836,266599,211931,263741,209073v-5715,-5714,-12382,-12382,-17144,-20954c240881,179546,236119,168116,232309,155734v-3810,-12383,-8572,-26670,-13335,-40958c218022,110966,216116,107156,215164,103346v-1905,-3810,-2858,-7620,-4763,-11430c208497,88106,207544,84296,205639,80486v-1905,-3810,-3810,-7620,-5715,-11430c196114,60484,191351,52864,184684,45244,177064,36671,169444,30003,160872,24289xe" filled="f" stroked="f">
                  <v:stroke joinstyle="miter"/>
                  <v:path arrowok="t" o:connecttype="custom" o:connectlocs="160872,24289;101816,7144;41809,27146;18949,51911;15139,59531;11329,68103;10376,70009;10376,71914;9424,74771;9424,75723;9424,75723;9424,76676;9424,77628;9424,79534;8471,83344;9424,116681;21806,146209;65622,185261;93244,192881;121819,190976;128487,189071;134201,186214;139916,183356;144679,180498;153251,173831;157062,170021;159919,166211;165634,159544;168491,154781;168491,154781;172301,77628;102769,61436;100864,130969;96101,131921;92291,131921;85624,130969;64669,116681;55144,89059;55144,87153;55144,86201;55144,86201;55144,87153;55144,87153;55144,86201;56097,83344;56097,81439;56097,80486;58954,73819;69431,59531;106579,42386;149441,49053;167539,61436;181826,78581;188494,89059;194209,99536;199924,110014;204687,120491;222784,159544;241834,191928;262789,211931;271362,217646;278029,221456;283744,224314;278029,220503;271362,215741;263741,209073;246597,188119;232309,155734;218974,114776;215164,103346;210401,91916;205639,80486;199924,69056;184684,45244;160872,24289" o:connectangles="0,0,0,0,0,0,0,0,0,0,0,0,0,0,0,0,0,0,0,0,0,0,0,0,0,0,0,0,0,0,0,0,0,0,0,0,0,0,0,0,0,0,0,0,0,0,0,0,0,0,0,0,0,0,0,0,0,0,0,0,0,0,0,0,0,0,0,0,0,0,0,0,0,0,0"/>
                </v:shape>
                <v:shape id="Freeform: Shape 1975" o:spid="_x0000_s1058" style="position:absolute;left:28560;top:10009;width:2286;height:3144;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" path="m124825,254814r-952,-953l123873,253861v,,,,,l122921,252909r-2858,-1905c118158,249099,116253,248146,115300,247194v-5714,-4763,-12382,-10477,-18097,-16193c85773,219571,75296,207189,66723,194806,50531,172899,39100,150039,31481,128131v11430,20003,30480,32386,51434,32386c117206,159564,144828,125274,143875,82411,142923,39549,114348,6211,80058,7164v-10477,,-20002,3810,-28575,9525c51483,16689,51483,16689,51483,16689v-1905,953,-3810,1905,-5715,3810c41958,23356,37196,28119,31481,32881,26718,38596,21003,46217,17193,54789,8621,72886,4811,97651,8621,125274v3810,27622,14287,57150,31432,86677c48625,226239,59103,241479,70533,254814v5715,6667,12382,14287,19050,20955c91488,277674,92440,278626,94346,280531r2857,1905l98156,283389r952,953l100061,285294v3810,2857,6667,6667,10477,9525c114348,297676,118158,301486,121968,304344v3810,2857,7620,6667,11430,9525c134350,314821,135303,314821,136256,315774r94297,c195311,302439,163878,284342,135303,263386v-3810,-3810,-7620,-5715,-10478,-8572xe" filled="f" stroked="f">
                  <v:stroke joinstyle="miter"/>
                  <v:path arrowok="t" o:connecttype="custom" o:connectlocs="124825,254814;123873,253861;123873,253861;123873,253861;122921,252909;120063,251004;115300,247194;97203,231001;66723,194806;31481,128131;82915,160517;143875,82411;80058,7164;51483,16689;51483,16689;45768,20499;31481,32881;17193,54789;8621,125274;40053,211951;70533,254814;89583,275769;94346,280531;97203,282436;98156,283389;99108,284342;100061,285294;110538,294819;121968,304344;133398,313869;136256,315774;230553,315774;135303,263386;124825,254814" o:connectangles="0,0,0,0,0,0,0,0,0,0,0,0,0,0,0,0,0,0,0,0,0,0,0,0,0,0,0,0,0,0,0,0,0,0"/>
                </v:shape>
                <v:shape id="Freeform: Shape 1976" o:spid="_x0000_s1059" style="position:absolute;left:33909;top:12248;width:5715;height:952;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" path="m164306,80486r6668,-2857c172879,76676,175736,75724,177641,74772v4763,-1906,8573,-3811,13335,-4763c195739,68104,199549,67151,204311,65247v4763,-1906,8573,-2858,13335,-3811c222409,60484,226219,58579,230981,57626v18098,-4762,35243,-7620,53340,-9525c301466,46197,318611,45244,335756,45244v16193,,32385,953,48578,1905c414814,50006,443389,55722,468154,61436v24765,6668,45720,13336,63817,20003c539591,84297,545306,87154,551974,90011r12382,c556736,84297,548164,78581,537686,71914,521494,62389,500539,51911,475774,41434,451009,31909,422434,22384,390049,15716,373856,12859,356711,10001,338614,8097v-4763,,-8573,-953,-13335,-953c323374,7144,320516,7144,318611,7144v-1905,,-4762,,-6667,c307181,7144,302419,7144,297656,7144v-4762,,-9525,,-14287,c278606,7144,273844,8097,269081,8097v-2857,,-4762,,-7620,952c258604,9049,256699,10001,253841,10001v-4762,953,-9525,953,-15240,1905c233839,12859,229076,13811,223361,14764v-4762,952,-9525,1905,-15240,2858c203359,18574,197644,19526,192881,21431v-4762,953,-10477,2858,-15240,3810c172879,27147,167164,28099,162401,30004v-2857,952,-4762,1905,-7620,2857c151924,33814,150019,34766,147161,35719v-4762,1905,-10477,3810,-15240,5715c127159,43339,122396,46197,116681,48101r-6667,2858l103346,53816r-6667,2858l90011,59531v-4762,1905,-8572,3810,-13335,5716c71914,67151,67151,69056,62389,70961v-4763,1905,-9525,3811,-14288,5715c34766,81439,21431,86201,7144,90011r136207,c146209,88106,149066,87154,151924,85249v3810,-952,7620,-2858,12382,-4763xe" filled="f" stroked="f">
                  <v:stroke joinstyle="miter"/>
                  <v:path arrowok="t" o:connecttype="custom" o:connectlocs="164306,80486;170974,77629;177641,74772;190976,70009;204311,65247;217646,61436;230981,57626;284321,48101;335756,45244;384334,47149;468154,61436;531971,81439;551974,90011;564356,90011;537686,71914;475774,41434;390049,15716;338614,8097;325279,7144;318611,7144;311944,7144;297656,7144;283369,7144;269081,8097;261461,9049;253841,10001;238601,11906;223361,14764;208121,17622;192881,21431;177641,25241;162401,30004;154781,32861;147161,35719;131921,41434;116681,48101;110014,50959;103346,53816;96679,56674;90011,59531;76676,65247;62389,70961;48101,76676;7144,90011;143351,90011;151924,85249;164306,80486" o:connectangles="0,0,0,0,0,0,0,0,0,0,0,0,0,0,0,0,0,0,0,0,0,0,0,0,0,0,0,0,0,0,0,0,0,0,0,0,0,0,0,0,0,0,0,0,0,0,0"/>
                </v:shape>
                <v:shape id="Freeform: Shape 1977" o:spid="_x0000_s1060" style="position:absolute;left:37305;top:3609;width:3620;height:6381;visibility:visible;mso-wrap-style:square;v-text-anchor:middle" coordsize="36195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" path="m278011,454818v-8573,-6667,-17145,-14287,-25718,-20002c248484,431959,243721,428149,238959,425291r-6668,-4762l225624,415766r-6668,-4762l215146,409099r-2858,-1906c208478,404336,204668,401479,200859,398621v-3810,-2857,-7621,-5715,-11431,-8572l183713,385286v-1904,-1905,-3810,-2857,-5714,-4762c174188,377666,171331,373856,167521,370999v-3810,-2858,-6668,-6668,-10478,-9525c153234,358616,150376,354806,147518,351949v-2857,-3810,-6667,-6668,-9525,-10478c125611,328136,115134,313849,104656,299561,94178,285274,85606,270034,77986,255746,70366,241459,62746,226218,57031,211931,44649,183356,36076,155734,30361,130968,23693,106204,20836,84296,17978,65246,16074,47149,15121,31909,15121,22384v,-4763,,-8573,,-11430c15121,8096,15121,7144,15121,7144v,,,952,-953,3810c14168,11906,13216,13811,13216,15716v-953,1905,-953,3810,-953,6668c10359,31909,8453,47149,7501,66199v-952,19050,,41910,2858,68580c13216,161449,18931,190976,28456,222409v4762,16192,10478,32384,18097,48577c48459,274796,50363,279559,52268,283368v953,1906,1906,3811,2858,6668c56078,291941,57031,293846,57984,295751v1904,3810,3809,8573,6667,12383c66556,311943,69413,316706,71318,320516v1906,3810,4763,8573,7620,12383c79891,334804,81796,336709,82749,338614v952,1904,2857,3810,3810,5715c89416,348139,92274,352901,95131,356711v2857,3810,5715,7620,9525,12382c107513,372904,111324,376714,114181,380524v2857,3810,6668,7619,10478,11430c128468,395764,131326,399574,135136,403384v3810,3809,7620,7620,11430,11430c148471,416718,150376,418624,152281,420529v1905,1905,3810,3810,5715,5714c161806,430054,165616,432911,170378,436721v3810,2858,8573,6668,12383,9525l188476,451009r5715,4762l199906,460534r5715,4762c209431,468154,213241,471011,217051,474821v3810,2858,7620,6668,11430,9525c232291,487204,236101,491014,239911,493871v30480,26670,59055,56197,83820,88583c338018,600551,350401,619601,361831,638651r,-94297c338971,511968,309443,481489,278011,454818xe" filled="f" stroked="f">
                  <v:stroke joinstyle="miter"/>
                  <v:path arrowok="t" o:connecttype="custom" o:connectlocs="278011,454818;252293,434816;238959,425291;232291,420529;225624,415766;218956,411004;215146,409099;212288,407193;200859,398621;189428,390049;183713,385286;177999,380524;167521,370999;157043,361474;147518,351949;137993,341471;104656,299561;77986,255746;57031,211931;30361,130968;17978,65246;15121,22384;15121,10954;15121,7144;14168,10954;13216,15716;12263,22384;7501,66199;10359,134779;28456,222409;46553,270986;52268,283368;55126,290036;57984,295751;64651,308134;71318,320516;78938,332899;82749,338614;86559,344329;95131,356711;104656,369093;114181,380524;124659,391954;135136,403384;146566,414814;152281,420529;157996,426243;170378,436721;182761,446246;188476,451009;194191,455771;199906,460534;205621,465296;217051,474821;228481,484346;239911,493871;323731,582454;361831,638651;361831,544354;278011,454818" o:connectangles="0,0,0,0,0,0,0,0,0,0,0,0,0,0,0,0,0,0,0,0,0,0,0,0,0,0,0,0,0,0,0,0,0,0,0,0,0,0,0,0,0,0,0,0,0,0,0,0,0,0,0,0,0,0,0,0,0,0,0,0"/>
                </v:shape>
                <v:shape id="Freeform: Shape 1978" o:spid="_x0000_s1061" style="position:absolute;left:4000;top:9140;width:4667;height:3238;visibility:visible;mso-wrap-style:square;v-text-anchor:middle" coordsize="466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" path="m349091,307480v3810,-952,6668,-2857,10478,-3810c363379,301765,367189,299860,370046,298908v1905,-953,3810,-1905,4763,-2858l379571,293193r1905,-953l384334,290335r4762,-2857c402431,278905,414814,269380,426244,256998v11430,-12383,20955,-26670,28575,-42863c458629,206515,461486,197943,463391,189370v1905,-8572,2858,-17145,3810,-26670c467201,154128,467201,144603,466249,136030v-1905,-8572,-3810,-18097,-6668,-25717c453866,93168,444341,77928,433864,64593,428149,57925,422434,51258,415766,45543v-2857,-2858,-6667,-5715,-9525,-8573l403384,35065r-2858,-1905c398621,32208,396716,30303,394811,29350v-952,-952,-1905,-952,-2857,-1905l390049,26493r-1905,-953l387191,24588r-952,c385286,24588,387191,24588,385286,23635r,c383381,22683,381476,21730,378619,20778v-1905,-953,-3810,-1905,-6668,-2858c368141,16015,363379,14110,359569,13158v-1905,-953,-4763,-953,-6668,-1905c350996,11253,348139,10300,346234,10300,329089,6490,311944,6490,296704,8395v-31433,3810,-60008,15240,-83820,32385c201454,49353,190976,58878,181451,70308v-8572,11430,-15240,22860,-20955,35242c155734,117933,152876,130315,151924,141745v,2858,,5715,-953,8573c150971,153175,150971,156033,150971,158890v,2858,,4763,,7620c150971,167463,150971,169368,150971,170320v,953,,1905,,3810c151924,178893,151924,182703,152876,187465v953,3810,1905,7620,2858,11430c156686,202705,157639,205563,158591,209373v953,1905,953,2857,1905,4762c161449,215088,161449,216993,161449,217945v2857,6668,4762,9525,4762,9525c173831,240805,184309,251283,197644,257950v40957,20003,92392,-952,116205,-46672c335756,167463,324326,116980,289084,94120v5715,-2857,11430,-4762,18097,-5715c315754,86500,324326,85548,332899,86500r2857,l338614,87453v1905,,3810,952,5715,952c345281,88405,346234,89358,347186,89358r2858,952l350044,90310v-1905,-952,,,-953,l350044,90310r952,953l352901,92215r1905,953c355759,93168,356711,94120,356711,94120r2858,1905l361474,96978r1905,952c365284,98883,368141,100788,370046,101740v3810,2858,8573,6668,12383,9525c390049,118885,395764,126505,400526,136030v9525,19050,11430,41910,4763,62865c401479,209373,396716,219850,389096,230328v-7620,9525,-16192,19050,-25717,26670l359569,259855r-953,953l357664,260808r,c357664,260808,356711,260808,357664,260808r-1905,1905l350996,265570v-1905,953,-2857,1905,-3810,2858c344329,270333,342424,271285,339566,273190v-2857,1905,-5715,2858,-8572,4763c319564,283668,308134,287478,295751,290335v-23812,5715,-49530,7620,-74295,7620c197644,297955,173831,296050,151924,295098v-21908,-953,-41910,-1905,-59055,-2858c74771,292240,59531,292240,47149,293193v-12383,952,-22860,1905,-29528,1905c10954,296050,7144,296050,7144,296050v,,3810,,10477,c24289,296050,33814,296050,47149,297003v12382,952,27622,1905,44767,4762c109061,303670,129064,307480,150019,310338v20955,3810,44767,7620,69532,10477c244316,323673,271939,325578,300514,321768v20002,-5715,34290,-8573,48577,-14288xe" filled="f" stroked="f">
                  <v:stroke joinstyle="miter"/>
                  <v:path arrowok="t" o:connecttype="custom" o:connectlocs="349091,307480;359569,303670;370046,298908;374809,296050;379571,293193;381476,292240;384334,290335;389096,287478;426244,256998;454819,214135;463391,189370;467201,162700;466249,136030;459581,110313;433864,64593;415766,45543;406241,36970;403384,35065;400526,33160;394811,29350;391954,27445;390049,26493;388144,25540;387191,24588;386239,24588;385286,23635;385286,23635;378619,20778;371951,17920;359569,13158;352901,11253;346234,10300;296704,8395;212884,40780;181451,70308;160496,105550;151924,141745;150971,150318;150971,158890;150971,166510;150971,170320;150971,174130;152876,187465;155734,198895;158591,209373;160496,214135;161449,217945;166211,227470;197644,257950;313849,211278;289084,94120;307181,88405;332899,86500;335756,86500;338614,87453;344329,88405;347186,89358;350044,90310;350044,90310;349091,90310;350044,90310;350996,91263;352901,92215;354806,93168;356711,94120;359569,96025;361474,96978;363379,97930;370046,101740;382429,111265;400526,136030;405289,198895;389096,230328;363379,256998;359569,259855;358616,260808;357664,260808;357664,260808;357664,260808;355759,262713;350996,265570;347186,268428;339566,273190;330994,277953;295751,290335;221456,297955;151924,295098;92869,292240;47149,293193;17621,295098;7144,296050;17621,296050;47149,297003;91916,301765;150019,310338;219551,320815;300514,321768;349091,307480" o:connectangles="0,0,0,0,0,0,0,0,0,0,0,0,0,0,0,0,0,0,0,0,0,0,0,0,0,0,0,0,0,0,0,0,0,0,0,0,0,0,0,0,0,0,0,0,0,0,0,0,0,0,0,0,0,0,0,0,0,0,0,0,0,0,0,0,0,0,0,0,0,0,0,0,0,0,0,0,0,0,0,0,0,0,0,0,0,0,0,0,0,0,0,0,0,0,0,0,0,0"/>
                </v:shape>
                <v:shape id="Freeform: Shape 1979" o:spid="_x0000_s1062" style="position:absolute;left:28;top:3025;width:2381;height:5620;visibility:visible;mso-wrap-style:square;v-text-anchor:middle" coordsize="2381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" path="m78581,488386v20003,-20002,41910,-41910,63818,-65722c164306,397899,187166,370276,204311,336939v8573,-17145,16193,-35243,21908,-54293c227171,277884,229076,273121,230029,268359v952,-4763,1905,-10478,2857,-15240c233839,250261,233839,248356,233839,245499r952,-6668l234791,235021r,-4762l235744,222639v952,-20955,,-41910,-4763,-62865c226219,138819,218599,116911,207169,97861,201454,88336,194786,78811,187166,70239,179546,61666,170974,53094,161449,46426,151924,38806,142399,33091,131921,27376,121444,22614,110966,17851,99536,14994,76676,8326,53816,6421,30956,7374,23336,8326,15716,9279,8096,10231r,92393l10001,101671r1905,-952c14764,99766,17621,97861,21431,96909v6668,-2858,12383,-3810,19050,-5715c53816,89289,67151,88336,81439,90241v27622,3810,52387,19050,70485,42863c160496,144534,168116,158821,172879,174061v4762,15240,7620,31433,8572,47625l181451,228354r,1905l181451,231211r,c181451,231211,181451,232164,181451,231211r,3810l181451,241689v,1905,,4762,,6667c181451,252166,181451,255976,180499,259786v-953,3810,-953,8573,-1905,12383c175736,288361,171926,304554,165259,319794v-11430,30480,-29528,58102,-47625,83820c99536,429331,79534,453144,62389,475051,44291,496959,29051,517914,14764,536011v-2858,3810,-4763,6668,-7620,10478l7144,562681v5715,-5715,11430,-12382,17145,-19050c40481,526486,58579,508389,78581,488386xe" filled="f" stroked="f">
                  <v:stroke joinstyle="miter"/>
                  <v:path arrowok="t" o:connecttype="custom" o:connectlocs="78581,488386;142399,422664;204311,336939;226219,282646;230029,268359;232886,253119;233839,245499;234791,238831;234791,235021;234791,230259;235744,222639;230981,159774;207169,97861;187166,70239;161449,46426;131921,27376;99536,14994;30956,7374;8096,10231;8096,102624;10001,101671;11906,100719;21431,96909;40481,91194;81439,90241;151924,133104;172879,174061;181451,221686;181451,228354;181451,230259;181451,231211;181451,231211;181451,231211;181451,235021;181451,241689;181451,248356;180499,259786;178594,272169;165259,319794;117634,403614;62389,475051;14764,536011;7144,546489;7144,562681;24289,543631;78581,488386" o:connectangles="0,0,0,0,0,0,0,0,0,0,0,0,0,0,0,0,0,0,0,0,0,0,0,0,0,0,0,0,0,0,0,0,0,0,0,0,0,0,0,0,0,0,0,0,0,0"/>
                </v:shape>
                <v:shape id="Freeform: Shape 1980" o:spid="_x0000_s1063" style="position:absolute;left:28;top:4704;width:1143;height:2477;visibility:visible;mso-wrap-style:square;v-text-anchor:middle" coordsize="114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" path="m57626,231934c110014,204311,127159,132874,94774,73819,75724,37624,42386,13811,7144,7144r,236220c25241,244316,42386,240506,57626,231934xe" filled="f" stroked="f">
                  <v:stroke joinstyle="miter"/>
                  <v:path arrowok="t" o:connecttype="custom" o:connectlocs="57626,231934;94774,73819;7144,7144;7144,243364;57626,231934" o:connectangles="0,0,0,0,0"/>
                </v:shape>
                <v:shape id="Freeform: Shape 1981" o:spid="_x0000_s1064" style="position:absolute;left:800;top:7625;width:4476;height:1905;visibility:visible;mso-wrap-style:square;v-text-anchor:middle"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" path="m215741,80830v2858,-952,6668,-1905,9525,-2858c228124,77020,230981,76067,234791,76067r4763,-952l243364,74162v11430,-1905,21907,-1905,32385,c295751,77020,311944,86545,324326,96070v12383,10477,20955,20955,26670,29527c352901,128455,353854,130360,354806,132265v953,2857,2858,5715,4763,8572c374809,162745,405289,168460,427196,153220v21908,-15240,27623,-45720,11430,-68580c437674,83687,436721,82735,436721,81782r,c436721,81782,436721,81782,436721,81782v,,,,-952,-952c435769,80830,434816,79878,434816,79878v-952,-953,-1905,-2858,-3810,-3811c428149,72257,423386,68447,417671,62732,411956,57017,404336,51303,395764,44635,387191,37967,376714,32253,364331,25585,351949,19870,338614,14155,323374,11297,308134,7487,290989,6535,274796,7487v-17145,953,-33337,4763,-48577,11430l220504,21775r-3810,1905c213836,24632,210026,26537,206216,28442v-3810,1905,-6667,3811,-10477,5715c191929,36062,189071,37967,185261,39872v-13335,7620,-25717,16193,-37147,25718c136684,74162,125254,83687,115729,93212,95726,111310,77629,129407,62389,143695v-7620,7620,-15240,13335,-21908,19050c33814,168460,28099,173222,23336,177032v-4762,3810,-9525,6668,-11430,8573c9049,187510,7144,188462,7144,188462v,,1905,-952,4762,-1905c14764,185605,19526,183700,25241,180842v5715,-2857,12383,-5714,20003,-10477c52864,166555,61436,160840,70961,156078v18098,-11431,40005,-24766,61913,-38100c144304,111310,155734,104642,168116,98928v12383,-5716,24765,-10478,37148,-15241c209074,82735,212884,81782,215741,80830xe" filled="f" stroked="f">
                  <v:stroke joinstyle="miter"/>
                  <v:path arrowok="t" o:connecttype="custom" o:connectlocs="215741,80830;225266,77972;234791,76067;239554,75115;243364,74162;275749,74162;324326,96070;350996,125597;354806,132265;359569,140837;427196,153220;438626,84640;436721,81782;436721,81782;436721,81782;435769,80830;434816,79878;431006,76067;417671,62732;395764,44635;364331,25585;323374,11297;274796,7487;226219,18917;220504,21775;216694,23680;206216,28442;195739,34157;185261,39872;148114,65590;115729,93212;62389,143695;40481,162745;23336,177032;11906,185605;7144,188462;11906,186557;25241,180842;45244,170365;70961,156078;132874,117978;168116,98928;205264,83687;215741,80830" o:connectangles="0,0,0,0,0,0,0,0,0,0,0,0,0,0,0,0,0,0,0,0,0,0,0,0,0,0,0,0,0,0,0,0,0,0,0,0,0,0,0,0,0,0,0,0"/>
                </v:shape>
                <v:shape id="Freeform: Shape 1982" o:spid="_x0000_s1065" style="position:absolute;left:6781;top:7583;width:4191;height:5429;visibility:visible;mso-wrap-style:square;v-text-anchor:middle" coordsize="41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" path="m369094,25961c307181,-17854,215741,18341,224314,98351v6667,66675,107632,42863,88582,163830c310991,271706,309086,281231,306229,290756v-3810,14288,-7620,28575,-13335,43815c287179,349811,281464,365051,273844,379339v-7620,15240,-16193,29527,-25718,42862c238601,435536,227171,448871,215741,460301v-11430,11430,-24765,21908,-38100,31433c164306,500306,150019,507926,136684,513641v-13335,5715,-27623,10478,-40005,14288c84296,531739,71914,533644,60484,535549v-2858,,-5715,953,-7620,953c50006,536502,48101,537454,45244,537454v-1905,,-4763,952,-6668,952c36671,538406,34766,538406,31909,539359v-3810,,-7620,952,-10478,952c18574,540311,15716,540311,13811,540311v-3810,,-6667,,-6667,c7144,540311,9049,540311,13811,541264v1905,,4763,952,7620,952c24289,542216,28099,543169,31909,543169v1905,,3810,,6667,952c40481,544121,43339,544121,45244,544121v2857,,4762,,7620,c55721,544121,58579,544121,61436,544121v11430,,23813,,38100,-1905c113824,541264,128111,538406,144304,534596v16192,-3810,32385,-9525,48577,-17145c209074,509831,226219,501259,241459,489829v15240,-10478,30480,-23813,44767,-37148c300514,439346,312896,424106,324326,408866v11430,-15240,21908,-31432,30480,-47625c363379,345049,370999,329809,378619,314569v6667,-15240,12382,-30480,17145,-43815c405289,243131,411004,219319,414814,202174v952,-2858,1905,-6668,1905,-11430c417671,187886,418624,174551,418624,174551v3810,-43815,,-112395,-49530,-148590xe" filled="f" stroked="f">
                  <v:stroke joinstyle="miter"/>
                  <v:path arrowok="t" o:connecttype="custom" o:connectlocs="369094,25961;224314,98351;312896,262181;306229,290756;292894,334571;273844,379339;248126,422201;215741,460301;177641,491734;136684,513641;96679,527929;60484,535549;52864,536502;45244,537454;38576,538406;31909,539359;21431,540311;13811,540311;7144,540311;13811,541264;21431,542216;31909,543169;38576,544121;45244,544121;52864,544121;61436,544121;99536,542216;144304,534596;192881,517451;241459,489829;286226,452681;324326,408866;354806,361241;378619,314569;395764,270754;414814,202174;416719,190744;418624,174551;369094,25961" o:connectangles="0,0,0,0,0,0,0,0,0,0,0,0,0,0,0,0,0,0,0,0,0,0,0,0,0,0,0,0,0,0,0,0,0,0,0,0,0,0,0"/>
                </v:shape>
                <v:shape id="Freeform: Shape 1983" o:spid="_x0000_s1066" style="position:absolute;left:13506;top:11514;width:2476;height:1048;visibility:visible;mso-wrap-style:square;v-text-anchor:middle" coordsize="2476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" path="m224314,45244v,,,,,c223361,44291,223361,44291,222409,44291v,,-953,-952,-953,-952c219551,42386,217646,40481,214789,37624v-2858,-1905,-6668,-4763,-10478,-6668c200501,28099,195739,26194,190024,23336v-5715,-2857,-11430,-4762,-18098,-7620c165259,13811,158591,11906,150971,10002,143351,8097,135731,8097,128111,7144v-7620,,-15240,,-22860,953c97631,9049,90011,10954,83344,12859v-3810,952,-6668,2857,-10478,3810c70009,18574,66199,19527,63341,21431v-2857,1905,-5715,2858,-8572,4763c51911,28099,49054,30004,46196,30956v-2857,1905,-4762,3810,-7620,5716c37624,37624,36671,38577,34766,39529v-952,952,-1905,1905,-2857,2857c30004,44291,28099,46197,26194,47149v-1905,1905,-3810,2857,-4763,4762c18574,54769,15716,57627,13811,59531v-3810,4763,-6667,6668,-6667,6668c7144,66199,10001,64294,14764,60484v2857,-1905,5715,-3810,9525,-5715c26194,53816,28099,52864,30004,50959v1905,-953,3810,-1905,6667,-3810c37624,46197,38576,46197,40481,45244v953,-953,2858,-953,3810,-1905c47149,42386,49054,41434,51911,39529v2858,-952,5715,-1905,8573,-2857c63341,35719,66199,34766,69056,33814v2858,-953,5715,-953,9525,-1905c81439,31909,85249,30956,88106,30956v6668,,12383,-952,19050,c113824,30956,119539,32861,125254,33814v5715,1905,11430,3810,17145,5715c152876,44291,161449,50006,169069,55722v3810,2857,6667,5714,9525,8572c181451,67152,183356,69056,185261,70961v953,953,1905,2858,2858,3811c189071,75724,189071,76677,190024,76677v15240,19050,35242,29527,49530,17145c250984,85249,242411,58579,224314,45244xe" filled="f" stroked="f">
                  <v:stroke joinstyle="miter"/>
                  <v:path arrowok="t" o:connecttype="custom" o:connectlocs="224314,45244;224314,45244;222409,44291;221456,43339;214789,37624;204311,30956;190024,23336;171926,15716;150971,10002;128111,7144;105251,8097;83344,12859;72866,16669;63341,21431;54769,26194;46196,30956;38576,36672;34766,39529;31909,42386;26194,47149;21431,51911;13811,59531;7144,66199;14764,60484;24289,54769;30004,50959;36671,47149;40481,45244;44291,43339;51911,39529;60484,36672;69056,33814;78581,31909;88106,30956;107156,30956;125254,33814;142399,39529;169069,55722;178594,64294;185261,70961;188119,74772;190024,76677;239554,93822;224314,45244" o:connectangles="0,0,0,0,0,0,0,0,0,0,0,0,0,0,0,0,0,0,0,0,0,0,0,0,0,0,0,0,0,0,0,0,0,0,0,0,0,0,0,0,0,0,0,0"/>
                </v:shape>
                <v:shape id="Freeform: Shape 1984" o:spid="_x0000_s1067" style="position:absolute;left:4391;top:6141;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" path="m90011,138720v-2857,952,-5715,2858,-8572,3810c78581,143483,75724,144435,72866,145388v-2857,952,-5715,1905,-8572,2857c61436,149197,58579,149197,55721,150150v-2857,953,-5715,953,-7620,1905c47149,152055,45244,152055,44291,153008v-952,,-2857,,-3810,c37624,153008,35719,153960,33814,153960v-1905,,-4763,,-6668,c23336,153960,19526,153960,16669,153960v-5715,,-9525,,-9525,c7144,153960,10001,154913,15716,155865v2858,953,6668,953,10478,1905c28099,157770,30004,158722,32861,158722v1905,,4763,953,7620,953c41434,159675,43339,159675,44291,159675v953,,2858,,3810,c50959,159675,53816,159675,56674,159675v2857,,5715,,9525,c69056,159675,72866,158722,75724,158722v2857,-952,6667,-952,9525,-1904c88106,155865,91916,154913,95726,153960v6668,-1905,13335,-4763,20003,-7620c122396,143483,129064,138720,134779,134910v5715,-4763,11430,-9525,16192,-14288c155734,115860,160496,110145,164306,105383v3810,-4763,7620,-10478,10478,-15240c177641,85380,179546,80618,182404,76808v1905,-3811,3810,-7620,4762,-11430c188119,62520,189071,59663,190024,57758v,-953,,-953,,-953c190024,56805,190024,55853,190024,55853v,-953,,-953,,-953c197644,34897,190024,9180,174784,7275,156686,5370,147161,24420,145256,47280v,953,,1905,,2858c145256,51090,145256,52995,145256,53947v,2858,-952,5716,-1905,8573c142399,66330,141446,70140,140494,73950v-2858,8572,-6668,18097,-12383,26670c125254,105383,121444,110145,117634,113955v-3810,3810,-7620,8573,-12383,12383c100489,132053,95726,135863,90011,138720xe" filled="f" stroked="f">
                  <v:stroke joinstyle="miter"/>
                  <v:path arrowok="t" o:connecttype="custom" o:connectlocs="90011,138720;81439,142530;72866,145388;64294,148245;55721,150150;48101,152055;44291,153008;40481,153008;33814,153960;27146,153960;16669,153960;7144,153960;15716,155865;26194,157770;32861,158722;40481,159675;44291,159675;48101,159675;56674,159675;66199,159675;75724,158722;85249,156818;95726,153960;115729,146340;134779,134910;150971,120622;164306,105383;174784,90143;182404,76808;187166,65378;190024,57758;190024,56805;190024,55853;190024,54900;174784,7275;145256,47280;145256,50138;145256,53947;143351,62520;140494,73950;128111,100620;117634,113955;105251,126338;90011,138720" o:connectangles="0,0,0,0,0,0,0,0,0,0,0,0,0,0,0,0,0,0,0,0,0,0,0,0,0,0,0,0,0,0,0,0,0,0,0,0,0,0,0,0,0,0,0,0"/>
                </v:shape>
                <v:shape id="Freeform: Shape 1985" o:spid="_x0000_s1068" style="position:absolute;left:4867;top:7819;width:1524;height:1333;visibility:visible;mso-wrap-style:square;v-text-anchor:middle" coordsize="1524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" path="m22384,11906v1905,,3810,,4762,c29051,11906,30956,12859,32861,12859v953,,1905,,2858,c36671,12859,37624,12859,38576,13811v1905,,3810,953,6668,953c47149,15716,50006,15716,51911,16669v1905,953,4763,1905,6668,2857c60484,20479,63341,21431,65246,22384v1905,952,4763,1905,6668,3810c75724,29051,80486,31909,84296,34766v3810,2858,6668,6668,10478,10478c97631,49054,100489,52864,102394,56674v4762,7620,7620,15240,9525,21907c112871,82391,113824,85249,113824,88106v,2858,952,5716,952,7620c114776,96679,114776,98584,114776,99536v,953,,953,,1905c115729,120491,123349,136684,138589,134779v12382,-953,19050,-21907,14287,-38100c152876,96679,152876,96679,152876,95726v,,,-952,,-952c152876,94774,152876,93822,152876,93822v,-1906,-952,-3811,-1905,-6668c150019,84297,149066,81439,147161,77629v-1905,-3810,-2857,-7620,-5715,-11430c139541,62389,136684,57626,133826,53816v-2857,-4762,-6667,-8572,-10477,-13335c119539,36672,114776,31909,110014,28099v-4763,-3810,-9525,-6668,-15240,-9525c89059,15716,84296,13811,78581,11906v-2857,-952,-5715,-1905,-8572,-1905c67151,9049,64294,9049,62389,8097v-2858,,-5715,-953,-7620,-953c51911,7144,50006,7144,47149,7144v-2858,,-4763,,-6668,c39529,7144,38576,7144,37624,7144v-953,,-1905,,-2858,c32861,7144,30956,7144,29051,7144v-1905,,-3810,953,-5715,953c20479,8097,16669,9049,14764,9049v-4763,952,-7620,1905,-7620,1905c7144,10954,10001,10954,14764,10954v1905,952,4762,952,7620,952xe" filled="f" stroked="f">
                  <v:stroke joinstyle="miter"/>
                  <v:path arrowok="t" o:connecttype="custom" o:connectlocs="22384,11906;27146,11906;32861,12859;35719,12859;38576,13811;45244,14764;51911,16669;58579,19526;65246,22384;71914,26194;84296,34766;94774,45244;102394,56674;111919,78581;113824,88106;114776,95726;114776,99536;114776,101441;138589,134779;152876,96679;152876,95726;152876,94774;152876,93822;150971,87154;147161,77629;141446,66199;133826,53816;123349,40481;110014,28099;94774,18574;78581,11906;70009,10001;62389,8097;54769,7144;47149,7144;40481,7144;37624,7144;34766,7144;29051,7144;23336,8097;14764,9049;7144,10954;14764,10954;22384,11906" o:connectangles="0,0,0,0,0,0,0,0,0,0,0,0,0,0,0,0,0,0,0,0,0,0,0,0,0,0,0,0,0,0,0,0,0,0,0,0,0,0,0,0,0,0,0,0"/>
                </v:shape>
                <v:shape id="Freeform: Shape 1986" o:spid="_x0000_s1069" style="position:absolute;left:3162;top:458;width:1524;height:2572;visibility:visible;mso-wrap-style:square;v-text-anchor:middle" coordsize="1524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" path="m83344,81211v3810,-2857,8572,-4763,11430,-6667c98584,72639,101441,70734,104299,69781v1905,-952,2857,-952,4762,-1905c110014,67876,110966,66923,111919,66923,137636,56446,155734,40254,147161,20251,140494,3106,109061,3106,89059,18346v,,,,-953,c88106,18346,87154,18346,87154,19298v,,-953,953,-953,953c84296,21204,81439,23109,78581,25966v-2857,1905,-6667,5715,-11430,8573c63341,38348,58579,42159,53816,46921,49054,51684,44291,57398,39529,63114,34766,68829,30956,75496,26194,83116v-3810,6668,-7620,15240,-10478,22860c12859,113596,10001,122169,9049,130741v-1905,8573,-1905,17145,-1905,24765c7144,159316,7144,164079,7144,167889v,3809,952,7620,952,11430c9049,183129,9049,186939,10001,190748v953,3811,1905,6668,2858,10478c13811,205036,14764,207894,15716,210751v953,1905,953,2858,1905,4763c18574,217419,18574,218371,19526,219323v953,2858,1905,5716,2858,7621c23336,229801,24289,231706,25241,233611v1905,4762,3810,7620,5715,11430c33814,250756,35719,254566,35719,254566v,,-953,-3810,-2858,-10477c31909,241231,30956,236469,30004,232659v-953,-1905,-953,-4763,-1905,-7620c28099,222181,27146,219323,27146,216466v,-952,,-2857,-952,-4762c26194,209798,26194,208846,26194,206941v,-2857,-953,-5715,-953,-9525c25241,194559,25241,190748,25241,187891v,-3810,,-6668,,-10477c25241,173604,26194,170746,26194,166936v952,-3810,952,-6667,1905,-10477c30004,149791,31909,143123,34766,136456v2858,-6667,5715,-12383,9525,-18097c48101,112644,51911,107881,56674,103119,65246,93594,74771,85973,83344,81211xe" filled="f" stroked="f">
                  <v:stroke joinstyle="miter"/>
                  <v:path arrowok="t" o:connecttype="custom" o:connectlocs="83344,81211;94774,74544;104299,69781;109061,67876;111919,66923;147161,20251;89059,18346;88106,18346;87154,19298;86201,20251;78581,25966;67151,34539;53816,46921;39529,63114;26194,83116;15716,105976;9049,130741;7144,155506;7144,167889;8096,179319;10001,190748;12859,201226;15716,210751;17621,215514;19526,219323;22384,226944;25241,233611;30956,245041;35719,254566;32861,244089;30004,232659;28099,225039;27146,216466;26194,211704;26194,206941;25241,197416;25241,187891;25241,177414;26194,166936;28099,156459;34766,136456;44291,118359;56674,103119;83344,81211" o:connectangles="0,0,0,0,0,0,0,0,0,0,0,0,0,0,0,0,0,0,0,0,0,0,0,0,0,0,0,0,0,0,0,0,0,0,0,0,0,0,0,0,0,0,0,0"/>
                </v:shape>
                <v:shape id="Freeform: Shape 1987" o:spid="_x0000_s1070" style="position:absolute;left:1199;width:1905;height:2190;visibility:visible;mso-wrap-style:square;v-text-anchor:middle" coordsize="1905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" path="m187282,150897v,-3810,-953,-7620,-953,-11430c185377,135657,185377,131847,184424,128037v-952,-3810,-1905,-7620,-2857,-11430c178709,108987,175852,100414,172042,92795,168232,85174,163469,77555,158707,70887,152992,64220,148229,57552,141562,51837,135847,46122,129179,41359,123464,36597,117749,31834,111082,28024,105367,25167,99652,22309,93937,19452,89174,17547,84412,15642,79649,13737,75839,12784,72029,11832,69172,10880,66314,9927v-952,,-952,,-1905,c63457,9927,63457,9927,63457,9927v-953,,-953,,-953,c38692,2307,9164,10880,7259,28977,5354,49932,27262,60409,54884,63267v953,,1905,,2858,c58694,63267,60599,63267,62504,63267v2858,,6668,953,10478,1905c76792,66124,81554,67077,86317,68030v9525,2857,20955,7619,31432,13334c123464,84222,128227,88984,133942,92795v4762,4762,10477,9525,14287,14287c152992,112797,156802,118512,160612,124227v1905,2857,2857,6668,4762,9525c166327,136609,168232,140420,169184,143277v953,2857,1905,6668,2858,9525c172994,155659,173947,159470,174899,162327v953,2857,953,6668,1905,9525c176804,173757,177757,174709,177757,176614v,1906,,2858,952,4763c178709,184234,179662,187092,179662,189949v,2858,,4763,952,7621c180614,202332,181567,206142,181567,209952v,6668,,10478,,10478c181567,220430,182519,216620,183472,209952v952,-3810,1905,-7620,1905,-12382c185377,195664,186329,192807,186329,189949v,-2857,953,-5715,953,-8572c187282,179472,187282,178520,187282,176614v,-1905,,-2857,,-4762c187282,168995,187282,165184,187282,161374v,-2857,,-6667,,-10477xe" filled="f" stroked="f">
                  <v:stroke joinstyle="miter"/>
                  <v:path arrowok="t" o:connecttype="custom" o:connectlocs="187282,150897;186329,139467;184424,128037;181567,116607;172042,92795;158707,70887;141562,51837;123464,36597;105367,25167;89174,17547;75839,12784;66314,9927;64409,9927;63457,9927;62504,9927;7259,28977;54884,63267;57742,63267;62504,63267;72982,65172;86317,68030;117749,81364;133942,92795;148229,107082;160612,124227;165374,133752;169184,143277;172042,152802;174899,162327;176804,171852;177757,176614;178709,181377;179662,189949;180614,197570;181567,209952;181567,220430;183472,209952;185377,197570;186329,189949;187282,181377;187282,176614;187282,171852;187282,161374;187282,150897" o:connectangles="0,0,0,0,0,0,0,0,0,0,0,0,0,0,0,0,0,0,0,0,0,0,0,0,0,0,0,0,0,0,0,0,0,0,0,0,0,0,0,0,0,0,0,0"/>
                </v:shape>
                <v:shape id="Freeform: Shape 1988" o:spid="_x0000_s1071" style="position:absolute;left:11858;top:8820;width:2191;height:4096;visibility:visible;mso-wrap-style:square;v-text-anchor:middle" coordsize="219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" path="m181451,261303r1905,-4762l185261,251778v953,-2857,2858,-6668,3810,-9525c193834,229871,198596,216535,202406,204153v3810,-12382,6668,-24765,8573,-37148c212884,155576,214789,144146,215741,133668v953,-10477,1905,-20002,1905,-28575c217646,96521,217646,88901,217646,82233v,-6667,,-30480,-1905,-36195c210979,20321,184309,3176,155734,7938v-28575,5715,-47625,30480,-41910,57150c114776,72708,135731,116523,136684,161291v,9525,952,20002,952,31432c137636,203201,136684,214630,134779,226060v,2858,-953,5716,-953,8573l132874,238443r-953,3810c130969,245110,130969,247968,130016,250826r-1905,8572c126206,265113,124301,270828,122396,275591v-952,2857,-1905,5714,-2857,7619c118586,286068,117634,288926,115729,290830v-953,2858,-2858,4763,-3810,7621c110966,301308,109061,303213,108109,306071v-1905,2857,-2858,4762,-4763,7620c102394,314643,101441,316548,101441,317501v-952,952,-1905,1904,-1905,3809c93821,330835,86201,339408,79534,347028v-3810,3810,-6668,7620,-10478,11430c65246,362268,61436,365126,58579,367983v-3810,2858,-6668,5715,-10478,8572c44291,379413,41434,381318,38576,384176v-2857,1904,-5715,3809,-8572,5715c29051,390843,27146,391796,26194,392748v-953,953,-2858,1905,-3810,1905c12859,400368,7144,403226,7144,403226v,,5715,-1905,17145,-4763c25241,398463,27146,397510,28099,397510v1905,-952,2857,-952,4762,-1905c35719,394653,39529,392748,43339,391796v3810,-953,7620,-2858,11430,-4763c58579,385128,63341,383223,67151,381318v4763,-1905,8573,-4763,13335,-7620c85249,370841,90011,367983,94774,365126v9525,-6668,19050,-14288,28575,-22860c124301,341313,125254,340360,127159,339408v952,-953,1905,-1905,3810,-3810c132874,333693,135731,330835,137636,328930v2858,-1904,4763,-4762,6668,-7620c146209,318453,149066,316548,150971,313691v1905,-2858,3810,-5715,5715,-8573c158591,302260,160496,299403,162401,296546v3810,-5716,7620,-11430,11430,-17145l178594,269876v,-1905,952,-4763,2857,-8573xe" filled="f" stroked="f">
                  <v:stroke joinstyle="miter"/>
                  <v:path arrowok="t" o:connecttype="custom" o:connectlocs="181451,261303;183356,256541;185261,251778;189071,242253;202406,204153;210979,167005;215741,133668;217646,105093;217646,82233;215741,46038;155734,7938;113824,65088;136684,161291;137636,192723;134779,226060;133826,234633;132874,238443;131921,242253;130016,250826;128111,259398;122396,275591;119539,283210;115729,290830;111919,298451;108109,306071;103346,313691;101441,317501;99536,321310;79534,347028;69056,358458;58579,367983;48101,376555;38576,384176;30004,389891;26194,392748;22384,394653;7144,403226;24289,398463;28099,397510;32861,395605;43339,391796;54769,387033;67151,381318;80486,373698;94774,365126;123349,342266;127159,339408;130969,335598;137636,328930;144304,321310;150971,313691;156686,305118;162401,296546;173831,279401;178594,269876;181451,261303" o:connectangles="0,0,0,0,0,0,0,0,0,0,0,0,0,0,0,0,0,0,0,0,0,0,0,0,0,0,0,0,0,0,0,0,0,0,0,0,0,0,0,0,0,0,0,0,0,0,0,0,0,0,0,0,0,0,0,0"/>
                </v:shape>
                <v:shape id="Freeform: Shape 1989" o:spid="_x0000_s1072" style="position:absolute;left:38;top:9209;width:2571;height:1620;visibility:visible;mso-wrap-style:square;v-text-anchor:middle" coordsize="2571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" path="m14764,144303v1905,-2857,4762,-5714,6667,-8572c26194,130016,31909,124301,37624,118586v952,-952,1905,-952,1905,-1905c40481,115728,41434,115728,42386,114776v1905,-953,2858,-2857,4763,-3810c49054,110014,50959,108109,51911,107156v1905,-953,3810,-1905,4763,-3810c58579,102394,60484,101441,62389,100489v1905,-953,3810,-1905,5715,-2858c71914,95726,75724,93821,79534,91916r5715,-2857c87154,88106,89059,87153,90964,87153r2857,-952l96679,85248v1905,-952,3810,-952,5715,-1904c110014,81439,117634,79534,126206,77628v7620,-952,15240,-1905,21908,-2857c180499,70961,213836,81439,219551,81439v19050,952,35243,-15241,36195,-35243c256699,25241,242411,8096,223361,7144v-3810,,-20955,1904,-25717,2857c192881,10953,188119,10953,181451,11906v-5715,953,-13335,1905,-20002,3810c153829,17621,146209,19526,137636,22384v-8572,2857,-17145,5714,-25717,9525c103346,35719,94774,40481,86201,45244v-1905,952,-3810,2857,-6667,3809l76676,50959r-2857,2857c71914,54769,70009,56673,67151,57626r-5715,4763c57626,65246,53816,69056,50006,71914v-1905,1905,-3810,3809,-5715,4762c42386,78581,40481,80486,39529,81439v-1905,1905,-2858,3809,-4763,5714c32861,89059,31909,90964,30004,92869v-1905,1904,-2858,3809,-4763,5715c24289,99536,23336,100489,23336,101441v-952,953,-952,1905,-1905,2857c16669,111919,11906,119539,8096,127159v,952,-952,1905,-952,1905l7144,155734v952,-953,952,-1906,1905,-2858c10954,150019,12859,147161,14764,144303xe" filled="f" stroked="f">
                  <v:stroke joinstyle="miter"/>
                  <v:path arrowok="t" o:connecttype="custom" o:connectlocs="14764,144303;21431,135731;37624,118586;39529,116681;42386,114776;47149,110966;51911,107156;56674,103346;62389,100489;68104,97631;79534,91916;85249,89059;90964,87153;93821,86201;96679,85248;102394,83344;126206,77628;148114,74771;219551,81439;255746,46196;223361,7144;197644,10001;181451,11906;161449,15716;137636,22384;111919,31909;86201,45244;79534,49053;76676,50959;73819,53816;67151,57626;61436,62389;50006,71914;44291,76676;39529,81439;34766,87153;30004,92869;25241,98584;23336,101441;21431,104298;8096,127159;7144,129064;7144,155734;9049,152876;14764,144303" o:connectangles="0,0,0,0,0,0,0,0,0,0,0,0,0,0,0,0,0,0,0,0,0,0,0,0,0,0,0,0,0,0,0,0,0,0,0,0,0,0,0,0,0,0,0,0,0"/>
                </v:shape>
                <v:shape id="Freeform: Shape 1990" o:spid="_x0000_s1073" style="position:absolute;left:4533;top:2237;width:858;height:1810;visibility:visible;mso-wrap-style:square;v-text-anchor:middle" coordsize="85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" path="m21431,37624v,-1905,953,-3810,953,-5715c22384,30004,23336,28099,24289,26194v,-1905,952,-2858,1905,-4763c27146,19526,27146,18574,28099,17621v,-952,,-952,952,-1905c29051,14764,30004,14764,30004,13811v1905,-3810,2857,-6667,2857,-6667c32861,7144,30956,9049,28099,12859v,,-953,952,-953,1905c27146,15716,26194,15716,26194,16669v-953,952,-1905,2857,-2858,3810c22384,21431,21431,23336,20479,25241v-953,1905,-1905,2858,-2858,4763c16669,31909,15716,33814,14764,35719v-953,1905,-1905,3810,-2858,6667c10001,47149,9049,51911,8096,56674v,952,,952,,1905c8096,59531,8096,59531,8096,60484v,952,,2857,-952,3810c7144,65246,7144,67151,7144,68104v,952,,2857,,3810c7144,72866,7144,74771,7144,75724v,952,,2857,,3810c7144,82391,7144,85249,7144,88106r,3810c7144,92869,7144,94774,8096,95726r,1905l8096,99536v,953,953,2858,953,3810c10001,109061,11906,113824,13811,119539v1905,4762,3810,9525,5715,14287c21431,138589,23336,142399,26194,146209v1905,3810,3810,7620,6667,10477c34766,159544,36671,162401,38576,164306v1905,1905,7620,10478,8573,11430c54769,183356,68104,182403,76676,174784v8573,-8573,8573,-21908,953,-29528c75724,143351,57626,132874,47149,117634v-2858,-2858,-4763,-6668,-7620,-10478c36671,103346,34766,99536,32861,95726v-952,-952,-952,-1905,-1905,-2857l30004,90964r-953,-1905c29051,88106,28099,87154,28099,86201r-953,-3810c26194,80486,26194,77629,25241,75724v,-953,-952,-1905,-952,-3810c24289,70961,23336,70009,23336,68104v,-953,,-1905,-952,-3810c22384,63341,22384,62389,22384,60484v,-953,,-1905,,-3810c22384,55721,22384,55721,22384,54769v,-953,,-953,,-1905c22384,48101,22384,43339,23336,39529v-2857,1905,-2857,,-1905,-1905xe" filled="f" stroked="f">
                  <v:stroke joinstyle="miter"/>
                  <v:path arrowok="t" o:connecttype="custom" o:connectlocs="21431,37624;22384,31909;24289,26194;26194,21431;28099,17621;29051,15716;30004,13811;32861,7144;28099,12859;27146,14764;26194,16669;23336,20479;20479,25241;17621,30004;14764,35719;11906,42386;8096,56674;8096,58579;8096,60484;7144,64294;7144,68104;7144,71914;7144,75724;7144,79534;7144,88106;7144,91916;8096,95726;8096,97631;8096,99536;9049,103346;13811,119539;19526,133826;26194,146209;32861,156686;38576,164306;47149,175736;76676,174784;77629,145256;47149,117634;39529,107156;32861,95726;30956,92869;30004,90964;29051,89059;28099,86201;27146,82391;25241,75724;24289,71914;23336,68104;22384,64294;22384,60484;22384,56674;22384,54769;22384,52864;23336,39529;21431,37624" o:connectangles="0,0,0,0,0,0,0,0,0,0,0,0,0,0,0,0,0,0,0,0,0,0,0,0,0,0,0,0,0,0,0,0,0,0,0,0,0,0,0,0,0,0,0,0,0,0,0,0,0,0,0,0,0,0,0,0"/>
                </v:shape>
                <v:shape id="Freeform: Shape 1991" o:spid="_x0000_s1074" style="position:absolute;left:5200;top:2880;width:1905;height:762;visibility:visible;mso-wrap-style:square;v-text-anchor:middle" coordsize="19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" path="m16669,45733v,,952,952,1905,952c19526,47638,20479,48590,22384,49543v952,952,2857,1905,3810,2857c28099,53353,29051,54305,30956,56210v1905,953,3810,1905,5715,3810c38576,60973,40481,61925,42386,62878v3810,1905,8573,3810,13335,5715c56674,68593,56674,68593,57626,69545v953,,953,,1905,953c60484,70498,62389,71450,63341,71450v953,,2858,953,3810,953c68104,72403,70009,73355,70961,73355v953,,2858,,3810,953c75724,74308,77629,74308,78581,74308v2858,,5715,,8573,l90964,74308v952,,2857,,4762,l97631,74308r1905,c100489,74308,102394,74308,103346,74308v5715,-953,11430,-1905,16193,-2858c125254,70498,130016,68593,134779,66688v4762,-1905,8572,-2858,13335,-4763c151924,60020,155734,58115,158591,57163v2858,-1905,5715,-2858,8573,-4763c169069,51448,177641,45733,179546,44780v8573,-6667,9525,-20002,1905,-29527c173831,5728,160496,4775,152876,11443v-1905,1905,-14287,18097,-30480,27622c118586,40970,115729,43828,110966,45733v-3810,1905,-8572,3810,-12382,5715c97631,51448,96679,52400,95726,52400r-1905,953l91916,54305v-952,,-1905,953,-3810,953l84296,56210v-1905,953,-4762,953,-6667,953c76676,57163,75724,57163,73819,57163v-953,,-1905,,-3810,c69056,57163,68104,57163,66199,57163v-953,,-1905,,-3810,c61436,57163,60484,57163,58579,57163v-953,,-953,,-1905,c55721,57163,55721,57163,54769,57163v-4763,,-8573,-953,-13335,-1905c39529,54305,37624,54305,35719,53353v-1905,-953,-3810,-953,-5715,-1905c28099,50495,26194,50495,25241,49543v-1905,-953,-2857,-953,-4762,-1905c19526,46685,17621,46685,16669,45733v-953,,-953,-953,-1905,-953c13811,44780,13811,43828,12859,43828,9049,41923,7144,40018,7144,40018v,,1905,1905,4762,4762c15716,44780,16669,45733,16669,45733xe" filled="f" stroked="f">
                  <v:stroke joinstyle="miter"/>
                  <v:path arrowok="t" o:connecttype="custom" o:connectlocs="16669,45733;18574,46685;22384,49543;26194,52400;30956,56210;36671,60020;42386,62878;55721,68593;57626,69545;59531,70498;63341,71450;67151,72403;70961,73355;74771,74308;78581,74308;87154,74308;90964,74308;95726,74308;97631,74308;99536,74308;103346,74308;119539,71450;134779,66688;148114,61925;158591,57163;167164,52400;179546,44780;181451,15253;152876,11443;122396,39065;110966,45733;98584,51448;95726,52400;93821,53353;91916,54305;88106,55258;84296,56210;77629,57163;73819,57163;70009,57163;66199,57163;62389,57163;58579,57163;56674,57163;54769,57163;41434,55258;35719,53353;30004,51448;25241,49543;20479,47638;16669,45733;14764,44780;12859,43828;7144,40018;11906,44780;16669,45733" o:connectangles="0,0,0,0,0,0,0,0,0,0,0,0,0,0,0,0,0,0,0,0,0,0,0,0,0,0,0,0,0,0,0,0,0,0,0,0,0,0,0,0,0,0,0,0,0,0,0,0,0,0,0,0,0,0,0,0"/>
                </v:shape>
                <v:shape id="Freeform: Shape 1992" o:spid="_x0000_s1075" style="position:absolute;left:6134;top:1270;width:762;height:1810;visibility:visible;mso-wrap-style:square;v-text-anchor:middle"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" path="m44291,108600r,3810c44291,115268,43339,117173,43339,119078v,952,,1905,-953,3810c42386,123840,42386,124793,41434,126698v,952,-953,1905,-953,3810c40481,131460,39529,132413,39529,134318v,952,-953,1905,-953,2857c38576,138128,38576,138128,37624,139080v,953,,953,-953,1905c34766,145748,32861,149558,30956,153368v-952,1905,-1905,3810,-2857,5715c27146,160988,26194,161940,24289,163845v-953,1905,-1905,2858,-3810,3810c19526,168608,18574,170513,17621,171465v-952,953,-1905,1905,-2857,2858c13811,175275,13811,175275,13811,175275v,,-952,953,-952,953c9049,179085,7144,180990,7144,180990v,,1905,-952,6667,-3810c14764,177180,14764,176228,15716,176228v953,,953,-953,1905,-953c18574,174323,20479,173370,21431,172418v953,-953,2858,-1905,3810,-2858c27146,168608,28099,167655,30004,165750v1905,-952,2857,-2857,4762,-3810c36671,160035,37624,159083,39529,157178v2857,-3810,6667,-7620,9525,-11430c49054,144795,50006,144795,50006,143843v,-953,953,-953,953,-1905c51911,140985,51911,140033,52864,138128v952,-953,952,-1905,1905,-3810c55721,133365,55721,131460,56674,130508v952,-953,952,-2858,1905,-3810c59531,125745,59531,123840,60484,122888v952,-2858,1905,-5715,2857,-7620l64294,111458v,-953,952,-2858,952,-3810l66199,105743r,-1905c66199,102885,67151,100980,67151,100028v953,-5715,1905,-11430,1905,-16193c69056,78120,69056,73358,69056,68595v,-4762,-952,-9525,-952,-14287c67151,49545,67151,45735,66199,42878v-953,-3810,-953,-6668,-1905,-9525c63341,30495,61436,20970,60484,19065,56674,8588,44291,4778,32861,8588,22384,13350,16669,24780,20479,35258v952,2857,13335,19050,17145,37147c38576,76215,39529,80025,40481,84788v953,4762,953,8572,1905,13335c42386,99075,42386,100028,42386,101933r,1905l42386,105743v1905,,1905,952,1905,2857xe" filled="f" stroked="f">
                  <v:stroke joinstyle="miter"/>
                  <v:path arrowok="t" o:connecttype="custom" o:connectlocs="44291,108600;44291,112410;43339,119078;42386,122888;41434,126698;40481,130508;39529,134318;38576,137175;37624,139080;36671,140985;30956,153368;28099,159083;24289,163845;20479,167655;17621,171465;14764,174323;13811,175275;12859,176228;7144,180990;13811,177180;15716,176228;17621,175275;21431,172418;25241,169560;30004,165750;34766,161940;39529,157178;49054,145748;50006,143843;50959,141938;52864,138128;54769,134318;56674,130508;58579,126698;60484,122888;63341,115268;64294,111458;65246,107648;66199,105743;66199,103838;67151,100028;69056,83835;69056,68595;68104,54308;66199,42878;64294,33353;60484,19065;32861,8588;20479,35258;37624,72405;40481,84788;42386,98123;42386,101933;42386,103838;42386,105743;44291,108600" o:connectangles="0,0,0,0,0,0,0,0,0,0,0,0,0,0,0,0,0,0,0,0,0,0,0,0,0,0,0,0,0,0,0,0,0,0,0,0,0,0,0,0,0,0,0,0,0,0,0,0,0,0,0,0,0,0,0,0"/>
                </v:shape>
                <v:shape id="Freeform: Shape 1993" o:spid="_x0000_s1076" style="position:absolute;left:12782;top:12400;width:2477;height:762;visibility:visible;mso-wrap-style:square;v-text-anchor:middle" coordsize="2476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" path="m242411,72866v-3810,-3810,-8572,-8572,-13335,-13335c224314,54769,217646,50006,211931,45244,205264,40481,198596,35719,190976,30956v-3810,-1905,-7620,-4762,-11430,-6667c177641,23336,175736,22384,172879,21431v-1905,-953,-3810,-1905,-6668,-2858c164306,17621,161449,16669,159544,15716v-1905,-952,-4763,-1905,-6668,-1905c148114,11906,143351,10953,139541,10001v-1905,-953,-4762,-953,-6667,-953c130969,9048,128111,8096,126206,8096v-4762,,-9525,-952,-13335,-952c110966,7144,108109,7144,106204,7144v-1905,,-4763,,-6668,c97631,7144,94774,7144,92869,7144v-1905,,-3810,952,-6668,952c84296,8096,82391,8096,80486,9048v-1905,,-3810,953,-5715,953c72866,10001,70961,10953,69056,10953v-1905,953,-3810,953,-5715,1906c61436,13811,59531,13811,57626,14764v-1905,952,-3810,952,-4762,1905c50006,17621,46196,19526,43339,20478v-5715,2858,-11430,4763,-15240,7620c23336,30956,19526,32861,16669,34766v-5715,3810,-9525,6668,-9525,6668c7144,41434,10954,39528,17621,37623v3810,-952,7620,-2857,12383,-3809c34766,31909,40481,30956,46196,30003v2858,-952,6668,-952,9525,-952c57626,29051,58579,29051,60484,28098v1905,,3810,,4762,c67151,28098,69056,28098,70009,28098v1905,,3810,,5715,c77629,28098,79534,28098,81439,28098v1905,,3810,,5715,953c89059,29051,90964,29051,92869,30003v1905,,3810,953,5715,953c100489,30956,102394,31909,104299,31909v1905,952,3810,952,5715,1905c113824,34766,117634,35719,120491,37623v1905,953,3810,1905,4763,1905c127159,40481,129064,40481,130016,41434v2858,1905,6668,3810,9525,5714c141446,48101,142399,49053,144304,50006v1905,953,2857,1905,4762,2858c150971,53816,151924,54769,153829,55721v952,952,2857,1905,3810,3810c160496,62389,163354,64294,165259,67151v2857,2858,6667,6668,8572,9525l246221,76676v,,,,,c244316,74771,243364,73819,242411,72866xe" filled="f" stroked="f">
                  <v:stroke joinstyle="miter"/>
                  <v:path arrowok="t" o:connecttype="custom" o:connectlocs="242411,72866;229076,59531;211931,45244;190976,30956;179546,24289;172879,21431;166211,18573;159544,15716;152876,13811;139541,10001;132874,9048;126206,8096;112871,7144;106204,7144;99536,7144;92869,7144;86201,8096;80486,9048;74771,10001;69056,10953;63341,12859;57626,14764;52864,16669;43339,20478;28099,28098;16669,34766;7144,41434;17621,37623;30004,33814;46196,30003;55721,29051;60484,28098;65246,28098;70009,28098;75724,28098;81439,28098;87154,29051;92869,30003;98584,30956;104299,31909;110014,33814;120491,37623;125254,39528;130016,41434;139541,47148;144304,50006;149066,52864;153829,55721;157639,59531;165259,67151;173831,76676;246221,76676;246221,76676;242411,72866" o:connectangles="0,0,0,0,0,0,0,0,0,0,0,0,0,0,0,0,0,0,0,0,0,0,0,0,0,0,0,0,0,0,0,0,0,0,0,0,0,0,0,0,0,0,0,0,0,0,0,0,0,0,0,0,0,0"/>
                </v:shape>
                <v:shape id="Freeform: Shape 1994" o:spid="_x0000_s1077" style="position:absolute;left:3257;top:12953;width:953;height:190;visibility:visible;mso-wrap-style:square;v-text-anchor:middle" coordsize="952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" path="m74771,16669v-3810,-953,-6667,-953,-10477,-1905c61436,13811,57626,13811,54769,12859,49054,11906,43339,10953,38576,10953,33814,10001,29051,10001,25241,9049v-3810,,-7620,-953,-9525,-953c10001,7144,7144,7144,7144,7144v,,2857,952,7620,1905c17621,10001,20479,10953,24289,11906v3810,953,8572,1905,13335,3810c42386,16669,47149,18574,52864,20478r38100,c89059,20478,87154,19526,86201,19526,82391,18574,78581,17621,74771,16669xe" filled="f" stroked="f">
                  <v:stroke joinstyle="miter"/>
                  <v:path arrowok="t" o:connecttype="custom" o:connectlocs="74771,16669;64294,14764;54769,12859;38576,10953;25241,9049;15716,8096;7144,7144;14764,9049;24289,11906;37624,15716;52864,20478;90964,20478;86201,19526;74771,16669" o:connectangles="0,0,0,0,0,0,0,0,0,0,0,0,0,0"/>
                </v:shape>
                <v:shape id="Freeform: Shape 1995" o:spid="_x0000_s1078" style="position:absolute;left:11734;top:12981;width:1620;height:191;visibility:visible;mso-wrap-style:square;v-text-anchor:middle" coordsize="1619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" path="m150019,14764v-1905,,-2858,-953,-4763,-953c142399,12859,139541,12859,135731,11906v-5715,-952,-12382,-1905,-18097,-2857c111919,8096,105251,8096,99536,7144v-5715,,-11430,,-17145,c59531,7144,37624,10954,17621,15716v-2857,953,-4762,953,-7620,1905c9049,17621,8096,18574,7144,18574r152400,c157639,17621,155734,17621,154781,16669r-4762,-1905xe" filled="f" stroked="f">
                  <v:stroke joinstyle="miter"/>
                  <v:path arrowok="t" o:connecttype="custom" o:connectlocs="150019,14764;145256,13811;135731,11906;117634,9049;99536,7144;82391,7144;17621,15716;10001,17621;7144,18574;159544,18574;154781,16669;150019,14764" o:connectangles="0,0,0,0,0,0,0,0,0,0,0,0"/>
                </v:shape>
                <v:shape id="Freeform: Shape 1996" o:spid="_x0000_s1079" style="position:absolute;left:57;top:10436;width:2286;height:2191;visibility:visible;mso-wrap-style:square;v-text-anchor:middle" coordsize="2286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" path="m27146,115014v1905,-3810,4763,-6667,6668,-10477c36671,101679,38576,97869,41434,95012v952,-1905,2857,-2858,3810,-4763c46196,89297,46196,88344,47149,88344r1905,-1905l53816,82629r4763,-3810l62389,75962v952,-952,1905,-952,2857,-1905l70009,70247v6667,-3810,13335,-7620,20955,-9525c97631,58817,105251,56912,111919,56912v6667,,13335,952,18097,2857c130969,59769,130969,59769,131921,60722r1905,952l135731,62627v953,,953,952,1905,952l139541,64532v,,953,,953,953l141446,66437v,,953,952,953,952l143351,67389r,l144304,68342v1905,1905,2857,2857,4762,4762l149066,73104v,,-952,,-952,-952l148114,72152r,l149066,73104r953,1906c150971,75962,151924,77867,152876,78819v,953,953,953,953,1905l154781,82629v4763,9525,4763,18098,2858,25718c156686,112157,154781,115967,151924,118824v-1905,2858,-4763,5715,-7620,7620c144304,126444,143351,127397,143351,127397v2858,-14287,-1905,-41910,-31432,-48578c85249,73104,46196,89297,35719,123587v-15240,46673,26670,115252,111442,88582c156686,209312,166211,205502,174784,200739v8572,-5715,17145,-12382,23812,-20002c206216,173117,211931,163592,216694,153114v4762,-10477,7620,-21907,9525,-34290c227171,106442,226219,94060,223361,81677,219551,69294,213836,57864,206216,48339r-2857,-3810c202406,43577,201454,42624,200501,40719v-1905,-1905,-3810,-4762,-6667,-6667l190024,31194r-1905,-1905l187166,28337r,c184309,26432,186214,27385,186214,27385r,c184309,26432,182404,24527,180499,23574r-953,-952l178594,21669r-1905,-952c174784,19764,173831,18812,171926,17860r-1905,-953c169069,16907,168116,15954,168116,15954r-4762,-1905c161449,13097,160496,13097,158591,12144r-4762,-952l149066,10239v-1905,,-2857,-952,-4762,-952c131921,6429,119539,6429,107156,9287,94774,11192,84296,15002,73819,20717,63341,26432,54769,32147,46196,39767r-5715,5715c39529,46435,38576,47387,37624,48339r-2858,2858c32861,53102,30956,55007,29051,56912v-1905,1905,-2857,3810,-4762,6667l22384,66437v-953,952,-1905,1905,-1905,2857c19526,71199,17621,73104,16669,75962v-2858,3810,-4763,8573,-7620,13335c8096,90249,8096,91202,7144,92154r,74295c10954,153114,16669,139779,23336,127397v,-4762,1905,-8573,3810,-12383xm147161,74057r,c147161,73104,147161,73104,147161,74057xe" filled="f" stroked="f">
                  <v:stroke joinstyle="miter"/>
                  <v:path arrowok="t" o:connecttype="custom" o:connectlocs="27146,115014;33814,104537;41434,95012;45244,90249;47149,88344;49054,86439;53816,82629;58579,78819;62389,75962;65246,74057;70009,70247;90964,60722;111919,56912;130016,59769;131921,60722;133826,61674;135731,62627;137636,63579;139541,64532;140494,65485;141446,66437;142399,67389;143351,67389;143351,67389;144304,68342;149066,73104;149066,73104;148114,72152;148114,72152;148114,72152;149066,73104;150019,75010;152876,78819;153829,80724;154781,82629;157639,108347;151924,118824;144304,126444;143351,127397;111919,78819;35719,123587;147161,212169;174784,200739;198596,180737;216694,153114;226219,118824;223361,81677;206216,48339;203359,44529;200501,40719;193834,34052;190024,31194;188119,29289;187166,28337;187166,28337;186214,27385;186214,27385;180499,23574;179546,22622;178594,21669;176689,20717;171926,17860;170021,16907;168116,15954;163354,14049;158591,12144;153829,11192;149066,10239;144304,9287;107156,9287;73819,20717;46196,39767;40481,45482;37624,48339;34766,51197;29051,56912;24289,63579;22384,66437;20479,69294;16669,75962;9049,89297;7144,92154;7144,166449;23336,127397;27146,115014;147161,74057;147161,74057;147161,74057" o:connectangles="0,0,0,0,0,0,0,0,0,0,0,0,0,0,0,0,0,0,0,0,0,0,0,0,0,0,0,0,0,0,0,0,0,0,0,0,0,0,0,0,0,0,0,0,0,0,0,0,0,0,0,0,0,0,0,0,0,0,0,0,0,0,0,0,0,0,0,0,0,0,0,0,0,0,0,0,0,0,0,0,0,0,0,0,0,0,0,0"/>
                </v:shape>
                <v:shape id="Freeform: Shape 1997" o:spid="_x0000_s1080" style="position:absolute;left:4781;top:13058;width:286;height:95;visibility:visible;mso-wrap-style:square;v-text-anchor:middle"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" path="m7144,7144v,,1905,953,5715,1905c12859,9049,12859,9049,13811,9049r7620,c17621,8097,14764,8097,12859,8097v-3810,,-5715,-953,-5715,-953xe" filled="f" stroked="f">
                  <v:stroke joinstyle="miter"/>
                  <v:path arrowok="t" o:connecttype="custom" o:connectlocs="7144,7144;12859,9049;13811,9049;21431,9049;12859,8097;7144,7144" o:connectangles="0,0,0,0,0,0"/>
                </v:shape>
                <v:shape id="Freeform: Shape 1998" o:spid="_x0000_s1081" style="position:absolute;left:47;top:866;width:3143;height:4953;visibility:visible;mso-wrap-style:square;v-text-anchor:middle" coordsize="3143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" path="m44291,124301v,,1905,,5715,953c51911,125254,54769,126206,57626,126206v1905,,2858,,4763,953c63341,127159,64294,127159,64294,127159v952,,1905,,1905,c69056,128111,72866,128111,76676,129064v3810,952,8573,1905,12383,2857c93821,132874,98584,133826,103346,135731v2858,953,4763,953,7620,1905c113824,138589,115729,139541,118586,140494v10478,3810,21908,7620,34290,13335c164306,159544,176689,166211,188119,173831v11430,7620,22860,17145,33337,27623c231934,211931,241459,223361,249079,236696r2857,4763l253841,244316r953,2858c256699,250984,258604,253841,260509,257651v1905,3810,2857,6668,4762,10478c267176,271939,268129,275749,269081,278606v1905,3810,2858,7620,3810,11430c273844,293846,274796,297656,275749,301466v952,3810,1905,7620,2857,11431c279559,316706,279559,320516,280511,324326v1905,15240,2858,29528,2858,43815c283369,371951,283369,374809,283369,378619v,3810,,6667,-953,10478c282416,391001,282416,391954,282416,393859v,1905,,2857,-952,4763c281464,401479,280511,405289,280511,408147v-1905,12382,-3810,23812,-5715,33337c273844,444341,273844,446247,272891,449104v-952,1905,-952,4762,-1905,6668c270034,460534,269081,464344,268129,467201v-1905,6668,-3810,12383,-4763,16193c262414,487204,261461,489109,261461,489109v,,953,-1905,2858,-5715c266224,479584,269081,474822,271939,468154v1905,-3810,3810,-6668,5715,-11430c278606,454819,279559,452914,280511,450056v953,-1905,1905,-4762,2858,-6667c287179,433864,291941,422434,295751,410051v953,-2857,1905,-6667,2858,-9525c298609,398622,299561,397669,300514,395764v,-1905,952,-3810,952,-4763c302419,387191,303371,384334,304324,380524v952,-3810,1905,-7620,1905,-10477c309086,354806,310991,339566,311944,322422v,-3811,,-8573,,-12383c311944,305276,311944,301466,310991,296704v,-4763,-952,-8573,-952,-13335c309086,278606,309086,274796,308134,270034v-953,-4763,-1905,-8573,-2858,-13335c304324,251936,303371,248126,302419,243364v-953,-4763,-2858,-8573,-3810,-13335l297656,226219r-952,-2858l293846,216694v-6667,-17145,-16192,-34290,-26670,-49530c262414,160496,256699,153829,251936,147161r,c251936,147161,251936,147161,251936,147161v-6667,-7620,-13335,-15240,-20002,-21907c222409,115729,211931,107156,201454,99536,143351,51911,70961,13811,7144,7144r,114300c18574,119539,30956,121444,44291,124301r,xe" filled="f" stroked="f">
                  <v:stroke joinstyle="miter"/>
                  <v:path arrowok="t" o:connecttype="custom" o:connectlocs="44291,124301;50006,125254;57626,126206;62389,127159;64294,127159;66199,127159;76676,129064;89059,131921;103346,135731;110966,137636;118586,140494;152876,153829;188119,173831;221456,201454;249079,236696;251936,241459;253841,244316;254794,247174;260509,257651;265271,268129;269081,278606;272891,290036;275749,301466;278606,312897;280511,324326;283369,368141;283369,378619;282416,389097;282416,393859;281464,398622;280511,408147;274796,441484;272891,449104;270986,455772;268129,467201;263366,483394;261461,489109;264319,483394;271939,468154;277654,456724;280511,450056;283369,443389;295751,410051;298609,400526;300514,395764;301466,391001;304324,380524;306229,370047;311944,322422;311944,310039;310991,296704;310039,283369;308134,270034;305276,256699;302419,243364;298609,230029;297656,226219;296704,223361;293846,216694;267176,167164;251936,147161;251936,147161;251936,147161;231934,125254;201454,99536;7144,7144;7144,121444;44291,124301;44291,124301" o:connectangles="0,0,0,0,0,0,0,0,0,0,0,0,0,0,0,0,0,0,0,0,0,0,0,0,0,0,0,0,0,0,0,0,0,0,0,0,0,0,0,0,0,0,0,0,0,0,0,0,0,0,0,0,0,0,0,0,0,0,0,0,0,0,0,0,0,0,0,0,0"/>
                </v:shape>
                <v:shape id="Freeform: Shape 1999" o:spid="_x0000_s1082" style="position:absolute;left:5419;top:4997;width:2286;height:2857;visibility:visible;mso-wrap-style:square;v-text-anchor:middle" coordsize="2286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" path="m189071,213123v2858,-4763,5715,-9525,8573,-14288c201454,192167,204311,184548,207169,177880,229076,125492,238601,60723,212884,24528,184309,-15477,134779,22623,152876,48340v8573,11430,12383,28575,15240,48577l168116,96917v,,,953,953,3811c169069,101680,169069,103585,170021,104538v,952,,1904,,2857c170021,108348,170021,108348,170021,108348v,,,952,,952c170021,111205,170021,113110,170974,115015v,1905,,4763,952,7620c171926,125492,171926,128350,171926,131208v,1905,,2857,,4762c171926,137875,171926,138828,171926,140733v,6667,-952,13334,-1905,20955c169069,169308,167164,176928,165259,184548v-2858,7619,-5715,15240,-9525,22860c151924,215028,147161,221695,141446,228363r-1905,2857l138589,232173r-953,952c135731,235030,134779,235983,132874,237888v-1905,952,-2858,2857,-4763,3810c126206,242650,124301,244555,123349,245508v-1905,952,-3810,2857,-5715,3809c115729,250270,113824,252175,111919,253128v-1905,952,-3810,1905,-5715,2857c104299,256938,102394,257890,100489,258842v-7620,3811,-15240,6668,-23813,8573c74771,268367,72866,268367,70961,269320v-1905,,-3810,953,-5715,953c64294,270273,63341,270273,62389,271225v-953,,-1905,,-2858,c57626,271225,55721,272178,53816,272178v-6667,952,-13335,1905,-19050,1905c32861,274083,31909,274083,30956,274083v-952,,-2857,,-3810,c24289,274083,22384,274083,20479,274083v-3810,,-7620,,-9525,c9049,274083,7144,274083,7144,274083v,,952,,3810,952c12859,275035,16669,275988,20479,276940v1905,,4762,952,6667,952c28099,277892,30004,277892,30956,278845v953,,2858,,3810,c40481,279798,47149,279798,54769,279798v1905,,3810,,5715,c61436,279798,62389,279798,63341,279798v953,,1905,,2858,c68104,279798,70009,279798,71914,279798v1905,,3810,,6667,-953c87154,277892,95726,276940,105251,274083v1905,-953,4763,-953,6668,-1905c113824,271225,116681,270273,118586,269320v1905,-953,4763,-1905,6668,-2857c127159,265510,130016,264558,131921,263605v1905,-952,4763,-1905,6668,-3810c140494,258842,143351,256938,145256,255985v1905,-1905,4763,-2857,6668,-4762l153829,250270r1905,-953l158591,246460v8573,-6668,16193,-14287,22860,-22860c183356,221695,186214,216933,189071,213123r,c189071,213123,189071,213123,189071,213123xe" filled="f" stroked="f">
                  <v:stroke joinstyle="miter"/>
                  <v:path arrowok="t" o:connecttype="custom" o:connectlocs="189071,213123;197644,198835;207169,177880;212884,24528;152876,48340;168116,96917;168116,96917;169069,100728;170021,104538;170021,107395;170021,108348;170021,109300;170974,115015;171926,122635;171926,131208;171926,135970;171926,140733;170021,161688;165259,184548;155734,207408;141446,228363;139541,231220;138589,232173;137636,233125;132874,237888;128111,241698;123349,245508;117634,249317;111919,253128;106204,255985;100489,258842;76676,267415;70961,269320;65246,270273;62389,271225;59531,271225;53816,272178;34766,274083;30956,274083;27146,274083;20479,274083;10954,274083;7144,274083;10954,275035;20479,276940;27146,277892;30956,278845;34766,278845;54769,279798;60484,279798;63341,279798;66199,279798;71914,279798;78581,278845;105251,274083;111919,272178;118586,269320;125254,266463;131921,263605;138589,259795;145256,255985;151924,251223;153829,250270;155734,249317;158591,246460;181451,223600;189071,213123;189071,213123;189071,213123" o:connectangles="0,0,0,0,0,0,0,0,0,0,0,0,0,0,0,0,0,0,0,0,0,0,0,0,0,0,0,0,0,0,0,0,0,0,0,0,0,0,0,0,0,0,0,0,0,0,0,0,0,0,0,0,0,0,0,0,0,0,0,0,0,0,0,0,0,0,0,0,0"/>
                </v:shape>
                <v:shape id="Freeform: Shape 2000" o:spid="_x0000_s1083" style="position:absolute;left:2371;top:9491;width:2572;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" path="m213836,191416v11430,-8573,20955,-19050,27623,-31433c249079,147600,253841,134266,255746,121883v1905,-13335,1905,-26670,,-39053c253841,70448,249079,59018,243364,49493,239554,42825,234791,38063,230029,33300v,,,,,c228124,31396,226219,30443,225266,28538,193834,3773,150971,-37,120491,19966v-49530,33337,-34290,97155,8573,100012c170974,122836,179546,56161,204311,95213v1905,5715,3810,12383,3810,20003c208121,122836,206216,130455,203359,139028v-2858,8572,-8573,16193,-14288,23813c182404,170461,173831,177128,165259,182843v-1905,1905,-4763,2857,-6668,3810l154781,188558r-3810,1905c145256,193321,140494,196178,134779,198083v-10478,5715,-20955,10478,-31433,16192c92869,219991,83344,224753,73819,230468v-9525,4762,-18098,10478,-25718,15240c40481,251423,33814,256186,28099,260948v-1905,952,-2858,2857,-3810,3810c23336,265711,21431,267616,20479,268568v-1905,2857,-3810,4762,-5715,6668c13811,276188,12859,277141,12859,278093v-953,953,-953,1905,-1905,2857c10001,282855,9049,284761,9049,285713v-953,2858,-1905,3810,-1905,3810c7144,289523,8096,288571,9049,285713v952,-952,1905,-2858,2857,-3810c12859,280950,12859,279998,13811,279046v953,-953,1905,-1905,2858,-2858c18574,274283,20479,272378,23336,270473v953,-952,2858,-1905,3810,-2857c28099,266663,30004,265711,31909,264758v5715,-3810,13335,-7620,21907,-11430c62389,249518,70961,245708,80486,242850v9525,-3809,20003,-6667,30480,-10477c121444,228563,132874,225705,144304,221896v5715,-1905,11430,-3810,17145,-5716l166211,215228r4763,-1905c173831,212371,177641,211418,180499,209513v10477,-2858,22860,-9525,33337,-18097xe" filled="f" stroked="f">
                  <v:stroke joinstyle="miter"/>
                  <v:path arrowok="t" o:connecttype="custom" o:connectlocs="213836,191416;241459,159983;255746,121883;255746,82830;243364,49493;230029,33300;230029,33300;225266,28538;120491,19966;129064,119978;204311,95213;208121,115216;203359,139028;189071,162841;165259,182843;158591,186653;154781,188558;150971,190463;134779,198083;103346,214275;73819,230468;48101,245708;28099,260948;24289,264758;20479,268568;14764,275236;12859,278093;10954,280950;9049,285713;7144,289523;9049,285713;11906,281903;13811,279046;16669,276188;23336,270473;27146,267616;31909,264758;53816,253328;80486,242850;110966,232373;144304,221896;161449,216180;166211,215228;170974,213323;180499,209513;213836,191416" o:connectangles="0,0,0,0,0,0,0,0,0,0,0,0,0,0,0,0,0,0,0,0,0,0,0,0,0,0,0,0,0,0,0,0,0,0,0,0,0,0,0,0,0,0,0,0,0,0"/>
                </v:shape>
                <v:shape id="Freeform: Shape 2001" o:spid="_x0000_s1084" style="position:absolute;left:3549;top:1196;width:2572;height:4096;visibility:visible;mso-wrap-style:square;v-text-anchor:middle" coordsize="2571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" path="m15063,191219r952,5715c16968,204554,18873,212174,19825,218842v2858,14287,5715,28575,7620,42862c29350,275992,32208,289327,34113,301709v1905,12383,2857,24765,3810,36195c38875,349334,38875,358859,37923,368384v,1905,-953,4763,-953,6668c36970,376956,36018,378861,36018,380767v-953,3810,-1905,7619,-2858,10477c32208,393149,32208,394102,31255,396006v-952,953,-952,2858,-1905,3811c28398,401722,27445,404579,26493,405531v-1905,2858,-2858,4763,-2858,4763c23635,410294,24588,408389,27445,406484v953,-953,2858,-2857,3810,-5715c32208,399817,33160,398864,33160,396959v953,-953,1905,-2857,1905,-3810c36970,390292,37923,386481,39828,382672v952,-1905,952,-3811,1905,-5716c42685,375052,43638,372194,43638,370289v2857,-9525,3810,-20003,5715,-31433c50305,327427,51258,315044,51258,301709v,-13335,952,-26670,,-40958c51258,246464,51258,231224,50305,216936v,-7619,,-15239,-952,-22860l49353,188361r,-4762c49353,179789,49353,176932,49353,173122v952,-13336,3810,-26671,7620,-38100c61735,123592,67450,113114,75070,105494,82690,96922,90310,91207,98883,86444v8572,-3810,16192,-6668,23812,-7620c179845,83586,111265,130259,138888,175979v27622,44768,106680,25718,114300,-48578c257950,81682,229375,36914,183655,15959v-2857,-952,-4762,-1905,-7620,-2858c176035,13101,176035,13101,176035,13101,168415,10244,159843,8339,150318,7386v-14288,-952,-28575,953,-43815,4763c92215,16911,76975,24532,63640,34057,50305,44534,38875,57869,29350,72157,19825,87397,14110,103589,10300,120734,6490,137879,6490,155024,8395,172169v,3810,953,8573,1905,12382l15063,191219xe" filled="f" stroked="f">
                  <v:stroke joinstyle="miter"/>
                  <v:path arrowok="t" o:connecttype="custom" o:connectlocs="15063,191219;16015,196934;19825,218842;27445,261704;34113,301709;37923,337904;37923,368384;36970,375052;36018,380767;33160,391244;31255,396006;29350,399817;26493,405531;23635,410294;27445,406484;31255,400769;33160,396959;35065,393149;39828,382672;41733,376956;43638,370289;49353,338856;51258,301709;51258,260751;50305,216936;49353,194076;49353,188361;49353,183599;49353,173122;56973,135022;75070,105494;98883,86444;122695,78824;138888,175979;253188,127401;183655,15959;176035,13101;176035,13101;150318,7386;106503,12149;63640,34057;29350,72157;10300,120734;8395,172169;10300,184551;15063,191219" o:connectangles="0,0,0,0,0,0,0,0,0,0,0,0,0,0,0,0,0,0,0,0,0,0,0,0,0,0,0,0,0,0,0,0,0,0,0,0,0,0,0,0,0,0,0,0,0,0"/>
                </v:shape>
                <v:shape id="Freeform: Shape 2002" o:spid="_x0000_s1085" style="position:absolute;left:2638;top:5522;width:2857;height:2286;visibility:visible;mso-wrap-style:square;v-text-anchor:middle" coordsize="285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" path="m17621,217736v2858,-1905,5715,-3810,8573,-5715c32861,207259,39529,201543,47149,192018v6667,-8572,13335,-20002,19050,-32384c71914,147251,77629,133916,84296,120581v1905,-3810,3810,-6667,4763,-10477c90964,106293,92869,103436,94774,99626v1905,-2858,3810,-6667,5715,-10477c102394,85339,105251,82481,107156,78671v3810,-6667,8573,-12382,14288,-17145c127159,56764,132874,52001,139541,49143v13335,-6667,28575,-8572,42863,-6667c196691,44381,210026,51049,219551,59621v4763,4763,7620,9525,10478,14288c230981,76766,231934,79624,232886,80576v,,,,,953l232886,83434r953,2857l233839,87243r,c233839,85339,233839,86291,233839,86291r,l233839,87243r,1906c233839,99626,230029,109151,224314,116771v-5715,6668,-13335,12383,-20955,14288c201454,131059,198596,132011,196691,132011v-952,,-2857,,-3810,c190976,132011,189071,131059,188119,131059v-5715,-8573,18097,-46673,-1905,-69533c170974,43429,133826,52001,116681,77718v-19050,30481,-8572,58103,3810,77153l120491,154871v953,1905,1905,2858,2858,4763c125254,161539,127159,164396,129064,166301v952,953,1905,1905,2857,3810c132874,171064,134779,172016,135731,173921v2858,2858,5715,4763,8573,6668c146209,181541,148114,182493,149066,183446v1905,953,3810,1905,5715,2858c156686,187256,158591,188209,160496,189161v1905,953,4763,953,6668,1905c175736,192971,186214,193924,195739,192971v9525,-953,19050,-3810,27622,-7620c240506,177731,255746,164396,267176,146299v5715,-8573,9525,-19050,12383,-29528c282416,106293,282416,93911,280511,83434r-952,-3810l279559,77718r,-952l279559,75814r,l279559,74861r-953,-2857l278606,70099r-952,-1906c276701,65336,275749,61526,273844,59621v-953,-2857,-2858,-4762,-3810,-7620c264319,42476,255746,33904,247174,27236,229076,13901,208121,7234,187166,7234v-20955,-953,-41910,5715,-59055,17145c119539,30093,111919,36761,106204,44381,99536,52001,94774,59621,90964,68193v-1905,3811,-3810,7621,-5715,11431c83344,83434,81439,87243,80486,91054v-1905,3810,-2857,7620,-4762,11430c73819,106293,72866,110104,71914,113914v-4763,14287,-9525,28575,-13335,40957c54769,167254,50006,178684,44291,187256v-5715,8573,-11430,16193,-17145,20955c24289,211068,21431,212974,19526,214879v-1905,1905,-4762,2857,-6667,4762c9049,221546,7144,223451,7144,223451v,,1905,-952,5715,-2858c12859,220593,15716,219641,17621,217736xe" filled="f" stroked="f">
                  <v:stroke joinstyle="miter"/>
                  <v:path arrowok="t" o:connecttype="custom" o:connectlocs="17621,217736;26194,212021;47149,192018;66199,159634;84296,120581;89059,110104;94774,99626;100489,89149;107156,78671;121444,61526;139541,49143;182404,42476;219551,59621;230029,73909;232886,80576;232886,81529;232886,83434;233839,86291;233839,87243;233839,87243;233839,86291;233839,86291;233839,87243;233839,89149;224314,116771;203359,131059;196691,132011;192881,132011;188119,131059;186214,61526;116681,77718;120491,154871;120491,154871;123349,159634;129064,166301;131921,170111;135731,173921;144304,180589;149066,183446;154781,186304;160496,189161;167164,191066;195739,192971;223361,185351;267176,146299;279559,116771;280511,83434;279559,79624;279559,77718;279559,76766;279559,75814;279559,75814;279559,74861;278606,72004;278606,70099;277654,68193;273844,59621;270034,52001;247174,27236;187166,7234;128111,24379;106204,44381;90964,68193;85249,79624;80486,91054;75724,102484;71914,113914;58579,154871;44291,187256;27146,208211;19526,214879;12859,219641;7144,223451;12859,220593;17621,217736" o:connectangles="0,0,0,0,0,0,0,0,0,0,0,0,0,0,0,0,0,0,0,0,0,0,0,0,0,0,0,0,0,0,0,0,0,0,0,0,0,0,0,0,0,0,0,0,0,0,0,0,0,0,0,0,0,0,0,0,0,0,0,0,0,0,0,0,0,0,0,0,0,0,0,0,0,0,0"/>
                </v:shape>
                <v:shape id="Freeform: Shape 2003" o:spid="_x0000_s1086" style="position:absolute;left:10144;top:10000;width:2286;height:3143;visibility:visible;mso-wrap-style:square;v-text-anchor:middle" coordsize="2286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" path="m115729,304343v3810,-2858,7620,-5715,11430,-9525c130969,291960,134779,288151,137636,285293r953,-953l139541,283388r953,-953l143351,280531v1905,-1905,2858,-2858,4763,-4763c154781,269101,161449,262433,167164,254813v11430,-14287,21907,-28575,30480,-42862c214789,182423,225266,152896,229076,125273v3810,-27622,,-52388,-8572,-70485c216694,46215,210979,38596,206216,32881v-4762,-5716,-9525,-9525,-14287,-12383c190024,18593,188119,17640,186214,16688v,,,,,c177641,10973,168116,7163,157639,7163,123349,6210,94774,40501,93821,82410v-952,42863,26670,77153,60960,78105c175736,160515,194786,148133,206216,128131v-6667,21907,-19050,44767,-35242,66675c162401,207188,151924,219571,140494,231001v-5715,5714,-12383,11430,-18098,16192c120491,248146,118586,250051,117634,251003r-2858,1905l113824,253860v,,,,,l113824,253860r-953,953c109061,257671,106204,259576,102394,262433,74771,283388,42386,301485,7144,314821r94297,c102394,313868,103346,313868,104299,312915v3810,-1905,7620,-5714,11430,-8572xe" filled="f" stroked="f">
                  <v:stroke joinstyle="miter"/>
                  <v:path arrowok="t" o:connecttype="custom" o:connectlocs="115729,304343;127159,294818;137636,285293;138589,284340;139541,283388;140494,282435;143351,280531;148114,275768;167164,254813;197644,211951;229076,125273;220504,54788;206216,32881;191929,20498;186214,16688;186214,16688;157639,7163;93821,82410;154781,160515;206216,128131;170974,194806;140494,231001;122396,247193;117634,251003;114776,252908;113824,253860;113824,253860;113824,253860;112871,254813;102394,262433;7144,314821;101441,314821;104299,312915;115729,304343" o:connectangles="0,0,0,0,0,0,0,0,0,0,0,0,0,0,0,0,0,0,0,0,0,0,0,0,0,0,0,0,0,0,0,0,0,0"/>
                </v:shape>
                <v:shape id="Freeform: Shape 2004" o:spid="_x0000_s1087" style="position:absolute;left:1466;top:12257;width:5715;height:953;visibility:visible;mso-wrap-style:square;v-text-anchor:middle" coordsize="571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" path="m509111,70961v-4762,-1905,-9525,-3810,-14287,-5715c490061,63341,485299,61436,481489,59531r-6668,-2858l468154,53816r-6668,-2857l454819,48101v-4763,-1905,-9525,-4762,-15240,-6667c434816,39528,430054,37623,424339,35719v-2858,-953,-4763,-1905,-7620,-2858c413861,31909,411956,30956,409099,30003v-4763,-1905,-10478,-2857,-15240,-4762c389096,24289,383381,22384,378619,21431v-4763,-953,-10478,-2858,-15240,-3810c358616,16669,353854,15716,348139,14764v-4763,-953,-9525,-1905,-15240,-2858c328136,10953,323374,10953,317659,10001v-2858,,-4763,-953,-7620,-953c307181,9048,305276,9048,302419,8096v-4763,,-9525,-952,-14288,-952c283369,7144,278606,7144,273844,7144v-4763,,-9525,,-14288,c257651,7144,254794,7144,252889,7144v-1905,,-4763,,-6668,c241459,7144,236696,8096,232886,8096v-18097,1905,-35242,3810,-51435,7620c149066,22384,120491,30956,95726,41434,70961,50959,50006,62389,33814,71914,22384,78581,13811,84296,7144,90011r12382,c25241,87153,31909,84296,39529,81439,56674,74771,77629,67151,103346,61436v24765,-6667,53340,-11430,83820,-14288c202406,46196,218599,45244,235744,45244v16192,,33337,952,51435,2857c304324,50006,322421,52864,340519,57626v4762,952,8572,1905,13335,3810c358616,62389,362426,63341,367189,65246v4762,1905,8572,2857,13335,4763c385286,71914,389096,73819,393859,74771v1905,952,4762,1905,6667,2857l407194,80486v4762,1905,8572,3810,13335,5715c423386,88106,426244,89059,429101,90964r136208,c551974,87153,537686,82391,524351,77628v-5715,-2857,-10477,-4762,-15240,-6667xe" filled="f" stroked="f">
                  <v:stroke joinstyle="miter"/>
                  <v:path arrowok="t" o:connecttype="custom" o:connectlocs="509111,70961;494824,65246;481489,59531;474821,56673;468154,53816;461486,50959;454819,48101;439579,41434;424339,35719;416719,32861;409099,30003;393859,25241;378619,21431;363379,17621;348139,14764;332899,11906;317659,10001;310039,9048;302419,8096;288131,7144;273844,7144;259556,7144;252889,7144;246221,7144;232886,8096;181451,15716;95726,41434;33814,71914;7144,90011;19526,90011;39529,81439;103346,61436;187166,47148;235744,45244;287179,48101;340519,57626;353854,61436;367189,65246;380524,70009;393859,74771;400526,77628;407194,80486;420529,86201;429101,90964;565309,90964;524351,77628;509111,70961" o:connectangles="0,0,0,0,0,0,0,0,0,0,0,0,0,0,0,0,0,0,0,0,0,0,0,0,0,0,0,0,0,0,0,0,0,0,0,0,0,0,0,0,0,0,0,0,0,0,0"/>
                </v:shape>
                <v:shape id="Freeform: Shape 2005" o:spid="_x0000_s1088" style="position:absolute;top:3618;width:3714;height:6382;visibility:visible;mso-wrap-style:square;v-text-anchor:middle" coordsize="3714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" path="m132874,493871v3810,-3810,7620,-6668,11430,-9525c148114,481489,151924,477678,155734,474821v3810,-2857,7620,-6668,11430,-9525l172879,460534r5715,-4763l184309,451009r5715,-4763c193834,443389,198596,439578,202406,436721v3810,-2857,8573,-6668,12383,-10477c216694,424339,218599,422434,220504,420528v1905,-1904,3810,-3809,5715,-5714c230029,411003,233839,407194,237649,403384v3810,-3810,7620,-7620,10477,-11431c251936,388144,254794,384334,258604,380524v2857,-3810,6667,-7621,9525,-11430c270986,365284,273844,361474,277654,356711v2857,-3810,5715,-8572,8572,-12383c287179,342424,289084,340519,290036,338614v953,-1905,2858,-3811,3810,-5715c296704,329089,298609,324326,301466,320516v1905,-3810,4763,-8572,6668,-12382c310039,304324,312896,299561,314801,295751v953,-1905,1905,-3810,2858,-5715c318611,288131,319564,286226,320516,283369v1905,-3810,3810,-8573,5715,-12383c332899,254794,339566,238601,344329,222409v9525,-31433,15240,-61913,18097,-87631c365284,108109,365284,85249,365284,66199v-953,-19050,-2858,-33338,-4763,-43815c360521,19526,359569,17621,359569,15716v,-1905,-953,-3810,-953,-4762c357664,8096,357664,7144,357664,7144v,,,952,,3810c357664,13811,357664,17621,357664,22384v,9525,-953,24765,-2858,42862c352901,83344,349091,106203,342424,130969v-5715,24765,-15240,52387,-26670,80962c310039,226219,302419,240506,294799,255746v-8573,14288,-17145,29528,-26670,43815c257651,313849,247174,328136,234791,341471v-2857,3810,-6667,6668,-9525,10478c222409,354806,218599,358616,215741,361474v-3810,2857,-6667,6667,-10477,9525c201454,373856,198596,376714,194786,380524v-1905,1904,-3810,2857,-5715,4762l183356,390049v-3810,2857,-7620,5715,-11430,8572c168116,401478,164306,404336,160496,407194r-2857,1905l153829,411003r-6668,4763l140494,420528r-6668,4763c129064,428149,125254,431959,120491,434816v-8572,6668,-17145,13335,-25717,20003c63341,481489,33814,511969,7144,545306r,94297c18574,620553,30956,601503,45244,583406v28575,-33337,57150,-62865,87630,-89535xe" filled="f" stroked="f">
                  <v:stroke joinstyle="miter"/>
                  <v:path arrowok="t" o:connecttype="custom" o:connectlocs="132874,493871;144304,484346;155734,474821;167164,465296;172879,460534;178594,455771;184309,451009;190024,446246;202406,436721;214789,426244;220504,420528;226219,414814;237649,403384;248126,391953;258604,380524;268129,369094;277654,356711;286226,344328;290036,338614;293846,332899;301466,320516;308134,308134;314801,295751;317659,290036;320516,283369;326231,270986;344329,222409;362426,134778;365284,66199;360521,22384;359569,15716;358616,10954;357664,7144;357664,10954;357664,22384;354806,65246;342424,130969;315754,211931;294799,255746;268129,299561;234791,341471;225266,351949;215741,361474;205264,370999;194786,380524;189071,385286;183356,390049;171926,398621;160496,407194;157639,409099;153829,411003;147161,415766;140494,420528;133826,425291;120491,434816;94774,454819;7144,545306;7144,639603;45244,583406;132874,493871" o:connectangles="0,0,0,0,0,0,0,0,0,0,0,0,0,0,0,0,0,0,0,0,0,0,0,0,0,0,0,0,0,0,0,0,0,0,0,0,0,0,0,0,0,0,0,0,0,0,0,0,0,0,0,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63A15"/>
    <w:multiLevelType w:val="hybridMultilevel"/>
    <w:tmpl w:val="FF2E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C58DE"/>
    <w:multiLevelType w:val="hybridMultilevel"/>
    <w:tmpl w:val="B5D8B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60780">
    <w:abstractNumId w:val="0"/>
  </w:num>
  <w:num w:numId="2" w16cid:durableId="1021056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B1"/>
    <w:rsid w:val="000231A1"/>
    <w:rsid w:val="00065256"/>
    <w:rsid w:val="00072F2C"/>
    <w:rsid w:val="000751D3"/>
    <w:rsid w:val="001216B1"/>
    <w:rsid w:val="00157B3F"/>
    <w:rsid w:val="00162868"/>
    <w:rsid w:val="001B0B44"/>
    <w:rsid w:val="001B6782"/>
    <w:rsid w:val="001E42E8"/>
    <w:rsid w:val="00213851"/>
    <w:rsid w:val="00215355"/>
    <w:rsid w:val="00224298"/>
    <w:rsid w:val="002573DD"/>
    <w:rsid w:val="0030161C"/>
    <w:rsid w:val="00340644"/>
    <w:rsid w:val="003A1F1B"/>
    <w:rsid w:val="003A77D0"/>
    <w:rsid w:val="003D0D60"/>
    <w:rsid w:val="003E30CD"/>
    <w:rsid w:val="00426225"/>
    <w:rsid w:val="00474A3F"/>
    <w:rsid w:val="004E76B5"/>
    <w:rsid w:val="00525676"/>
    <w:rsid w:val="005D098C"/>
    <w:rsid w:val="006815C2"/>
    <w:rsid w:val="006C48F7"/>
    <w:rsid w:val="006E4409"/>
    <w:rsid w:val="00712ABA"/>
    <w:rsid w:val="00733E56"/>
    <w:rsid w:val="007451EB"/>
    <w:rsid w:val="007551D3"/>
    <w:rsid w:val="007632C7"/>
    <w:rsid w:val="00776A0D"/>
    <w:rsid w:val="00781022"/>
    <w:rsid w:val="007C425D"/>
    <w:rsid w:val="007E0F05"/>
    <w:rsid w:val="00802806"/>
    <w:rsid w:val="00825037"/>
    <w:rsid w:val="008639DC"/>
    <w:rsid w:val="008820BE"/>
    <w:rsid w:val="008C1733"/>
    <w:rsid w:val="008D6956"/>
    <w:rsid w:val="008F036F"/>
    <w:rsid w:val="00901474"/>
    <w:rsid w:val="009111CD"/>
    <w:rsid w:val="00934871"/>
    <w:rsid w:val="0094739B"/>
    <w:rsid w:val="009475C6"/>
    <w:rsid w:val="00962EF1"/>
    <w:rsid w:val="009B6A13"/>
    <w:rsid w:val="009C0515"/>
    <w:rsid w:val="009C5BA9"/>
    <w:rsid w:val="009D10F4"/>
    <w:rsid w:val="00A35286"/>
    <w:rsid w:val="00AB7171"/>
    <w:rsid w:val="00B239D2"/>
    <w:rsid w:val="00B40EEC"/>
    <w:rsid w:val="00B435E4"/>
    <w:rsid w:val="00B607A1"/>
    <w:rsid w:val="00BB1D84"/>
    <w:rsid w:val="00BD656F"/>
    <w:rsid w:val="00C66B92"/>
    <w:rsid w:val="00CB5F66"/>
    <w:rsid w:val="00CC1AB3"/>
    <w:rsid w:val="00CE0A3D"/>
    <w:rsid w:val="00CE3E6C"/>
    <w:rsid w:val="00CE4D7B"/>
    <w:rsid w:val="00D41A91"/>
    <w:rsid w:val="00D90FD2"/>
    <w:rsid w:val="00DC2E57"/>
    <w:rsid w:val="00DE490A"/>
    <w:rsid w:val="00E35597"/>
    <w:rsid w:val="00E677C0"/>
    <w:rsid w:val="00E82EB1"/>
    <w:rsid w:val="00F23C69"/>
    <w:rsid w:val="00F30E4F"/>
    <w:rsid w:val="00F32BEC"/>
    <w:rsid w:val="00F37065"/>
    <w:rsid w:val="00F9647F"/>
    <w:rsid w:val="00FC2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C11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en-US" w:eastAsia="ja-JP" w:bidi="ar-SA"/>
      </w:rPr>
    </w:rPrDefault>
    <w:pPrDefault>
      <w:pPr>
        <w:spacing w:after="6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61C"/>
  </w:style>
  <w:style w:type="paragraph" w:styleId="Heading1">
    <w:name w:val="heading 1"/>
    <w:basedOn w:val="Normal"/>
    <w:next w:val="Normal"/>
    <w:link w:val="Heading1Char"/>
    <w:uiPriority w:val="9"/>
    <w:qFormat/>
    <w:rsid w:val="00781022"/>
    <w:pPr>
      <w:keepNext/>
      <w:keepLines/>
      <w:spacing w:before="240" w:after="0"/>
      <w:outlineLvl w:val="0"/>
    </w:pPr>
    <w:rPr>
      <w:rFonts w:asciiTheme="majorHAnsi" w:eastAsia="Times New Roman" w:hAnsiTheme="majorHAnsi" w:cs="Arial Black"/>
      <w:b/>
      <w:bCs/>
      <w:sz w:val="48"/>
      <w:szCs w:val="48"/>
    </w:rPr>
  </w:style>
  <w:style w:type="paragraph" w:styleId="Heading2">
    <w:name w:val="heading 2"/>
    <w:basedOn w:val="Heading1"/>
    <w:link w:val="Heading2Char"/>
    <w:uiPriority w:val="9"/>
    <w:qFormat/>
    <w:rsid w:val="0030161C"/>
    <w:pPr>
      <w:keepLines w:val="0"/>
      <w:spacing w:before="280" w:after="120"/>
      <w:contextualSpacing/>
      <w:outlineLvl w:val="1"/>
    </w:pPr>
    <w:rPr>
      <w:rFonts w:eastAsiaTheme="minorEastAsia" w:cs="Arial"/>
      <w:bCs w:val="0"/>
      <w:sz w:val="28"/>
      <w:szCs w:val="84"/>
    </w:rPr>
  </w:style>
  <w:style w:type="paragraph" w:styleId="Heading3">
    <w:name w:val="heading 3"/>
    <w:basedOn w:val="Normal"/>
    <w:next w:val="Normal"/>
    <w:link w:val="Heading3Char"/>
    <w:uiPriority w:val="9"/>
    <w:semiHidden/>
    <w:rsid w:val="00825037"/>
    <w:pPr>
      <w:keepNext/>
      <w:pBdr>
        <w:bottom w:val="single" w:sz="4" w:space="2" w:color="305250" w:themeColor="accent6" w:themeShade="80"/>
      </w:pBdr>
      <w:spacing w:before="360" w:after="120"/>
      <w:outlineLvl w:val="2"/>
    </w:pPr>
    <w:rPr>
      <w:rFonts w:asciiTheme="majorHAnsi" w:hAnsiTheme="majorHAnsi" w:cs="Arial"/>
      <w:b/>
      <w:bCs/>
      <w:spacing w:val="22"/>
      <w:kern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503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0161C"/>
    <w:rPr>
      <w:rFonts w:asciiTheme="majorHAnsi" w:hAnsiTheme="majorHAnsi" w:cs="Arial"/>
      <w:b/>
      <w:szCs w:val="84"/>
    </w:rPr>
  </w:style>
  <w:style w:type="character" w:customStyle="1" w:styleId="Heading3Char">
    <w:name w:val="Heading 3 Char"/>
    <w:basedOn w:val="DefaultParagraphFont"/>
    <w:link w:val="Heading3"/>
    <w:uiPriority w:val="9"/>
    <w:semiHidden/>
    <w:rsid w:val="0030161C"/>
    <w:rPr>
      <w:rFonts w:asciiTheme="majorHAnsi" w:hAnsiTheme="majorHAnsi" w:cs="Arial"/>
      <w:b/>
      <w:bCs/>
      <w:spacing w:val="22"/>
      <w:kern w:val="32"/>
      <w:szCs w:val="24"/>
    </w:rPr>
  </w:style>
  <w:style w:type="character" w:customStyle="1" w:styleId="Heading1Char">
    <w:name w:val="Heading 1 Char"/>
    <w:basedOn w:val="DefaultParagraphFont"/>
    <w:link w:val="Heading1"/>
    <w:uiPriority w:val="9"/>
    <w:rsid w:val="00781022"/>
    <w:rPr>
      <w:rFonts w:asciiTheme="majorHAnsi" w:eastAsia="Times New Roman" w:hAnsiTheme="majorHAnsi" w:cs="Arial Black"/>
      <w:b/>
      <w:bCs/>
      <w:color w:val="000000" w:themeColor="text1"/>
      <w:sz w:val="48"/>
      <w:szCs w:val="48"/>
      <w:lang w:eastAsia="en-US"/>
    </w:rPr>
  </w:style>
  <w:style w:type="table" w:styleId="TableGridLight">
    <w:name w:val="Grid Table Light"/>
    <w:basedOn w:val="TableNormal"/>
    <w:uiPriority w:val="40"/>
    <w:rsid w:val="00A3528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semiHidden/>
    <w:rsid w:val="00A35286"/>
    <w:pPr>
      <w:tabs>
        <w:tab w:val="center" w:pos="4680"/>
        <w:tab w:val="right" w:pos="9360"/>
      </w:tabs>
      <w:spacing w:after="0"/>
    </w:pPr>
  </w:style>
  <w:style w:type="character" w:customStyle="1" w:styleId="HeaderChar">
    <w:name w:val="Header Char"/>
    <w:basedOn w:val="DefaultParagraphFont"/>
    <w:link w:val="Header"/>
    <w:uiPriority w:val="99"/>
    <w:semiHidden/>
    <w:rsid w:val="00802806"/>
    <w:rPr>
      <w:rFonts w:cs="Times New Roman"/>
      <w:noProof/>
      <w:color w:val="000000" w:themeColor="text1"/>
      <w:sz w:val="32"/>
      <w:lang w:eastAsia="en-US"/>
    </w:rPr>
  </w:style>
  <w:style w:type="paragraph" w:styleId="Footer">
    <w:name w:val="footer"/>
    <w:basedOn w:val="Normal"/>
    <w:link w:val="FooterChar"/>
    <w:uiPriority w:val="99"/>
    <w:semiHidden/>
    <w:rsid w:val="00A35286"/>
    <w:pPr>
      <w:tabs>
        <w:tab w:val="center" w:pos="4680"/>
        <w:tab w:val="right" w:pos="9360"/>
      </w:tabs>
      <w:spacing w:after="0"/>
    </w:pPr>
  </w:style>
  <w:style w:type="character" w:customStyle="1" w:styleId="FooterChar">
    <w:name w:val="Footer Char"/>
    <w:basedOn w:val="DefaultParagraphFont"/>
    <w:link w:val="Footer"/>
    <w:uiPriority w:val="99"/>
    <w:semiHidden/>
    <w:rsid w:val="00802806"/>
    <w:rPr>
      <w:rFonts w:cs="Times New Roman"/>
      <w:noProof/>
      <w:color w:val="000000" w:themeColor="text1"/>
      <w:sz w:val="32"/>
      <w:lang w:eastAsia="en-US"/>
    </w:rPr>
  </w:style>
  <w:style w:type="paragraph" w:styleId="Title">
    <w:name w:val="Title"/>
    <w:basedOn w:val="Normal"/>
    <w:next w:val="Normal"/>
    <w:link w:val="TitleChar"/>
    <w:uiPriority w:val="10"/>
    <w:qFormat/>
    <w:rsid w:val="00474A3F"/>
    <w:rPr>
      <w:b/>
      <w:sz w:val="96"/>
      <w:szCs w:val="56"/>
    </w:rPr>
  </w:style>
  <w:style w:type="character" w:customStyle="1" w:styleId="TitleChar">
    <w:name w:val="Title Char"/>
    <w:basedOn w:val="DefaultParagraphFont"/>
    <w:link w:val="Title"/>
    <w:uiPriority w:val="10"/>
    <w:rsid w:val="00474A3F"/>
    <w:rPr>
      <w:rFonts w:cs="Times New Roman"/>
      <w:b/>
      <w:noProof/>
      <w:color w:val="000000" w:themeColor="text1"/>
      <w:sz w:val="96"/>
      <w:szCs w:val="56"/>
      <w:lang w:eastAsia="en-US"/>
    </w:rPr>
  </w:style>
  <w:style w:type="character" w:styleId="PlaceholderText">
    <w:name w:val="Placeholder Text"/>
    <w:basedOn w:val="DefaultParagraphFont"/>
    <w:uiPriority w:val="99"/>
    <w:semiHidden/>
    <w:rsid w:val="00474A3F"/>
    <w:rPr>
      <w:color w:val="808080"/>
    </w:rPr>
  </w:style>
  <w:style w:type="character" w:styleId="Strong">
    <w:name w:val="Strong"/>
    <w:basedOn w:val="DefaultParagraphFont"/>
    <w:uiPriority w:val="22"/>
    <w:qFormat/>
    <w:rsid w:val="0030161C"/>
    <w:rPr>
      <w:b/>
      <w:bCs/>
    </w:rPr>
  </w:style>
  <w:style w:type="paragraph" w:styleId="ListParagraph">
    <w:name w:val="List Paragraph"/>
    <w:basedOn w:val="Normal"/>
    <w:uiPriority w:val="34"/>
    <w:qFormat/>
    <w:rsid w:val="008639DC"/>
    <w:pPr>
      <w:spacing w:after="160" w:line="259" w:lineRule="auto"/>
      <w:ind w:left="720"/>
      <w:contextualSpacing/>
      <w:jc w:val="left"/>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razel\AppData\Roaming\Microsoft\Templates\Religious%20service%20program.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B34C-A417-43E0-AAB5-AD274E5AB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FCF65-7871-41BE-A56F-A78FEA4E9C63}">
  <ds:schemaRefs>
    <ds:schemaRef ds:uri="http://schemas.microsoft.com/sharepoint/v3/contenttype/forms"/>
  </ds:schemaRefs>
</ds:datastoreItem>
</file>

<file path=customXml/itemProps3.xml><?xml version="1.0" encoding="utf-8"?>
<ds:datastoreItem xmlns:ds="http://schemas.openxmlformats.org/officeDocument/2006/customXml" ds:itemID="{DF85DAA0-D223-422E-9223-D7C27000B86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9E12431-870C-46B8-A1B3-F63BC7AA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Religious service program</Template>
  <TotalTime>0</TotalTime>
  <Pages>2</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2023-01-10T17:41:00Z</dcterms:created>
  <dcterms:modified xsi:type="dcterms:W3CDTF">2023-01-10T17:41:00Z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